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EE58D" w14:textId="5333D75E" w:rsidR="00522BB9" w:rsidRDefault="00522BB9" w:rsidP="00522BB9">
      <w:pPr>
        <w:pStyle w:val="Title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0424125" wp14:editId="79E69AE0">
            <wp:simplePos x="0" y="0"/>
            <wp:positionH relativeFrom="margin">
              <wp:align>center</wp:align>
            </wp:positionH>
            <wp:positionV relativeFrom="paragraph">
              <wp:posOffset>440</wp:posOffset>
            </wp:positionV>
            <wp:extent cx="2110105" cy="2038985"/>
            <wp:effectExtent l="0" t="0" r="0" b="0"/>
            <wp:wrapSquare wrapText="bothSides"/>
            <wp:docPr id="16708874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87462" name="Picture 16708874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A5CEE" w14:textId="012DC038" w:rsidR="00522BB9" w:rsidRDefault="00522BB9" w:rsidP="00522BB9">
      <w:pPr>
        <w:pStyle w:val="Title"/>
      </w:pPr>
    </w:p>
    <w:p w14:paraId="5D94B91C" w14:textId="01FCDE16" w:rsidR="00522BB9" w:rsidRDefault="00522BB9" w:rsidP="00522BB9">
      <w:pPr>
        <w:pStyle w:val="Title"/>
        <w:tabs>
          <w:tab w:val="left" w:pos="3877"/>
        </w:tabs>
      </w:pPr>
      <w:r>
        <w:tab/>
      </w:r>
    </w:p>
    <w:p w14:paraId="474C6BA6" w14:textId="77777777" w:rsidR="00522BB9" w:rsidRDefault="00522BB9" w:rsidP="00522BB9">
      <w:pPr>
        <w:pStyle w:val="Title"/>
      </w:pPr>
    </w:p>
    <w:p w14:paraId="4A316B55" w14:textId="77777777" w:rsidR="00522BB9" w:rsidRDefault="00522BB9" w:rsidP="00522BB9">
      <w:pPr>
        <w:pStyle w:val="Title"/>
      </w:pPr>
    </w:p>
    <w:p w14:paraId="512509C8" w14:textId="77777777" w:rsidR="00522BB9" w:rsidRDefault="00522BB9" w:rsidP="00522BB9">
      <w:pPr>
        <w:pStyle w:val="Title"/>
      </w:pPr>
    </w:p>
    <w:p w14:paraId="0F15733F" w14:textId="64EF733E" w:rsidR="009E595F" w:rsidRPr="00522BB9" w:rsidRDefault="00C74B30" w:rsidP="00522BB9">
      <w:pPr>
        <w:pStyle w:val="Title"/>
      </w:pPr>
      <w:r w:rsidRPr="00522BB9">
        <w:t>Booth Materials: Volunteers</w:t>
      </w:r>
    </w:p>
    <w:p w14:paraId="2C348A5B" w14:textId="6E39AC86" w:rsidR="003F1ECC" w:rsidRDefault="00522BB9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41150394" w:history="1">
        <w:r w:rsidR="003F1ECC" w:rsidRPr="009E402E">
          <w:rPr>
            <w:rStyle w:val="Hyperlink"/>
            <w:noProof/>
          </w:rPr>
          <w:t>Charitable Giving</w:t>
        </w:r>
        <w:r w:rsidR="003F1ECC">
          <w:rPr>
            <w:noProof/>
            <w:webHidden/>
          </w:rPr>
          <w:tab/>
        </w:r>
        <w:r w:rsidR="003F1ECC">
          <w:rPr>
            <w:noProof/>
            <w:webHidden/>
          </w:rPr>
          <w:fldChar w:fldCharType="begin"/>
        </w:r>
        <w:r w:rsidR="003F1ECC">
          <w:rPr>
            <w:noProof/>
            <w:webHidden/>
          </w:rPr>
          <w:instrText xml:space="preserve"> PAGEREF _Toc241150394 \h </w:instrText>
        </w:r>
        <w:r w:rsidR="003F1ECC">
          <w:rPr>
            <w:noProof/>
            <w:webHidden/>
          </w:rPr>
        </w:r>
        <w:r w:rsidR="003F1ECC"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</w:t>
        </w:r>
        <w:r w:rsidR="003F1ECC">
          <w:rPr>
            <w:noProof/>
            <w:webHidden/>
          </w:rPr>
          <w:fldChar w:fldCharType="end"/>
        </w:r>
      </w:hyperlink>
    </w:p>
    <w:p w14:paraId="76AC9A8C" w14:textId="18B79EAC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395" w:history="1">
        <w:r w:rsidRPr="009E402E">
          <w:rPr>
            <w:rStyle w:val="Hyperlink"/>
            <w:noProof/>
          </w:rPr>
          <w:t>Child Care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B1F6BA" w14:textId="0799960D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396" w:history="1">
        <w:r w:rsidRPr="009E402E">
          <w:rPr>
            <w:rStyle w:val="Hyperlink"/>
            <w:noProof/>
          </w:rPr>
          <w:t>Clothing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4531FCE" w14:textId="6334151E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397" w:history="1">
        <w:r w:rsidRPr="009E402E">
          <w:rPr>
            <w:rStyle w:val="Hyperlink"/>
            <w:noProof/>
          </w:rPr>
          <w:t>Communication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3F7DA56" w14:textId="08ABD9A7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398" w:history="1">
        <w:r w:rsidRPr="009E402E">
          <w:rPr>
            <w:rStyle w:val="Hyperlink"/>
            <w:noProof/>
          </w:rPr>
          <w:t>Entertainment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67FC712" w14:textId="249F85F9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399" w:history="1">
        <w:r w:rsidRPr="009E402E">
          <w:rPr>
            <w:rStyle w:val="Hyperlink"/>
            <w:noProof/>
          </w:rPr>
          <w:t>Furniture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F04CF5B" w14:textId="2B0FFD0F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0" w:history="1">
        <w:r w:rsidRPr="009E402E">
          <w:rPr>
            <w:rStyle w:val="Hyperlink"/>
            <w:noProof/>
          </w:rPr>
          <w:t>Groceries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693E3BF" w14:textId="08B87B13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1" w:history="1">
        <w:r w:rsidRPr="009E402E">
          <w:rPr>
            <w:rStyle w:val="Hyperlink"/>
            <w:noProof/>
          </w:rPr>
          <w:t>Health Clinic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29502CF" w14:textId="0ECC2E71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2" w:history="1">
        <w:r w:rsidRPr="009E402E">
          <w:rPr>
            <w:rStyle w:val="Hyperlink"/>
            <w:noProof/>
          </w:rPr>
          <w:t>Housing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99992BE" w14:textId="07C43567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3" w:history="1">
        <w:r w:rsidRPr="009E402E">
          <w:rPr>
            <w:rStyle w:val="Hyperlink"/>
            <w:noProof/>
          </w:rPr>
          <w:t>Auto Insurance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39F712C" w14:textId="1FBF0415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4" w:history="1">
        <w:r w:rsidRPr="009E402E">
          <w:rPr>
            <w:rStyle w:val="Hyperlink"/>
            <w:noProof/>
          </w:rPr>
          <w:t>Health and Life insurance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6C558E9" w14:textId="3BB1570E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5" w:history="1">
        <w:r w:rsidRPr="009E402E">
          <w:rPr>
            <w:rStyle w:val="Hyperlink"/>
            <w:noProof/>
          </w:rPr>
          <w:t>Renters’ Insurance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BF0B7C3" w14:textId="5B5BD645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6" w:history="1">
        <w:r w:rsidRPr="009E402E">
          <w:rPr>
            <w:rStyle w:val="Hyperlink"/>
            <w:noProof/>
          </w:rPr>
          <w:t>Personal Care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CC69ADD" w14:textId="1716FD79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7" w:history="1">
        <w:r w:rsidRPr="009E402E">
          <w:rPr>
            <w:rStyle w:val="Hyperlink"/>
            <w:noProof/>
          </w:rPr>
          <w:t>Supplemental Income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1A300720" w14:textId="65853CD7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8" w:history="1">
        <w:r w:rsidRPr="009E402E">
          <w:rPr>
            <w:rStyle w:val="Hyperlink"/>
            <w:noProof/>
          </w:rPr>
          <w:t>Transportation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F8E0D40" w14:textId="0403C750" w:rsidR="003F1ECC" w:rsidRDefault="003F1ECC">
      <w:pPr>
        <w:pStyle w:val="TOC1"/>
        <w:tabs>
          <w:tab w:val="right" w:leader="dot" w:pos="10790"/>
        </w:tabs>
        <w:rPr>
          <w:rFonts w:asciiTheme="minorHAnsi" w:eastAsiaTheme="minorEastAsia" w:hAnsiTheme="minorHAnsi" w:cstheme="minorBidi"/>
          <w:noProof/>
        </w:rPr>
      </w:pPr>
      <w:hyperlink w:anchor="_Toc241150409" w:history="1">
        <w:r w:rsidRPr="009E402E">
          <w:rPr>
            <w:rStyle w:val="Hyperlink"/>
            <w:noProof/>
          </w:rPr>
          <w:t>Utilities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_Toc241150409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A66D4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8D19FE7" w14:textId="479F13AF" w:rsidR="00C74B30" w:rsidRDefault="00522BB9">
      <w:r>
        <w:fldChar w:fldCharType="end"/>
      </w:r>
    </w:p>
    <w:p w14:paraId="75D1A43E" w14:textId="77777777" w:rsidR="00C74B30" w:rsidRDefault="00C74B30"/>
    <w:p w14:paraId="0ECE88F3" w14:textId="77777777" w:rsidR="00914504" w:rsidRDefault="00914504" w:rsidP="00C74B30">
      <w:pPr>
        <w:pStyle w:val="Heading1"/>
      </w:pPr>
    </w:p>
    <w:p w14:paraId="58E00EC9" w14:textId="77777777" w:rsidR="00914504" w:rsidRDefault="00914504" w:rsidP="00C74B30">
      <w:pPr>
        <w:pStyle w:val="Heading1"/>
      </w:pPr>
    </w:p>
    <w:p w14:paraId="4F92F07F" w14:textId="77777777" w:rsidR="003F1ECC" w:rsidRDefault="003F1ECC" w:rsidP="00C74B30">
      <w:pPr>
        <w:pStyle w:val="Heading1"/>
      </w:pPr>
    </w:p>
    <w:p w14:paraId="379F4A09" w14:textId="1E0C0E72" w:rsidR="00C74B30" w:rsidRDefault="00C74B30" w:rsidP="00C74B30">
      <w:pPr>
        <w:pStyle w:val="Heading1"/>
      </w:pPr>
      <w:bookmarkStart w:id="0" w:name="_Toc241150394"/>
      <w:r w:rsidRPr="00C74B30">
        <w:lastRenderedPageBreak/>
        <w:t>Charitable Giving</w:t>
      </w:r>
      <w:bookmarkEnd w:id="0"/>
    </w:p>
    <w:p w14:paraId="1A39C597" w14:textId="71AD10AF" w:rsidR="00C74B30" w:rsidRPr="00C74B30" w:rsidRDefault="00C74B30" w:rsidP="0044398D">
      <w:pPr>
        <w:spacing w:line="276" w:lineRule="auto"/>
        <w:ind w:left="720"/>
        <w:rPr>
          <w:rFonts w:eastAsia="Calibri"/>
          <w:sz w:val="22"/>
          <w:szCs w:val="22"/>
        </w:rPr>
      </w:pPr>
    </w:p>
    <w:tbl>
      <w:tblPr>
        <w:tblpPr w:leftFromText="180" w:rightFromText="180" w:vertAnchor="text" w:horzAnchor="margin" w:tblpXSpec="center" w:tblpY="158"/>
        <w:tblW w:w="937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95"/>
      </w:tblGrid>
      <w:tr w:rsidR="00C74B30" w14:paraId="383D6EE4" w14:textId="77777777" w:rsidTr="00C74B30">
        <w:trPr>
          <w:trHeight w:val="530"/>
        </w:trPr>
        <w:tc>
          <w:tcPr>
            <w:tcW w:w="468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8DDC0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Recipient</w:t>
            </w:r>
          </w:p>
        </w:tc>
        <w:tc>
          <w:tcPr>
            <w:tcW w:w="469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FEF55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Suggested Monthly Donation</w:t>
            </w:r>
          </w:p>
        </w:tc>
      </w:tr>
      <w:tr w:rsidR="00C74B30" w14:paraId="1031AA30" w14:textId="77777777" w:rsidTr="00C74B30">
        <w:tc>
          <w:tcPr>
            <w:tcW w:w="468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D3E098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Faith-Based Organization</w:t>
            </w:r>
          </w:p>
        </w:tc>
        <w:tc>
          <w:tcPr>
            <w:tcW w:w="4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5BF0CD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10% of monthly income</w:t>
            </w:r>
          </w:p>
        </w:tc>
      </w:tr>
      <w:tr w:rsidR="00C74B30" w14:paraId="48E7A5DF" w14:textId="77777777" w:rsidTr="00C74B30">
        <w:tc>
          <w:tcPr>
            <w:tcW w:w="468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AB260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Medical Research</w:t>
            </w:r>
          </w:p>
        </w:tc>
        <w:tc>
          <w:tcPr>
            <w:tcW w:w="4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79FCE5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12065053" w14:textId="77777777" w:rsidTr="00C74B30">
        <w:tc>
          <w:tcPr>
            <w:tcW w:w="46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D33D31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Food Pantry</w:t>
            </w:r>
          </w:p>
        </w:tc>
        <w:tc>
          <w:tcPr>
            <w:tcW w:w="4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DF7132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6CC284A7" w14:textId="77777777" w:rsidTr="00C74B30">
        <w:tc>
          <w:tcPr>
            <w:tcW w:w="468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444CBB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Habitat for Humanity</w:t>
            </w:r>
          </w:p>
        </w:tc>
        <w:tc>
          <w:tcPr>
            <w:tcW w:w="4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406DD6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</w:t>
            </w:r>
          </w:p>
        </w:tc>
      </w:tr>
      <w:tr w:rsidR="00C74B30" w14:paraId="33AC6AA9" w14:textId="77777777" w:rsidTr="00C74B30">
        <w:tc>
          <w:tcPr>
            <w:tcW w:w="46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67F9AB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Salvation Army</w:t>
            </w:r>
          </w:p>
        </w:tc>
        <w:tc>
          <w:tcPr>
            <w:tcW w:w="4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E210D5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78F5F298" w14:textId="77777777" w:rsidTr="00C74B30">
        <w:tc>
          <w:tcPr>
            <w:tcW w:w="468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4A078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Youth &amp; Family Services</w:t>
            </w:r>
          </w:p>
        </w:tc>
        <w:tc>
          <w:tcPr>
            <w:tcW w:w="4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0D1BF3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04451330" w14:textId="77777777" w:rsidTr="00C74B30">
        <w:tc>
          <w:tcPr>
            <w:tcW w:w="46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8AFB3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Infant Crisis Center</w:t>
            </w:r>
          </w:p>
        </w:tc>
        <w:tc>
          <w:tcPr>
            <w:tcW w:w="4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2930E1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18CB8325" w14:textId="77777777" w:rsidTr="00C74B30">
        <w:tc>
          <w:tcPr>
            <w:tcW w:w="468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FDDE0B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Animal Sanctuary</w:t>
            </w:r>
          </w:p>
        </w:tc>
        <w:tc>
          <w:tcPr>
            <w:tcW w:w="4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3C4261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540F3DE3" w14:textId="77777777" w:rsidTr="00C74B30">
        <w:tc>
          <w:tcPr>
            <w:tcW w:w="46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2D850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High School Alumni Fund</w:t>
            </w:r>
          </w:p>
        </w:tc>
        <w:tc>
          <w:tcPr>
            <w:tcW w:w="4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E165E8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C74B30" w14:paraId="2446F092" w14:textId="77777777" w:rsidTr="00C74B30">
        <w:tc>
          <w:tcPr>
            <w:tcW w:w="468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607AD" w14:textId="77777777" w:rsidR="00C74B30" w:rsidRPr="00C16695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College Alumni Fund</w:t>
            </w:r>
          </w:p>
        </w:tc>
        <w:tc>
          <w:tcPr>
            <w:tcW w:w="4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216C5D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</w:t>
            </w:r>
          </w:p>
        </w:tc>
      </w:tr>
      <w:tr w:rsidR="00C74B30" w14:paraId="0C114EC0" w14:textId="77777777" w:rsidTr="00C74B30">
        <w:trPr>
          <w:trHeight w:val="494"/>
        </w:trPr>
        <w:tc>
          <w:tcPr>
            <w:tcW w:w="46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7E123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Other</w:t>
            </w:r>
          </w:p>
        </w:tc>
        <w:tc>
          <w:tcPr>
            <w:tcW w:w="4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4DC3A" w14:textId="77777777" w:rsidR="00C74B30" w:rsidRDefault="00C74B30" w:rsidP="00C74B30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</w:tbl>
    <w:p w14:paraId="1D3E806E" w14:textId="77777777" w:rsidR="00C74B30" w:rsidRDefault="00C74B30" w:rsidP="00C74B30"/>
    <w:p w14:paraId="08818A67" w14:textId="77777777" w:rsidR="00C74B30" w:rsidRDefault="00C74B30" w:rsidP="00C74B30"/>
    <w:p w14:paraId="6A35B4E5" w14:textId="77777777" w:rsidR="00C74B30" w:rsidRDefault="00C74B30" w:rsidP="00C74B30"/>
    <w:p w14:paraId="55330E74" w14:textId="77777777" w:rsidR="00C74B30" w:rsidRDefault="00C74B30" w:rsidP="00C74B30"/>
    <w:p w14:paraId="795EE73C" w14:textId="77777777" w:rsidR="00C74B30" w:rsidRDefault="00C74B30" w:rsidP="00C74B30"/>
    <w:p w14:paraId="67965BBB" w14:textId="77777777" w:rsidR="00C74B30" w:rsidRDefault="00C74B30" w:rsidP="00C74B30"/>
    <w:p w14:paraId="4A7B9880" w14:textId="77777777" w:rsidR="00C74B30" w:rsidRDefault="00C74B30" w:rsidP="00C74B30"/>
    <w:p w14:paraId="5896C221" w14:textId="77777777" w:rsidR="00C74B30" w:rsidRDefault="00C74B30" w:rsidP="00C74B30"/>
    <w:p w14:paraId="3248F18F" w14:textId="77777777" w:rsidR="00C74B30" w:rsidRDefault="00C74B30" w:rsidP="00C74B30"/>
    <w:p w14:paraId="2D1C8BF1" w14:textId="77777777" w:rsidR="00C74B30" w:rsidRDefault="00C74B30" w:rsidP="00C74B30"/>
    <w:p w14:paraId="7141C6E6" w14:textId="77777777" w:rsidR="00C74B30" w:rsidRDefault="00C74B30" w:rsidP="00C74B30"/>
    <w:p w14:paraId="390D8174" w14:textId="77777777" w:rsidR="00C74B30" w:rsidRDefault="00C74B30" w:rsidP="00C74B30"/>
    <w:p w14:paraId="74400CEE" w14:textId="77777777" w:rsidR="00C74B30" w:rsidRDefault="00C74B30" w:rsidP="00C74B30"/>
    <w:p w14:paraId="386C16F9" w14:textId="77777777" w:rsidR="00C74B30" w:rsidRDefault="00C74B30" w:rsidP="00C74B30"/>
    <w:p w14:paraId="715B20C5" w14:textId="77777777" w:rsidR="00C74B30" w:rsidRDefault="00C74B30" w:rsidP="00C74B30"/>
    <w:p w14:paraId="6FE2EF9B" w14:textId="77777777" w:rsidR="00C74B30" w:rsidRDefault="00C74B30" w:rsidP="00C74B30"/>
    <w:p w14:paraId="0D2A04E5" w14:textId="77777777" w:rsidR="00C74B30" w:rsidRDefault="00C74B30" w:rsidP="00C74B30"/>
    <w:p w14:paraId="4771FC6B" w14:textId="77777777" w:rsidR="0044398D" w:rsidRDefault="0044398D" w:rsidP="00C74B30">
      <w:pPr>
        <w:pStyle w:val="Heading1"/>
      </w:pPr>
    </w:p>
    <w:p w14:paraId="01023633" w14:textId="77777777" w:rsidR="0044398D" w:rsidRDefault="0044398D" w:rsidP="00C74B30">
      <w:pPr>
        <w:pStyle w:val="Heading1"/>
      </w:pPr>
    </w:p>
    <w:p w14:paraId="2CF317D9" w14:textId="77777777" w:rsidR="0044398D" w:rsidRDefault="0044398D" w:rsidP="00C74B30">
      <w:pPr>
        <w:pStyle w:val="Heading1"/>
      </w:pPr>
    </w:p>
    <w:p w14:paraId="213A3AFF" w14:textId="77777777" w:rsidR="0044398D" w:rsidRDefault="0044398D" w:rsidP="00C74B30">
      <w:pPr>
        <w:pStyle w:val="Heading1"/>
      </w:pPr>
    </w:p>
    <w:p w14:paraId="679BB643" w14:textId="77777777" w:rsidR="0044398D" w:rsidRDefault="0044398D" w:rsidP="00C74B30">
      <w:pPr>
        <w:pStyle w:val="Heading1"/>
      </w:pPr>
    </w:p>
    <w:p w14:paraId="737A323F" w14:textId="77777777" w:rsidR="0044398D" w:rsidRDefault="0044398D" w:rsidP="00C74B30">
      <w:pPr>
        <w:pStyle w:val="Heading1"/>
      </w:pPr>
    </w:p>
    <w:p w14:paraId="769C35BD" w14:textId="77777777" w:rsidR="0044398D" w:rsidRDefault="0044398D" w:rsidP="00C74B30">
      <w:pPr>
        <w:pStyle w:val="Heading1"/>
      </w:pPr>
    </w:p>
    <w:p w14:paraId="1B8AA6CB" w14:textId="77777777" w:rsidR="0044398D" w:rsidRDefault="0044398D" w:rsidP="00C74B30">
      <w:pPr>
        <w:pStyle w:val="Heading1"/>
      </w:pPr>
    </w:p>
    <w:p w14:paraId="3D52E127" w14:textId="2CA3DE9E" w:rsidR="00C74B30" w:rsidRDefault="00C74B30" w:rsidP="00F95EAB">
      <w:pPr>
        <w:pStyle w:val="Heading1"/>
      </w:pPr>
      <w:bookmarkStart w:id="1" w:name="_Toc241150395"/>
      <w:r w:rsidRPr="00C74B30">
        <w:lastRenderedPageBreak/>
        <w:t>Child Care</w:t>
      </w:r>
      <w:bookmarkEnd w:id="1"/>
    </w:p>
    <w:tbl>
      <w:tblPr>
        <w:tblW w:w="10170" w:type="dxa"/>
        <w:tblInd w:w="35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3390"/>
        <w:gridCol w:w="3390"/>
        <w:gridCol w:w="3390"/>
      </w:tblGrid>
      <w:tr w:rsidR="00C74B30" w:rsidRPr="00C16695" w14:paraId="5D4F043D" w14:textId="77777777" w:rsidTr="0041124E">
        <w:tc>
          <w:tcPr>
            <w:tcW w:w="339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F4419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t>Child</w:t>
            </w:r>
          </w:p>
        </w:tc>
        <w:tc>
          <w:tcPr>
            <w:tcW w:w="339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245936" w14:textId="77777777" w:rsidR="00C74B30" w:rsidRPr="00C16695" w:rsidRDefault="00C74B30" w:rsidP="0041124E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t>Professional Child Care</w:t>
            </w:r>
            <w:r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br/>
            </w:r>
            <w:r w:rsidRPr="00C16695"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t>(cost)</w:t>
            </w:r>
          </w:p>
        </w:tc>
        <w:tc>
          <w:tcPr>
            <w:tcW w:w="339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F3632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t>Home Day Care</w:t>
            </w:r>
            <w:r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br/>
            </w:r>
            <w:r w:rsidRPr="00C16695">
              <w:rPr>
                <w:rFonts w:eastAsia="Calibri"/>
                <w:b/>
                <w:bCs/>
                <w:color w:val="FFFFFF" w:themeColor="background1"/>
                <w:sz w:val="32"/>
                <w:szCs w:val="32"/>
              </w:rPr>
              <w:t>(cost)</w:t>
            </w:r>
          </w:p>
        </w:tc>
      </w:tr>
      <w:tr w:rsidR="00C74B30" w14:paraId="56C5649F" w14:textId="77777777" w:rsidTr="0041124E">
        <w:tc>
          <w:tcPr>
            <w:tcW w:w="339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627D77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Age 0-1 year</w:t>
            </w:r>
          </w:p>
        </w:tc>
        <w:tc>
          <w:tcPr>
            <w:tcW w:w="339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7407E2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$900/month</w:t>
            </w:r>
          </w:p>
        </w:tc>
        <w:tc>
          <w:tcPr>
            <w:tcW w:w="339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F5826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$780/month</w:t>
            </w:r>
          </w:p>
        </w:tc>
      </w:tr>
      <w:tr w:rsidR="00C74B30" w14:paraId="7692C082" w14:textId="77777777" w:rsidTr="0041124E">
        <w:tc>
          <w:tcPr>
            <w:tcW w:w="339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B21827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Age 2-3 years</w:t>
            </w:r>
          </w:p>
        </w:tc>
        <w:tc>
          <w:tcPr>
            <w:tcW w:w="339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57BB0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$840/month</w:t>
            </w:r>
          </w:p>
        </w:tc>
        <w:tc>
          <w:tcPr>
            <w:tcW w:w="339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701F4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$760/month</w:t>
            </w:r>
          </w:p>
        </w:tc>
      </w:tr>
      <w:tr w:rsidR="00C74B30" w14:paraId="3726B3A3" w14:textId="77777777" w:rsidTr="0041124E">
        <w:tc>
          <w:tcPr>
            <w:tcW w:w="339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F03761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Age 4-5 years</w:t>
            </w:r>
          </w:p>
        </w:tc>
        <w:tc>
          <w:tcPr>
            <w:tcW w:w="339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8983B0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$785/month</w:t>
            </w:r>
          </w:p>
        </w:tc>
        <w:tc>
          <w:tcPr>
            <w:tcW w:w="339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8DF617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$715/month</w:t>
            </w:r>
          </w:p>
        </w:tc>
      </w:tr>
    </w:tbl>
    <w:p w14:paraId="6BB69A03" w14:textId="77777777" w:rsidR="00C74B30" w:rsidRDefault="00C74B30" w:rsidP="00C74B30"/>
    <w:p w14:paraId="4660A7CE" w14:textId="77777777" w:rsidR="00C74B30" w:rsidRDefault="00C74B30" w:rsidP="00C74B30"/>
    <w:p w14:paraId="2F6F5F89" w14:textId="77777777" w:rsidR="00C74B30" w:rsidRDefault="00C74B30" w:rsidP="00C74B30"/>
    <w:p w14:paraId="41AC9873" w14:textId="77777777" w:rsidR="00C74B30" w:rsidRDefault="00C74B30" w:rsidP="00C74B30"/>
    <w:p w14:paraId="5113B642" w14:textId="77777777" w:rsidR="00C74B30" w:rsidRDefault="00C74B30" w:rsidP="00C74B30"/>
    <w:p w14:paraId="551D9286" w14:textId="77777777" w:rsidR="00C74B30" w:rsidRDefault="00C74B30" w:rsidP="00C74B30"/>
    <w:p w14:paraId="726C80F7" w14:textId="77777777" w:rsidR="00C74B30" w:rsidRDefault="00C74B30" w:rsidP="00C74B30"/>
    <w:p w14:paraId="59BAC25D" w14:textId="77777777" w:rsidR="00C74B30" w:rsidRDefault="00C74B30" w:rsidP="00C74B30"/>
    <w:p w14:paraId="034CA360" w14:textId="77777777" w:rsidR="00C74B30" w:rsidRDefault="00C74B30" w:rsidP="00C74B30"/>
    <w:p w14:paraId="41118EDF" w14:textId="77777777" w:rsidR="00C74B30" w:rsidRDefault="00C74B30" w:rsidP="00C74B30"/>
    <w:p w14:paraId="0950F8BD" w14:textId="77777777" w:rsidR="00F95EAB" w:rsidRDefault="00F95EAB" w:rsidP="00C74B30"/>
    <w:p w14:paraId="2E574419" w14:textId="77777777" w:rsidR="00F95EAB" w:rsidRDefault="00F95EAB" w:rsidP="00C74B30"/>
    <w:p w14:paraId="5CABB462" w14:textId="77777777" w:rsidR="00F95EAB" w:rsidRDefault="00F95EAB" w:rsidP="00C74B30"/>
    <w:p w14:paraId="2D717262" w14:textId="77777777" w:rsidR="00F95EAB" w:rsidRDefault="00F95EAB" w:rsidP="00C74B30"/>
    <w:p w14:paraId="0F0DEE9B" w14:textId="77777777" w:rsidR="00F95EAB" w:rsidRDefault="00F95EAB" w:rsidP="00C74B30"/>
    <w:p w14:paraId="0E1B6046" w14:textId="77777777" w:rsidR="00F95EAB" w:rsidRDefault="00F95EAB" w:rsidP="00C74B30"/>
    <w:p w14:paraId="7AB0C782" w14:textId="77777777" w:rsidR="00F95EAB" w:rsidRDefault="00F95EAB" w:rsidP="00C74B30"/>
    <w:p w14:paraId="2D7F39C3" w14:textId="77777777" w:rsidR="00F95EAB" w:rsidRDefault="00F95EAB" w:rsidP="00C74B30"/>
    <w:p w14:paraId="6E34FFA2" w14:textId="77777777" w:rsidR="00F95EAB" w:rsidRDefault="00F95EAB" w:rsidP="00C74B30"/>
    <w:p w14:paraId="529C233F" w14:textId="77777777" w:rsidR="00F95EAB" w:rsidRDefault="00F95EAB" w:rsidP="00C74B30"/>
    <w:p w14:paraId="7DFAB47A" w14:textId="77777777" w:rsidR="00F95EAB" w:rsidRDefault="00F95EAB" w:rsidP="00C74B30"/>
    <w:p w14:paraId="56A75AE5" w14:textId="7AFF9BD0" w:rsidR="00C74B30" w:rsidRPr="00C74B30" w:rsidRDefault="00C74B30" w:rsidP="00C74B30">
      <w:pPr>
        <w:pStyle w:val="Heading1"/>
      </w:pPr>
      <w:bookmarkStart w:id="2" w:name="_Toc241150396"/>
      <w:r w:rsidRPr="00C74B30">
        <w:lastRenderedPageBreak/>
        <w:t>Clothing</w:t>
      </w:r>
      <w:bookmarkEnd w:id="2"/>
    </w:p>
    <w:p w14:paraId="182F053B" w14:textId="77777777" w:rsidR="00C74B30" w:rsidRPr="00FC7D82" w:rsidRDefault="00C74B30" w:rsidP="00C74B30">
      <w:pPr>
        <w:rPr>
          <w:b/>
          <w:bCs/>
        </w:rPr>
      </w:pPr>
      <w:r w:rsidRPr="00FC7D82">
        <w:rPr>
          <w:b/>
          <w:bCs/>
        </w:rPr>
        <w:t>Costs are based on a monthly rate. If you have an office job, you must select a Business or High-End rate.</w:t>
      </w:r>
    </w:p>
    <w:tbl>
      <w:tblPr>
        <w:tblW w:w="9525" w:type="dxa"/>
        <w:tblInd w:w="62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1560"/>
        <w:gridCol w:w="1650"/>
        <w:gridCol w:w="1530"/>
        <w:gridCol w:w="1470"/>
      </w:tblGrid>
      <w:tr w:rsidR="00C74B30" w14:paraId="7EAAFC52" w14:textId="77777777" w:rsidTr="0041124E">
        <w:tc>
          <w:tcPr>
            <w:tcW w:w="331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53FD10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56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20170C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Thrifty</w:t>
            </w:r>
          </w:p>
        </w:tc>
        <w:tc>
          <w:tcPr>
            <w:tcW w:w="165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0DEBC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Low-Cost</w:t>
            </w:r>
          </w:p>
        </w:tc>
        <w:tc>
          <w:tcPr>
            <w:tcW w:w="153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0D8EB1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Business</w:t>
            </w:r>
          </w:p>
        </w:tc>
        <w:tc>
          <w:tcPr>
            <w:tcW w:w="147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7DF36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High-End</w:t>
            </w:r>
          </w:p>
        </w:tc>
      </w:tr>
      <w:tr w:rsidR="00C74B30" w14:paraId="1825E888" w14:textId="77777777" w:rsidTr="0041124E">
        <w:tc>
          <w:tcPr>
            <w:tcW w:w="331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9ED09A" w14:textId="77777777" w:rsidR="00C74B30" w:rsidRPr="00C16695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5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B54C54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  <w:tc>
          <w:tcPr>
            <w:tcW w:w="16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3E2F0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$55</w:t>
            </w:r>
          </w:p>
        </w:tc>
        <w:tc>
          <w:tcPr>
            <w:tcW w:w="15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9FC051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$145</w:t>
            </w:r>
          </w:p>
        </w:tc>
        <w:tc>
          <w:tcPr>
            <w:tcW w:w="14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1BEEA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$215</w:t>
            </w:r>
          </w:p>
        </w:tc>
      </w:tr>
      <w:tr w:rsidR="00C74B30" w14:paraId="720AD590" w14:textId="77777777" w:rsidTr="0041124E">
        <w:tc>
          <w:tcPr>
            <w:tcW w:w="33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5674DD" w14:textId="77777777" w:rsidR="00C74B30" w:rsidRPr="00C16695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5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DF263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$35</w:t>
            </w:r>
          </w:p>
        </w:tc>
        <w:tc>
          <w:tcPr>
            <w:tcW w:w="16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8B155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$80</w:t>
            </w:r>
          </w:p>
        </w:tc>
        <w:tc>
          <w:tcPr>
            <w:tcW w:w="153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7E85E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$190</w:t>
            </w:r>
          </w:p>
        </w:tc>
        <w:tc>
          <w:tcPr>
            <w:tcW w:w="14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3A137E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$270</w:t>
            </w:r>
          </w:p>
        </w:tc>
      </w:tr>
      <w:tr w:rsidR="00C74B30" w14:paraId="48B5DCC1" w14:textId="77777777" w:rsidTr="0041124E">
        <w:tc>
          <w:tcPr>
            <w:tcW w:w="33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AFDAD8" w14:textId="77777777" w:rsidR="00C74B30" w:rsidRPr="00C16695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5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B48BE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$45</w:t>
            </w:r>
          </w:p>
        </w:tc>
        <w:tc>
          <w:tcPr>
            <w:tcW w:w="16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2644E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  <w:tc>
          <w:tcPr>
            <w:tcW w:w="15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5F08E2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$220</w:t>
            </w:r>
          </w:p>
        </w:tc>
        <w:tc>
          <w:tcPr>
            <w:tcW w:w="14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4AC60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$310</w:t>
            </w:r>
          </w:p>
        </w:tc>
      </w:tr>
      <w:tr w:rsidR="00C74B30" w14:paraId="78B6CC68" w14:textId="77777777" w:rsidTr="0041124E">
        <w:tc>
          <w:tcPr>
            <w:tcW w:w="33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E2B7F3" w14:textId="77777777" w:rsidR="00C74B30" w:rsidRPr="00C16695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5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B7A4F8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</w:t>
            </w:r>
          </w:p>
        </w:tc>
        <w:tc>
          <w:tcPr>
            <w:tcW w:w="16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4080B5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$80</w:t>
            </w:r>
          </w:p>
        </w:tc>
        <w:tc>
          <w:tcPr>
            <w:tcW w:w="153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966597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$215</w:t>
            </w:r>
          </w:p>
        </w:tc>
        <w:tc>
          <w:tcPr>
            <w:tcW w:w="14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C4106C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$320</w:t>
            </w:r>
          </w:p>
        </w:tc>
      </w:tr>
      <w:tr w:rsidR="00C74B30" w14:paraId="36DAA85E" w14:textId="77777777" w:rsidTr="0041124E">
        <w:tc>
          <w:tcPr>
            <w:tcW w:w="33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CB56F" w14:textId="77777777" w:rsidR="00C74B30" w:rsidRPr="00C16695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5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91C59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$45</w:t>
            </w:r>
          </w:p>
        </w:tc>
        <w:tc>
          <w:tcPr>
            <w:tcW w:w="16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13E93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$105</w:t>
            </w:r>
          </w:p>
        </w:tc>
        <w:tc>
          <w:tcPr>
            <w:tcW w:w="153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A68B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$255</w:t>
            </w:r>
          </w:p>
        </w:tc>
        <w:tc>
          <w:tcPr>
            <w:tcW w:w="14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1049B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$375</w:t>
            </w:r>
          </w:p>
        </w:tc>
      </w:tr>
      <w:tr w:rsidR="00C74B30" w14:paraId="1EC83948" w14:textId="77777777" w:rsidTr="0041124E">
        <w:tc>
          <w:tcPr>
            <w:tcW w:w="33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9F3F0" w14:textId="77777777" w:rsidR="00C74B30" w:rsidRPr="00C16695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56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03D91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</w:t>
            </w:r>
          </w:p>
        </w:tc>
        <w:tc>
          <w:tcPr>
            <w:tcW w:w="16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96B56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$130</w:t>
            </w:r>
          </w:p>
        </w:tc>
        <w:tc>
          <w:tcPr>
            <w:tcW w:w="153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BAD098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$350</w:t>
            </w:r>
          </w:p>
        </w:tc>
        <w:tc>
          <w:tcPr>
            <w:tcW w:w="14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E12152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$415</w:t>
            </w:r>
          </w:p>
        </w:tc>
      </w:tr>
    </w:tbl>
    <w:p w14:paraId="6BBB79AC" w14:textId="77777777" w:rsidR="00C74B30" w:rsidRDefault="00C74B30" w:rsidP="00C74B30"/>
    <w:p w14:paraId="6026D37E" w14:textId="77777777" w:rsidR="00C74B30" w:rsidRDefault="00C74B30" w:rsidP="00C74B30"/>
    <w:p w14:paraId="405C9675" w14:textId="77777777" w:rsidR="00C74B30" w:rsidRDefault="00C74B30" w:rsidP="00C74B30"/>
    <w:p w14:paraId="45B7BAC9" w14:textId="77777777" w:rsidR="00C74B30" w:rsidRDefault="00C74B30" w:rsidP="00C74B30"/>
    <w:p w14:paraId="03DEF812" w14:textId="77777777" w:rsidR="00C74B30" w:rsidRDefault="00C74B30" w:rsidP="00C74B30"/>
    <w:p w14:paraId="3659DA16" w14:textId="77777777" w:rsidR="00F95EAB" w:rsidRDefault="00F95EAB" w:rsidP="00C74B30"/>
    <w:p w14:paraId="7A71614D" w14:textId="77777777" w:rsidR="00F95EAB" w:rsidRDefault="00F95EAB" w:rsidP="00C74B30"/>
    <w:p w14:paraId="4F946A14" w14:textId="77777777" w:rsidR="00F95EAB" w:rsidRDefault="00F95EAB" w:rsidP="00C74B30"/>
    <w:p w14:paraId="6D56520A" w14:textId="77777777" w:rsidR="00F95EAB" w:rsidRDefault="00F95EAB" w:rsidP="00C74B30"/>
    <w:p w14:paraId="5559A268" w14:textId="77777777" w:rsidR="00F95EAB" w:rsidRDefault="00F95EAB" w:rsidP="00C74B30"/>
    <w:p w14:paraId="3E42E406" w14:textId="77777777" w:rsidR="00F95EAB" w:rsidRDefault="00F95EAB" w:rsidP="00C74B30"/>
    <w:p w14:paraId="5AE0EFED" w14:textId="77777777" w:rsidR="00F95EAB" w:rsidRDefault="00F95EAB" w:rsidP="00C74B30"/>
    <w:p w14:paraId="67BE806A" w14:textId="77777777" w:rsidR="00F95EAB" w:rsidRDefault="00F95EAB" w:rsidP="00C74B30"/>
    <w:p w14:paraId="5575FD9D" w14:textId="77777777" w:rsidR="00F95EAB" w:rsidRDefault="00F95EAB" w:rsidP="00C74B30"/>
    <w:p w14:paraId="5656E4F1" w14:textId="77777777" w:rsidR="00F95EAB" w:rsidRDefault="00F95EAB" w:rsidP="00C74B30"/>
    <w:p w14:paraId="4F7831D7" w14:textId="77777777" w:rsidR="00F95EAB" w:rsidRDefault="00F95EAB" w:rsidP="00C74B30"/>
    <w:p w14:paraId="669C2083" w14:textId="77777777" w:rsidR="00C74B30" w:rsidRDefault="00C74B30" w:rsidP="00C74B30"/>
    <w:p w14:paraId="19EC1B00" w14:textId="695857F3" w:rsidR="00C74B30" w:rsidRPr="00B81836" w:rsidRDefault="00C74B30" w:rsidP="00B81836">
      <w:pPr>
        <w:pStyle w:val="Heading1"/>
      </w:pPr>
      <w:bookmarkStart w:id="3" w:name="_Toc241150397"/>
      <w:r w:rsidRPr="00C74B30">
        <w:lastRenderedPageBreak/>
        <w:t>Communication</w:t>
      </w:r>
      <w:bookmarkEnd w:id="3"/>
      <w:r w:rsidR="00B81836">
        <w:br/>
      </w:r>
    </w:p>
    <w:tbl>
      <w:tblPr>
        <w:tblW w:w="9735" w:type="dxa"/>
        <w:tblInd w:w="52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6450"/>
        <w:gridCol w:w="3285"/>
      </w:tblGrid>
      <w:tr w:rsidR="00B81836" w14:paraId="0BB1B7E8" w14:textId="77777777" w:rsidTr="0041124E">
        <w:tc>
          <w:tcPr>
            <w:tcW w:w="6450" w:type="dxa"/>
            <w:shd w:val="clear" w:color="auto" w:fill="20367F" w:themeFill="text2"/>
            <w:vAlign w:val="center"/>
          </w:tcPr>
          <w:p w14:paraId="5C852B1D" w14:textId="77777777" w:rsidR="00B81836" w:rsidRDefault="00B81836" w:rsidP="0041124E">
            <w:pPr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Services</w:t>
            </w:r>
          </w:p>
        </w:tc>
        <w:tc>
          <w:tcPr>
            <w:tcW w:w="3285" w:type="dxa"/>
            <w:shd w:val="clear" w:color="auto" w:fill="20367F" w:themeFill="text2"/>
            <w:vAlign w:val="center"/>
          </w:tcPr>
          <w:p w14:paraId="7BD3E97F" w14:textId="77777777" w:rsidR="00B81836" w:rsidRDefault="00B81836" w:rsidP="0041124E">
            <w:pPr>
              <w:spacing w:before="60" w:after="60"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Cost per month</w:t>
            </w:r>
          </w:p>
        </w:tc>
      </w:tr>
      <w:tr w:rsidR="00B81836" w14:paraId="749D0C39" w14:textId="77777777" w:rsidTr="0041124E">
        <w:tc>
          <w:tcPr>
            <w:tcW w:w="6450" w:type="dxa"/>
            <w:shd w:val="clear" w:color="auto" w:fill="FFFFFF"/>
            <w:vAlign w:val="center"/>
          </w:tcPr>
          <w:p w14:paraId="3BE9020B" w14:textId="77777777" w:rsidR="00B81836" w:rsidRPr="00C16695" w:rsidRDefault="00B81836" w:rsidP="0041124E">
            <w:pPr>
              <w:spacing w:before="60" w:line="276" w:lineRule="auto"/>
              <w:jc w:val="center"/>
              <w:rPr>
                <w:rFonts w:eastAsia="Calibri"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Prepaid Phone</w:t>
            </w:r>
          </w:p>
          <w:p w14:paraId="750033C3" w14:textId="77777777" w:rsidR="00B81836" w:rsidRDefault="00B81836" w:rsidP="0041124E">
            <w:pPr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noProof/>
                <w:sz w:val="32"/>
                <w:szCs w:val="32"/>
              </w:rPr>
              <w:drawing>
                <wp:inline distT="0" distB="0" distL="0" distR="0" wp14:anchorId="2CFADFE5" wp14:editId="2F6C153C">
                  <wp:extent cx="745322" cy="822960"/>
                  <wp:effectExtent l="0" t="0" r="0" b="0"/>
                  <wp:docPr id="148348560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322" cy="822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3CEC2E4" w14:textId="77777777" w:rsidR="00B81836" w:rsidRDefault="00B81836" w:rsidP="0041124E">
            <w:pPr>
              <w:spacing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>Unlimited talk &amp; text + 500 MB data</w:t>
            </w:r>
          </w:p>
        </w:tc>
        <w:tc>
          <w:tcPr>
            <w:tcW w:w="3285" w:type="dxa"/>
            <w:shd w:val="clear" w:color="auto" w:fill="FFFFFF"/>
            <w:vAlign w:val="center"/>
          </w:tcPr>
          <w:p w14:paraId="4E1772D4" w14:textId="77777777" w:rsidR="00B81836" w:rsidRPr="00C16695" w:rsidRDefault="00B81836" w:rsidP="0041124E">
            <w:pPr>
              <w:spacing w:before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$50</w:t>
            </w:r>
          </w:p>
        </w:tc>
      </w:tr>
      <w:tr w:rsidR="00B81836" w14:paraId="025E0ED3" w14:textId="77777777" w:rsidTr="0041124E">
        <w:tc>
          <w:tcPr>
            <w:tcW w:w="6450" w:type="dxa"/>
            <w:shd w:val="clear" w:color="auto" w:fill="D5EBF9"/>
            <w:vAlign w:val="center"/>
          </w:tcPr>
          <w:p w14:paraId="47EAE569" w14:textId="77777777" w:rsidR="00B81836" w:rsidRPr="00C16695" w:rsidRDefault="00B81836" w:rsidP="0041124E">
            <w:pPr>
              <w:spacing w:before="60" w:line="276" w:lineRule="auto"/>
              <w:jc w:val="center"/>
              <w:rPr>
                <w:rFonts w:eastAsia="Calibri"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Basic Bundle</w:t>
            </w:r>
          </w:p>
          <w:p w14:paraId="196FCCFB" w14:textId="77777777" w:rsidR="00B81836" w:rsidRDefault="00B81836" w:rsidP="0041124E">
            <w:pPr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noProof/>
                <w:sz w:val="32"/>
                <w:szCs w:val="32"/>
              </w:rPr>
              <w:drawing>
                <wp:inline distT="0" distB="0" distL="0" distR="0" wp14:anchorId="60775C63" wp14:editId="5E2027A4">
                  <wp:extent cx="3319502" cy="822960"/>
                  <wp:effectExtent l="0" t="0" r="0" b="0"/>
                  <wp:docPr id="148348560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9502" cy="822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11778DF" w14:textId="77777777" w:rsidR="00B81836" w:rsidRDefault="00B81836" w:rsidP="0041124E">
            <w:pPr>
              <w:spacing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>Cell phone + Internet + TV St</w:t>
            </w:r>
            <w:r>
              <w:rPr>
                <w:rFonts w:eastAsia="Calibri"/>
                <w:sz w:val="32"/>
                <w:szCs w:val="32"/>
              </w:rPr>
              <w:t>reaming</w:t>
            </w:r>
          </w:p>
        </w:tc>
        <w:tc>
          <w:tcPr>
            <w:tcW w:w="3285" w:type="dxa"/>
            <w:shd w:val="clear" w:color="auto" w:fill="D5EBF9"/>
            <w:vAlign w:val="center"/>
          </w:tcPr>
          <w:p w14:paraId="2C84EBFD" w14:textId="77777777" w:rsidR="00B81836" w:rsidRPr="00C16695" w:rsidRDefault="00B81836" w:rsidP="0041124E">
            <w:pPr>
              <w:spacing w:before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$200</w:t>
            </w:r>
          </w:p>
        </w:tc>
      </w:tr>
      <w:tr w:rsidR="00B81836" w14:paraId="01F4F22A" w14:textId="77777777" w:rsidTr="0041124E">
        <w:tc>
          <w:tcPr>
            <w:tcW w:w="6450" w:type="dxa"/>
            <w:shd w:val="clear" w:color="auto" w:fill="FFFFFF"/>
            <w:vAlign w:val="center"/>
          </w:tcPr>
          <w:p w14:paraId="6D6B53D2" w14:textId="77777777" w:rsidR="00B81836" w:rsidRPr="00C16695" w:rsidRDefault="00B81836" w:rsidP="0041124E">
            <w:pPr>
              <w:spacing w:before="60" w:line="276" w:lineRule="auto"/>
              <w:jc w:val="center"/>
              <w:rPr>
                <w:rFonts w:eastAsia="Calibri"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Unlimited Bundle</w:t>
            </w:r>
          </w:p>
          <w:p w14:paraId="497B8EB6" w14:textId="77777777" w:rsidR="00B81836" w:rsidRDefault="00B81836" w:rsidP="0041124E">
            <w:pPr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noProof/>
                <w:sz w:val="32"/>
                <w:szCs w:val="32"/>
              </w:rPr>
              <w:drawing>
                <wp:inline distT="0" distB="0" distL="0" distR="0" wp14:anchorId="129DAB14" wp14:editId="45B8D257">
                  <wp:extent cx="3015426" cy="822960"/>
                  <wp:effectExtent l="0" t="0" r="0" b="0"/>
                  <wp:docPr id="148348560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5426" cy="822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41EAA6B" w14:textId="77777777" w:rsidR="00B81836" w:rsidRDefault="00B81836" w:rsidP="0041124E">
            <w:pPr>
              <w:spacing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>Cell phone with data plan + High-speed internet + Upgraded TV St</w:t>
            </w:r>
            <w:r>
              <w:rPr>
                <w:rFonts w:eastAsia="Calibri"/>
                <w:sz w:val="32"/>
                <w:szCs w:val="32"/>
              </w:rPr>
              <w:t>reaming</w:t>
            </w:r>
          </w:p>
          <w:p w14:paraId="477C9D98" w14:textId="77777777" w:rsidR="00B81836" w:rsidRDefault="00B81836" w:rsidP="0041124E">
            <w:pPr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 w:rsidRPr="00C16695">
              <w:rPr>
                <w:rFonts w:eastAsia="Calibri"/>
                <w:color w:val="D60F7C" w:themeColor="background2"/>
                <w:sz w:val="32"/>
                <w:szCs w:val="32"/>
              </w:rPr>
              <w:t>Includes HBO Max, Disney+, Hulu, ESPN+, and Netflix</w:t>
            </w:r>
          </w:p>
        </w:tc>
        <w:tc>
          <w:tcPr>
            <w:tcW w:w="3285" w:type="dxa"/>
            <w:shd w:val="clear" w:color="auto" w:fill="FFFFFF"/>
            <w:vAlign w:val="center"/>
          </w:tcPr>
          <w:p w14:paraId="12B69814" w14:textId="77777777" w:rsidR="00B81836" w:rsidRPr="00C16695" w:rsidRDefault="00B81836" w:rsidP="0041124E">
            <w:pPr>
              <w:spacing w:before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$355</w:t>
            </w:r>
          </w:p>
        </w:tc>
      </w:tr>
    </w:tbl>
    <w:p w14:paraId="2A92EC37" w14:textId="77777777" w:rsidR="00C74B30" w:rsidRDefault="00C74B30" w:rsidP="00C74B30"/>
    <w:p w14:paraId="1BC77676" w14:textId="77777777" w:rsidR="00C74B30" w:rsidRDefault="00C74B30" w:rsidP="00C74B30"/>
    <w:p w14:paraId="1662FF5F" w14:textId="77777777" w:rsidR="00C74B30" w:rsidRDefault="00C74B30" w:rsidP="00C74B30"/>
    <w:p w14:paraId="6172430D" w14:textId="77777777" w:rsidR="00C74B30" w:rsidRDefault="00C74B30" w:rsidP="00C74B30"/>
    <w:p w14:paraId="7EBE488C" w14:textId="77777777" w:rsidR="00C74B30" w:rsidRDefault="00C74B30" w:rsidP="00C74B30"/>
    <w:p w14:paraId="384EED87" w14:textId="77777777" w:rsidR="00C74B30" w:rsidRDefault="00C74B30" w:rsidP="00C74B30"/>
    <w:p w14:paraId="4EFD74D8" w14:textId="08B2EB8F" w:rsidR="00C74B30" w:rsidRPr="00C74B30" w:rsidRDefault="00C74B30" w:rsidP="00C74B30">
      <w:pPr>
        <w:pStyle w:val="Heading1"/>
      </w:pPr>
      <w:bookmarkStart w:id="4" w:name="_Toc241150398"/>
      <w:r w:rsidRPr="00C74B30">
        <w:lastRenderedPageBreak/>
        <w:t>Entertainment</w:t>
      </w:r>
      <w:bookmarkEnd w:id="4"/>
    </w:p>
    <w:tbl>
      <w:tblPr>
        <w:tblW w:w="9360" w:type="dxa"/>
        <w:tblInd w:w="71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6345"/>
        <w:gridCol w:w="3015"/>
      </w:tblGrid>
      <w:tr w:rsidR="00B81836" w14:paraId="1F1E18F8" w14:textId="77777777" w:rsidTr="0041124E">
        <w:tc>
          <w:tcPr>
            <w:tcW w:w="634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C0353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Activity</w:t>
            </w:r>
          </w:p>
        </w:tc>
        <w:tc>
          <w:tcPr>
            <w:tcW w:w="301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2853A7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Cost per month</w:t>
            </w:r>
          </w:p>
        </w:tc>
      </w:tr>
      <w:tr w:rsidR="00B81836" w14:paraId="303BF063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B099C4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71D20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Movie Rental 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07CC77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</w:t>
            </w:r>
          </w:p>
        </w:tc>
      </w:tr>
      <w:tr w:rsidR="00B81836" w14:paraId="0E8EB1D3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1C2E3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Movie</w:t>
            </w:r>
            <w:r>
              <w:rPr>
                <w:rFonts w:eastAsia="Calibri"/>
                <w:b/>
                <w:bCs/>
                <w:color w:val="971D20"/>
                <w:sz w:val="32"/>
                <w:szCs w:val="32"/>
              </w:rPr>
              <w:t xml:space="preserve"> </w:t>
            </w:r>
            <w:r>
              <w:rPr>
                <w:rFonts w:eastAsia="Calibri"/>
                <w:b/>
                <w:bCs/>
                <w:color w:val="971D20"/>
                <w:sz w:val="32"/>
                <w:szCs w:val="32"/>
              </w:rPr>
              <w:br/>
            </w:r>
            <w:r>
              <w:rPr>
                <w:rFonts w:eastAsia="Calibri"/>
                <w:sz w:val="32"/>
                <w:szCs w:val="32"/>
              </w:rPr>
              <w:t>(includes popcorn and drink)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E256E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$25/person</w:t>
            </w:r>
          </w:p>
        </w:tc>
      </w:tr>
      <w:tr w:rsidR="00B81836" w14:paraId="05C68CD5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89C5C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Hobbies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A32B71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</w:t>
            </w:r>
          </w:p>
        </w:tc>
      </w:tr>
      <w:tr w:rsidR="00B81836" w14:paraId="1F19D705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1587BE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Date Night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055EFD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</w:tr>
      <w:tr w:rsidR="00B81836" w14:paraId="210679A9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A9CC1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Parents’ Night Out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C6BF5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$25/child</w:t>
            </w:r>
          </w:p>
        </w:tc>
      </w:tr>
      <w:tr w:rsidR="00B81836" w14:paraId="01C33563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761234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1-Day Swim Pass at Local Pool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A50526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$12/person</w:t>
            </w:r>
          </w:p>
        </w:tc>
      </w:tr>
      <w:tr w:rsidR="00B81836" w14:paraId="5729DF93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E3BB61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Seasonal Swim Family Pass at Local Pool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985CB9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$75</w:t>
            </w:r>
          </w:p>
        </w:tc>
      </w:tr>
      <w:tr w:rsidR="00B81836" w14:paraId="36F101C0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2F758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Seasonal Pass Amusement Park/Water Park 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87EF37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$65/person</w:t>
            </w:r>
          </w:p>
        </w:tc>
      </w:tr>
      <w:tr w:rsidR="00B81836" w14:paraId="74A3BFBF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DCE463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1-Day Zoo Admission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32884C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$19/adult + $12/child</w:t>
            </w:r>
          </w:p>
        </w:tc>
      </w:tr>
      <w:tr w:rsidR="00B81836" w14:paraId="3E0F25E3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FF10E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Annual Zoo Family Pass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F8ADE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$150</w:t>
            </w:r>
          </w:p>
        </w:tc>
      </w:tr>
      <w:tr w:rsidR="00B81836" w14:paraId="670EEE0F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2D5AFE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Roller Skating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8A0D4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$10/person</w:t>
            </w:r>
          </w:p>
        </w:tc>
      </w:tr>
      <w:tr w:rsidR="00B81836" w14:paraId="7D26D782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CF97D5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Ticket to a Sporting Event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008CD0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$60/person</w:t>
            </w:r>
          </w:p>
        </w:tc>
      </w:tr>
      <w:tr w:rsidR="00B81836" w14:paraId="1093BFDA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268F29" w14:textId="77777777" w:rsidR="00B81836" w:rsidRPr="00C16695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Concert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EF82E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$75/person</w:t>
            </w:r>
          </w:p>
        </w:tc>
      </w:tr>
      <w:tr w:rsidR="00B81836" w14:paraId="3392A6EB" w14:textId="77777777" w:rsidTr="0041124E">
        <w:tc>
          <w:tcPr>
            <w:tcW w:w="634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33B815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Food and Gas for Road Trip </w:t>
            </w:r>
            <w: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br/>
            </w:r>
            <w:r>
              <w:rPr>
                <w:rFonts w:eastAsia="Calibri"/>
                <w:sz w:val="32"/>
                <w:szCs w:val="32"/>
              </w:rPr>
              <w:t>(price per day)</w:t>
            </w:r>
          </w:p>
        </w:tc>
        <w:tc>
          <w:tcPr>
            <w:tcW w:w="301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29C5B6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$60/person</w:t>
            </w:r>
          </w:p>
        </w:tc>
      </w:tr>
      <w:tr w:rsidR="00B81836" w14:paraId="0E471D38" w14:textId="77777777" w:rsidTr="0041124E">
        <w:tc>
          <w:tcPr>
            <w:tcW w:w="634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1A4A02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Short Vacation </w:t>
            </w:r>
            <w: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br/>
            </w:r>
            <w:r>
              <w:rPr>
                <w:rFonts w:eastAsia="Calibri"/>
                <w:sz w:val="32"/>
                <w:szCs w:val="32"/>
              </w:rPr>
              <w:t>(2 nights: hotel, transportation, food)</w:t>
            </w:r>
          </w:p>
        </w:tc>
        <w:tc>
          <w:tcPr>
            <w:tcW w:w="301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95F0E4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$300/person</w:t>
            </w:r>
          </w:p>
        </w:tc>
      </w:tr>
    </w:tbl>
    <w:p w14:paraId="182CA76F" w14:textId="77777777" w:rsidR="00C74B30" w:rsidRDefault="00C74B30" w:rsidP="00C74B30"/>
    <w:p w14:paraId="659862F2" w14:textId="77777777" w:rsidR="00C74B30" w:rsidRDefault="00C74B30" w:rsidP="00C74B30"/>
    <w:p w14:paraId="2B25A394" w14:textId="77777777" w:rsidR="00C74B30" w:rsidRDefault="00C74B30" w:rsidP="00C74B30"/>
    <w:p w14:paraId="6D2DFB9F" w14:textId="77777777" w:rsidR="00C74B30" w:rsidRDefault="00C74B30" w:rsidP="00C74B30"/>
    <w:p w14:paraId="71DF0381" w14:textId="47D334AF" w:rsidR="00C74B30" w:rsidRPr="00C74B30" w:rsidRDefault="00C74B30" w:rsidP="00C74B30">
      <w:pPr>
        <w:pStyle w:val="Heading1"/>
      </w:pPr>
      <w:bookmarkStart w:id="5" w:name="_Toc241150399"/>
      <w:r w:rsidRPr="00C74B30">
        <w:lastRenderedPageBreak/>
        <w:t>Furniture</w:t>
      </w:r>
      <w:bookmarkEnd w:id="5"/>
    </w:p>
    <w:p w14:paraId="15DE8E68" w14:textId="77777777" w:rsidR="00C74B30" w:rsidRPr="00C74B30" w:rsidRDefault="00C74B30" w:rsidP="00C74B30">
      <w:pPr>
        <w:rPr>
          <w:b/>
          <w:bCs/>
        </w:rPr>
      </w:pPr>
      <w:bookmarkStart w:id="6" w:name="_Toc241141032"/>
      <w:r w:rsidRPr="00C74B30">
        <w:rPr>
          <w:b/>
          <w:bCs/>
        </w:rPr>
        <w:t>Costs are based on a monthly rate. Furniture includes bedroom, living room, dining room, washer and dryer, television, and refrigerator.</w:t>
      </w:r>
      <w:bookmarkEnd w:id="6"/>
      <w:r w:rsidRPr="00C74B30">
        <w:rPr>
          <w:b/>
          <w:bCs/>
        </w:rPr>
        <w:t xml:space="preserve">  </w:t>
      </w:r>
    </w:p>
    <w:tbl>
      <w:tblPr>
        <w:tblW w:w="9825" w:type="dxa"/>
        <w:tblInd w:w="47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3692"/>
        <w:gridCol w:w="1534"/>
        <w:gridCol w:w="1533"/>
        <w:gridCol w:w="1533"/>
        <w:gridCol w:w="1533"/>
      </w:tblGrid>
      <w:tr w:rsidR="00C74B30" w14:paraId="6D44F90E" w14:textId="77777777" w:rsidTr="0041124E">
        <w:tc>
          <w:tcPr>
            <w:tcW w:w="3692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9B45C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534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11C0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Thrifty</w:t>
            </w:r>
          </w:p>
        </w:tc>
        <w:tc>
          <w:tcPr>
            <w:tcW w:w="153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8AD4E9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Low-Cost</w:t>
            </w:r>
          </w:p>
        </w:tc>
        <w:tc>
          <w:tcPr>
            <w:tcW w:w="153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16A02C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Moderate</w:t>
            </w:r>
          </w:p>
        </w:tc>
        <w:tc>
          <w:tcPr>
            <w:tcW w:w="153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0B944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Luxury</w:t>
            </w:r>
          </w:p>
        </w:tc>
      </w:tr>
      <w:tr w:rsidR="00C74B30" w14:paraId="74688B2D" w14:textId="77777777" w:rsidTr="0041124E">
        <w:tc>
          <w:tcPr>
            <w:tcW w:w="369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1378F0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53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13436A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E0424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$50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18941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$90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B7AF3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$120</w:t>
            </w:r>
          </w:p>
        </w:tc>
      </w:tr>
      <w:tr w:rsidR="00C74B30" w14:paraId="37C27AA0" w14:textId="77777777" w:rsidTr="0041124E">
        <w:tc>
          <w:tcPr>
            <w:tcW w:w="3692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B02173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53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002C65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$35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B3DC96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21B52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7ECE70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$150</w:t>
            </w:r>
          </w:p>
        </w:tc>
      </w:tr>
      <w:tr w:rsidR="00C74B30" w14:paraId="482681C1" w14:textId="77777777" w:rsidTr="0041124E">
        <w:tc>
          <w:tcPr>
            <w:tcW w:w="369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E72118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53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ED6ECF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0D3EA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$75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8E943F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$140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D9FF5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$190</w:t>
            </w:r>
          </w:p>
        </w:tc>
      </w:tr>
      <w:tr w:rsidR="00C74B30" w14:paraId="2A7DFC3A" w14:textId="77777777" w:rsidTr="0041124E">
        <w:tc>
          <w:tcPr>
            <w:tcW w:w="3692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4CA368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53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257B88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11DCB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$90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0EBA9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$160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D6FF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$250</w:t>
            </w:r>
          </w:p>
        </w:tc>
      </w:tr>
      <w:tr w:rsidR="00C74B30" w14:paraId="63AD8A51" w14:textId="77777777" w:rsidTr="0041124E">
        <w:tc>
          <w:tcPr>
            <w:tcW w:w="369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420334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53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1BC55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$65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22C592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$95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250D3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$175</w:t>
            </w:r>
          </w:p>
        </w:tc>
        <w:tc>
          <w:tcPr>
            <w:tcW w:w="15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37FDF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$280</w:t>
            </w:r>
          </w:p>
        </w:tc>
      </w:tr>
      <w:tr w:rsidR="00C74B30" w14:paraId="25210BE2" w14:textId="77777777" w:rsidTr="0041124E">
        <w:tc>
          <w:tcPr>
            <w:tcW w:w="3692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A02C61" w14:textId="77777777" w:rsidR="00C74B30" w:rsidRPr="00C16695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C16695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53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34EBF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$70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0B021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$125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F1CB6B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$205</w:t>
            </w:r>
          </w:p>
        </w:tc>
        <w:tc>
          <w:tcPr>
            <w:tcW w:w="153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1581CB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$300</w:t>
            </w:r>
          </w:p>
        </w:tc>
      </w:tr>
    </w:tbl>
    <w:p w14:paraId="08AC08BE" w14:textId="77777777" w:rsidR="00C74B30" w:rsidRDefault="00C74B30" w:rsidP="00C74B30"/>
    <w:p w14:paraId="6C14F8E8" w14:textId="77777777" w:rsidR="00C74B30" w:rsidRDefault="00C74B30" w:rsidP="00C74B30"/>
    <w:p w14:paraId="71263DF8" w14:textId="77777777" w:rsidR="00C74B30" w:rsidRDefault="00C74B30" w:rsidP="00C74B30"/>
    <w:p w14:paraId="7FCB0853" w14:textId="77777777" w:rsidR="00C74B30" w:rsidRDefault="00C74B30" w:rsidP="00C74B30"/>
    <w:p w14:paraId="6B862108" w14:textId="77777777" w:rsidR="00C74B30" w:rsidRDefault="00C74B30" w:rsidP="00C74B30"/>
    <w:p w14:paraId="61F014C6" w14:textId="77777777" w:rsidR="00B81836" w:rsidRDefault="00B81836" w:rsidP="00C74B30"/>
    <w:p w14:paraId="6A793BB2" w14:textId="77777777" w:rsidR="00B81836" w:rsidRDefault="00B81836" w:rsidP="00C74B30"/>
    <w:p w14:paraId="7A008F46" w14:textId="77777777" w:rsidR="00B81836" w:rsidRDefault="00B81836" w:rsidP="00C74B30"/>
    <w:p w14:paraId="55BD1752" w14:textId="77777777" w:rsidR="00B81836" w:rsidRDefault="00B81836" w:rsidP="00C74B30"/>
    <w:p w14:paraId="46F2C0BC" w14:textId="77777777" w:rsidR="00B81836" w:rsidRDefault="00B81836" w:rsidP="00C74B30"/>
    <w:p w14:paraId="3D49F1F9" w14:textId="77777777" w:rsidR="00B81836" w:rsidRDefault="00B81836" w:rsidP="00C74B30"/>
    <w:p w14:paraId="71AB85BF" w14:textId="77777777" w:rsidR="00B81836" w:rsidRDefault="00B81836" w:rsidP="00C74B30"/>
    <w:p w14:paraId="41B02E80" w14:textId="77777777" w:rsidR="00B81836" w:rsidRDefault="00B81836" w:rsidP="00C74B30"/>
    <w:p w14:paraId="2E847DC9" w14:textId="77777777" w:rsidR="00B81836" w:rsidRDefault="00B81836" w:rsidP="00C74B30"/>
    <w:p w14:paraId="746A60C5" w14:textId="77777777" w:rsidR="00B81836" w:rsidRDefault="00B81836" w:rsidP="00C74B30"/>
    <w:p w14:paraId="04CBEA3D" w14:textId="77777777" w:rsidR="00B81836" w:rsidRPr="00914504" w:rsidRDefault="00B81836" w:rsidP="00914504">
      <w:pPr>
        <w:pStyle w:val="Heading2"/>
      </w:pPr>
      <w:bookmarkStart w:id="7" w:name="_Toc241141035"/>
      <w:bookmarkStart w:id="8" w:name="_Toc241141352"/>
      <w:bookmarkStart w:id="9" w:name="_Toc241141683"/>
      <w:r w:rsidRPr="00914504">
        <w:lastRenderedPageBreak/>
        <w:drawing>
          <wp:anchor distT="0" distB="0" distL="114300" distR="114300" simplePos="0" relativeHeight="251663360" behindDoc="0" locked="0" layoutInCell="1" allowOverlap="1" wp14:anchorId="1727531A" wp14:editId="5AABC1A5">
            <wp:simplePos x="0" y="0"/>
            <wp:positionH relativeFrom="column">
              <wp:posOffset>520700</wp:posOffset>
            </wp:positionH>
            <wp:positionV relativeFrom="paragraph">
              <wp:posOffset>291465</wp:posOffset>
            </wp:positionV>
            <wp:extent cx="5943600" cy="3746500"/>
            <wp:effectExtent l="0" t="0" r="0" b="0"/>
            <wp:wrapSquare wrapText="bothSides"/>
            <wp:docPr id="148348560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504">
        <w:t>Luxury Furniture Package</w:t>
      </w:r>
      <w:bookmarkEnd w:id="7"/>
      <w:bookmarkEnd w:id="8"/>
      <w:bookmarkEnd w:id="9"/>
    </w:p>
    <w:p w14:paraId="6FE7E077" w14:textId="77777777" w:rsidR="00B81836" w:rsidRDefault="00B81836" w:rsidP="00C74B30"/>
    <w:p w14:paraId="32CE7DFE" w14:textId="77777777" w:rsidR="00B81836" w:rsidRDefault="00B81836" w:rsidP="00C74B30"/>
    <w:p w14:paraId="24F1AE7E" w14:textId="77777777" w:rsidR="00B81836" w:rsidRDefault="00B81836" w:rsidP="00C74B30"/>
    <w:p w14:paraId="6B1B176C" w14:textId="77777777" w:rsidR="00B81836" w:rsidRDefault="00B81836" w:rsidP="00C74B30"/>
    <w:p w14:paraId="093FAFE4" w14:textId="77777777" w:rsidR="00B81836" w:rsidRDefault="00B81836" w:rsidP="00C74B30"/>
    <w:p w14:paraId="497A212B" w14:textId="77777777" w:rsidR="00B81836" w:rsidRDefault="00B81836" w:rsidP="00C74B30"/>
    <w:p w14:paraId="07A21575" w14:textId="77777777" w:rsidR="00B81836" w:rsidRDefault="00B81836" w:rsidP="00B81836">
      <w:pPr>
        <w:pStyle w:val="Heading1"/>
      </w:pPr>
      <w:bookmarkStart w:id="10" w:name="_Toc241141036"/>
      <w:bookmarkStart w:id="11" w:name="_Toc241141353"/>
      <w:bookmarkStart w:id="12" w:name="_Toc241141684"/>
    </w:p>
    <w:p w14:paraId="43E7440A" w14:textId="77777777" w:rsidR="00B81836" w:rsidRDefault="00B81836" w:rsidP="00B81836">
      <w:pPr>
        <w:pStyle w:val="Heading1"/>
      </w:pPr>
    </w:p>
    <w:p w14:paraId="582045FA" w14:textId="77777777" w:rsidR="00B81836" w:rsidRDefault="00B81836" w:rsidP="00B81836">
      <w:pPr>
        <w:pStyle w:val="Heading1"/>
      </w:pPr>
    </w:p>
    <w:p w14:paraId="73D39F38" w14:textId="77777777" w:rsidR="00B81836" w:rsidRDefault="00B81836" w:rsidP="00B81836">
      <w:pPr>
        <w:pStyle w:val="Heading1"/>
      </w:pPr>
    </w:p>
    <w:p w14:paraId="6B22106F" w14:textId="77777777" w:rsidR="00B81836" w:rsidRDefault="00B81836" w:rsidP="00B81836">
      <w:pPr>
        <w:pStyle w:val="Heading1"/>
      </w:pPr>
    </w:p>
    <w:p w14:paraId="0D51A44C" w14:textId="77777777" w:rsidR="00B81836" w:rsidRDefault="00B81836" w:rsidP="00B81836">
      <w:pPr>
        <w:pStyle w:val="Heading1"/>
      </w:pPr>
    </w:p>
    <w:tbl>
      <w:tblPr>
        <w:tblW w:w="6757" w:type="dxa"/>
        <w:jc w:val="center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4774"/>
        <w:gridCol w:w="1983"/>
      </w:tblGrid>
      <w:tr w:rsidR="00B81836" w14:paraId="05C8C8A4" w14:textId="77777777" w:rsidTr="0041124E">
        <w:trPr>
          <w:trHeight w:val="795"/>
          <w:jc w:val="center"/>
        </w:trPr>
        <w:tc>
          <w:tcPr>
            <w:tcW w:w="4774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00CDC4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98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E2D316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Moderate</w:t>
            </w:r>
          </w:p>
        </w:tc>
      </w:tr>
      <w:tr w:rsidR="00B81836" w14:paraId="69FD1868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C5E04C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3A773B" w14:textId="2B601B35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</w:t>
            </w:r>
            <w:r>
              <w:rPr>
                <w:rFonts w:eastAsia="Calibri"/>
                <w:sz w:val="32"/>
                <w:szCs w:val="32"/>
              </w:rPr>
              <w:t>120</w:t>
            </w:r>
          </w:p>
        </w:tc>
      </w:tr>
      <w:tr w:rsidR="00B81836" w14:paraId="6D25A2F0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9E35DC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4F7DD" w14:textId="2D9A8E1C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</w:t>
            </w:r>
            <w:r>
              <w:rPr>
                <w:rFonts w:eastAsia="Calibri"/>
                <w:sz w:val="32"/>
                <w:szCs w:val="32"/>
              </w:rPr>
              <w:t>5</w:t>
            </w:r>
            <w:r>
              <w:rPr>
                <w:rFonts w:eastAsia="Calibri"/>
                <w:sz w:val="32"/>
                <w:szCs w:val="32"/>
              </w:rPr>
              <w:t>0</w:t>
            </w:r>
          </w:p>
        </w:tc>
      </w:tr>
      <w:tr w:rsidR="00B81836" w14:paraId="46D70F6D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8C03B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3789E" w14:textId="5184124A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</w:t>
            </w:r>
            <w:r>
              <w:rPr>
                <w:rFonts w:eastAsia="Calibri"/>
                <w:sz w:val="32"/>
                <w:szCs w:val="32"/>
              </w:rPr>
              <w:t>9</w:t>
            </w:r>
            <w:r>
              <w:rPr>
                <w:rFonts w:eastAsia="Calibri"/>
                <w:sz w:val="32"/>
                <w:szCs w:val="32"/>
              </w:rPr>
              <w:t>0</w:t>
            </w:r>
          </w:p>
        </w:tc>
      </w:tr>
      <w:tr w:rsidR="00B81836" w14:paraId="2C296502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77B41F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5D5D6" w14:textId="3272BF6E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</w:t>
            </w:r>
            <w:r>
              <w:rPr>
                <w:rFonts w:eastAsia="Calibri"/>
                <w:sz w:val="32"/>
                <w:szCs w:val="32"/>
              </w:rPr>
              <w:t>25</w:t>
            </w:r>
            <w:r>
              <w:rPr>
                <w:rFonts w:eastAsia="Calibri"/>
                <w:sz w:val="32"/>
                <w:szCs w:val="32"/>
              </w:rPr>
              <w:t>0</w:t>
            </w:r>
          </w:p>
        </w:tc>
      </w:tr>
      <w:tr w:rsidR="00B81836" w14:paraId="44CD449D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14D7A4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A18737" w14:textId="23ECA4D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</w:t>
            </w:r>
            <w:r>
              <w:rPr>
                <w:rFonts w:eastAsia="Calibri"/>
                <w:sz w:val="32"/>
                <w:szCs w:val="32"/>
              </w:rPr>
              <w:t>280</w:t>
            </w:r>
          </w:p>
        </w:tc>
      </w:tr>
      <w:tr w:rsidR="00B81836" w14:paraId="4BEA4526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CE09A3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47A73" w14:textId="1A8F6F73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</w:t>
            </w:r>
            <w:r>
              <w:rPr>
                <w:rFonts w:eastAsia="Calibri"/>
                <w:sz w:val="32"/>
                <w:szCs w:val="32"/>
              </w:rPr>
              <w:t>300</w:t>
            </w:r>
          </w:p>
        </w:tc>
      </w:tr>
    </w:tbl>
    <w:p w14:paraId="1EF20AF3" w14:textId="77777777" w:rsidR="00B81836" w:rsidRDefault="00B81836" w:rsidP="00B81836">
      <w:pPr>
        <w:pStyle w:val="Heading1"/>
      </w:pPr>
    </w:p>
    <w:p w14:paraId="3B4AAECF" w14:textId="77777777" w:rsidR="00B81836" w:rsidRDefault="00B81836" w:rsidP="00B81836">
      <w:pPr>
        <w:pStyle w:val="Heading1"/>
      </w:pPr>
    </w:p>
    <w:p w14:paraId="22476BD3" w14:textId="77777777" w:rsidR="00914504" w:rsidRDefault="00914504" w:rsidP="00914504">
      <w:pPr>
        <w:pStyle w:val="Heading2"/>
      </w:pPr>
    </w:p>
    <w:p w14:paraId="487987B9" w14:textId="1E4A450B" w:rsidR="00B81836" w:rsidRDefault="00B81836" w:rsidP="00914504">
      <w:pPr>
        <w:pStyle w:val="Heading2"/>
      </w:pPr>
      <w:r w:rsidRPr="00F075CB">
        <w:lastRenderedPageBreak/>
        <w:t>Moderate Furniture Package</w:t>
      </w:r>
      <w:bookmarkEnd w:id="10"/>
      <w:bookmarkEnd w:id="11"/>
      <w:bookmarkEnd w:id="12"/>
    </w:p>
    <w:p w14:paraId="7958A53C" w14:textId="77777777" w:rsidR="00B81836" w:rsidRDefault="00B81836" w:rsidP="00B81836">
      <w:r>
        <w:rPr>
          <w:noProof/>
        </w:rPr>
        <w:drawing>
          <wp:anchor distT="0" distB="0" distL="114300" distR="114300" simplePos="0" relativeHeight="251665408" behindDoc="0" locked="0" layoutInCell="1" allowOverlap="1" wp14:anchorId="74327835" wp14:editId="4F3A7526">
            <wp:simplePos x="0" y="0"/>
            <wp:positionH relativeFrom="column">
              <wp:posOffset>419100</wp:posOffset>
            </wp:positionH>
            <wp:positionV relativeFrom="paragraph">
              <wp:posOffset>35560</wp:posOffset>
            </wp:positionV>
            <wp:extent cx="5943600" cy="3454400"/>
            <wp:effectExtent l="0" t="0" r="0" b="0"/>
            <wp:wrapSquare wrapText="bothSides"/>
            <wp:docPr id="148348560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7F79D" w14:textId="77777777" w:rsidR="00B81836" w:rsidRDefault="00B81836" w:rsidP="00B81836"/>
    <w:p w14:paraId="0A7335CE" w14:textId="77777777" w:rsidR="00B81836" w:rsidRDefault="00B81836" w:rsidP="00B81836"/>
    <w:p w14:paraId="00E3C54E" w14:textId="77777777" w:rsidR="00B81836" w:rsidRDefault="00B81836" w:rsidP="00B81836"/>
    <w:p w14:paraId="3D14EDEB" w14:textId="77777777" w:rsidR="00B81836" w:rsidRDefault="00B81836" w:rsidP="00B81836"/>
    <w:p w14:paraId="66F82D22" w14:textId="77777777" w:rsidR="00B81836" w:rsidRDefault="00B81836" w:rsidP="00B81836"/>
    <w:p w14:paraId="59E851B5" w14:textId="77777777" w:rsidR="00B81836" w:rsidRDefault="00B81836" w:rsidP="00B81836"/>
    <w:p w14:paraId="40937D39" w14:textId="77777777" w:rsidR="00B81836" w:rsidRDefault="00B81836" w:rsidP="00B81836"/>
    <w:p w14:paraId="7537BFD5" w14:textId="77777777" w:rsidR="00B81836" w:rsidRDefault="00B81836" w:rsidP="00B81836"/>
    <w:p w14:paraId="76C73D32" w14:textId="77777777" w:rsidR="00B81836" w:rsidRDefault="00B81836" w:rsidP="00B81836"/>
    <w:p w14:paraId="548399E1" w14:textId="77777777" w:rsidR="00B81836" w:rsidRDefault="00B81836" w:rsidP="00B81836"/>
    <w:p w14:paraId="57B32A2C" w14:textId="77777777" w:rsidR="00B81836" w:rsidRDefault="00B81836" w:rsidP="00B81836"/>
    <w:tbl>
      <w:tblPr>
        <w:tblW w:w="6757" w:type="dxa"/>
        <w:jc w:val="center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4774"/>
        <w:gridCol w:w="1983"/>
      </w:tblGrid>
      <w:tr w:rsidR="00B81836" w14:paraId="5D1BA639" w14:textId="77777777" w:rsidTr="0041124E">
        <w:trPr>
          <w:trHeight w:val="795"/>
          <w:jc w:val="center"/>
        </w:trPr>
        <w:tc>
          <w:tcPr>
            <w:tcW w:w="4774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65C73C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98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8F5D4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Moderate</w:t>
            </w:r>
          </w:p>
        </w:tc>
      </w:tr>
      <w:tr w:rsidR="00B81836" w14:paraId="5A72141D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C4BB3E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FE787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$90</w:t>
            </w:r>
          </w:p>
        </w:tc>
      </w:tr>
      <w:tr w:rsidR="00B81836" w14:paraId="1258CBA8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A6FEE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24DDAC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</w:tr>
      <w:tr w:rsidR="00B81836" w14:paraId="418F9200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899A09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73958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$140</w:t>
            </w:r>
          </w:p>
        </w:tc>
      </w:tr>
      <w:tr w:rsidR="00B81836" w14:paraId="311F209A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E0EA36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85E140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$160</w:t>
            </w:r>
          </w:p>
        </w:tc>
      </w:tr>
      <w:tr w:rsidR="00B81836" w14:paraId="6717B58D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2914F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D439D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$175</w:t>
            </w:r>
          </w:p>
        </w:tc>
      </w:tr>
      <w:tr w:rsidR="00B81836" w14:paraId="08AD1CB1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9CC20F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D7922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$205</w:t>
            </w:r>
          </w:p>
        </w:tc>
      </w:tr>
    </w:tbl>
    <w:p w14:paraId="4B5DC7B1" w14:textId="77777777" w:rsidR="00B81836" w:rsidRDefault="00B81836" w:rsidP="00C74B30"/>
    <w:p w14:paraId="30776969" w14:textId="77777777" w:rsidR="00B81836" w:rsidRDefault="00B81836" w:rsidP="00C74B30"/>
    <w:p w14:paraId="3C0B147C" w14:textId="77777777" w:rsidR="00B81836" w:rsidRDefault="00B81836" w:rsidP="00C74B30"/>
    <w:p w14:paraId="3E8784C1" w14:textId="77777777" w:rsidR="00914504" w:rsidRDefault="00914504" w:rsidP="00914504">
      <w:pPr>
        <w:pStyle w:val="Heading2"/>
      </w:pPr>
      <w:bookmarkStart w:id="13" w:name="_Toc241141037"/>
      <w:bookmarkStart w:id="14" w:name="_Toc241141354"/>
      <w:bookmarkStart w:id="15" w:name="_Toc241141685"/>
    </w:p>
    <w:p w14:paraId="29D0BB61" w14:textId="181A2844" w:rsidR="00B81836" w:rsidRPr="00914504" w:rsidRDefault="00B81836" w:rsidP="00914504">
      <w:pPr>
        <w:pStyle w:val="Heading2"/>
      </w:pPr>
      <w:r w:rsidRPr="00914504">
        <w:lastRenderedPageBreak/>
        <w:t xml:space="preserve">Low-Cost </w:t>
      </w:r>
      <w:r w:rsidR="00914504">
        <w:t>F</w:t>
      </w:r>
      <w:r w:rsidRPr="00914504">
        <w:t xml:space="preserve">urniture </w:t>
      </w:r>
      <w:r w:rsidR="00914504">
        <w:t>P</w:t>
      </w:r>
      <w:r w:rsidRPr="00914504">
        <w:t>ackage</w:t>
      </w:r>
      <w:bookmarkEnd w:id="13"/>
      <w:bookmarkEnd w:id="14"/>
      <w:bookmarkEnd w:id="15"/>
    </w:p>
    <w:p w14:paraId="47B13155" w14:textId="77777777" w:rsidR="00B81836" w:rsidRDefault="00B81836" w:rsidP="00B81836">
      <w:r>
        <w:rPr>
          <w:noProof/>
        </w:rPr>
        <w:drawing>
          <wp:anchor distT="0" distB="0" distL="114300" distR="114300" simplePos="0" relativeHeight="251667456" behindDoc="0" locked="0" layoutInCell="1" allowOverlap="1" wp14:anchorId="1A8CDFD8" wp14:editId="297420DC">
            <wp:simplePos x="0" y="0"/>
            <wp:positionH relativeFrom="column">
              <wp:posOffset>306070</wp:posOffset>
            </wp:positionH>
            <wp:positionV relativeFrom="paragraph">
              <wp:posOffset>123190</wp:posOffset>
            </wp:positionV>
            <wp:extent cx="5943600" cy="3657600"/>
            <wp:effectExtent l="0" t="0" r="0" b="0"/>
            <wp:wrapSquare wrapText="bothSides"/>
            <wp:docPr id="1483485606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E7373" w14:textId="77777777" w:rsidR="00B81836" w:rsidRDefault="00B81836" w:rsidP="00B81836"/>
    <w:p w14:paraId="6C60005B" w14:textId="77777777" w:rsidR="00B81836" w:rsidRDefault="00B81836" w:rsidP="00B81836"/>
    <w:p w14:paraId="39FA8D62" w14:textId="77777777" w:rsidR="00B81836" w:rsidRDefault="00B81836" w:rsidP="00B81836"/>
    <w:p w14:paraId="5C0EB8D9" w14:textId="77777777" w:rsidR="00B81836" w:rsidRDefault="00B81836" w:rsidP="00B81836"/>
    <w:p w14:paraId="3BD64B47" w14:textId="77777777" w:rsidR="00B81836" w:rsidRDefault="00B81836" w:rsidP="00B81836"/>
    <w:p w14:paraId="2712B298" w14:textId="77777777" w:rsidR="00B81836" w:rsidRDefault="00B81836" w:rsidP="00B81836"/>
    <w:p w14:paraId="135A35DB" w14:textId="77777777" w:rsidR="00B81836" w:rsidRDefault="00B81836" w:rsidP="00B81836"/>
    <w:p w14:paraId="06D0D4B9" w14:textId="77777777" w:rsidR="00B81836" w:rsidRDefault="00B81836" w:rsidP="00B81836"/>
    <w:p w14:paraId="147D7F99" w14:textId="77777777" w:rsidR="00B81836" w:rsidRDefault="00B81836" w:rsidP="00B81836"/>
    <w:p w14:paraId="2D94C183" w14:textId="77777777" w:rsidR="00B81836" w:rsidRDefault="00B81836" w:rsidP="00B81836"/>
    <w:p w14:paraId="3ED08985" w14:textId="77777777" w:rsidR="00B81836" w:rsidRDefault="00B81836" w:rsidP="00B81836"/>
    <w:p w14:paraId="61387F5E" w14:textId="77777777" w:rsidR="00B81836" w:rsidRDefault="00B81836" w:rsidP="00B81836"/>
    <w:tbl>
      <w:tblPr>
        <w:tblW w:w="6757" w:type="dxa"/>
        <w:jc w:val="center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4774"/>
        <w:gridCol w:w="1983"/>
      </w:tblGrid>
      <w:tr w:rsidR="00B81836" w14:paraId="43AD9813" w14:textId="77777777" w:rsidTr="0041124E">
        <w:trPr>
          <w:trHeight w:val="795"/>
          <w:jc w:val="center"/>
        </w:trPr>
        <w:tc>
          <w:tcPr>
            <w:tcW w:w="4774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7B2100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98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DCD66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Moderate</w:t>
            </w:r>
          </w:p>
        </w:tc>
      </w:tr>
      <w:tr w:rsidR="00B81836" w14:paraId="5BE734BB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AFD875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FEC3F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$50</w:t>
            </w:r>
          </w:p>
        </w:tc>
      </w:tr>
      <w:tr w:rsidR="00B81836" w14:paraId="398E739F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DECFE9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DAFFA7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</w:t>
            </w:r>
          </w:p>
        </w:tc>
      </w:tr>
      <w:tr w:rsidR="00B81836" w14:paraId="0DA6F228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67F51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F1720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$75</w:t>
            </w:r>
          </w:p>
        </w:tc>
      </w:tr>
      <w:tr w:rsidR="00B81836" w14:paraId="12F25F33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A49F9A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8BC431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$90</w:t>
            </w:r>
          </w:p>
        </w:tc>
      </w:tr>
      <w:tr w:rsidR="00B81836" w14:paraId="6EDA6670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3AE15E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E4DC0B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$95</w:t>
            </w:r>
          </w:p>
        </w:tc>
      </w:tr>
      <w:tr w:rsidR="00B81836" w14:paraId="209BF82F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8CBBA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CC6DC5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$125</w:t>
            </w:r>
          </w:p>
        </w:tc>
      </w:tr>
    </w:tbl>
    <w:p w14:paraId="3469A70C" w14:textId="77777777" w:rsidR="00B81836" w:rsidRDefault="00B81836" w:rsidP="00C74B30"/>
    <w:p w14:paraId="5CD3DCFD" w14:textId="77777777" w:rsidR="00B81836" w:rsidRDefault="00B81836" w:rsidP="00C74B30"/>
    <w:p w14:paraId="7A18B353" w14:textId="77777777" w:rsidR="00B81836" w:rsidRDefault="00B81836" w:rsidP="00C74B30"/>
    <w:p w14:paraId="7EC9A05E" w14:textId="77777777" w:rsidR="00914504" w:rsidRDefault="00914504" w:rsidP="00914504">
      <w:pPr>
        <w:pStyle w:val="Heading2"/>
      </w:pPr>
      <w:bookmarkStart w:id="16" w:name="_Toc241141038"/>
      <w:bookmarkStart w:id="17" w:name="_Toc241141355"/>
      <w:bookmarkStart w:id="18" w:name="_Toc241141686"/>
    </w:p>
    <w:p w14:paraId="587F1331" w14:textId="26A40E69" w:rsidR="00B81836" w:rsidRPr="00914504" w:rsidRDefault="00B81836" w:rsidP="00914504">
      <w:pPr>
        <w:pStyle w:val="Heading2"/>
      </w:pPr>
      <w:r w:rsidRPr="00914504">
        <w:t>Thrifty Furniture Package</w:t>
      </w:r>
      <w:bookmarkEnd w:id="16"/>
      <w:bookmarkEnd w:id="17"/>
      <w:bookmarkEnd w:id="18"/>
    </w:p>
    <w:p w14:paraId="1E10235B" w14:textId="77777777" w:rsidR="00B81836" w:rsidRDefault="00B81836" w:rsidP="00B81836">
      <w:r>
        <w:rPr>
          <w:rFonts w:eastAsia="Calibri"/>
          <w:noProof/>
        </w:rPr>
        <w:drawing>
          <wp:anchor distT="0" distB="0" distL="114300" distR="114300" simplePos="0" relativeHeight="251669504" behindDoc="0" locked="0" layoutInCell="1" allowOverlap="1" wp14:anchorId="74868449" wp14:editId="678DEA90">
            <wp:simplePos x="0" y="0"/>
            <wp:positionH relativeFrom="column">
              <wp:posOffset>495300</wp:posOffset>
            </wp:positionH>
            <wp:positionV relativeFrom="paragraph">
              <wp:posOffset>316865</wp:posOffset>
            </wp:positionV>
            <wp:extent cx="5943600" cy="3543300"/>
            <wp:effectExtent l="0" t="0" r="0" b="0"/>
            <wp:wrapSquare wrapText="bothSides"/>
            <wp:docPr id="148348560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92AC1" w14:textId="77777777" w:rsidR="00B81836" w:rsidRDefault="00B81836" w:rsidP="00B81836"/>
    <w:p w14:paraId="025A2002" w14:textId="77777777" w:rsidR="00B81836" w:rsidRDefault="00B81836" w:rsidP="00B81836"/>
    <w:p w14:paraId="568AA3CC" w14:textId="77777777" w:rsidR="00B81836" w:rsidRDefault="00B81836" w:rsidP="00B81836"/>
    <w:p w14:paraId="1FBAB65C" w14:textId="77777777" w:rsidR="00B81836" w:rsidRDefault="00B81836" w:rsidP="00B81836"/>
    <w:p w14:paraId="58F2AB75" w14:textId="77777777" w:rsidR="00B81836" w:rsidRDefault="00B81836" w:rsidP="00B81836"/>
    <w:p w14:paraId="70A87EA5" w14:textId="77777777" w:rsidR="00B81836" w:rsidRDefault="00B81836" w:rsidP="00B81836"/>
    <w:p w14:paraId="0B0F634D" w14:textId="77777777" w:rsidR="00B81836" w:rsidRDefault="00B81836" w:rsidP="00B81836"/>
    <w:p w14:paraId="68612EE7" w14:textId="77777777" w:rsidR="00B81836" w:rsidRDefault="00B81836" w:rsidP="00B81836"/>
    <w:p w14:paraId="73513B04" w14:textId="77777777" w:rsidR="00B81836" w:rsidRDefault="00B81836" w:rsidP="00B81836"/>
    <w:p w14:paraId="0E520643" w14:textId="77777777" w:rsidR="00B81836" w:rsidRDefault="00B81836" w:rsidP="00B81836"/>
    <w:p w14:paraId="7BC6EAEA" w14:textId="77777777" w:rsidR="00B81836" w:rsidRDefault="00B81836" w:rsidP="00B81836"/>
    <w:p w14:paraId="192F0427" w14:textId="77777777" w:rsidR="00B81836" w:rsidRDefault="00B81836" w:rsidP="00B81836"/>
    <w:tbl>
      <w:tblPr>
        <w:tblW w:w="6757" w:type="dxa"/>
        <w:jc w:val="center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4774"/>
        <w:gridCol w:w="1983"/>
      </w:tblGrid>
      <w:tr w:rsidR="00B81836" w14:paraId="61B1D2E6" w14:textId="77777777" w:rsidTr="0041124E">
        <w:trPr>
          <w:trHeight w:val="795"/>
          <w:jc w:val="center"/>
        </w:trPr>
        <w:tc>
          <w:tcPr>
            <w:tcW w:w="4774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F0A49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98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A5C40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Moderate</w:t>
            </w:r>
          </w:p>
        </w:tc>
      </w:tr>
      <w:tr w:rsidR="00B81836" w14:paraId="40CAE98C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F49E9D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75DDCE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</w:t>
            </w:r>
          </w:p>
        </w:tc>
      </w:tr>
      <w:tr w:rsidR="00B81836" w14:paraId="0B0D8AB1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E852A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765EB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$35</w:t>
            </w:r>
          </w:p>
        </w:tc>
      </w:tr>
      <w:tr w:rsidR="00B81836" w14:paraId="5F3C2CBA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8E6320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7D7D48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</w:t>
            </w:r>
          </w:p>
        </w:tc>
      </w:tr>
      <w:tr w:rsidR="00B81836" w14:paraId="44492D82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8CBD81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4EC0DA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</w:t>
            </w:r>
          </w:p>
        </w:tc>
      </w:tr>
      <w:tr w:rsidR="00B81836" w14:paraId="305B3D1C" w14:textId="77777777" w:rsidTr="0041124E">
        <w:trPr>
          <w:trHeight w:val="720"/>
          <w:jc w:val="center"/>
        </w:trPr>
        <w:tc>
          <w:tcPr>
            <w:tcW w:w="4774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3A48D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98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AC8445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$65</w:t>
            </w:r>
          </w:p>
        </w:tc>
      </w:tr>
      <w:tr w:rsidR="00B81836" w14:paraId="714B659F" w14:textId="77777777" w:rsidTr="0041124E">
        <w:trPr>
          <w:trHeight w:val="720"/>
          <w:jc w:val="center"/>
        </w:trPr>
        <w:tc>
          <w:tcPr>
            <w:tcW w:w="4774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4202F" w14:textId="77777777" w:rsidR="00B81836" w:rsidRPr="004D5C4D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98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369B7" w14:textId="77777777" w:rsidR="00B81836" w:rsidRDefault="00B81836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$70</w:t>
            </w:r>
          </w:p>
        </w:tc>
      </w:tr>
    </w:tbl>
    <w:p w14:paraId="61D120CD" w14:textId="77777777" w:rsidR="00B81836" w:rsidRDefault="00B81836" w:rsidP="00C74B30"/>
    <w:p w14:paraId="077E69CB" w14:textId="77777777" w:rsidR="00B81836" w:rsidRDefault="00B81836" w:rsidP="00C74B30"/>
    <w:p w14:paraId="6D1670C4" w14:textId="77777777" w:rsidR="00B81836" w:rsidRDefault="00B81836" w:rsidP="00C74B30"/>
    <w:p w14:paraId="4DE28CF0" w14:textId="4CC40A56" w:rsidR="00C74B30" w:rsidRPr="00C74B30" w:rsidRDefault="00C74B30" w:rsidP="00C74B30">
      <w:pPr>
        <w:pStyle w:val="Heading1"/>
      </w:pPr>
      <w:bookmarkStart w:id="19" w:name="_Toc241150400"/>
      <w:r w:rsidRPr="00C74B30">
        <w:t>Groceries</w:t>
      </w:r>
      <w:bookmarkEnd w:id="19"/>
    </w:p>
    <w:p w14:paraId="6E98C936" w14:textId="77777777" w:rsidR="00C74B30" w:rsidRPr="00C74B30" w:rsidRDefault="00C74B30" w:rsidP="00C74B30">
      <w:pPr>
        <w:pStyle w:val="Heading2"/>
        <w:rPr>
          <w:i/>
          <w:iCs w:val="0"/>
        </w:rPr>
      </w:pPr>
      <w:bookmarkStart w:id="20" w:name="_Toc241141040"/>
      <w:r w:rsidRPr="00C74B30">
        <w:rPr>
          <w:i/>
          <w:iCs w:val="0"/>
        </w:rPr>
        <w:t>Required:</w:t>
      </w:r>
      <w:bookmarkEnd w:id="20"/>
    </w:p>
    <w:tbl>
      <w:tblPr>
        <w:tblW w:w="9405" w:type="dxa"/>
        <w:tblInd w:w="68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3810"/>
        <w:gridCol w:w="1350"/>
        <w:gridCol w:w="1410"/>
        <w:gridCol w:w="1410"/>
        <w:gridCol w:w="1425"/>
      </w:tblGrid>
      <w:tr w:rsidR="00C74B30" w14:paraId="62AECA7E" w14:textId="77777777" w:rsidTr="0041124E">
        <w:tc>
          <w:tcPr>
            <w:tcW w:w="381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4D42EF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135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0DAC62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Thrifty</w:t>
            </w:r>
          </w:p>
        </w:tc>
        <w:tc>
          <w:tcPr>
            <w:tcW w:w="141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AF21D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Low-Cost</w:t>
            </w:r>
          </w:p>
        </w:tc>
        <w:tc>
          <w:tcPr>
            <w:tcW w:w="141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46F318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Moderate</w:t>
            </w:r>
          </w:p>
        </w:tc>
        <w:tc>
          <w:tcPr>
            <w:tcW w:w="142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E887CE" w14:textId="77777777" w:rsidR="00C74B30" w:rsidRDefault="00C74B30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Luxury</w:t>
            </w:r>
          </w:p>
        </w:tc>
      </w:tr>
      <w:tr w:rsidR="00C74B30" w14:paraId="13220233" w14:textId="77777777" w:rsidTr="0041124E">
        <w:tc>
          <w:tcPr>
            <w:tcW w:w="38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B29C0" w14:textId="77777777" w:rsidR="00C74B30" w:rsidRPr="004D5C4D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D8CC1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$260</w:t>
            </w:r>
          </w:p>
        </w:tc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2DB86E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$370</w:t>
            </w:r>
          </w:p>
        </w:tc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093883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$480</w:t>
            </w:r>
          </w:p>
        </w:tc>
        <w:tc>
          <w:tcPr>
            <w:tcW w:w="14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C9F0A7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$550</w:t>
            </w:r>
          </w:p>
        </w:tc>
      </w:tr>
      <w:tr w:rsidR="00C74B30" w14:paraId="0E9EE772" w14:textId="77777777" w:rsidTr="0041124E">
        <w:tc>
          <w:tcPr>
            <w:tcW w:w="38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BB159A" w14:textId="77777777" w:rsidR="00C74B30" w:rsidRPr="004D5C4D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13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87BD5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$440</w:t>
            </w:r>
          </w:p>
        </w:tc>
        <w:tc>
          <w:tcPr>
            <w:tcW w:w="14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F3476A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$590</w:t>
            </w:r>
          </w:p>
        </w:tc>
        <w:tc>
          <w:tcPr>
            <w:tcW w:w="14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07675B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$735</w:t>
            </w:r>
          </w:p>
        </w:tc>
        <w:tc>
          <w:tcPr>
            <w:tcW w:w="14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14CA3A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$870</w:t>
            </w:r>
          </w:p>
        </w:tc>
      </w:tr>
      <w:tr w:rsidR="00C74B30" w14:paraId="53D3DA27" w14:textId="77777777" w:rsidTr="0041124E">
        <w:tc>
          <w:tcPr>
            <w:tcW w:w="38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21B8C4" w14:textId="77777777" w:rsidR="00C74B30" w:rsidRPr="004D5C4D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B9DB19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$735</w:t>
            </w:r>
          </w:p>
        </w:tc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1701C9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$790</w:t>
            </w:r>
          </w:p>
        </w:tc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AC47BB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$1000</w:t>
            </w:r>
          </w:p>
        </w:tc>
        <w:tc>
          <w:tcPr>
            <w:tcW w:w="14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48D303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$1175</w:t>
            </w:r>
          </w:p>
        </w:tc>
      </w:tr>
      <w:tr w:rsidR="00C74B30" w14:paraId="2FB4F382" w14:textId="77777777" w:rsidTr="0041124E">
        <w:tc>
          <w:tcPr>
            <w:tcW w:w="38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64EFA0" w14:textId="77777777" w:rsidR="00C74B30" w:rsidRPr="004D5C4D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13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497E5B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$590</w:t>
            </w:r>
          </w:p>
        </w:tc>
        <w:tc>
          <w:tcPr>
            <w:tcW w:w="14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81297F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$770</w:t>
            </w:r>
          </w:p>
        </w:tc>
        <w:tc>
          <w:tcPr>
            <w:tcW w:w="14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1DA92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$940</w:t>
            </w:r>
          </w:p>
        </w:tc>
        <w:tc>
          <w:tcPr>
            <w:tcW w:w="14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CAE4B7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$1175</w:t>
            </w:r>
          </w:p>
        </w:tc>
      </w:tr>
      <w:tr w:rsidR="00C74B30" w14:paraId="72826A3E" w14:textId="77777777" w:rsidTr="0041124E">
        <w:tc>
          <w:tcPr>
            <w:tcW w:w="38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E9074" w14:textId="77777777" w:rsidR="00C74B30" w:rsidRPr="004D5C4D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87DE5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$755</w:t>
            </w:r>
          </w:p>
        </w:tc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72862C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$990</w:t>
            </w:r>
          </w:p>
        </w:tc>
        <w:tc>
          <w:tcPr>
            <w:tcW w:w="141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920081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$1205</w:t>
            </w:r>
          </w:p>
        </w:tc>
        <w:tc>
          <w:tcPr>
            <w:tcW w:w="14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2A2962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$1,490</w:t>
            </w:r>
          </w:p>
        </w:tc>
      </w:tr>
      <w:tr w:rsidR="00C74B30" w14:paraId="547698A1" w14:textId="77777777" w:rsidTr="0041124E">
        <w:tc>
          <w:tcPr>
            <w:tcW w:w="38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2BDF8" w14:textId="77777777" w:rsidR="00C74B30" w:rsidRPr="004D5C4D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13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AE86B9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$880</w:t>
            </w:r>
          </w:p>
        </w:tc>
        <w:tc>
          <w:tcPr>
            <w:tcW w:w="14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732075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$1100</w:t>
            </w:r>
          </w:p>
        </w:tc>
        <w:tc>
          <w:tcPr>
            <w:tcW w:w="141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0D34A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$1360</w:t>
            </w:r>
          </w:p>
        </w:tc>
        <w:tc>
          <w:tcPr>
            <w:tcW w:w="14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68CDC" w14:textId="77777777" w:rsidR="00C74B30" w:rsidRDefault="00C74B30" w:rsidP="0041124E">
            <w:pPr>
              <w:widowControl w:val="0"/>
              <w:spacing w:before="60" w:after="60"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$1,690</w:t>
            </w:r>
          </w:p>
        </w:tc>
      </w:tr>
    </w:tbl>
    <w:p w14:paraId="50DFC53A" w14:textId="77777777" w:rsidR="00C74B30" w:rsidRDefault="00C74B30" w:rsidP="00C74B30"/>
    <w:tbl>
      <w:tblPr>
        <w:tblW w:w="9405" w:type="dxa"/>
        <w:tblInd w:w="68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6150"/>
        <w:gridCol w:w="3255"/>
      </w:tblGrid>
      <w:tr w:rsidR="00C74B30" w14:paraId="7A4C9B5E" w14:textId="77777777" w:rsidTr="0041124E">
        <w:trPr>
          <w:trHeight w:val="719"/>
        </w:trPr>
        <w:tc>
          <w:tcPr>
            <w:tcW w:w="615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C88015" w14:textId="77777777" w:rsidR="00C74B30" w:rsidRDefault="00C74B30" w:rsidP="0041124E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Military Benefit</w:t>
            </w:r>
          </w:p>
        </w:tc>
        <w:tc>
          <w:tcPr>
            <w:tcW w:w="325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69E1E" w14:textId="77777777" w:rsidR="00C74B30" w:rsidRDefault="00C74B30" w:rsidP="0041124E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Allowance per Month</w:t>
            </w:r>
          </w:p>
        </w:tc>
      </w:tr>
      <w:tr w:rsidR="00C74B30" w14:paraId="0F4CFBD6" w14:textId="77777777" w:rsidTr="0041124E">
        <w:trPr>
          <w:trHeight w:val="746"/>
        </w:trPr>
        <w:tc>
          <w:tcPr>
            <w:tcW w:w="61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1675F" w14:textId="77777777" w:rsidR="00C74B30" w:rsidRPr="004D5C4D" w:rsidRDefault="00C74B30" w:rsidP="0041124E">
            <w:pPr>
              <w:widowControl w:val="0"/>
              <w:spacing w:before="60" w:after="60" w:line="240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BAS: Basic Allowance for Subsistence</w:t>
            </w:r>
            <w: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br/>
            </w:r>
            <w:r>
              <w:rPr>
                <w:rFonts w:eastAsia="Calibri"/>
                <w:sz w:val="32"/>
                <w:szCs w:val="32"/>
              </w:rPr>
              <w:t>Monthly allowance for groceries.</w:t>
            </w:r>
          </w:p>
        </w:tc>
        <w:tc>
          <w:tcPr>
            <w:tcW w:w="325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79BE0" w14:textId="77777777" w:rsidR="00C74B30" w:rsidRDefault="00C74B30" w:rsidP="0041124E">
            <w:pPr>
              <w:widowControl w:val="0"/>
              <w:spacing w:before="60" w:after="60" w:line="240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$467</w:t>
            </w:r>
          </w:p>
          <w:p w14:paraId="2BC3BD96" w14:textId="77777777" w:rsidR="00C74B30" w:rsidRDefault="00C74B30" w:rsidP="0041124E">
            <w:pPr>
              <w:widowControl w:val="0"/>
              <w:spacing w:before="60" w:after="60" w:line="240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i/>
                <w:iCs/>
                <w:sz w:val="22"/>
                <w:szCs w:val="22"/>
              </w:rPr>
              <w:t>This amount is already credited on military ledgers.</w:t>
            </w:r>
          </w:p>
        </w:tc>
      </w:tr>
    </w:tbl>
    <w:p w14:paraId="3A03AD46" w14:textId="77777777" w:rsidR="00C74B30" w:rsidRDefault="00C74B30" w:rsidP="00C74B30"/>
    <w:p w14:paraId="3F5CC125" w14:textId="13B7E5BB" w:rsidR="00C74B30" w:rsidRDefault="00522BB9" w:rsidP="00C74B30">
      <w:pPr>
        <w:rPr>
          <w:rStyle w:val="Heading3Char"/>
          <w:b/>
          <w:bCs/>
          <w:i w:val="0"/>
          <w:iCs w:val="0"/>
          <w:sz w:val="24"/>
          <w:szCs w:val="24"/>
        </w:rPr>
      </w:pPr>
      <w:r w:rsidRPr="00522BB9">
        <w:rPr>
          <w:b/>
          <w:i/>
          <w:color w:val="20367F" w:themeColor="text2"/>
        </w:rPr>
        <w:t>Fast Food</w:t>
      </w:r>
      <w:r>
        <w:rPr>
          <w:b/>
          <w:i/>
        </w:rPr>
        <w:br/>
      </w:r>
      <w:r w:rsidRPr="00522BB9">
        <w:rPr>
          <w:rStyle w:val="Heading3Char"/>
          <w:b/>
          <w:bCs/>
          <w:i w:val="0"/>
          <w:iCs w:val="0"/>
          <w:sz w:val="24"/>
          <w:szCs w:val="24"/>
        </w:rPr>
        <w:t>Optional (e.g. Starbucks, McDonald’s, Braum’s, Taco Bell)</w:t>
      </w:r>
    </w:p>
    <w:tbl>
      <w:tblPr>
        <w:tblW w:w="9390" w:type="dxa"/>
        <w:tblInd w:w="69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3795"/>
        <w:gridCol w:w="5595"/>
      </w:tblGrid>
      <w:tr w:rsidR="00522BB9" w14:paraId="72A34842" w14:textId="77777777" w:rsidTr="0041124E">
        <w:trPr>
          <w:trHeight w:val="144"/>
        </w:trPr>
        <w:tc>
          <w:tcPr>
            <w:tcW w:w="379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0A14A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Household</w:t>
            </w:r>
          </w:p>
        </w:tc>
        <w:tc>
          <w:tcPr>
            <w:tcW w:w="559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89044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Deduct Additional</w:t>
            </w:r>
          </w:p>
        </w:tc>
      </w:tr>
      <w:tr w:rsidR="00522BB9" w14:paraId="31EF26EB" w14:textId="77777777" w:rsidTr="0041124E">
        <w:trPr>
          <w:trHeight w:val="144"/>
        </w:trPr>
        <w:tc>
          <w:tcPr>
            <w:tcW w:w="379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7F7B8" w14:textId="77777777" w:rsidR="00522BB9" w:rsidRPr="004D5C4D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55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755B1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$245</w:t>
            </w:r>
          </w:p>
        </w:tc>
      </w:tr>
      <w:tr w:rsidR="00522BB9" w14:paraId="1913FA56" w14:textId="77777777" w:rsidTr="0041124E">
        <w:trPr>
          <w:trHeight w:val="144"/>
        </w:trPr>
        <w:tc>
          <w:tcPr>
            <w:tcW w:w="37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B4C104" w14:textId="77777777" w:rsidR="00522BB9" w:rsidRPr="004D5C4D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55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5D8069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$350</w:t>
            </w:r>
          </w:p>
        </w:tc>
      </w:tr>
      <w:tr w:rsidR="00522BB9" w14:paraId="3272EEB4" w14:textId="77777777" w:rsidTr="0041124E">
        <w:trPr>
          <w:trHeight w:val="144"/>
        </w:trPr>
        <w:tc>
          <w:tcPr>
            <w:tcW w:w="37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785F1" w14:textId="77777777" w:rsidR="00522BB9" w:rsidRPr="004D5C4D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55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A3A14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$420</w:t>
            </w:r>
          </w:p>
        </w:tc>
      </w:tr>
      <w:tr w:rsidR="00522BB9" w14:paraId="43A8F4EF" w14:textId="77777777" w:rsidTr="0041124E">
        <w:trPr>
          <w:trHeight w:val="144"/>
        </w:trPr>
        <w:tc>
          <w:tcPr>
            <w:tcW w:w="37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3C3645" w14:textId="77777777" w:rsidR="00522BB9" w:rsidRPr="004D5C4D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55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FAEED3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$280</w:t>
            </w:r>
          </w:p>
        </w:tc>
      </w:tr>
      <w:tr w:rsidR="00522BB9" w14:paraId="38494580" w14:textId="77777777" w:rsidTr="0041124E">
        <w:trPr>
          <w:trHeight w:val="144"/>
        </w:trPr>
        <w:tc>
          <w:tcPr>
            <w:tcW w:w="37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95E53" w14:textId="77777777" w:rsidR="00522BB9" w:rsidRPr="004D5C4D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55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46667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$560</w:t>
            </w:r>
          </w:p>
        </w:tc>
      </w:tr>
      <w:tr w:rsidR="00522BB9" w14:paraId="31873FD6" w14:textId="77777777" w:rsidTr="0041124E">
        <w:trPr>
          <w:trHeight w:val="144"/>
        </w:trPr>
        <w:tc>
          <w:tcPr>
            <w:tcW w:w="37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FC0F4C" w14:textId="77777777" w:rsidR="00522BB9" w:rsidRPr="004D5C4D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55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3C19B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$700</w:t>
            </w:r>
          </w:p>
        </w:tc>
      </w:tr>
    </w:tbl>
    <w:p w14:paraId="698B7994" w14:textId="1AC36BE8" w:rsidR="00522BB9" w:rsidRDefault="00522BB9" w:rsidP="00522BB9">
      <w:pPr>
        <w:pStyle w:val="Heading1"/>
      </w:pPr>
      <w:bookmarkStart w:id="21" w:name="_Toc241150401"/>
      <w:r w:rsidRPr="00522BB9">
        <w:lastRenderedPageBreak/>
        <w:t>Health Clinic</w:t>
      </w:r>
      <w:bookmarkEnd w:id="21"/>
    </w:p>
    <w:tbl>
      <w:tblPr>
        <w:tblpPr w:leftFromText="180" w:rightFromText="180" w:vertAnchor="text" w:horzAnchor="margin" w:tblpXSpec="center" w:tblpY="167"/>
        <w:tblW w:w="9428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2911"/>
        <w:gridCol w:w="1670"/>
        <w:gridCol w:w="3241"/>
        <w:gridCol w:w="1606"/>
      </w:tblGrid>
      <w:tr w:rsidR="00B81836" w14:paraId="7BE74A6C" w14:textId="77777777" w:rsidTr="00B81836">
        <w:trPr>
          <w:trHeight w:val="360"/>
        </w:trPr>
        <w:tc>
          <w:tcPr>
            <w:tcW w:w="2911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4D7F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Code</w:t>
            </w:r>
          </w:p>
        </w:tc>
        <w:tc>
          <w:tcPr>
            <w:tcW w:w="4911" w:type="dxa"/>
            <w:gridSpan w:val="2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E6F2F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Uninsured</w:t>
            </w:r>
          </w:p>
        </w:tc>
        <w:tc>
          <w:tcPr>
            <w:tcW w:w="1606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C1DF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Insured</w:t>
            </w:r>
          </w:p>
        </w:tc>
      </w:tr>
      <w:tr w:rsidR="00B81836" w14:paraId="70DA6CC5" w14:textId="77777777" w:rsidTr="00B81836">
        <w:trPr>
          <w:trHeight w:val="375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1F176E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D–1 Dental Cleaning</w:t>
            </w:r>
          </w:p>
        </w:tc>
        <w:tc>
          <w:tcPr>
            <w:tcW w:w="49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2BD17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CE50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$0</w:t>
            </w:r>
          </w:p>
        </w:tc>
      </w:tr>
      <w:tr w:rsidR="00B81836" w14:paraId="3085A265" w14:textId="77777777" w:rsidTr="00B81836">
        <w:trPr>
          <w:trHeight w:val="375"/>
        </w:trPr>
        <w:tc>
          <w:tcPr>
            <w:tcW w:w="291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BA2C1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D–2 Extraction</w:t>
            </w:r>
          </w:p>
        </w:tc>
        <w:tc>
          <w:tcPr>
            <w:tcW w:w="4911" w:type="dxa"/>
            <w:gridSpan w:val="2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EF69D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$80</w:t>
            </w:r>
          </w:p>
        </w:tc>
        <w:tc>
          <w:tcPr>
            <w:tcW w:w="1606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BCC2B0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B81836" w14:paraId="0B6DF78F" w14:textId="77777777" w:rsidTr="00B81836">
        <w:trPr>
          <w:trHeight w:val="375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B3C8F9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D–3 Filling</w:t>
            </w:r>
          </w:p>
        </w:tc>
        <w:tc>
          <w:tcPr>
            <w:tcW w:w="49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1A87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19877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$75</w:t>
            </w:r>
          </w:p>
        </w:tc>
      </w:tr>
      <w:tr w:rsidR="00B81836" w14:paraId="20C0F68D" w14:textId="77777777" w:rsidTr="00B81836">
        <w:trPr>
          <w:trHeight w:val="375"/>
        </w:trPr>
        <w:tc>
          <w:tcPr>
            <w:tcW w:w="291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BEE5F2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D–4 Root Canal</w:t>
            </w:r>
          </w:p>
        </w:tc>
        <w:tc>
          <w:tcPr>
            <w:tcW w:w="16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8822D8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>$700</w:t>
            </w:r>
          </w:p>
        </w:tc>
        <w:tc>
          <w:tcPr>
            <w:tcW w:w="324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AD9F92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2 monthly payments</w:t>
            </w:r>
            <w:r>
              <w:rPr>
                <w:rFonts w:eastAsia="Calibri"/>
                <w:sz w:val="32"/>
                <w:szCs w:val="32"/>
              </w:rPr>
              <w:t>: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>$350</w:t>
            </w:r>
          </w:p>
        </w:tc>
        <w:tc>
          <w:tcPr>
            <w:tcW w:w="1606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CF7B7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$300</w:t>
            </w:r>
          </w:p>
        </w:tc>
      </w:tr>
      <w:tr w:rsidR="00B81836" w14:paraId="7BAA1E46" w14:textId="77777777" w:rsidTr="00B81836">
        <w:trPr>
          <w:trHeight w:val="375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BF4309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D–5 Crown</w:t>
            </w:r>
          </w:p>
        </w:tc>
        <w:tc>
          <w:tcPr>
            <w:tcW w:w="16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B7282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>$800</w:t>
            </w:r>
          </w:p>
        </w:tc>
        <w:tc>
          <w:tcPr>
            <w:tcW w:w="324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E4AE94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2 monthly payments</w:t>
            </w:r>
            <w:r>
              <w:rPr>
                <w:rFonts w:eastAsia="Calibri"/>
                <w:sz w:val="32"/>
                <w:szCs w:val="32"/>
              </w:rPr>
              <w:t>:</w:t>
            </w:r>
            <w:r>
              <w:rPr>
                <w:rFonts w:eastAsia="Calibr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eastAsia="Calibri"/>
                <w:sz w:val="32"/>
                <w:szCs w:val="32"/>
              </w:rPr>
              <w:t>$400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A5D4C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$550</w:t>
            </w:r>
          </w:p>
        </w:tc>
      </w:tr>
      <w:tr w:rsidR="00B81836" w14:paraId="7F5DED57" w14:textId="77777777" w:rsidTr="00B81836">
        <w:trPr>
          <w:trHeight w:val="20"/>
        </w:trPr>
        <w:tc>
          <w:tcPr>
            <w:tcW w:w="9428" w:type="dxa"/>
            <w:gridSpan w:val="4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85266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910D28"/>
                <w:sz w:val="32"/>
                <w:szCs w:val="32"/>
              </w:rPr>
            </w:pPr>
          </w:p>
        </w:tc>
      </w:tr>
      <w:tr w:rsidR="00B81836" w14:paraId="1537E4DF" w14:textId="77777777" w:rsidTr="00B81836">
        <w:trPr>
          <w:trHeight w:val="390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71E16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H–1 Doctor Office Visit</w:t>
            </w:r>
          </w:p>
        </w:tc>
        <w:tc>
          <w:tcPr>
            <w:tcW w:w="49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FA1904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9EA54A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</w:t>
            </w:r>
          </w:p>
        </w:tc>
      </w:tr>
      <w:tr w:rsidR="00B81836" w14:paraId="70C85B3A" w14:textId="77777777" w:rsidTr="00B81836">
        <w:trPr>
          <w:trHeight w:val="390"/>
        </w:trPr>
        <w:tc>
          <w:tcPr>
            <w:tcW w:w="291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540273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H–2 Flu Shot</w:t>
            </w:r>
          </w:p>
        </w:tc>
        <w:tc>
          <w:tcPr>
            <w:tcW w:w="4911" w:type="dxa"/>
            <w:gridSpan w:val="2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EBB89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$50</w:t>
            </w:r>
          </w:p>
        </w:tc>
        <w:tc>
          <w:tcPr>
            <w:tcW w:w="1606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9D54B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$0</w:t>
            </w:r>
          </w:p>
        </w:tc>
      </w:tr>
      <w:tr w:rsidR="00B81836" w14:paraId="4C328548" w14:textId="77777777" w:rsidTr="00B81836">
        <w:trPr>
          <w:trHeight w:val="390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0C358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H–3 X-Rays</w:t>
            </w:r>
          </w:p>
        </w:tc>
        <w:tc>
          <w:tcPr>
            <w:tcW w:w="4911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2E9CE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40275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</w:tr>
      <w:tr w:rsidR="00B81836" w14:paraId="77558E28" w14:textId="77777777" w:rsidTr="00B81836">
        <w:trPr>
          <w:trHeight w:val="390"/>
        </w:trPr>
        <w:tc>
          <w:tcPr>
            <w:tcW w:w="291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FEFFA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H–4 Stitches</w:t>
            </w:r>
          </w:p>
        </w:tc>
        <w:tc>
          <w:tcPr>
            <w:tcW w:w="16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1614F9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 $200</w:t>
            </w:r>
          </w:p>
        </w:tc>
        <w:tc>
          <w:tcPr>
            <w:tcW w:w="324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F756B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2 monthly payments</w:t>
            </w:r>
            <w:r>
              <w:rPr>
                <w:rFonts w:eastAsia="Calibri"/>
                <w:sz w:val="32"/>
                <w:szCs w:val="32"/>
              </w:rPr>
              <w:t>: $100</w:t>
            </w:r>
          </w:p>
        </w:tc>
        <w:tc>
          <w:tcPr>
            <w:tcW w:w="1606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B83EFF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</w:t>
            </w:r>
          </w:p>
        </w:tc>
      </w:tr>
      <w:tr w:rsidR="00B81836" w14:paraId="11FB298A" w14:textId="77777777" w:rsidTr="00B81836">
        <w:trPr>
          <w:trHeight w:val="390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B8659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H–5 Physical</w:t>
            </w:r>
          </w:p>
        </w:tc>
        <w:tc>
          <w:tcPr>
            <w:tcW w:w="16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9DDAE1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 $100</w:t>
            </w:r>
          </w:p>
        </w:tc>
        <w:tc>
          <w:tcPr>
            <w:tcW w:w="324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E29558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2 monthly payments</w:t>
            </w:r>
            <w:r>
              <w:rPr>
                <w:rFonts w:eastAsia="Calibri"/>
                <w:sz w:val="32"/>
                <w:szCs w:val="32"/>
              </w:rPr>
              <w:t>: $50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88463C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$0</w:t>
            </w:r>
          </w:p>
        </w:tc>
      </w:tr>
      <w:tr w:rsidR="00B81836" w14:paraId="341D1EFE" w14:textId="77777777" w:rsidTr="00B81836">
        <w:trPr>
          <w:trHeight w:val="390"/>
        </w:trPr>
        <w:tc>
          <w:tcPr>
            <w:tcW w:w="291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756062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H–6 Broken Arm</w:t>
            </w:r>
          </w:p>
        </w:tc>
        <w:tc>
          <w:tcPr>
            <w:tcW w:w="16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FF73DC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 $600</w:t>
            </w:r>
          </w:p>
        </w:tc>
        <w:tc>
          <w:tcPr>
            <w:tcW w:w="324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C73BF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2 monthly payments</w:t>
            </w:r>
            <w:r>
              <w:rPr>
                <w:rFonts w:eastAsia="Calibri"/>
                <w:sz w:val="32"/>
                <w:szCs w:val="32"/>
              </w:rPr>
              <w:t>: $300</w:t>
            </w:r>
          </w:p>
        </w:tc>
        <w:tc>
          <w:tcPr>
            <w:tcW w:w="1606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14265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</w:t>
            </w:r>
          </w:p>
        </w:tc>
      </w:tr>
      <w:tr w:rsidR="00B81836" w14:paraId="37FE09C2" w14:textId="77777777" w:rsidTr="00B81836">
        <w:trPr>
          <w:trHeight w:val="390"/>
        </w:trPr>
        <w:tc>
          <w:tcPr>
            <w:tcW w:w="2911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3ACB51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H–7 ER Visit </w:t>
            </w:r>
            <w: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br/>
            </w: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(Sports Injury)</w:t>
            </w:r>
          </w:p>
        </w:tc>
        <w:tc>
          <w:tcPr>
            <w:tcW w:w="167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96C27C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 $800</w:t>
            </w:r>
          </w:p>
        </w:tc>
        <w:tc>
          <w:tcPr>
            <w:tcW w:w="3241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FE3A3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2 monthly payments</w:t>
            </w:r>
            <w:r>
              <w:rPr>
                <w:rFonts w:eastAsia="Calibri"/>
                <w:sz w:val="32"/>
                <w:szCs w:val="32"/>
              </w:rPr>
              <w:t>: $400</w:t>
            </w:r>
          </w:p>
        </w:tc>
        <w:tc>
          <w:tcPr>
            <w:tcW w:w="1606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BCE731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$300</w:t>
            </w:r>
          </w:p>
        </w:tc>
      </w:tr>
      <w:tr w:rsidR="00B81836" w14:paraId="27730C6A" w14:textId="77777777" w:rsidTr="00B81836">
        <w:trPr>
          <w:trHeight w:val="390"/>
        </w:trPr>
        <w:tc>
          <w:tcPr>
            <w:tcW w:w="291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931D8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H–8 ER Visit </w:t>
            </w:r>
            <w: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br/>
            </w: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(Car Accident)</w:t>
            </w:r>
          </w:p>
        </w:tc>
        <w:tc>
          <w:tcPr>
            <w:tcW w:w="16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9E131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Total</w:t>
            </w:r>
            <w:r>
              <w:rPr>
                <w:rFonts w:eastAsia="Calibri"/>
                <w:sz w:val="32"/>
                <w:szCs w:val="32"/>
              </w:rPr>
              <w:t>: $1500</w:t>
            </w:r>
          </w:p>
        </w:tc>
        <w:tc>
          <w:tcPr>
            <w:tcW w:w="3241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90F7B6" w14:textId="77777777" w:rsidR="00B81836" w:rsidRDefault="00B81836" w:rsidP="00B81836">
            <w:pPr>
              <w:widowControl w:val="0"/>
              <w:spacing w:line="276" w:lineRule="auto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b/>
                <w:bCs/>
                <w:sz w:val="32"/>
                <w:szCs w:val="32"/>
              </w:rPr>
              <w:t>3 monthly payments</w:t>
            </w:r>
            <w:r>
              <w:rPr>
                <w:rFonts w:eastAsia="Calibri"/>
                <w:sz w:val="32"/>
                <w:szCs w:val="32"/>
              </w:rPr>
              <w:t>: $500</w:t>
            </w:r>
          </w:p>
        </w:tc>
        <w:tc>
          <w:tcPr>
            <w:tcW w:w="1606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7BAB9A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$600</w:t>
            </w:r>
          </w:p>
        </w:tc>
      </w:tr>
    </w:tbl>
    <w:p w14:paraId="5F7A50BD" w14:textId="77777777" w:rsidR="00522BB9" w:rsidRDefault="00522BB9" w:rsidP="00522BB9">
      <w:pPr>
        <w:spacing w:line="276" w:lineRule="auto"/>
        <w:rPr>
          <w:rFonts w:eastAsia="Calibri"/>
        </w:rPr>
      </w:pPr>
    </w:p>
    <w:p w14:paraId="0BEC12B3" w14:textId="77777777" w:rsidR="00522BB9" w:rsidRDefault="00522BB9" w:rsidP="00522BB9">
      <w:pPr>
        <w:spacing w:line="276" w:lineRule="auto"/>
        <w:rPr>
          <w:rFonts w:eastAsia="Calibri"/>
        </w:rPr>
      </w:pPr>
    </w:p>
    <w:p w14:paraId="690701EA" w14:textId="77777777" w:rsidR="00522BB9" w:rsidRDefault="00522BB9" w:rsidP="00522BB9">
      <w:pPr>
        <w:spacing w:line="276" w:lineRule="auto"/>
        <w:rPr>
          <w:rFonts w:eastAsia="Calibri"/>
        </w:rPr>
      </w:pPr>
    </w:p>
    <w:p w14:paraId="7C17C446" w14:textId="77777777" w:rsidR="00522BB9" w:rsidRDefault="00522BB9" w:rsidP="00522BB9">
      <w:pPr>
        <w:spacing w:line="276" w:lineRule="auto"/>
        <w:rPr>
          <w:rFonts w:eastAsia="Calibri"/>
        </w:rPr>
      </w:pPr>
    </w:p>
    <w:p w14:paraId="23EEF8BE" w14:textId="77777777" w:rsidR="00522BB9" w:rsidRDefault="00522BB9" w:rsidP="00522BB9">
      <w:pPr>
        <w:spacing w:line="276" w:lineRule="auto"/>
        <w:rPr>
          <w:rFonts w:eastAsia="Calibri"/>
        </w:rPr>
      </w:pPr>
    </w:p>
    <w:p w14:paraId="41BA4FA5" w14:textId="77777777" w:rsidR="00522BB9" w:rsidRDefault="00522BB9" w:rsidP="00522BB9">
      <w:pPr>
        <w:spacing w:line="276" w:lineRule="auto"/>
        <w:rPr>
          <w:rFonts w:eastAsia="Calibri"/>
          <w:sz w:val="22"/>
          <w:szCs w:val="22"/>
        </w:rPr>
      </w:pPr>
    </w:p>
    <w:p w14:paraId="19583A2C" w14:textId="77777777" w:rsidR="00522BB9" w:rsidRPr="001764F6" w:rsidRDefault="00522BB9" w:rsidP="00522BB9">
      <w:pPr>
        <w:spacing w:line="276" w:lineRule="auto"/>
        <w:rPr>
          <w:rFonts w:eastAsia="Calibri"/>
          <w:sz w:val="22"/>
          <w:szCs w:val="22"/>
        </w:rPr>
      </w:pPr>
    </w:p>
    <w:p w14:paraId="04C46841" w14:textId="77777777" w:rsidR="00522BB9" w:rsidRDefault="00522BB9" w:rsidP="00522BB9"/>
    <w:p w14:paraId="52DBAF7B" w14:textId="77777777" w:rsidR="00522BB9" w:rsidRDefault="00522BB9" w:rsidP="00522BB9"/>
    <w:p w14:paraId="69E33517" w14:textId="77777777" w:rsidR="00522BB9" w:rsidRDefault="00522BB9" w:rsidP="00522BB9"/>
    <w:p w14:paraId="4C3FD59F" w14:textId="77777777" w:rsidR="00522BB9" w:rsidRDefault="00522BB9" w:rsidP="00522BB9"/>
    <w:p w14:paraId="55191DDF" w14:textId="77777777" w:rsidR="00522BB9" w:rsidRDefault="00522BB9" w:rsidP="00522BB9"/>
    <w:p w14:paraId="58D2E33E" w14:textId="77777777" w:rsidR="00522BB9" w:rsidRDefault="00522BB9" w:rsidP="00522BB9"/>
    <w:p w14:paraId="0AA5AE0F" w14:textId="77777777" w:rsidR="00522BB9" w:rsidRDefault="00522BB9" w:rsidP="00522BB9"/>
    <w:p w14:paraId="2977425B" w14:textId="77777777" w:rsidR="00522BB9" w:rsidRDefault="00522BB9" w:rsidP="00522BB9"/>
    <w:p w14:paraId="360F9B37" w14:textId="77777777" w:rsidR="00522BB9" w:rsidRDefault="00522BB9" w:rsidP="00522BB9"/>
    <w:p w14:paraId="30EC4C95" w14:textId="77777777" w:rsidR="00522BB9" w:rsidRDefault="00522BB9" w:rsidP="00522BB9"/>
    <w:p w14:paraId="3E9EDF8C" w14:textId="77777777" w:rsidR="00522BB9" w:rsidRDefault="00522BB9" w:rsidP="00522BB9"/>
    <w:p w14:paraId="4FBA5D2F" w14:textId="77777777" w:rsidR="00522BB9" w:rsidRDefault="00522BB9" w:rsidP="00522BB9"/>
    <w:p w14:paraId="7B00DBDD" w14:textId="77777777" w:rsidR="00522BB9" w:rsidRDefault="00522BB9" w:rsidP="00522BB9"/>
    <w:p w14:paraId="6B2B8320" w14:textId="77777777" w:rsidR="00522BB9" w:rsidRDefault="00522BB9" w:rsidP="00522BB9"/>
    <w:p w14:paraId="123F6376" w14:textId="77777777" w:rsidR="00522BB9" w:rsidRDefault="00522BB9" w:rsidP="00522BB9"/>
    <w:p w14:paraId="76294404" w14:textId="77777777" w:rsidR="00522BB9" w:rsidRDefault="00522BB9" w:rsidP="00522BB9"/>
    <w:p w14:paraId="6AA3D797" w14:textId="77777777" w:rsidR="00522BB9" w:rsidRDefault="00522BB9" w:rsidP="00522BB9"/>
    <w:p w14:paraId="57F257E4" w14:textId="77777777" w:rsidR="00522BB9" w:rsidRDefault="00522BB9" w:rsidP="00522BB9"/>
    <w:p w14:paraId="579EC5EB" w14:textId="77777777" w:rsidR="00522BB9" w:rsidRDefault="00522BB9" w:rsidP="00522BB9"/>
    <w:p w14:paraId="1FD0F943" w14:textId="77777777" w:rsidR="00522BB9" w:rsidRDefault="00522BB9" w:rsidP="00522BB9"/>
    <w:p w14:paraId="0BF5DBDE" w14:textId="358AC3AF" w:rsidR="00522BB9" w:rsidRDefault="00522BB9" w:rsidP="00522BB9">
      <w:pPr>
        <w:pStyle w:val="Heading1"/>
      </w:pPr>
      <w:bookmarkStart w:id="22" w:name="_Toc241150402"/>
      <w:r>
        <w:lastRenderedPageBreak/>
        <w:t>Housing</w:t>
      </w:r>
      <w:bookmarkEnd w:id="22"/>
    </w:p>
    <w:tbl>
      <w:tblPr>
        <w:tblpPr w:leftFromText="180" w:rightFromText="180" w:vertAnchor="text" w:horzAnchor="margin" w:tblpXSpec="center" w:tblpY="144"/>
        <w:tblW w:w="940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3135"/>
        <w:gridCol w:w="3135"/>
        <w:gridCol w:w="3135"/>
      </w:tblGrid>
      <w:tr w:rsidR="00B81836" w:rsidRPr="004D5C4D" w14:paraId="399C78A7" w14:textId="77777777" w:rsidTr="00B81836">
        <w:trPr>
          <w:trHeight w:val="576"/>
        </w:trPr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3776DA" w14:textId="77777777" w:rsidR="00B81836" w:rsidRDefault="00B81836" w:rsidP="00B81836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Buy a House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D7521B" w14:textId="77777777" w:rsidR="00B81836" w:rsidRDefault="00B81836" w:rsidP="00B81836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Size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757F2B" w14:textId="77777777" w:rsidR="00B81836" w:rsidRPr="004D5C4D" w:rsidRDefault="00B81836" w:rsidP="00B81836">
            <w:pPr>
              <w:widowControl w:val="0"/>
              <w:spacing w:before="60"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Price per Month</w:t>
            </w: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br/>
            </w:r>
            <w:r>
              <w:rPr>
                <w:rFonts w:eastAsia="Calibri"/>
                <w:color w:val="FFFFFF"/>
                <w:sz w:val="32"/>
                <w:szCs w:val="32"/>
              </w:rPr>
              <w:t>(does not include utilities)</w:t>
            </w:r>
          </w:p>
        </w:tc>
      </w:tr>
      <w:tr w:rsidR="00B81836" w14:paraId="314A503E" w14:textId="77777777" w:rsidTr="00B81836">
        <w:trPr>
          <w:trHeight w:val="360"/>
        </w:trPr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CD706A" w14:textId="77777777" w:rsidR="00B81836" w:rsidRPr="004D5C4D" w:rsidRDefault="00B81836" w:rsidP="00B81836">
            <w:pPr>
              <w:widowControl w:val="0"/>
              <w:spacing w:line="276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     House A $92,000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E72D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Approx. 900 sq. feet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6978C0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$900/month</w:t>
            </w:r>
          </w:p>
        </w:tc>
      </w:tr>
      <w:tr w:rsidR="00B81836" w14:paraId="255E3A74" w14:textId="77777777" w:rsidTr="00B81836">
        <w:trPr>
          <w:trHeight w:val="360"/>
        </w:trPr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522FC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B $110,000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4BC375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Approx. 1,200 sq. feet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965C4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$1000/month</w:t>
            </w:r>
          </w:p>
        </w:tc>
      </w:tr>
      <w:tr w:rsidR="00B81836" w14:paraId="7F224D3D" w14:textId="77777777" w:rsidTr="00B81836">
        <w:trPr>
          <w:trHeight w:val="360"/>
        </w:trPr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52BE4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C $207,000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A182B4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Approx. 1,800 sq. feet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1FE1B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$1,550/month</w:t>
            </w:r>
          </w:p>
        </w:tc>
      </w:tr>
      <w:tr w:rsidR="00B81836" w14:paraId="5AC3AFFB" w14:textId="77777777" w:rsidTr="00B81836">
        <w:trPr>
          <w:trHeight w:val="360"/>
        </w:trPr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A2CB9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D $330,000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928FF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Approx. 2,000 sq. feet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90F7A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$2,250/month</w:t>
            </w:r>
          </w:p>
        </w:tc>
      </w:tr>
      <w:tr w:rsidR="00B81836" w14:paraId="44DE1279" w14:textId="77777777" w:rsidTr="00B81836">
        <w:trPr>
          <w:trHeight w:val="576"/>
        </w:trPr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32958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Rent a House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5E3C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Size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50BFE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Price per Month</w:t>
            </w: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br/>
            </w:r>
            <w:r>
              <w:rPr>
                <w:rFonts w:eastAsia="Calibri"/>
                <w:color w:val="FFFFFF"/>
                <w:sz w:val="32"/>
                <w:szCs w:val="32"/>
              </w:rPr>
              <w:t>(does not include utilities)</w:t>
            </w:r>
          </w:p>
        </w:tc>
      </w:tr>
      <w:tr w:rsidR="00B81836" w14:paraId="382033C2" w14:textId="77777777" w:rsidTr="00B81836">
        <w:trPr>
          <w:trHeight w:val="360"/>
        </w:trPr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778FD7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E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D5E375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2 </w:t>
            </w:r>
            <w:proofErr w:type="gramStart"/>
            <w:r>
              <w:rPr>
                <w:rFonts w:eastAsia="Calibri"/>
                <w:sz w:val="32"/>
                <w:szCs w:val="32"/>
              </w:rPr>
              <w:t>bedroom</w:t>
            </w:r>
            <w:proofErr w:type="gramEnd"/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3A365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$995/month</w:t>
            </w:r>
          </w:p>
        </w:tc>
      </w:tr>
      <w:tr w:rsidR="00B81836" w14:paraId="703C9ED5" w14:textId="77777777" w:rsidTr="00B81836">
        <w:trPr>
          <w:trHeight w:val="360"/>
        </w:trPr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6E59B1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F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73A855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3 </w:t>
            </w:r>
            <w:proofErr w:type="gramStart"/>
            <w:r>
              <w:rPr>
                <w:rFonts w:eastAsia="Calibri"/>
                <w:sz w:val="32"/>
                <w:szCs w:val="32"/>
              </w:rPr>
              <w:t>bedroom</w:t>
            </w:r>
            <w:proofErr w:type="gramEnd"/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0D6DD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$1,300/month</w:t>
            </w:r>
          </w:p>
        </w:tc>
      </w:tr>
      <w:tr w:rsidR="00B81836" w14:paraId="7F6B083C" w14:textId="77777777" w:rsidTr="00B81836">
        <w:trPr>
          <w:trHeight w:val="576"/>
        </w:trPr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A652A1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Rent an Apartment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BCD110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Size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D4634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Price per Month</w:t>
            </w: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br/>
            </w:r>
            <w:r>
              <w:rPr>
                <w:rFonts w:eastAsia="Calibri"/>
                <w:color w:val="FFFFFF"/>
                <w:sz w:val="32"/>
                <w:szCs w:val="32"/>
              </w:rPr>
              <w:t>(includes ALL utilities)</w:t>
            </w:r>
          </w:p>
        </w:tc>
      </w:tr>
      <w:tr w:rsidR="00B81836" w14:paraId="58320EB5" w14:textId="77777777" w:rsidTr="00B81836">
        <w:trPr>
          <w:trHeight w:val="360"/>
        </w:trPr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27F3B6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Apartment G 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D6801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1 bedroom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BD4D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$750/month </w:t>
            </w:r>
          </w:p>
        </w:tc>
      </w:tr>
      <w:tr w:rsidR="00B81836" w14:paraId="3D64A856" w14:textId="77777777" w:rsidTr="00B81836">
        <w:trPr>
          <w:trHeight w:val="360"/>
        </w:trPr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6B093A" w14:textId="77777777" w:rsidR="00B81836" w:rsidRPr="004D5C4D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Apartment H</w:t>
            </w:r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4DB6E3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2 </w:t>
            </w:r>
            <w:proofErr w:type="gramStart"/>
            <w:r>
              <w:rPr>
                <w:rFonts w:eastAsia="Calibri"/>
                <w:sz w:val="32"/>
                <w:szCs w:val="32"/>
              </w:rPr>
              <w:t>bedroom</w:t>
            </w:r>
            <w:proofErr w:type="gramEnd"/>
          </w:p>
        </w:tc>
        <w:tc>
          <w:tcPr>
            <w:tcW w:w="313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6DDA84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$1080/month </w:t>
            </w:r>
          </w:p>
        </w:tc>
      </w:tr>
    </w:tbl>
    <w:p w14:paraId="357B63C7" w14:textId="77777777" w:rsidR="00522BB9" w:rsidRDefault="00522BB9" w:rsidP="00522BB9"/>
    <w:p w14:paraId="3FD8FAA1" w14:textId="77777777" w:rsidR="00522BB9" w:rsidRDefault="00522BB9" w:rsidP="00522BB9"/>
    <w:p w14:paraId="4E0DF31E" w14:textId="77777777" w:rsidR="00522BB9" w:rsidRDefault="00522BB9" w:rsidP="00522BB9"/>
    <w:p w14:paraId="64C74B02" w14:textId="77777777" w:rsidR="00522BB9" w:rsidRDefault="00522BB9" w:rsidP="00522BB9"/>
    <w:p w14:paraId="1C014ADB" w14:textId="77777777" w:rsidR="00522BB9" w:rsidRDefault="00522BB9" w:rsidP="00522BB9"/>
    <w:p w14:paraId="66954C6D" w14:textId="77777777" w:rsidR="00522BB9" w:rsidRDefault="00522BB9" w:rsidP="00522BB9"/>
    <w:p w14:paraId="44F1B7BC" w14:textId="77777777" w:rsidR="00522BB9" w:rsidRDefault="00522BB9" w:rsidP="00522BB9"/>
    <w:p w14:paraId="2F172982" w14:textId="77777777" w:rsidR="00522BB9" w:rsidRDefault="00522BB9" w:rsidP="00522BB9"/>
    <w:p w14:paraId="6A877F5D" w14:textId="77777777" w:rsidR="00522BB9" w:rsidRDefault="00522BB9" w:rsidP="00522BB9"/>
    <w:p w14:paraId="60E90D99" w14:textId="77777777" w:rsidR="00522BB9" w:rsidRDefault="00522BB9" w:rsidP="00522BB9"/>
    <w:p w14:paraId="22F4D5F9" w14:textId="77777777" w:rsidR="00522BB9" w:rsidRDefault="00522BB9" w:rsidP="00522BB9"/>
    <w:p w14:paraId="09272108" w14:textId="77777777" w:rsidR="00522BB9" w:rsidRDefault="00522BB9" w:rsidP="00522BB9"/>
    <w:p w14:paraId="3247EDEE" w14:textId="77777777" w:rsidR="00522BB9" w:rsidRDefault="00522BB9" w:rsidP="00522BB9"/>
    <w:p w14:paraId="13474CBD" w14:textId="77777777" w:rsidR="00522BB9" w:rsidRDefault="00522BB9" w:rsidP="00522BB9"/>
    <w:p w14:paraId="0B9D5740" w14:textId="77777777" w:rsidR="00522BB9" w:rsidRDefault="00522BB9" w:rsidP="00522BB9"/>
    <w:p w14:paraId="587771A2" w14:textId="77777777" w:rsidR="00522BB9" w:rsidRDefault="00522BB9" w:rsidP="00522BB9"/>
    <w:p w14:paraId="348099C0" w14:textId="77777777" w:rsidR="00522BB9" w:rsidRDefault="00522BB9" w:rsidP="00522BB9"/>
    <w:p w14:paraId="7B0254BB" w14:textId="77777777" w:rsidR="00522BB9" w:rsidRDefault="00522BB9" w:rsidP="00522BB9"/>
    <w:p w14:paraId="06C108F8" w14:textId="77777777" w:rsidR="00522BB9" w:rsidRDefault="00522BB9" w:rsidP="00522BB9"/>
    <w:tbl>
      <w:tblPr>
        <w:tblW w:w="9405" w:type="dxa"/>
        <w:tblInd w:w="68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6270"/>
        <w:gridCol w:w="3135"/>
      </w:tblGrid>
      <w:tr w:rsidR="00B81836" w14:paraId="60391970" w14:textId="77777777" w:rsidTr="0041124E">
        <w:trPr>
          <w:trHeight w:val="576"/>
          <w:tblHeader/>
        </w:trPr>
        <w:tc>
          <w:tcPr>
            <w:tcW w:w="627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9DE961" w14:textId="77777777" w:rsidR="00B81836" w:rsidRDefault="00B81836" w:rsidP="0041124E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Military Benefit</w:t>
            </w:r>
          </w:p>
        </w:tc>
        <w:tc>
          <w:tcPr>
            <w:tcW w:w="313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0F2CDF" w14:textId="77777777" w:rsidR="00B81836" w:rsidRDefault="00B81836" w:rsidP="0041124E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bookmarkStart w:id="23" w:name="bookmark=id.fk2vefl1mtpo" w:colFirst="0" w:colLast="0"/>
            <w:bookmarkEnd w:id="23"/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Allowance per Month</w:t>
            </w: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br/>
            </w:r>
            <w:r>
              <w:rPr>
                <w:rFonts w:eastAsia="Calibri"/>
                <w:color w:val="FFFFFF"/>
                <w:sz w:val="32"/>
                <w:szCs w:val="32"/>
              </w:rPr>
              <w:t>(includes ALL utilities)</w:t>
            </w:r>
          </w:p>
        </w:tc>
      </w:tr>
      <w:tr w:rsidR="00B81836" w14:paraId="2A0B9E0A" w14:textId="77777777" w:rsidTr="0041124E">
        <w:trPr>
          <w:trHeight w:val="360"/>
        </w:trPr>
        <w:tc>
          <w:tcPr>
            <w:tcW w:w="627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1C0E5" w14:textId="77777777" w:rsidR="00B81836" w:rsidRPr="004D5C4D" w:rsidRDefault="00B81836" w:rsidP="0041124E">
            <w:pPr>
              <w:widowControl w:val="0"/>
              <w:spacing w:line="240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BAH: Basic Allowance for Housing</w:t>
            </w:r>
          </w:p>
          <w:p w14:paraId="37A1D78D" w14:textId="77777777" w:rsidR="00B81836" w:rsidRDefault="00B81836" w:rsidP="0041124E">
            <w:pPr>
              <w:widowControl w:val="0"/>
              <w:spacing w:line="240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Monthly allowance for housing and related costs.</w:t>
            </w:r>
          </w:p>
        </w:tc>
        <w:tc>
          <w:tcPr>
            <w:tcW w:w="313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D70534" w14:textId="77777777" w:rsidR="00B81836" w:rsidRDefault="00B81836" w:rsidP="0041124E">
            <w:pPr>
              <w:widowControl w:val="0"/>
              <w:spacing w:line="240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$948/month</w:t>
            </w:r>
          </w:p>
          <w:p w14:paraId="11EF7296" w14:textId="77777777" w:rsidR="00B81836" w:rsidRDefault="00B81836" w:rsidP="0041124E">
            <w:pPr>
              <w:widowControl w:val="0"/>
              <w:spacing w:line="240" w:lineRule="auto"/>
              <w:jc w:val="center"/>
              <w:rPr>
                <w:rFonts w:eastAsia="Calibri"/>
                <w:i/>
                <w:iCs/>
                <w:sz w:val="32"/>
                <w:szCs w:val="32"/>
              </w:rPr>
            </w:pPr>
            <w:r>
              <w:rPr>
                <w:rFonts w:eastAsia="Calibri"/>
                <w:i/>
                <w:iCs/>
                <w:sz w:val="22"/>
                <w:szCs w:val="22"/>
              </w:rPr>
              <w:t>This amount is already credited on military ledgers.</w:t>
            </w:r>
            <w:r>
              <w:rPr>
                <w:rFonts w:eastAsia="Calibri"/>
                <w:i/>
                <w:iCs/>
                <w:sz w:val="32"/>
                <w:szCs w:val="32"/>
              </w:rPr>
              <w:t xml:space="preserve"> </w:t>
            </w:r>
          </w:p>
        </w:tc>
      </w:tr>
    </w:tbl>
    <w:p w14:paraId="2AB92CE5" w14:textId="77777777" w:rsidR="00522BB9" w:rsidRDefault="00522BB9" w:rsidP="00522BB9"/>
    <w:p w14:paraId="2860D4C9" w14:textId="77777777" w:rsidR="00B81836" w:rsidRDefault="00B81836" w:rsidP="00522BB9">
      <w:pPr>
        <w:pStyle w:val="Heading1"/>
      </w:pPr>
    </w:p>
    <w:p w14:paraId="333642DC" w14:textId="77777777" w:rsidR="00B81836" w:rsidRDefault="00B81836" w:rsidP="00522BB9">
      <w:pPr>
        <w:pStyle w:val="Heading1"/>
      </w:pPr>
    </w:p>
    <w:p w14:paraId="7CAF4342" w14:textId="77777777" w:rsidR="00B81836" w:rsidRDefault="00B81836" w:rsidP="00B81836">
      <w:pPr>
        <w:pStyle w:val="Heading2"/>
      </w:pPr>
      <w:bookmarkStart w:id="24" w:name="_Toc241141048"/>
      <w:bookmarkStart w:id="25" w:name="_Toc241141362"/>
      <w:bookmarkStart w:id="26" w:name="_Toc241141693"/>
      <w:r w:rsidRPr="004D5C4D">
        <w:rPr>
          <w:noProof/>
        </w:rPr>
        <w:drawing>
          <wp:anchor distT="0" distB="0" distL="114300" distR="114300" simplePos="0" relativeHeight="251671552" behindDoc="0" locked="0" layoutInCell="1" allowOverlap="1" wp14:anchorId="4EEBAC51" wp14:editId="423E7538">
            <wp:simplePos x="0" y="0"/>
            <wp:positionH relativeFrom="column">
              <wp:posOffset>635000</wp:posOffset>
            </wp:positionH>
            <wp:positionV relativeFrom="paragraph">
              <wp:posOffset>291465</wp:posOffset>
            </wp:positionV>
            <wp:extent cx="5943600" cy="5613400"/>
            <wp:effectExtent l="0" t="0" r="0" b="0"/>
            <wp:wrapTopAndBottom/>
            <wp:docPr id="1483485608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1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64F6">
        <w:t>House A</w:t>
      </w:r>
      <w:bookmarkEnd w:id="24"/>
      <w:bookmarkEnd w:id="25"/>
      <w:bookmarkEnd w:id="26"/>
    </w:p>
    <w:p w14:paraId="6AB43DCD" w14:textId="77777777" w:rsidR="00B81836" w:rsidRDefault="00B81836" w:rsidP="00B81836"/>
    <w:p w14:paraId="1FB3C0DC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>50-year-old house / Approximately 907 square feet</w:t>
      </w:r>
    </w:p>
    <w:p w14:paraId="4DFA742A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>1 bedroom / 1 bath / 1-car garage</w:t>
      </w:r>
    </w:p>
    <w:p w14:paraId="1C474A99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 xml:space="preserve">Cost: $92,000 </w:t>
      </w:r>
    </w:p>
    <w:p w14:paraId="7605932A" w14:textId="77777777" w:rsidR="00B81836" w:rsidRDefault="00B81836" w:rsidP="00B81836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 xml:space="preserve">Monthly payment: $900 </w:t>
      </w:r>
      <w:r w:rsidRPr="001764F6">
        <w:rPr>
          <w:rFonts w:eastAsia="Calibri"/>
          <w:color w:val="000000" w:themeColor="text1"/>
          <w:sz w:val="28"/>
          <w:szCs w:val="28"/>
        </w:rPr>
        <w:t>(includes house payment, insurance, and taxes)</w:t>
      </w:r>
    </w:p>
    <w:p w14:paraId="47C764EE" w14:textId="77777777" w:rsidR="00B81836" w:rsidRDefault="00B81836" w:rsidP="00522BB9">
      <w:pPr>
        <w:pStyle w:val="Heading1"/>
      </w:pPr>
    </w:p>
    <w:p w14:paraId="5A53236C" w14:textId="77777777" w:rsidR="00B81836" w:rsidRDefault="00B81836" w:rsidP="00522BB9">
      <w:pPr>
        <w:pStyle w:val="Heading1"/>
      </w:pPr>
    </w:p>
    <w:p w14:paraId="102D09B5" w14:textId="77777777" w:rsidR="00B81836" w:rsidRPr="001764F6" w:rsidRDefault="00B81836" w:rsidP="00B81836">
      <w:pPr>
        <w:pStyle w:val="Heading2"/>
      </w:pPr>
      <w:bookmarkStart w:id="27" w:name="_Toc241141049"/>
      <w:bookmarkStart w:id="28" w:name="_Toc241141363"/>
      <w:bookmarkStart w:id="29" w:name="_Toc241141694"/>
      <w:r w:rsidRPr="001764F6">
        <w:lastRenderedPageBreak/>
        <w:t>House B</w:t>
      </w:r>
      <w:bookmarkEnd w:id="27"/>
      <w:bookmarkEnd w:id="28"/>
      <w:bookmarkEnd w:id="29"/>
    </w:p>
    <w:p w14:paraId="2ADA3022" w14:textId="77777777" w:rsidR="00B81836" w:rsidRPr="001764F6" w:rsidRDefault="00B81836" w:rsidP="00B81836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noProof/>
        </w:rPr>
        <w:drawing>
          <wp:anchor distT="0" distB="0" distL="114300" distR="114300" simplePos="0" relativeHeight="251673600" behindDoc="0" locked="0" layoutInCell="1" allowOverlap="1" wp14:anchorId="0851C748" wp14:editId="4456D9B7">
            <wp:simplePos x="0" y="0"/>
            <wp:positionH relativeFrom="column">
              <wp:posOffset>431800</wp:posOffset>
            </wp:positionH>
            <wp:positionV relativeFrom="paragraph">
              <wp:posOffset>287020</wp:posOffset>
            </wp:positionV>
            <wp:extent cx="5943600" cy="4165600"/>
            <wp:effectExtent l="0" t="0" r="0" b="0"/>
            <wp:wrapTopAndBottom/>
            <wp:docPr id="148348561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557DB" w14:textId="77777777" w:rsidR="00B81836" w:rsidRPr="000030E3" w:rsidRDefault="00B81836" w:rsidP="00B81836">
      <w:pPr>
        <w:rPr>
          <w:color w:val="000000" w:themeColor="text1"/>
        </w:rPr>
      </w:pPr>
    </w:p>
    <w:p w14:paraId="23B81552" w14:textId="77777777" w:rsidR="00B81836" w:rsidRPr="00914504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914504">
        <w:rPr>
          <w:rFonts w:eastAsia="Calibri"/>
          <w:b/>
          <w:bCs/>
          <w:color w:val="000000" w:themeColor="text1"/>
          <w:sz w:val="32"/>
          <w:szCs w:val="32"/>
        </w:rPr>
        <w:t>25-year-old house / Approximately 1,200 square feet</w:t>
      </w:r>
    </w:p>
    <w:p w14:paraId="6816BD6F" w14:textId="77777777" w:rsidR="00B81836" w:rsidRPr="00914504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914504">
        <w:rPr>
          <w:rFonts w:eastAsia="Calibri"/>
          <w:b/>
          <w:bCs/>
          <w:color w:val="000000" w:themeColor="text1"/>
          <w:sz w:val="32"/>
          <w:szCs w:val="32"/>
        </w:rPr>
        <w:t>2 bedroom / 1 bath / 1-car garage</w:t>
      </w:r>
    </w:p>
    <w:p w14:paraId="4B6E3293" w14:textId="77777777" w:rsidR="00B81836" w:rsidRPr="00914504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914504">
        <w:rPr>
          <w:rFonts w:eastAsia="Calibri"/>
          <w:b/>
          <w:bCs/>
          <w:color w:val="000000" w:themeColor="text1"/>
          <w:sz w:val="32"/>
          <w:szCs w:val="32"/>
        </w:rPr>
        <w:t xml:space="preserve">Cost: $110,000 </w:t>
      </w:r>
    </w:p>
    <w:p w14:paraId="2D99645E" w14:textId="5D9716C7" w:rsidR="00B81836" w:rsidRPr="00914504" w:rsidRDefault="00B81836" w:rsidP="00914504">
      <w:pPr>
        <w:rPr>
          <w:sz w:val="32"/>
          <w:szCs w:val="32"/>
        </w:rPr>
      </w:pPr>
      <w:r w:rsidRPr="00914504">
        <w:rPr>
          <w:b/>
          <w:bCs/>
          <w:sz w:val="32"/>
          <w:szCs w:val="32"/>
        </w:rPr>
        <w:t xml:space="preserve">Monthly payment: $1,000 </w:t>
      </w:r>
      <w:r w:rsidRPr="00914504">
        <w:rPr>
          <w:sz w:val="32"/>
          <w:szCs w:val="32"/>
        </w:rPr>
        <w:t>(includes house payment, insurance, and taxes)</w:t>
      </w:r>
    </w:p>
    <w:p w14:paraId="1AC1DDB5" w14:textId="77777777" w:rsidR="00B81836" w:rsidRDefault="00B81836" w:rsidP="00522BB9">
      <w:pPr>
        <w:pStyle w:val="Heading1"/>
      </w:pPr>
    </w:p>
    <w:p w14:paraId="688C461A" w14:textId="77777777" w:rsidR="00B81836" w:rsidRDefault="00B81836" w:rsidP="00522BB9">
      <w:pPr>
        <w:pStyle w:val="Heading1"/>
      </w:pPr>
    </w:p>
    <w:p w14:paraId="4F603846" w14:textId="77777777" w:rsidR="00B81836" w:rsidRDefault="00B81836" w:rsidP="00522BB9">
      <w:pPr>
        <w:pStyle w:val="Heading1"/>
      </w:pPr>
    </w:p>
    <w:p w14:paraId="0D48BCC7" w14:textId="77777777" w:rsidR="00B81836" w:rsidRDefault="00B81836" w:rsidP="00522BB9">
      <w:pPr>
        <w:pStyle w:val="Heading1"/>
      </w:pPr>
    </w:p>
    <w:p w14:paraId="54EB03CF" w14:textId="77777777" w:rsidR="00B81836" w:rsidRDefault="00B81836" w:rsidP="00B81836"/>
    <w:p w14:paraId="679E11C2" w14:textId="77777777" w:rsidR="00B81836" w:rsidRDefault="00B81836" w:rsidP="00B81836"/>
    <w:p w14:paraId="5A0F9744" w14:textId="77777777" w:rsidR="00B81836" w:rsidRDefault="00B81836" w:rsidP="00B81836">
      <w:pPr>
        <w:pStyle w:val="Heading2"/>
      </w:pPr>
      <w:bookmarkStart w:id="30" w:name="_Toc241141050"/>
      <w:bookmarkStart w:id="31" w:name="_Toc241141364"/>
      <w:bookmarkStart w:id="32" w:name="_Toc241141695"/>
      <w:r>
        <w:lastRenderedPageBreak/>
        <w:t>House C</w:t>
      </w:r>
      <w:bookmarkEnd w:id="30"/>
      <w:bookmarkEnd w:id="31"/>
      <w:bookmarkEnd w:id="32"/>
    </w:p>
    <w:p w14:paraId="232AE685" w14:textId="77777777" w:rsidR="00B81836" w:rsidRDefault="00B81836" w:rsidP="00B81836"/>
    <w:p w14:paraId="3FDA357D" w14:textId="77777777" w:rsidR="00B81836" w:rsidRDefault="00B81836" w:rsidP="00B81836"/>
    <w:p w14:paraId="3142C697" w14:textId="77777777" w:rsidR="00B81836" w:rsidRDefault="00B81836" w:rsidP="00B81836">
      <w:r>
        <w:rPr>
          <w:rFonts w:eastAsia="Calibri"/>
          <w:noProof/>
        </w:rPr>
        <w:drawing>
          <wp:inline distT="114300" distB="114300" distL="114300" distR="114300" wp14:anchorId="0B037E1C" wp14:editId="2009A3EF">
            <wp:extent cx="6858000" cy="3598545"/>
            <wp:effectExtent l="0" t="0" r="0" b="0"/>
            <wp:docPr id="14834856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98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C961F3" w14:textId="77777777" w:rsidR="00B8183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</w:p>
    <w:p w14:paraId="6DBF91F9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>Five-year-old house / Approximately 1,739 square feet</w:t>
      </w:r>
    </w:p>
    <w:p w14:paraId="694FF078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>3 bedroom / 2 bath / 2-car garage</w:t>
      </w:r>
    </w:p>
    <w:p w14:paraId="3AC924E7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 xml:space="preserve">Cost: $207,000 </w:t>
      </w:r>
    </w:p>
    <w:p w14:paraId="51998EAE" w14:textId="77777777" w:rsidR="00B81836" w:rsidRDefault="00B81836" w:rsidP="00B81836">
      <w:pPr>
        <w:rPr>
          <w:rFonts w:eastAsia="Calibri"/>
          <w:color w:val="000000" w:themeColor="text1"/>
          <w:sz w:val="28"/>
          <w:szCs w:val="28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 xml:space="preserve">Monthly payment: $1,560 </w:t>
      </w:r>
      <w:r w:rsidRPr="001764F6">
        <w:rPr>
          <w:rFonts w:eastAsia="Calibri"/>
          <w:color w:val="000000" w:themeColor="text1"/>
          <w:sz w:val="28"/>
          <w:szCs w:val="28"/>
        </w:rPr>
        <w:t xml:space="preserve">(includes house payment, insurance, and taxes) </w:t>
      </w:r>
    </w:p>
    <w:p w14:paraId="4C5D1D0A" w14:textId="77777777" w:rsidR="00B81836" w:rsidRPr="00B81836" w:rsidRDefault="00B81836" w:rsidP="00B81836"/>
    <w:p w14:paraId="2D620E54" w14:textId="77777777" w:rsidR="00B81836" w:rsidRDefault="00B81836" w:rsidP="00522BB9">
      <w:pPr>
        <w:pStyle w:val="Heading1"/>
      </w:pPr>
    </w:p>
    <w:p w14:paraId="2EA7CCA2" w14:textId="77777777" w:rsidR="00B81836" w:rsidRDefault="00B81836" w:rsidP="00522BB9">
      <w:pPr>
        <w:pStyle w:val="Heading1"/>
      </w:pPr>
    </w:p>
    <w:p w14:paraId="308E71AF" w14:textId="77777777" w:rsidR="00B81836" w:rsidRDefault="00B81836" w:rsidP="00522BB9">
      <w:pPr>
        <w:pStyle w:val="Heading1"/>
      </w:pPr>
    </w:p>
    <w:p w14:paraId="59CC7D90" w14:textId="77777777" w:rsidR="00B81836" w:rsidRDefault="00B81836" w:rsidP="00522BB9">
      <w:pPr>
        <w:pStyle w:val="Heading1"/>
      </w:pPr>
    </w:p>
    <w:p w14:paraId="51D66CC9" w14:textId="77777777" w:rsidR="00B81836" w:rsidRDefault="00B81836" w:rsidP="00522BB9">
      <w:pPr>
        <w:pStyle w:val="Heading1"/>
      </w:pPr>
    </w:p>
    <w:p w14:paraId="0731B957" w14:textId="77777777" w:rsidR="00B81836" w:rsidRPr="00B81836" w:rsidRDefault="00B81836" w:rsidP="00B81836">
      <w:pPr>
        <w:pStyle w:val="Heading2"/>
      </w:pPr>
      <w:bookmarkStart w:id="33" w:name="_Toc241141051"/>
      <w:bookmarkStart w:id="34" w:name="_Toc241141365"/>
      <w:bookmarkStart w:id="35" w:name="_Toc241141696"/>
      <w:r w:rsidRPr="00B81836">
        <w:lastRenderedPageBreak/>
        <w:t>House D</w:t>
      </w:r>
      <w:bookmarkEnd w:id="33"/>
      <w:bookmarkEnd w:id="34"/>
      <w:bookmarkEnd w:id="35"/>
    </w:p>
    <w:p w14:paraId="199FEFFC" w14:textId="77777777" w:rsidR="00B81836" w:rsidRDefault="00B81836" w:rsidP="00B81836"/>
    <w:p w14:paraId="27C664EC" w14:textId="77777777" w:rsidR="00B81836" w:rsidRDefault="00B81836" w:rsidP="00B81836">
      <w:r>
        <w:rPr>
          <w:rFonts w:eastAsia="Calibri"/>
          <w:noProof/>
        </w:rPr>
        <w:drawing>
          <wp:inline distT="114300" distB="114300" distL="114300" distR="114300" wp14:anchorId="69A4C36C" wp14:editId="70EA0097">
            <wp:extent cx="6858000" cy="3602928"/>
            <wp:effectExtent l="0" t="0" r="0" b="4445"/>
            <wp:docPr id="14834856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029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1A8B6D" w14:textId="77777777" w:rsidR="00B81836" w:rsidRDefault="00B81836" w:rsidP="00B81836"/>
    <w:p w14:paraId="72639855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>Five-year-old house / Approximately 2,024 square feet</w:t>
      </w:r>
    </w:p>
    <w:p w14:paraId="71D7D682" w14:textId="77777777" w:rsidR="00B81836" w:rsidRPr="001764F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>3 bedroom / 2 bath / 3-car garage</w:t>
      </w:r>
    </w:p>
    <w:p w14:paraId="004D3889" w14:textId="77777777" w:rsidR="00B81836" w:rsidRDefault="00B81836" w:rsidP="00B81836">
      <w:pPr>
        <w:spacing w:line="276" w:lineRule="auto"/>
        <w:rPr>
          <w:rFonts w:eastAsia="Calibri"/>
          <w:b/>
          <w:bCs/>
          <w:color w:val="000000" w:themeColor="text1"/>
          <w:sz w:val="32"/>
          <w:szCs w:val="32"/>
        </w:rPr>
      </w:pPr>
      <w:r w:rsidRPr="001764F6">
        <w:rPr>
          <w:rFonts w:eastAsia="Calibri"/>
          <w:b/>
          <w:bCs/>
          <w:color w:val="000000" w:themeColor="text1"/>
          <w:sz w:val="32"/>
          <w:szCs w:val="32"/>
        </w:rPr>
        <w:t xml:space="preserve">Cost: $329,000 </w:t>
      </w:r>
    </w:p>
    <w:p w14:paraId="2D7E8443" w14:textId="77777777" w:rsidR="00B81836" w:rsidRDefault="00B81836" w:rsidP="00B81836">
      <w:pPr>
        <w:spacing w:line="276" w:lineRule="auto"/>
        <w:rPr>
          <w:rFonts w:eastAsia="Calibri"/>
          <w:color w:val="000000" w:themeColor="text1"/>
          <w:sz w:val="32"/>
          <w:szCs w:val="32"/>
        </w:rPr>
      </w:pPr>
      <w:r>
        <w:rPr>
          <w:rFonts w:eastAsia="Calibri"/>
          <w:b/>
          <w:bCs/>
          <w:color w:val="000000" w:themeColor="text1"/>
          <w:sz w:val="32"/>
          <w:szCs w:val="32"/>
        </w:rPr>
        <w:t xml:space="preserve">Monthly payment: $2,270 </w:t>
      </w:r>
      <w:r>
        <w:rPr>
          <w:rFonts w:eastAsia="Calibri"/>
          <w:color w:val="000000" w:themeColor="text1"/>
          <w:sz w:val="32"/>
          <w:szCs w:val="32"/>
        </w:rPr>
        <w:t>(includes house payment, insurance, and taxes)</w:t>
      </w:r>
    </w:p>
    <w:p w14:paraId="66CCFAB9" w14:textId="77777777" w:rsidR="00B81836" w:rsidRPr="00B81836" w:rsidRDefault="00B81836" w:rsidP="00B81836"/>
    <w:p w14:paraId="7DBC2D13" w14:textId="77777777" w:rsidR="00B81836" w:rsidRDefault="00B81836" w:rsidP="00522BB9">
      <w:pPr>
        <w:pStyle w:val="Heading1"/>
      </w:pPr>
    </w:p>
    <w:p w14:paraId="007764CA" w14:textId="77777777" w:rsidR="00B81836" w:rsidRDefault="00B81836" w:rsidP="00522BB9">
      <w:pPr>
        <w:pStyle w:val="Heading1"/>
      </w:pPr>
    </w:p>
    <w:p w14:paraId="75FDEA31" w14:textId="77777777" w:rsidR="00B81836" w:rsidRDefault="00B81836" w:rsidP="00522BB9">
      <w:pPr>
        <w:pStyle w:val="Heading1"/>
      </w:pPr>
    </w:p>
    <w:p w14:paraId="24D3BECE" w14:textId="77777777" w:rsidR="00B81836" w:rsidRDefault="00B81836" w:rsidP="00522BB9">
      <w:pPr>
        <w:pStyle w:val="Heading1"/>
      </w:pPr>
    </w:p>
    <w:p w14:paraId="732D0F11" w14:textId="77777777" w:rsidR="00B81836" w:rsidRDefault="00B81836" w:rsidP="00522BB9">
      <w:pPr>
        <w:pStyle w:val="Heading1"/>
      </w:pPr>
    </w:p>
    <w:p w14:paraId="1E230A45" w14:textId="77777777" w:rsidR="00B81836" w:rsidRDefault="00B81836" w:rsidP="00522BB9">
      <w:pPr>
        <w:pStyle w:val="Heading1"/>
      </w:pPr>
    </w:p>
    <w:p w14:paraId="4D523BEE" w14:textId="77777777" w:rsidR="00B81836" w:rsidRPr="00B81836" w:rsidRDefault="00B81836" w:rsidP="00B81836">
      <w:pPr>
        <w:pStyle w:val="Heading2"/>
      </w:pPr>
      <w:bookmarkStart w:id="36" w:name="_Toc241141052"/>
      <w:bookmarkStart w:id="37" w:name="_Toc241141366"/>
      <w:bookmarkStart w:id="38" w:name="_Toc241141697"/>
      <w:r w:rsidRPr="00B81836">
        <w:lastRenderedPageBreak/>
        <w:drawing>
          <wp:anchor distT="0" distB="0" distL="114300" distR="114300" simplePos="0" relativeHeight="251675648" behindDoc="0" locked="0" layoutInCell="1" allowOverlap="1" wp14:anchorId="7DDBEF48" wp14:editId="7977A7B2">
            <wp:simplePos x="0" y="0"/>
            <wp:positionH relativeFrom="column">
              <wp:posOffset>406400</wp:posOffset>
            </wp:positionH>
            <wp:positionV relativeFrom="paragraph">
              <wp:posOffset>293370</wp:posOffset>
            </wp:positionV>
            <wp:extent cx="5943600" cy="5676900"/>
            <wp:effectExtent l="0" t="0" r="0" b="0"/>
            <wp:wrapSquare wrapText="bothSides"/>
            <wp:docPr id="148348561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836">
        <w:t>Rental House E</w:t>
      </w:r>
      <w:bookmarkEnd w:id="36"/>
      <w:bookmarkEnd w:id="37"/>
      <w:bookmarkEnd w:id="38"/>
    </w:p>
    <w:p w14:paraId="66D200DD" w14:textId="77777777" w:rsidR="00B81836" w:rsidRPr="001764F6" w:rsidRDefault="00B81836" w:rsidP="00B81836"/>
    <w:p w14:paraId="2178023E" w14:textId="77777777" w:rsidR="00B81836" w:rsidRDefault="00B81836" w:rsidP="00B81836"/>
    <w:p w14:paraId="13FAC3D7" w14:textId="77777777" w:rsidR="00B81836" w:rsidRDefault="00B81836" w:rsidP="00B81836"/>
    <w:p w14:paraId="1637D53E" w14:textId="77777777" w:rsidR="00B81836" w:rsidRDefault="00B81836" w:rsidP="00B81836"/>
    <w:p w14:paraId="76FC5F98" w14:textId="77777777" w:rsidR="00B81836" w:rsidRDefault="00B81836" w:rsidP="00B81836"/>
    <w:p w14:paraId="4AEC53A3" w14:textId="77777777" w:rsidR="00B81836" w:rsidRDefault="00B81836" w:rsidP="00B81836"/>
    <w:p w14:paraId="675172FF" w14:textId="77777777" w:rsidR="00B81836" w:rsidRDefault="00B81836" w:rsidP="00B81836"/>
    <w:p w14:paraId="3AB59839" w14:textId="77777777" w:rsidR="00B81836" w:rsidRDefault="00B81836" w:rsidP="00B81836"/>
    <w:p w14:paraId="639D98A6" w14:textId="77777777" w:rsidR="00B81836" w:rsidRDefault="00B81836" w:rsidP="00B81836"/>
    <w:p w14:paraId="2FF5FF42" w14:textId="77777777" w:rsidR="00B81836" w:rsidRDefault="00B81836" w:rsidP="00B81836"/>
    <w:p w14:paraId="0B4E507C" w14:textId="77777777" w:rsidR="00B81836" w:rsidRDefault="00B81836" w:rsidP="00B81836"/>
    <w:p w14:paraId="56725FCA" w14:textId="77777777" w:rsidR="00B81836" w:rsidRDefault="00B81836" w:rsidP="00B81836"/>
    <w:p w14:paraId="7CD1B1CE" w14:textId="77777777" w:rsidR="00B81836" w:rsidRDefault="00B81836" w:rsidP="00B81836"/>
    <w:p w14:paraId="139F1B7B" w14:textId="77777777" w:rsidR="00B81836" w:rsidRDefault="00B81836" w:rsidP="00B81836"/>
    <w:p w14:paraId="59EE09E2" w14:textId="77777777" w:rsidR="00B81836" w:rsidRDefault="00B81836" w:rsidP="00B81836"/>
    <w:p w14:paraId="1BFE18E4" w14:textId="77777777" w:rsidR="00B81836" w:rsidRDefault="00B81836" w:rsidP="00B81836"/>
    <w:p w14:paraId="7E0DAAFB" w14:textId="77777777" w:rsidR="00B81836" w:rsidRDefault="00B81836" w:rsidP="00B81836"/>
    <w:p w14:paraId="6D655C50" w14:textId="77777777" w:rsidR="00B81836" w:rsidRDefault="00B81836" w:rsidP="00B81836"/>
    <w:p w14:paraId="64934FF0" w14:textId="77777777" w:rsidR="00B81836" w:rsidRDefault="00B81836" w:rsidP="00B81836"/>
    <w:p w14:paraId="026E932B" w14:textId="77777777" w:rsidR="00B81836" w:rsidRDefault="00B81836" w:rsidP="00B81836">
      <w:pPr>
        <w:spacing w:line="276" w:lineRule="auto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 xml:space="preserve">2 </w:t>
      </w:r>
      <w:proofErr w:type="gramStart"/>
      <w:r>
        <w:rPr>
          <w:rFonts w:eastAsia="Calibri"/>
          <w:b/>
          <w:bCs/>
          <w:sz w:val="32"/>
          <w:szCs w:val="32"/>
        </w:rPr>
        <w:t>bedroom</w:t>
      </w:r>
      <w:proofErr w:type="gramEnd"/>
    </w:p>
    <w:p w14:paraId="67107817" w14:textId="77777777" w:rsidR="00B81836" w:rsidRDefault="00B81836" w:rsidP="00B81836">
      <w:pPr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32"/>
          <w:szCs w:val="32"/>
        </w:rPr>
        <w:t xml:space="preserve">Monthly payment: $995 </w:t>
      </w:r>
      <w:r>
        <w:rPr>
          <w:rFonts w:eastAsia="Calibri"/>
          <w:sz w:val="28"/>
          <w:szCs w:val="28"/>
        </w:rPr>
        <w:t>(does not include renters’ insurance)</w:t>
      </w:r>
    </w:p>
    <w:p w14:paraId="60AC8AF2" w14:textId="77777777" w:rsidR="00B81836" w:rsidRDefault="00B81836" w:rsidP="00522BB9">
      <w:pPr>
        <w:pStyle w:val="Heading1"/>
      </w:pPr>
    </w:p>
    <w:p w14:paraId="5E8526C9" w14:textId="77777777" w:rsidR="00B81836" w:rsidRDefault="00B81836" w:rsidP="00B81836"/>
    <w:p w14:paraId="3A941C2D" w14:textId="77777777" w:rsidR="00B81836" w:rsidRDefault="00B81836" w:rsidP="00B81836"/>
    <w:p w14:paraId="15F468E3" w14:textId="77777777" w:rsidR="00B81836" w:rsidRDefault="00B81836" w:rsidP="00B81836"/>
    <w:p w14:paraId="30FE06D8" w14:textId="77777777" w:rsidR="00B81836" w:rsidRDefault="00B81836" w:rsidP="00B81836"/>
    <w:p w14:paraId="6EDA4829" w14:textId="77777777" w:rsidR="00B81836" w:rsidRPr="00B81836" w:rsidRDefault="00B81836" w:rsidP="00B81836">
      <w:pPr>
        <w:pStyle w:val="Heading2"/>
      </w:pPr>
      <w:bookmarkStart w:id="39" w:name="_Toc241141053"/>
      <w:bookmarkStart w:id="40" w:name="_Toc241141367"/>
      <w:bookmarkStart w:id="41" w:name="_Toc241141698"/>
      <w:r w:rsidRPr="00B81836">
        <w:lastRenderedPageBreak/>
        <w:drawing>
          <wp:anchor distT="0" distB="0" distL="114300" distR="114300" simplePos="0" relativeHeight="251677696" behindDoc="0" locked="0" layoutInCell="1" allowOverlap="1" wp14:anchorId="0082A202" wp14:editId="2E8DC7B2">
            <wp:simplePos x="0" y="0"/>
            <wp:positionH relativeFrom="column">
              <wp:posOffset>292100</wp:posOffset>
            </wp:positionH>
            <wp:positionV relativeFrom="paragraph">
              <wp:posOffset>293370</wp:posOffset>
            </wp:positionV>
            <wp:extent cx="6337300" cy="4387362"/>
            <wp:effectExtent l="0" t="0" r="0" b="0"/>
            <wp:wrapSquare wrapText="bothSides"/>
            <wp:docPr id="1483485614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43873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836">
        <w:t>Rental House F</w:t>
      </w:r>
      <w:bookmarkEnd w:id="39"/>
      <w:bookmarkEnd w:id="40"/>
      <w:bookmarkEnd w:id="41"/>
    </w:p>
    <w:p w14:paraId="470F484D" w14:textId="77777777" w:rsidR="00B81836" w:rsidRDefault="00B81836" w:rsidP="00B81836"/>
    <w:p w14:paraId="3055921B" w14:textId="77777777" w:rsidR="00B81836" w:rsidRDefault="00B81836" w:rsidP="00B81836">
      <w:pPr>
        <w:spacing w:line="276" w:lineRule="auto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 xml:space="preserve">3 </w:t>
      </w:r>
      <w:proofErr w:type="gramStart"/>
      <w:r>
        <w:rPr>
          <w:rFonts w:eastAsia="Calibri"/>
          <w:b/>
          <w:bCs/>
          <w:sz w:val="32"/>
          <w:szCs w:val="32"/>
        </w:rPr>
        <w:t>bedroom</w:t>
      </w:r>
      <w:proofErr w:type="gramEnd"/>
    </w:p>
    <w:p w14:paraId="5DD2F15F" w14:textId="77777777" w:rsidR="00B81836" w:rsidRDefault="00B81836" w:rsidP="00B81836">
      <w:pPr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32"/>
          <w:szCs w:val="32"/>
        </w:rPr>
        <w:t xml:space="preserve">Monthly payment: $1,297 </w:t>
      </w:r>
      <w:r>
        <w:rPr>
          <w:rFonts w:eastAsia="Calibri"/>
          <w:sz w:val="28"/>
          <w:szCs w:val="28"/>
        </w:rPr>
        <w:t>(does not include renters’ insurance)</w:t>
      </w:r>
    </w:p>
    <w:p w14:paraId="2A0A9527" w14:textId="77777777" w:rsidR="00B81836" w:rsidRDefault="00B81836" w:rsidP="00B81836"/>
    <w:p w14:paraId="320462E3" w14:textId="77777777" w:rsidR="00B81836" w:rsidRDefault="00B81836" w:rsidP="00B81836"/>
    <w:p w14:paraId="0CE17C69" w14:textId="77777777" w:rsidR="00B81836" w:rsidRDefault="00B81836" w:rsidP="00B81836"/>
    <w:p w14:paraId="49C52F30" w14:textId="77777777" w:rsidR="00B81836" w:rsidRDefault="00B81836" w:rsidP="00B81836"/>
    <w:p w14:paraId="7BD11819" w14:textId="77777777" w:rsidR="00B81836" w:rsidRDefault="00B81836" w:rsidP="00B81836"/>
    <w:p w14:paraId="6B8A7055" w14:textId="77777777" w:rsidR="00B81836" w:rsidRDefault="00B81836" w:rsidP="00B81836"/>
    <w:p w14:paraId="768F5631" w14:textId="77777777" w:rsidR="00B81836" w:rsidRDefault="00B81836" w:rsidP="00B81836"/>
    <w:p w14:paraId="0672F99B" w14:textId="77777777" w:rsidR="00B81836" w:rsidRDefault="00B81836" w:rsidP="00B81836"/>
    <w:p w14:paraId="211281B9" w14:textId="77777777" w:rsidR="00B81836" w:rsidRDefault="00B81836" w:rsidP="00B81836"/>
    <w:p w14:paraId="6191764E" w14:textId="77777777" w:rsidR="00B81836" w:rsidRPr="00B81836" w:rsidRDefault="00B81836" w:rsidP="00B81836">
      <w:pPr>
        <w:pStyle w:val="Heading2"/>
      </w:pPr>
      <w:bookmarkStart w:id="42" w:name="_Toc241141054"/>
      <w:bookmarkStart w:id="43" w:name="_Toc241141368"/>
      <w:bookmarkStart w:id="44" w:name="_Toc241141699"/>
      <w:r w:rsidRPr="00B81836">
        <w:lastRenderedPageBreak/>
        <w:drawing>
          <wp:anchor distT="0" distB="0" distL="114300" distR="114300" simplePos="0" relativeHeight="251679744" behindDoc="0" locked="0" layoutInCell="1" allowOverlap="1" wp14:anchorId="30B5FA8D" wp14:editId="5059D1B5">
            <wp:simplePos x="0" y="0"/>
            <wp:positionH relativeFrom="column">
              <wp:posOffset>317500</wp:posOffset>
            </wp:positionH>
            <wp:positionV relativeFrom="paragraph">
              <wp:posOffset>293611</wp:posOffset>
            </wp:positionV>
            <wp:extent cx="5929313" cy="5511220"/>
            <wp:effectExtent l="0" t="0" r="1905" b="635"/>
            <wp:wrapSquare wrapText="bothSides"/>
            <wp:docPr id="1483485615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9313" cy="5511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836">
        <w:t>Apartment</w:t>
      </w:r>
      <w:bookmarkEnd w:id="42"/>
      <w:bookmarkEnd w:id="43"/>
      <w:bookmarkEnd w:id="44"/>
    </w:p>
    <w:p w14:paraId="24748241" w14:textId="77777777" w:rsidR="00B81836" w:rsidRDefault="00B81836" w:rsidP="00B81836"/>
    <w:p w14:paraId="24B5AB04" w14:textId="77777777" w:rsidR="00B81836" w:rsidRDefault="00B81836" w:rsidP="00B81836"/>
    <w:p w14:paraId="686E8328" w14:textId="77777777" w:rsidR="00B81836" w:rsidRDefault="00B81836" w:rsidP="00B81836"/>
    <w:p w14:paraId="72AA730A" w14:textId="77777777" w:rsidR="00B81836" w:rsidRDefault="00B81836" w:rsidP="00B81836"/>
    <w:p w14:paraId="100C3ADA" w14:textId="77777777" w:rsidR="00B81836" w:rsidRDefault="00B81836" w:rsidP="00B81836"/>
    <w:p w14:paraId="403A662E" w14:textId="77777777" w:rsidR="00B81836" w:rsidRDefault="00B81836" w:rsidP="00B81836"/>
    <w:p w14:paraId="1B6EDA44" w14:textId="77777777" w:rsidR="00B81836" w:rsidRDefault="00B81836" w:rsidP="00B81836"/>
    <w:p w14:paraId="06B8173B" w14:textId="77777777" w:rsidR="00B81836" w:rsidRDefault="00B81836" w:rsidP="00B81836"/>
    <w:p w14:paraId="5F5FF292" w14:textId="77777777" w:rsidR="00B81836" w:rsidRDefault="00B81836" w:rsidP="00B81836"/>
    <w:p w14:paraId="7EE9B775" w14:textId="77777777" w:rsidR="00B81836" w:rsidRDefault="00B81836" w:rsidP="00B81836"/>
    <w:p w14:paraId="672FFD56" w14:textId="77777777" w:rsidR="00B81836" w:rsidRDefault="00B81836" w:rsidP="00B81836"/>
    <w:p w14:paraId="3716B36B" w14:textId="77777777" w:rsidR="00B81836" w:rsidRDefault="00B81836" w:rsidP="00B81836"/>
    <w:p w14:paraId="7CEDEE47" w14:textId="77777777" w:rsidR="00B81836" w:rsidRDefault="00B81836" w:rsidP="00B81836"/>
    <w:p w14:paraId="4EDB14E6" w14:textId="77777777" w:rsidR="00B81836" w:rsidRDefault="00B81836" w:rsidP="00B81836"/>
    <w:p w14:paraId="45BDA62D" w14:textId="77777777" w:rsidR="00B81836" w:rsidRDefault="00B81836" w:rsidP="00B81836"/>
    <w:p w14:paraId="179CF866" w14:textId="77777777" w:rsidR="00B81836" w:rsidRDefault="00B81836" w:rsidP="00B81836"/>
    <w:p w14:paraId="7BF211AE" w14:textId="77777777" w:rsidR="00B81836" w:rsidRDefault="00B81836" w:rsidP="00B81836"/>
    <w:p w14:paraId="109D3BFF" w14:textId="77777777" w:rsidR="00B81836" w:rsidRDefault="00B81836" w:rsidP="00B81836"/>
    <w:p w14:paraId="7B135BCE" w14:textId="77777777" w:rsidR="00B81836" w:rsidRDefault="00B81836" w:rsidP="00B81836">
      <w:pPr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32"/>
          <w:szCs w:val="32"/>
        </w:rPr>
        <w:t>Cost varies by size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(see booth chart)</w:t>
      </w:r>
    </w:p>
    <w:p w14:paraId="59FB80BA" w14:textId="77777777" w:rsidR="00B81836" w:rsidRDefault="00B81836" w:rsidP="00B81836"/>
    <w:p w14:paraId="58E4FC59" w14:textId="77777777" w:rsidR="00B81836" w:rsidRDefault="00B81836" w:rsidP="00B81836"/>
    <w:p w14:paraId="38190CCA" w14:textId="77777777" w:rsidR="00B81836" w:rsidRDefault="00B81836" w:rsidP="00B81836"/>
    <w:p w14:paraId="5E1F4888" w14:textId="77777777" w:rsidR="00B81836" w:rsidRDefault="00B81836" w:rsidP="00B81836"/>
    <w:p w14:paraId="1F3A102D" w14:textId="77777777" w:rsidR="00B81836" w:rsidRDefault="00B81836" w:rsidP="00B81836"/>
    <w:p w14:paraId="29EFA4B8" w14:textId="77777777" w:rsidR="00B81836" w:rsidRDefault="00B81836" w:rsidP="00B81836"/>
    <w:p w14:paraId="02CEA9BC" w14:textId="77777777" w:rsidR="00B81836" w:rsidRPr="00B81836" w:rsidRDefault="00B81836" w:rsidP="00B81836"/>
    <w:p w14:paraId="785E7915" w14:textId="77777777" w:rsidR="00B81836" w:rsidRDefault="00522BB9" w:rsidP="00B81836">
      <w:pPr>
        <w:pStyle w:val="Heading1"/>
        <w:rPr>
          <w:rFonts w:eastAsia="Calibri"/>
        </w:rPr>
      </w:pPr>
      <w:bookmarkStart w:id="45" w:name="_Toc241150403"/>
      <w:r w:rsidRPr="00522BB9">
        <w:lastRenderedPageBreak/>
        <w:t>Auto Insurance</w:t>
      </w:r>
      <w:bookmarkEnd w:id="45"/>
      <w:r>
        <w:rPr>
          <w:rFonts w:eastAsia="Calibri"/>
        </w:rPr>
        <w:br/>
      </w:r>
    </w:p>
    <w:tbl>
      <w:tblPr>
        <w:tblpPr w:leftFromText="180" w:rightFromText="180" w:vertAnchor="text" w:horzAnchor="margin" w:tblpXSpec="center" w:tblpY="-281"/>
        <w:tblW w:w="872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400" w:firstRow="0" w:lastRow="0" w:firstColumn="0" w:lastColumn="0" w:noHBand="0" w:noVBand="1"/>
      </w:tblPr>
      <w:tblGrid>
        <w:gridCol w:w="2540"/>
        <w:gridCol w:w="2492"/>
        <w:gridCol w:w="1979"/>
        <w:gridCol w:w="1714"/>
      </w:tblGrid>
      <w:tr w:rsidR="00B81836" w:rsidRPr="00522BB9" w14:paraId="5C1C46D2" w14:textId="77777777" w:rsidTr="0041124E">
        <w:tc>
          <w:tcPr>
            <w:tcW w:w="2540" w:type="dxa"/>
            <w:shd w:val="clear" w:color="auto" w:fill="20367F" w:themeFill="text2"/>
            <w:vAlign w:val="center"/>
          </w:tcPr>
          <w:p w14:paraId="5B581669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FFFFFF"/>
                <w:sz w:val="32"/>
                <w:szCs w:val="32"/>
              </w:rPr>
              <w:t>Car Type</w:t>
            </w:r>
          </w:p>
        </w:tc>
        <w:tc>
          <w:tcPr>
            <w:tcW w:w="2492" w:type="dxa"/>
            <w:shd w:val="clear" w:color="auto" w:fill="20367F" w:themeFill="text2"/>
            <w:vAlign w:val="center"/>
          </w:tcPr>
          <w:p w14:paraId="5D6096AE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FFFFFF"/>
                <w:sz w:val="32"/>
                <w:szCs w:val="32"/>
              </w:rPr>
              <w:t>Model Year</w:t>
            </w:r>
          </w:p>
        </w:tc>
        <w:tc>
          <w:tcPr>
            <w:tcW w:w="1979" w:type="dxa"/>
            <w:shd w:val="clear" w:color="auto" w:fill="20367F" w:themeFill="text2"/>
            <w:vAlign w:val="center"/>
          </w:tcPr>
          <w:p w14:paraId="5D817790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FFFFFF"/>
                <w:sz w:val="32"/>
                <w:szCs w:val="32"/>
              </w:rPr>
              <w:t>Single Male</w:t>
            </w:r>
          </w:p>
        </w:tc>
        <w:tc>
          <w:tcPr>
            <w:tcW w:w="1714" w:type="dxa"/>
            <w:shd w:val="clear" w:color="auto" w:fill="20367F" w:themeFill="text2"/>
            <w:vAlign w:val="center"/>
          </w:tcPr>
          <w:p w14:paraId="4AD4ADCC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FFFFFF"/>
                <w:sz w:val="32"/>
                <w:szCs w:val="32"/>
              </w:rPr>
              <w:t>All Others</w:t>
            </w:r>
          </w:p>
        </w:tc>
      </w:tr>
      <w:tr w:rsidR="00B81836" w:rsidRPr="00522BB9" w14:paraId="0853A681" w14:textId="77777777" w:rsidTr="0041124E">
        <w:tc>
          <w:tcPr>
            <w:tcW w:w="2540" w:type="dxa"/>
            <w:vMerge w:val="restart"/>
            <w:shd w:val="clear" w:color="auto" w:fill="FFFFFF"/>
            <w:vAlign w:val="center"/>
          </w:tcPr>
          <w:p w14:paraId="43D5CCB7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Compact Car </w:t>
            </w:r>
          </w:p>
        </w:tc>
        <w:tc>
          <w:tcPr>
            <w:tcW w:w="2492" w:type="dxa"/>
            <w:shd w:val="clear" w:color="auto" w:fill="D5EBF9"/>
            <w:vAlign w:val="center"/>
          </w:tcPr>
          <w:p w14:paraId="7C1B6DEE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New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4355416A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$829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38BB6663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smallCaps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$675 </w:t>
            </w:r>
          </w:p>
        </w:tc>
      </w:tr>
      <w:tr w:rsidR="00B81836" w:rsidRPr="00522BB9" w14:paraId="6E0EACD0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0C2761BB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smallCaps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shd w:val="clear" w:color="auto" w:fill="FFFFFF"/>
            <w:vAlign w:val="center"/>
          </w:tcPr>
          <w:p w14:paraId="5DDD059E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5-year-old</w:t>
            </w:r>
          </w:p>
        </w:tc>
        <w:tc>
          <w:tcPr>
            <w:tcW w:w="1979" w:type="dxa"/>
            <w:shd w:val="clear" w:color="auto" w:fill="FFFFFF"/>
            <w:vAlign w:val="center"/>
          </w:tcPr>
          <w:p w14:paraId="032D7191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$650 </w:t>
            </w:r>
          </w:p>
        </w:tc>
        <w:tc>
          <w:tcPr>
            <w:tcW w:w="1714" w:type="dxa"/>
            <w:shd w:val="clear" w:color="auto" w:fill="FFFFFF"/>
            <w:vAlign w:val="center"/>
          </w:tcPr>
          <w:p w14:paraId="016A8220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$542 </w:t>
            </w:r>
          </w:p>
        </w:tc>
      </w:tr>
      <w:tr w:rsidR="00B81836" w:rsidRPr="00522BB9" w14:paraId="2A53882E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44089853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shd w:val="clear" w:color="auto" w:fill="D5EBF9"/>
            <w:vAlign w:val="center"/>
          </w:tcPr>
          <w:p w14:paraId="18C87D0C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10-year-old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5E72077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$517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5795D685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$442 </w:t>
            </w:r>
          </w:p>
        </w:tc>
      </w:tr>
      <w:tr w:rsidR="00B81836" w:rsidRPr="00522BB9" w14:paraId="5D2D9682" w14:textId="77777777" w:rsidTr="0041124E">
        <w:tc>
          <w:tcPr>
            <w:tcW w:w="2540" w:type="dxa"/>
            <w:vMerge w:val="restart"/>
            <w:shd w:val="clear" w:color="auto" w:fill="FFFFFF"/>
            <w:vAlign w:val="center"/>
          </w:tcPr>
          <w:p w14:paraId="619C1AB6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Mid-Size Sedan</w:t>
            </w:r>
          </w:p>
        </w:tc>
        <w:tc>
          <w:tcPr>
            <w:tcW w:w="2492" w:type="dxa"/>
            <w:vAlign w:val="center"/>
          </w:tcPr>
          <w:p w14:paraId="3CB99554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New</w:t>
            </w:r>
          </w:p>
        </w:tc>
        <w:tc>
          <w:tcPr>
            <w:tcW w:w="1979" w:type="dxa"/>
            <w:vAlign w:val="center"/>
          </w:tcPr>
          <w:p w14:paraId="36A28FD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$829 </w:t>
            </w:r>
          </w:p>
        </w:tc>
        <w:tc>
          <w:tcPr>
            <w:tcW w:w="1714" w:type="dxa"/>
            <w:vAlign w:val="center"/>
          </w:tcPr>
          <w:p w14:paraId="1575A452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$675 </w:t>
            </w:r>
          </w:p>
        </w:tc>
      </w:tr>
      <w:tr w:rsidR="00B81836" w:rsidRPr="00522BB9" w14:paraId="6367AC68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38F3E653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shd w:val="clear" w:color="auto" w:fill="D5EBF9"/>
            <w:vAlign w:val="center"/>
          </w:tcPr>
          <w:p w14:paraId="7FD7C39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5-year-old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13782020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$650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0275270C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$542 </w:t>
            </w:r>
          </w:p>
        </w:tc>
      </w:tr>
      <w:tr w:rsidR="00B81836" w:rsidRPr="00522BB9" w14:paraId="5E25F068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1B4E02B4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vAlign w:val="center"/>
          </w:tcPr>
          <w:p w14:paraId="1ACA739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10-year-old</w:t>
            </w:r>
          </w:p>
        </w:tc>
        <w:tc>
          <w:tcPr>
            <w:tcW w:w="1979" w:type="dxa"/>
            <w:vAlign w:val="center"/>
          </w:tcPr>
          <w:p w14:paraId="63C1CE55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$517 </w:t>
            </w:r>
          </w:p>
        </w:tc>
        <w:tc>
          <w:tcPr>
            <w:tcW w:w="1714" w:type="dxa"/>
            <w:vAlign w:val="center"/>
          </w:tcPr>
          <w:p w14:paraId="1D158898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$442 </w:t>
            </w:r>
          </w:p>
        </w:tc>
      </w:tr>
      <w:tr w:rsidR="00B81836" w:rsidRPr="00522BB9" w14:paraId="60FF5FAC" w14:textId="77777777" w:rsidTr="0041124E">
        <w:tc>
          <w:tcPr>
            <w:tcW w:w="2540" w:type="dxa"/>
            <w:vMerge w:val="restart"/>
            <w:shd w:val="clear" w:color="auto" w:fill="FFFFFF"/>
            <w:vAlign w:val="center"/>
          </w:tcPr>
          <w:p w14:paraId="7084A0A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Small Truck/SUV</w:t>
            </w:r>
          </w:p>
        </w:tc>
        <w:tc>
          <w:tcPr>
            <w:tcW w:w="2492" w:type="dxa"/>
            <w:shd w:val="clear" w:color="auto" w:fill="D5EBF9"/>
            <w:vAlign w:val="center"/>
          </w:tcPr>
          <w:p w14:paraId="2B14A6A0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New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52490E2F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$829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57B1F48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$675 </w:t>
            </w:r>
          </w:p>
        </w:tc>
      </w:tr>
      <w:tr w:rsidR="00B81836" w:rsidRPr="00522BB9" w14:paraId="4DC0DBF8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400627E5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shd w:val="clear" w:color="auto" w:fill="FFFFFF"/>
            <w:vAlign w:val="center"/>
          </w:tcPr>
          <w:p w14:paraId="473550EF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5-year-old</w:t>
            </w:r>
          </w:p>
        </w:tc>
        <w:tc>
          <w:tcPr>
            <w:tcW w:w="1979" w:type="dxa"/>
            <w:shd w:val="clear" w:color="auto" w:fill="FFFFFF"/>
            <w:vAlign w:val="center"/>
          </w:tcPr>
          <w:p w14:paraId="636ECB5F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$650 </w:t>
            </w:r>
          </w:p>
        </w:tc>
        <w:tc>
          <w:tcPr>
            <w:tcW w:w="1714" w:type="dxa"/>
            <w:shd w:val="clear" w:color="auto" w:fill="FFFFFF"/>
            <w:vAlign w:val="center"/>
          </w:tcPr>
          <w:p w14:paraId="2C7CE097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$542 </w:t>
            </w:r>
          </w:p>
        </w:tc>
      </w:tr>
      <w:tr w:rsidR="00B81836" w:rsidRPr="00522BB9" w14:paraId="1F479535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7AC38E22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shd w:val="clear" w:color="auto" w:fill="D5EBF9"/>
            <w:vAlign w:val="center"/>
          </w:tcPr>
          <w:p w14:paraId="3B30B4C6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10-year-old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5693E486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$517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02B2C54C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$442 </w:t>
            </w:r>
          </w:p>
        </w:tc>
      </w:tr>
      <w:tr w:rsidR="00B81836" w:rsidRPr="00522BB9" w14:paraId="76F10B32" w14:textId="77777777" w:rsidTr="0041124E">
        <w:tc>
          <w:tcPr>
            <w:tcW w:w="2540" w:type="dxa"/>
            <w:vMerge w:val="restart"/>
            <w:shd w:val="clear" w:color="auto" w:fill="FFFFFF"/>
            <w:vAlign w:val="center"/>
          </w:tcPr>
          <w:p w14:paraId="1833C642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Sports Car</w:t>
            </w:r>
          </w:p>
        </w:tc>
        <w:tc>
          <w:tcPr>
            <w:tcW w:w="2492" w:type="dxa"/>
            <w:vAlign w:val="center"/>
          </w:tcPr>
          <w:p w14:paraId="15499EB5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New</w:t>
            </w:r>
          </w:p>
        </w:tc>
        <w:tc>
          <w:tcPr>
            <w:tcW w:w="1979" w:type="dxa"/>
            <w:vAlign w:val="center"/>
          </w:tcPr>
          <w:p w14:paraId="445A393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$829 </w:t>
            </w:r>
          </w:p>
        </w:tc>
        <w:tc>
          <w:tcPr>
            <w:tcW w:w="1714" w:type="dxa"/>
            <w:vAlign w:val="center"/>
          </w:tcPr>
          <w:p w14:paraId="54525E1B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$675 </w:t>
            </w:r>
          </w:p>
        </w:tc>
      </w:tr>
      <w:tr w:rsidR="00B81836" w:rsidRPr="00522BB9" w14:paraId="5D80143F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184771C1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shd w:val="clear" w:color="auto" w:fill="D5EBF9"/>
            <w:vAlign w:val="center"/>
          </w:tcPr>
          <w:p w14:paraId="07E3C4DF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5-year-old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480444A0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$650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66C98F01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$542 </w:t>
            </w:r>
          </w:p>
        </w:tc>
      </w:tr>
      <w:tr w:rsidR="00B81836" w:rsidRPr="00522BB9" w14:paraId="1CEB8DE3" w14:textId="77777777" w:rsidTr="0041124E">
        <w:tc>
          <w:tcPr>
            <w:tcW w:w="2540" w:type="dxa"/>
            <w:vMerge/>
            <w:shd w:val="clear" w:color="auto" w:fill="FFFFFF"/>
            <w:vAlign w:val="center"/>
          </w:tcPr>
          <w:p w14:paraId="15958A88" w14:textId="77777777" w:rsidR="00B81836" w:rsidRPr="00522BB9" w:rsidRDefault="00B81836" w:rsidP="00411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alibri"/>
                <w:color w:val="D60F7C" w:themeColor="background2"/>
                <w:sz w:val="32"/>
                <w:szCs w:val="32"/>
              </w:rPr>
            </w:pPr>
          </w:p>
        </w:tc>
        <w:tc>
          <w:tcPr>
            <w:tcW w:w="2492" w:type="dxa"/>
            <w:vAlign w:val="center"/>
          </w:tcPr>
          <w:p w14:paraId="24F04E7D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10-year-old</w:t>
            </w:r>
          </w:p>
        </w:tc>
        <w:tc>
          <w:tcPr>
            <w:tcW w:w="1979" w:type="dxa"/>
            <w:vAlign w:val="center"/>
          </w:tcPr>
          <w:p w14:paraId="31FFC509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$517 </w:t>
            </w:r>
          </w:p>
        </w:tc>
        <w:tc>
          <w:tcPr>
            <w:tcW w:w="1714" w:type="dxa"/>
            <w:vAlign w:val="center"/>
          </w:tcPr>
          <w:p w14:paraId="3C36C9E1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color w:val="000000"/>
                <w:sz w:val="32"/>
                <w:szCs w:val="32"/>
              </w:rPr>
              <w:t xml:space="preserve">$442 </w:t>
            </w:r>
          </w:p>
        </w:tc>
      </w:tr>
      <w:tr w:rsidR="00B81836" w:rsidRPr="00522BB9" w14:paraId="444CBAE0" w14:textId="77777777" w:rsidTr="0041124E">
        <w:tc>
          <w:tcPr>
            <w:tcW w:w="2540" w:type="dxa"/>
            <w:shd w:val="clear" w:color="auto" w:fill="FFFFFF"/>
            <w:vAlign w:val="center"/>
          </w:tcPr>
          <w:p w14:paraId="13AF0C71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Luxury</w:t>
            </w:r>
          </w:p>
        </w:tc>
        <w:tc>
          <w:tcPr>
            <w:tcW w:w="2492" w:type="dxa"/>
            <w:shd w:val="clear" w:color="auto" w:fill="D5EBF9"/>
            <w:vAlign w:val="center"/>
          </w:tcPr>
          <w:p w14:paraId="3D7D0FC3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New</w:t>
            </w:r>
          </w:p>
        </w:tc>
        <w:tc>
          <w:tcPr>
            <w:tcW w:w="1979" w:type="dxa"/>
            <w:shd w:val="clear" w:color="auto" w:fill="D5EBF9"/>
            <w:vAlign w:val="center"/>
          </w:tcPr>
          <w:p w14:paraId="01D274F9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$829 </w:t>
            </w:r>
          </w:p>
        </w:tc>
        <w:tc>
          <w:tcPr>
            <w:tcW w:w="1714" w:type="dxa"/>
            <w:shd w:val="clear" w:color="auto" w:fill="D5EBF9"/>
            <w:vAlign w:val="center"/>
          </w:tcPr>
          <w:p w14:paraId="01DE32BA" w14:textId="77777777" w:rsidR="00B81836" w:rsidRPr="00522BB9" w:rsidRDefault="00B81836" w:rsidP="0041124E">
            <w:pPr>
              <w:spacing w:before="120" w:after="120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 w:rsidRPr="00522BB9">
              <w:rPr>
                <w:rFonts w:eastAsia="Calibri"/>
                <w:smallCaps/>
                <w:sz w:val="32"/>
                <w:szCs w:val="32"/>
              </w:rPr>
              <w:t xml:space="preserve">$675 </w:t>
            </w:r>
          </w:p>
        </w:tc>
      </w:tr>
    </w:tbl>
    <w:p w14:paraId="32FE5148" w14:textId="0726D8F9" w:rsidR="00522BB9" w:rsidRPr="00B81836" w:rsidRDefault="00522BB9" w:rsidP="00B81836">
      <w:pPr>
        <w:pStyle w:val="Heading1"/>
      </w:pP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  <w:r>
        <w:rPr>
          <w:rFonts w:eastAsia="Calibri"/>
        </w:rPr>
        <w:br/>
      </w:r>
    </w:p>
    <w:p w14:paraId="57BA1A78" w14:textId="77777777" w:rsidR="00522BB9" w:rsidRDefault="00522BB9" w:rsidP="00522BB9"/>
    <w:p w14:paraId="624274C4" w14:textId="77777777" w:rsidR="00522BB9" w:rsidRDefault="00522BB9" w:rsidP="00522BB9"/>
    <w:p w14:paraId="04102E1B" w14:textId="77777777" w:rsidR="00522BB9" w:rsidRDefault="00522BB9" w:rsidP="00522BB9"/>
    <w:p w14:paraId="611D2418" w14:textId="77777777" w:rsidR="00522BB9" w:rsidRDefault="00522BB9" w:rsidP="00522BB9"/>
    <w:p w14:paraId="04C13C7B" w14:textId="77777777" w:rsidR="00522BB9" w:rsidRDefault="00522BB9" w:rsidP="00522BB9"/>
    <w:p w14:paraId="3E69A172" w14:textId="77777777" w:rsidR="00522BB9" w:rsidRDefault="00522BB9" w:rsidP="00522BB9"/>
    <w:p w14:paraId="00CCDBD8" w14:textId="77777777" w:rsidR="00522BB9" w:rsidRDefault="00522BB9" w:rsidP="00522BB9"/>
    <w:p w14:paraId="6D1C06EA" w14:textId="77777777" w:rsidR="00522BB9" w:rsidRDefault="00522BB9" w:rsidP="00522BB9"/>
    <w:p w14:paraId="71AB415E" w14:textId="77777777" w:rsidR="00522BB9" w:rsidRDefault="00522BB9" w:rsidP="00522BB9"/>
    <w:p w14:paraId="23C5969B" w14:textId="77777777" w:rsidR="00522BB9" w:rsidRDefault="00522BB9" w:rsidP="00522BB9"/>
    <w:p w14:paraId="2FB38840" w14:textId="77777777" w:rsidR="00522BB9" w:rsidRDefault="00522BB9" w:rsidP="00522BB9"/>
    <w:p w14:paraId="39E8CC3E" w14:textId="77777777" w:rsidR="00522BB9" w:rsidRDefault="00522BB9" w:rsidP="00522BB9"/>
    <w:p w14:paraId="432A60C1" w14:textId="77777777" w:rsidR="00522BB9" w:rsidRDefault="00522BB9" w:rsidP="00522BB9"/>
    <w:p w14:paraId="51AA5459" w14:textId="77777777" w:rsidR="00522BB9" w:rsidRDefault="00522BB9" w:rsidP="00522BB9"/>
    <w:p w14:paraId="609697BE" w14:textId="77777777" w:rsidR="00522BB9" w:rsidRDefault="00522BB9" w:rsidP="00522BB9"/>
    <w:p w14:paraId="3E811568" w14:textId="474AFB4A" w:rsidR="00522BB9" w:rsidRPr="00B81836" w:rsidRDefault="00522BB9" w:rsidP="00B81836">
      <w:pPr>
        <w:pStyle w:val="Heading1"/>
      </w:pPr>
      <w:bookmarkStart w:id="46" w:name="_Toc241150404"/>
      <w:r w:rsidRPr="00522BB9">
        <w:lastRenderedPageBreak/>
        <w:t>Health and Life insurance</w:t>
      </w:r>
      <w:bookmarkEnd w:id="46"/>
    </w:p>
    <w:tbl>
      <w:tblPr>
        <w:tblW w:w="6764" w:type="dxa"/>
        <w:tblInd w:w="201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400" w:firstRow="0" w:lastRow="0" w:firstColumn="0" w:lastColumn="0" w:noHBand="0" w:noVBand="1"/>
      </w:tblPr>
      <w:tblGrid>
        <w:gridCol w:w="3845"/>
        <w:gridCol w:w="2919"/>
      </w:tblGrid>
      <w:tr w:rsidR="00522BB9" w14:paraId="2565C11C" w14:textId="77777777" w:rsidTr="0041124E">
        <w:tc>
          <w:tcPr>
            <w:tcW w:w="6764" w:type="dxa"/>
            <w:gridSpan w:val="2"/>
            <w:shd w:val="clear" w:color="auto" w:fill="20367F" w:themeFill="text2"/>
            <w:vAlign w:val="center"/>
          </w:tcPr>
          <w:p w14:paraId="3E2B7CF6" w14:textId="77777777" w:rsidR="00522BB9" w:rsidRDefault="00522BB9" w:rsidP="0041124E">
            <w:pPr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Health Insurance</w:t>
            </w:r>
          </w:p>
        </w:tc>
      </w:tr>
      <w:tr w:rsidR="00522BB9" w:rsidRPr="004D5C4D" w14:paraId="1601ADF6" w14:textId="77777777" w:rsidTr="0041124E">
        <w:tc>
          <w:tcPr>
            <w:tcW w:w="3845" w:type="dxa"/>
            <w:shd w:val="clear" w:color="auto" w:fill="D5EBF9"/>
            <w:vAlign w:val="center"/>
          </w:tcPr>
          <w:p w14:paraId="4BAE1D8C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Marital Status</w:t>
            </w:r>
          </w:p>
        </w:tc>
        <w:tc>
          <w:tcPr>
            <w:tcW w:w="2919" w:type="dxa"/>
            <w:shd w:val="clear" w:color="auto" w:fill="D5EBF9"/>
            <w:vAlign w:val="center"/>
          </w:tcPr>
          <w:p w14:paraId="71B05D8C" w14:textId="77777777" w:rsidR="00522BB9" w:rsidRPr="004D5C4D" w:rsidRDefault="00522BB9" w:rsidP="0041124E">
            <w:pPr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Monthly Premium</w:t>
            </w:r>
          </w:p>
        </w:tc>
      </w:tr>
      <w:tr w:rsidR="00522BB9" w14:paraId="31A22419" w14:textId="77777777" w:rsidTr="0041124E">
        <w:tc>
          <w:tcPr>
            <w:tcW w:w="3845" w:type="dxa"/>
            <w:shd w:val="clear" w:color="auto" w:fill="FFFFFF"/>
            <w:vAlign w:val="center"/>
          </w:tcPr>
          <w:p w14:paraId="597B71A2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</w:t>
            </w:r>
          </w:p>
        </w:tc>
        <w:tc>
          <w:tcPr>
            <w:tcW w:w="2919" w:type="dxa"/>
            <w:shd w:val="clear" w:color="auto" w:fill="FFFFFF"/>
            <w:vAlign w:val="center"/>
          </w:tcPr>
          <w:p w14:paraId="6FC347B0" w14:textId="77777777" w:rsidR="00522BB9" w:rsidRDefault="00522BB9" w:rsidP="0041124E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$130</w:t>
            </w:r>
          </w:p>
        </w:tc>
      </w:tr>
      <w:tr w:rsidR="00522BB9" w14:paraId="76F92A22" w14:textId="77777777" w:rsidTr="0041124E">
        <w:tc>
          <w:tcPr>
            <w:tcW w:w="3845" w:type="dxa"/>
            <w:shd w:val="clear" w:color="auto" w:fill="FFFFFF"/>
            <w:vAlign w:val="center"/>
          </w:tcPr>
          <w:p w14:paraId="344FA1FC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1 child</w:t>
            </w:r>
          </w:p>
        </w:tc>
        <w:tc>
          <w:tcPr>
            <w:tcW w:w="2919" w:type="dxa"/>
            <w:shd w:val="clear" w:color="auto" w:fill="FFFFFF"/>
            <w:vAlign w:val="center"/>
          </w:tcPr>
          <w:p w14:paraId="6E05FE49" w14:textId="77777777" w:rsidR="00522BB9" w:rsidRDefault="00522BB9" w:rsidP="0041124E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$215 </w:t>
            </w:r>
          </w:p>
        </w:tc>
      </w:tr>
      <w:tr w:rsidR="00522BB9" w14:paraId="667B7CE8" w14:textId="77777777" w:rsidTr="0041124E">
        <w:tc>
          <w:tcPr>
            <w:tcW w:w="3845" w:type="dxa"/>
            <w:shd w:val="clear" w:color="auto" w:fill="FFFFFF"/>
            <w:vAlign w:val="center"/>
          </w:tcPr>
          <w:p w14:paraId="4FD23EAE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Single with 2 children</w:t>
            </w:r>
          </w:p>
        </w:tc>
        <w:tc>
          <w:tcPr>
            <w:tcW w:w="2919" w:type="dxa"/>
            <w:shd w:val="clear" w:color="auto" w:fill="FFFFFF"/>
            <w:vAlign w:val="center"/>
          </w:tcPr>
          <w:p w14:paraId="4FBB7B71" w14:textId="77777777" w:rsidR="00522BB9" w:rsidRDefault="00522BB9" w:rsidP="0041124E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$285 </w:t>
            </w:r>
          </w:p>
        </w:tc>
      </w:tr>
      <w:tr w:rsidR="00522BB9" w14:paraId="2A25B0A4" w14:textId="77777777" w:rsidTr="0041124E">
        <w:tc>
          <w:tcPr>
            <w:tcW w:w="3845" w:type="dxa"/>
            <w:shd w:val="clear" w:color="auto" w:fill="FFFFFF"/>
            <w:vAlign w:val="center"/>
          </w:tcPr>
          <w:p w14:paraId="2A73CED6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</w:t>
            </w:r>
          </w:p>
        </w:tc>
        <w:tc>
          <w:tcPr>
            <w:tcW w:w="2919" w:type="dxa"/>
            <w:shd w:val="clear" w:color="auto" w:fill="FFFFFF"/>
            <w:vAlign w:val="center"/>
          </w:tcPr>
          <w:p w14:paraId="37D2B991" w14:textId="77777777" w:rsidR="00522BB9" w:rsidRDefault="00522BB9" w:rsidP="0041124E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$300 </w:t>
            </w:r>
          </w:p>
        </w:tc>
      </w:tr>
      <w:tr w:rsidR="00522BB9" w14:paraId="2F2D47DD" w14:textId="77777777" w:rsidTr="0041124E">
        <w:tc>
          <w:tcPr>
            <w:tcW w:w="3845" w:type="dxa"/>
            <w:shd w:val="clear" w:color="auto" w:fill="FFFFFF"/>
            <w:vAlign w:val="center"/>
          </w:tcPr>
          <w:p w14:paraId="02F64991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1 child</w:t>
            </w:r>
          </w:p>
        </w:tc>
        <w:tc>
          <w:tcPr>
            <w:tcW w:w="2919" w:type="dxa"/>
            <w:shd w:val="clear" w:color="auto" w:fill="FFFFFF"/>
            <w:vAlign w:val="center"/>
          </w:tcPr>
          <w:p w14:paraId="3D70E5D1" w14:textId="77777777" w:rsidR="00522BB9" w:rsidRDefault="00522BB9" w:rsidP="0041124E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$380 </w:t>
            </w:r>
          </w:p>
        </w:tc>
      </w:tr>
      <w:tr w:rsidR="00522BB9" w14:paraId="7E5ABF5D" w14:textId="77777777" w:rsidTr="0041124E">
        <w:tc>
          <w:tcPr>
            <w:tcW w:w="3845" w:type="dxa"/>
            <w:shd w:val="clear" w:color="auto" w:fill="FFFFFF"/>
            <w:vAlign w:val="center"/>
          </w:tcPr>
          <w:p w14:paraId="772AB7F5" w14:textId="77777777" w:rsidR="00522BB9" w:rsidRPr="004D5C4D" w:rsidRDefault="00522BB9" w:rsidP="0041124E">
            <w:pPr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Married with 2 children</w:t>
            </w:r>
          </w:p>
        </w:tc>
        <w:tc>
          <w:tcPr>
            <w:tcW w:w="2919" w:type="dxa"/>
            <w:shd w:val="clear" w:color="auto" w:fill="FFFFFF"/>
            <w:vAlign w:val="center"/>
          </w:tcPr>
          <w:p w14:paraId="3CE02791" w14:textId="77777777" w:rsidR="00522BB9" w:rsidRDefault="00522BB9" w:rsidP="0041124E">
            <w:pPr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$450 </w:t>
            </w:r>
          </w:p>
        </w:tc>
      </w:tr>
    </w:tbl>
    <w:p w14:paraId="43BFF45B" w14:textId="77777777" w:rsidR="00522BB9" w:rsidRDefault="00522BB9" w:rsidP="00522BB9"/>
    <w:tbl>
      <w:tblPr>
        <w:tblW w:w="6740" w:type="dxa"/>
        <w:tblInd w:w="2020" w:type="dxa"/>
        <w:tblLayout w:type="fixed"/>
        <w:tblLook w:val="0400" w:firstRow="0" w:lastRow="0" w:firstColumn="0" w:lastColumn="0" w:noHBand="0" w:noVBand="1"/>
      </w:tblPr>
      <w:tblGrid>
        <w:gridCol w:w="2600"/>
        <w:gridCol w:w="1988"/>
        <w:gridCol w:w="2152"/>
      </w:tblGrid>
      <w:tr w:rsidR="00522BB9" w14:paraId="6502D34E" w14:textId="77777777" w:rsidTr="0041124E">
        <w:tc>
          <w:tcPr>
            <w:tcW w:w="6740" w:type="dxa"/>
            <w:gridSpan w:val="3"/>
            <w:tcBorders>
              <w:top w:val="single" w:sz="8" w:space="0" w:color="298AC4"/>
              <w:left w:val="single" w:sz="8" w:space="0" w:color="298AC4"/>
              <w:bottom w:val="single" w:sz="4" w:space="0" w:color="82BE40" w:themeColor="accent4"/>
              <w:right w:val="single" w:sz="8" w:space="0" w:color="298AC4"/>
            </w:tcBorders>
            <w:shd w:val="clear" w:color="auto" w:fill="20367F" w:themeFill="text2"/>
            <w:vAlign w:val="center"/>
          </w:tcPr>
          <w:p w14:paraId="75D0C42C" w14:textId="77777777" w:rsidR="00522BB9" w:rsidRDefault="00522BB9" w:rsidP="0041124E">
            <w:pPr>
              <w:jc w:val="center"/>
              <w:rPr>
                <w:rFonts w:eastAsia="Calibri"/>
                <w:b/>
                <w:bCs/>
                <w:color w:val="971D20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Life Insurance</w:t>
            </w:r>
          </w:p>
        </w:tc>
      </w:tr>
      <w:tr w:rsidR="00522BB9" w14:paraId="4B743DF1" w14:textId="77777777" w:rsidTr="0041124E">
        <w:tc>
          <w:tcPr>
            <w:tcW w:w="2600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vAlign w:val="center"/>
          </w:tcPr>
          <w:p w14:paraId="387132D3" w14:textId="77777777" w:rsidR="00522BB9" w:rsidRPr="004D5C4D" w:rsidRDefault="00522BB9" w:rsidP="0041124E">
            <w:pPr>
              <w:spacing w:line="240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</w:p>
        </w:tc>
        <w:tc>
          <w:tcPr>
            <w:tcW w:w="1988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vAlign w:val="center"/>
          </w:tcPr>
          <w:p w14:paraId="69B79A2C" w14:textId="77777777" w:rsidR="00522BB9" w:rsidRPr="004D5C4D" w:rsidRDefault="00522BB9" w:rsidP="0041124E">
            <w:pPr>
              <w:spacing w:line="240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Male</w:t>
            </w:r>
          </w:p>
        </w:tc>
        <w:tc>
          <w:tcPr>
            <w:tcW w:w="2152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vAlign w:val="center"/>
          </w:tcPr>
          <w:p w14:paraId="43A27BCD" w14:textId="77777777" w:rsidR="00522BB9" w:rsidRPr="004D5C4D" w:rsidRDefault="00522BB9" w:rsidP="0041124E">
            <w:pPr>
              <w:spacing w:line="240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Female</w:t>
            </w:r>
          </w:p>
        </w:tc>
      </w:tr>
      <w:tr w:rsidR="00522BB9" w14:paraId="283EF568" w14:textId="77777777" w:rsidTr="0041124E">
        <w:tc>
          <w:tcPr>
            <w:tcW w:w="2600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4579118E" w14:textId="77777777" w:rsidR="00522BB9" w:rsidRPr="004D5C4D" w:rsidRDefault="00522BB9" w:rsidP="0041124E">
            <w:pPr>
              <w:spacing w:line="240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$100,000</w:t>
            </w:r>
          </w:p>
        </w:tc>
        <w:tc>
          <w:tcPr>
            <w:tcW w:w="1988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vAlign w:val="center"/>
          </w:tcPr>
          <w:p w14:paraId="50A3479B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$30 </w:t>
            </w:r>
          </w:p>
        </w:tc>
        <w:tc>
          <w:tcPr>
            <w:tcW w:w="2152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vAlign w:val="center"/>
          </w:tcPr>
          <w:p w14:paraId="22FEE90A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$25 </w:t>
            </w:r>
          </w:p>
        </w:tc>
      </w:tr>
      <w:tr w:rsidR="00522BB9" w14:paraId="15BEF2D6" w14:textId="77777777" w:rsidTr="0041124E">
        <w:tc>
          <w:tcPr>
            <w:tcW w:w="2600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12596948" w14:textId="77777777" w:rsidR="00522BB9" w:rsidRPr="004D5C4D" w:rsidRDefault="00522BB9" w:rsidP="0041124E">
            <w:pPr>
              <w:spacing w:line="240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$150,000</w:t>
            </w:r>
          </w:p>
        </w:tc>
        <w:tc>
          <w:tcPr>
            <w:tcW w:w="1988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0B28A21C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$40 </w:t>
            </w:r>
          </w:p>
        </w:tc>
        <w:tc>
          <w:tcPr>
            <w:tcW w:w="2152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30DFD36E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$30 </w:t>
            </w:r>
          </w:p>
        </w:tc>
      </w:tr>
      <w:tr w:rsidR="00522BB9" w14:paraId="7F8748FB" w14:textId="77777777" w:rsidTr="0041124E">
        <w:tc>
          <w:tcPr>
            <w:tcW w:w="2600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5976C758" w14:textId="77777777" w:rsidR="00522BB9" w:rsidRPr="004D5C4D" w:rsidRDefault="00522BB9" w:rsidP="0041124E">
            <w:pPr>
              <w:spacing w:line="240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$200,000</w:t>
            </w:r>
          </w:p>
        </w:tc>
        <w:tc>
          <w:tcPr>
            <w:tcW w:w="1988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vAlign w:val="center"/>
          </w:tcPr>
          <w:p w14:paraId="3CCA5F60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$50 </w:t>
            </w:r>
          </w:p>
        </w:tc>
        <w:tc>
          <w:tcPr>
            <w:tcW w:w="2152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vAlign w:val="center"/>
          </w:tcPr>
          <w:p w14:paraId="3AB9A8A3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$40 </w:t>
            </w:r>
          </w:p>
        </w:tc>
      </w:tr>
      <w:tr w:rsidR="00522BB9" w14:paraId="3CBCC021" w14:textId="77777777" w:rsidTr="0041124E">
        <w:tc>
          <w:tcPr>
            <w:tcW w:w="2600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0407C83D" w14:textId="77777777" w:rsidR="00522BB9" w:rsidRPr="004D5C4D" w:rsidRDefault="00522BB9" w:rsidP="0041124E">
            <w:pPr>
              <w:spacing w:line="240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$250,000</w:t>
            </w:r>
          </w:p>
        </w:tc>
        <w:tc>
          <w:tcPr>
            <w:tcW w:w="1988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399973CC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$55 </w:t>
            </w:r>
          </w:p>
        </w:tc>
        <w:tc>
          <w:tcPr>
            <w:tcW w:w="2152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4EFC3652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 xml:space="preserve">$45 </w:t>
            </w:r>
          </w:p>
        </w:tc>
      </w:tr>
      <w:tr w:rsidR="00522BB9" w14:paraId="5EDF87B0" w14:textId="77777777" w:rsidTr="0041124E">
        <w:tc>
          <w:tcPr>
            <w:tcW w:w="2600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302391BF" w14:textId="77777777" w:rsidR="00522BB9" w:rsidRPr="004D5C4D" w:rsidRDefault="00522BB9" w:rsidP="0041124E">
            <w:pPr>
              <w:spacing w:line="240" w:lineRule="auto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4D5C4D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To insure children for $10,000</w:t>
            </w:r>
          </w:p>
        </w:tc>
        <w:tc>
          <w:tcPr>
            <w:tcW w:w="4140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vAlign w:val="center"/>
          </w:tcPr>
          <w:p w14:paraId="5F9B2B78" w14:textId="77777777" w:rsidR="00522BB9" w:rsidRDefault="00522BB9" w:rsidP="0041124E">
            <w:pPr>
              <w:spacing w:line="240" w:lineRule="auto"/>
              <w:jc w:val="center"/>
              <w:rPr>
                <w:rFonts w:eastAsia="Calibri"/>
                <w:color w:val="000000"/>
                <w:sz w:val="32"/>
                <w:szCs w:val="32"/>
              </w:rPr>
            </w:pPr>
            <w:r>
              <w:rPr>
                <w:rFonts w:eastAsia="Calibri"/>
                <w:color w:val="000000"/>
                <w:sz w:val="32"/>
                <w:szCs w:val="32"/>
              </w:rPr>
              <w:t>Add $5 to the monthly payment (covers all children)</w:t>
            </w:r>
          </w:p>
        </w:tc>
      </w:tr>
    </w:tbl>
    <w:p w14:paraId="564A9226" w14:textId="77777777" w:rsidR="00522BB9" w:rsidRDefault="00522BB9" w:rsidP="00522BB9"/>
    <w:p w14:paraId="7AA7D664" w14:textId="77777777" w:rsidR="00522BB9" w:rsidRDefault="00522BB9" w:rsidP="00522BB9"/>
    <w:p w14:paraId="7911CC43" w14:textId="77777777" w:rsidR="00522BB9" w:rsidRDefault="00522BB9" w:rsidP="00522BB9"/>
    <w:p w14:paraId="41E832D2" w14:textId="77777777" w:rsidR="00522BB9" w:rsidRDefault="00522BB9" w:rsidP="00522BB9"/>
    <w:p w14:paraId="05635443" w14:textId="77777777" w:rsidR="00522BB9" w:rsidRDefault="00522BB9" w:rsidP="00522BB9"/>
    <w:p w14:paraId="10B9C6DD" w14:textId="77777777" w:rsidR="00522BB9" w:rsidRDefault="00522BB9" w:rsidP="00522BB9"/>
    <w:p w14:paraId="195E3CC1" w14:textId="77777777" w:rsidR="00B81836" w:rsidRDefault="00B81836" w:rsidP="00522BB9">
      <w:pPr>
        <w:pStyle w:val="Heading1"/>
      </w:pPr>
    </w:p>
    <w:p w14:paraId="68E8ED20" w14:textId="2297171B" w:rsidR="00522BB9" w:rsidRPr="00522BB9" w:rsidRDefault="00522BB9" w:rsidP="00522BB9">
      <w:pPr>
        <w:pStyle w:val="Heading1"/>
      </w:pPr>
      <w:bookmarkStart w:id="47" w:name="_Toc241150405"/>
      <w:r w:rsidRPr="00522BB9">
        <w:lastRenderedPageBreak/>
        <w:t>Renters’ Insurance</w:t>
      </w:r>
      <w:bookmarkEnd w:id="47"/>
    </w:p>
    <w:p w14:paraId="081C9787" w14:textId="4F4D78B3" w:rsidR="00522BB9" w:rsidRDefault="00522BB9" w:rsidP="00B81836">
      <w:pPr>
        <w:spacing w:line="240" w:lineRule="auto"/>
        <w:rPr>
          <w:rFonts w:eastAsia="Calibri"/>
        </w:rPr>
      </w:pPr>
    </w:p>
    <w:tbl>
      <w:tblPr>
        <w:tblW w:w="9225" w:type="dxa"/>
        <w:tblInd w:w="77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4612"/>
        <w:gridCol w:w="4613"/>
      </w:tblGrid>
      <w:tr w:rsidR="00522BB9" w14:paraId="6CC251B9" w14:textId="77777777" w:rsidTr="0041124E">
        <w:tc>
          <w:tcPr>
            <w:tcW w:w="4612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3501D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Rental</w:t>
            </w:r>
          </w:p>
        </w:tc>
        <w:tc>
          <w:tcPr>
            <w:tcW w:w="4613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052DFF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Insurance Cost</w:t>
            </w:r>
          </w:p>
        </w:tc>
      </w:tr>
      <w:tr w:rsidR="00522BB9" w14:paraId="38DB1B17" w14:textId="77777777" w:rsidTr="0041124E">
        <w:tc>
          <w:tcPr>
            <w:tcW w:w="46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C607FC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E</w:t>
            </w:r>
          </w:p>
        </w:tc>
        <w:tc>
          <w:tcPr>
            <w:tcW w:w="461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D5066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$30/month</w:t>
            </w:r>
          </w:p>
          <w:p w14:paraId="6A722AA6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$46,000 coverage</w:t>
            </w:r>
          </w:p>
        </w:tc>
      </w:tr>
      <w:tr w:rsidR="00522BB9" w14:paraId="672A7F4C" w14:textId="77777777" w:rsidTr="0041124E">
        <w:tc>
          <w:tcPr>
            <w:tcW w:w="4612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AB13B4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House F</w:t>
            </w:r>
          </w:p>
        </w:tc>
        <w:tc>
          <w:tcPr>
            <w:tcW w:w="461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FABC4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$40/month</w:t>
            </w:r>
          </w:p>
          <w:p w14:paraId="680D7410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$50,000 coverage</w:t>
            </w:r>
          </w:p>
        </w:tc>
      </w:tr>
      <w:tr w:rsidR="00522BB9" w14:paraId="663E4A32" w14:textId="77777777" w:rsidTr="0041124E">
        <w:tc>
          <w:tcPr>
            <w:tcW w:w="4612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27F9E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Apartment G </w:t>
            </w:r>
          </w:p>
        </w:tc>
        <w:tc>
          <w:tcPr>
            <w:tcW w:w="461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C6B7A7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$30/month</w:t>
            </w:r>
          </w:p>
          <w:p w14:paraId="2F8040AF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$38,000 coverage</w:t>
            </w:r>
          </w:p>
        </w:tc>
      </w:tr>
      <w:tr w:rsidR="00522BB9" w14:paraId="0FBE93EE" w14:textId="77777777" w:rsidTr="0041124E">
        <w:tc>
          <w:tcPr>
            <w:tcW w:w="4612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B14B15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Apartment H</w:t>
            </w:r>
          </w:p>
        </w:tc>
        <w:tc>
          <w:tcPr>
            <w:tcW w:w="4613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A6C8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$40/month</w:t>
            </w:r>
          </w:p>
          <w:p w14:paraId="294323BB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$42,000 coverage</w:t>
            </w:r>
          </w:p>
        </w:tc>
      </w:tr>
    </w:tbl>
    <w:p w14:paraId="3CB4B54B" w14:textId="77777777" w:rsidR="00522BB9" w:rsidRDefault="00522BB9" w:rsidP="00522BB9"/>
    <w:p w14:paraId="09DE8DDA" w14:textId="77777777" w:rsidR="00522BB9" w:rsidRDefault="00522BB9" w:rsidP="00522BB9"/>
    <w:p w14:paraId="75E484BE" w14:textId="77777777" w:rsidR="00522BB9" w:rsidRDefault="00522BB9" w:rsidP="00522BB9"/>
    <w:p w14:paraId="60ABF675" w14:textId="77777777" w:rsidR="00522BB9" w:rsidRDefault="00522BB9" w:rsidP="00522BB9"/>
    <w:p w14:paraId="5F098DDA" w14:textId="77777777" w:rsidR="00522BB9" w:rsidRDefault="00522BB9" w:rsidP="00522BB9"/>
    <w:p w14:paraId="1E1BAC58" w14:textId="77777777" w:rsidR="00522BB9" w:rsidRDefault="00522BB9" w:rsidP="00522BB9"/>
    <w:p w14:paraId="78CDD019" w14:textId="77777777" w:rsidR="00B81836" w:rsidRDefault="00B81836" w:rsidP="00522BB9">
      <w:pPr>
        <w:pStyle w:val="Heading1"/>
      </w:pPr>
    </w:p>
    <w:p w14:paraId="684519F9" w14:textId="77777777" w:rsidR="00B81836" w:rsidRDefault="00B81836" w:rsidP="00522BB9">
      <w:pPr>
        <w:pStyle w:val="Heading1"/>
      </w:pPr>
    </w:p>
    <w:p w14:paraId="7CCC3885" w14:textId="77777777" w:rsidR="00B81836" w:rsidRDefault="00B81836" w:rsidP="00522BB9">
      <w:pPr>
        <w:pStyle w:val="Heading1"/>
      </w:pPr>
    </w:p>
    <w:p w14:paraId="63464C0C" w14:textId="77777777" w:rsidR="00B81836" w:rsidRDefault="00B81836" w:rsidP="00522BB9">
      <w:pPr>
        <w:pStyle w:val="Heading1"/>
      </w:pPr>
    </w:p>
    <w:p w14:paraId="2A83373E" w14:textId="77777777" w:rsidR="00B81836" w:rsidRDefault="00B81836" w:rsidP="00522BB9">
      <w:pPr>
        <w:pStyle w:val="Heading1"/>
      </w:pPr>
    </w:p>
    <w:p w14:paraId="00D7D5BC" w14:textId="77777777" w:rsidR="00B81836" w:rsidRDefault="00B81836" w:rsidP="00522BB9">
      <w:pPr>
        <w:pStyle w:val="Heading1"/>
      </w:pPr>
    </w:p>
    <w:p w14:paraId="76592329" w14:textId="77777777" w:rsidR="00B81836" w:rsidRDefault="00B81836" w:rsidP="00522BB9">
      <w:pPr>
        <w:pStyle w:val="Heading1"/>
      </w:pPr>
    </w:p>
    <w:p w14:paraId="1FCC830A" w14:textId="77777777" w:rsidR="00B81836" w:rsidRDefault="00B81836" w:rsidP="00522BB9">
      <w:pPr>
        <w:pStyle w:val="Heading1"/>
      </w:pPr>
    </w:p>
    <w:p w14:paraId="344EA329" w14:textId="54A6D880" w:rsidR="00522BB9" w:rsidRPr="00522BB9" w:rsidRDefault="00522BB9" w:rsidP="00522BB9">
      <w:pPr>
        <w:pStyle w:val="Heading1"/>
      </w:pPr>
      <w:bookmarkStart w:id="48" w:name="_Toc241150406"/>
      <w:r w:rsidRPr="00522BB9">
        <w:lastRenderedPageBreak/>
        <w:t>Personal Care</w:t>
      </w:r>
      <w:bookmarkEnd w:id="48"/>
    </w:p>
    <w:p w14:paraId="2C14545F" w14:textId="77777777" w:rsidR="00522BB9" w:rsidRDefault="00522BB9" w:rsidP="00522BB9"/>
    <w:tbl>
      <w:tblPr>
        <w:tblW w:w="9495" w:type="dxa"/>
        <w:tblInd w:w="64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7800"/>
        <w:gridCol w:w="1695"/>
      </w:tblGrid>
      <w:tr w:rsidR="00522BB9" w14:paraId="55AC4859" w14:textId="77777777" w:rsidTr="0041124E">
        <w:tc>
          <w:tcPr>
            <w:tcW w:w="78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85EE4D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Salon Menu</w:t>
            </w:r>
          </w:p>
        </w:tc>
        <w:tc>
          <w:tcPr>
            <w:tcW w:w="169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13CD00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Cost</w:t>
            </w:r>
          </w:p>
        </w:tc>
      </w:tr>
      <w:tr w:rsidR="00522BB9" w14:paraId="30BBF56A" w14:textId="77777777" w:rsidTr="0041124E">
        <w:tc>
          <w:tcPr>
            <w:tcW w:w="78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065E2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Men’s Haircut</w:t>
            </w:r>
          </w:p>
        </w:tc>
        <w:tc>
          <w:tcPr>
            <w:tcW w:w="1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169FE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</w:t>
            </w:r>
          </w:p>
        </w:tc>
      </w:tr>
      <w:tr w:rsidR="00522BB9" w14:paraId="1B4FB99F" w14:textId="77777777" w:rsidTr="0041124E">
        <w:tc>
          <w:tcPr>
            <w:tcW w:w="78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C2A991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Women’s Haircut</w:t>
            </w:r>
          </w:p>
        </w:tc>
        <w:tc>
          <w:tcPr>
            <w:tcW w:w="1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EFF326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$65</w:t>
            </w:r>
          </w:p>
        </w:tc>
      </w:tr>
      <w:tr w:rsidR="00522BB9" w14:paraId="47BB9D19" w14:textId="77777777" w:rsidTr="0041124E">
        <w:tc>
          <w:tcPr>
            <w:tcW w:w="78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90C0CF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Child’s Haircut</w:t>
            </w:r>
          </w:p>
        </w:tc>
        <w:tc>
          <w:tcPr>
            <w:tcW w:w="1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4199F2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</w:t>
            </w:r>
          </w:p>
        </w:tc>
      </w:tr>
      <w:tr w:rsidR="00522BB9" w14:paraId="086AF6C6" w14:textId="77777777" w:rsidTr="0041124E">
        <w:tc>
          <w:tcPr>
            <w:tcW w:w="78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86AD2A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Color</w:t>
            </w:r>
          </w:p>
        </w:tc>
        <w:tc>
          <w:tcPr>
            <w:tcW w:w="1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ADD901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$125</w:t>
            </w:r>
          </w:p>
        </w:tc>
      </w:tr>
      <w:tr w:rsidR="00522BB9" w14:paraId="663C6074" w14:textId="77777777" w:rsidTr="0041124E">
        <w:tc>
          <w:tcPr>
            <w:tcW w:w="78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89C3A1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Hair Products </w:t>
            </w:r>
            <w:r>
              <w:rPr>
                <w:rFonts w:eastAsia="Calibri"/>
                <w:sz w:val="32"/>
                <w:szCs w:val="32"/>
              </w:rPr>
              <w:t>(shampoo, conditioner, gel, hair spray)</w:t>
            </w:r>
          </w:p>
        </w:tc>
        <w:tc>
          <w:tcPr>
            <w:tcW w:w="1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2A5B8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</w:t>
            </w:r>
          </w:p>
        </w:tc>
      </w:tr>
      <w:tr w:rsidR="00522BB9" w14:paraId="63D05F85" w14:textId="77777777" w:rsidTr="0041124E">
        <w:tc>
          <w:tcPr>
            <w:tcW w:w="78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4D2F76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Manicure</w:t>
            </w:r>
          </w:p>
        </w:tc>
        <w:tc>
          <w:tcPr>
            <w:tcW w:w="1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29C3A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</w:t>
            </w:r>
          </w:p>
        </w:tc>
      </w:tr>
      <w:tr w:rsidR="00522BB9" w14:paraId="0C078DF2" w14:textId="77777777" w:rsidTr="0041124E">
        <w:tc>
          <w:tcPr>
            <w:tcW w:w="78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ED544C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Set of Nails</w:t>
            </w:r>
          </w:p>
        </w:tc>
        <w:tc>
          <w:tcPr>
            <w:tcW w:w="1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7BF6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$50</w:t>
            </w:r>
          </w:p>
        </w:tc>
      </w:tr>
      <w:tr w:rsidR="00522BB9" w14:paraId="176E3584" w14:textId="77777777" w:rsidTr="0041124E">
        <w:tc>
          <w:tcPr>
            <w:tcW w:w="78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DD2C32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Tanning</w:t>
            </w:r>
          </w:p>
        </w:tc>
        <w:tc>
          <w:tcPr>
            <w:tcW w:w="169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F5453D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$50</w:t>
            </w:r>
          </w:p>
        </w:tc>
      </w:tr>
      <w:tr w:rsidR="00522BB9" w14:paraId="318AF8B7" w14:textId="77777777" w:rsidTr="0041124E">
        <w:tc>
          <w:tcPr>
            <w:tcW w:w="78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07C245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Waxing</w:t>
            </w:r>
          </w:p>
        </w:tc>
        <w:tc>
          <w:tcPr>
            <w:tcW w:w="169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B4CF8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$35</w:t>
            </w:r>
          </w:p>
        </w:tc>
      </w:tr>
    </w:tbl>
    <w:p w14:paraId="3F18190D" w14:textId="77777777" w:rsidR="00522BB9" w:rsidRDefault="00522BB9" w:rsidP="00522BB9"/>
    <w:p w14:paraId="7B0E3B4F" w14:textId="77777777" w:rsidR="00522BB9" w:rsidRDefault="00522BB9" w:rsidP="00522BB9"/>
    <w:p w14:paraId="4583F9CF" w14:textId="77777777" w:rsidR="00522BB9" w:rsidRDefault="00522BB9" w:rsidP="00522BB9"/>
    <w:p w14:paraId="472FD971" w14:textId="77777777" w:rsidR="00522BB9" w:rsidRDefault="00522BB9" w:rsidP="00522BB9"/>
    <w:p w14:paraId="3DF5703F" w14:textId="77777777" w:rsidR="00B81836" w:rsidRDefault="00B81836" w:rsidP="00522BB9">
      <w:pPr>
        <w:pStyle w:val="Heading1"/>
      </w:pPr>
    </w:p>
    <w:p w14:paraId="2AEA6003" w14:textId="77777777" w:rsidR="00B81836" w:rsidRDefault="00B81836" w:rsidP="00522BB9">
      <w:pPr>
        <w:pStyle w:val="Heading1"/>
      </w:pPr>
    </w:p>
    <w:p w14:paraId="3F30464D" w14:textId="77777777" w:rsidR="00B81836" w:rsidRDefault="00B81836" w:rsidP="00522BB9">
      <w:pPr>
        <w:pStyle w:val="Heading1"/>
      </w:pPr>
    </w:p>
    <w:p w14:paraId="0E4313BC" w14:textId="77777777" w:rsidR="00B81836" w:rsidRDefault="00B81836" w:rsidP="00522BB9">
      <w:pPr>
        <w:pStyle w:val="Heading1"/>
      </w:pPr>
    </w:p>
    <w:p w14:paraId="708357F1" w14:textId="77777777" w:rsidR="00B81836" w:rsidRDefault="00B81836" w:rsidP="00522BB9">
      <w:pPr>
        <w:pStyle w:val="Heading1"/>
      </w:pPr>
    </w:p>
    <w:p w14:paraId="7BB56C5C" w14:textId="77777777" w:rsidR="00B81836" w:rsidRDefault="00B81836" w:rsidP="00522BB9">
      <w:pPr>
        <w:pStyle w:val="Heading1"/>
      </w:pPr>
    </w:p>
    <w:p w14:paraId="131A65ED" w14:textId="77777777" w:rsidR="00B81836" w:rsidRDefault="00B81836" w:rsidP="00522BB9">
      <w:pPr>
        <w:pStyle w:val="Heading1"/>
      </w:pPr>
    </w:p>
    <w:p w14:paraId="7F14B34A" w14:textId="77777777" w:rsidR="00B81836" w:rsidRDefault="00B81836" w:rsidP="00522BB9">
      <w:pPr>
        <w:pStyle w:val="Heading1"/>
      </w:pPr>
    </w:p>
    <w:p w14:paraId="01E9A950" w14:textId="76C50318" w:rsidR="00522BB9" w:rsidRPr="00522BB9" w:rsidRDefault="00522BB9" w:rsidP="00522BB9">
      <w:pPr>
        <w:pStyle w:val="Heading1"/>
      </w:pPr>
      <w:bookmarkStart w:id="49" w:name="_Toc241150407"/>
      <w:r w:rsidRPr="00522BB9">
        <w:lastRenderedPageBreak/>
        <w:t>Supplemental Income</w:t>
      </w:r>
      <w:bookmarkEnd w:id="49"/>
    </w:p>
    <w:tbl>
      <w:tblPr>
        <w:tblpPr w:leftFromText="180" w:rightFromText="180" w:vertAnchor="text" w:horzAnchor="margin" w:tblpXSpec="center" w:tblpY="321"/>
        <w:tblW w:w="9090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5565"/>
        <w:gridCol w:w="3525"/>
      </w:tblGrid>
      <w:tr w:rsidR="00B81836" w14:paraId="3FBBE797" w14:textId="77777777" w:rsidTr="00B81836">
        <w:trPr>
          <w:trHeight w:val="720"/>
        </w:trPr>
        <w:tc>
          <w:tcPr>
            <w:tcW w:w="556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2C2C0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Income Source</w:t>
            </w:r>
          </w:p>
        </w:tc>
        <w:tc>
          <w:tcPr>
            <w:tcW w:w="3525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2B9BA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eastAsia="Calibri"/>
                <w:b/>
                <w:bCs/>
                <w:color w:val="FFFFFF"/>
                <w:sz w:val="32"/>
                <w:szCs w:val="32"/>
              </w:rPr>
              <w:t>Pay</w:t>
            </w:r>
          </w:p>
        </w:tc>
      </w:tr>
      <w:tr w:rsidR="00B81836" w14:paraId="27856933" w14:textId="77777777" w:rsidTr="00B81836">
        <w:trPr>
          <w:trHeight w:val="720"/>
        </w:trPr>
        <w:tc>
          <w:tcPr>
            <w:tcW w:w="55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B06F96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Child Support </w:t>
            </w:r>
            <w:r>
              <w:rPr>
                <w:rFonts w:eastAsia="Calibri"/>
                <w:sz w:val="32"/>
                <w:szCs w:val="32"/>
              </w:rPr>
              <w:t>(per child, for single parents with children)</w:t>
            </w:r>
          </w:p>
        </w:tc>
        <w:tc>
          <w:tcPr>
            <w:tcW w:w="35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B59E43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$280/month</w:t>
            </w:r>
          </w:p>
        </w:tc>
      </w:tr>
      <w:tr w:rsidR="00B81836" w14:paraId="5F0F5271" w14:textId="77777777" w:rsidTr="00B81836">
        <w:trPr>
          <w:trHeight w:val="720"/>
        </w:trPr>
        <w:tc>
          <w:tcPr>
            <w:tcW w:w="556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A2D8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Waitress/Waiter</w:t>
            </w:r>
          </w:p>
        </w:tc>
        <w:tc>
          <w:tcPr>
            <w:tcW w:w="35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0FFB9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$14/hour (with tips)</w:t>
            </w:r>
          </w:p>
        </w:tc>
      </w:tr>
      <w:tr w:rsidR="00B81836" w14:paraId="119166B0" w14:textId="77777777" w:rsidTr="00B81836">
        <w:trPr>
          <w:trHeight w:val="720"/>
        </w:trPr>
        <w:tc>
          <w:tcPr>
            <w:tcW w:w="55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AAB04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Fast Food</w:t>
            </w:r>
          </w:p>
        </w:tc>
        <w:tc>
          <w:tcPr>
            <w:tcW w:w="35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DF9CDC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$18/hour</w:t>
            </w:r>
          </w:p>
        </w:tc>
      </w:tr>
      <w:tr w:rsidR="00B81836" w14:paraId="2C2D89F5" w14:textId="77777777" w:rsidTr="00B81836">
        <w:trPr>
          <w:trHeight w:val="720"/>
        </w:trPr>
        <w:tc>
          <w:tcPr>
            <w:tcW w:w="556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D1B59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Pizza Delivery</w:t>
            </w:r>
          </w:p>
        </w:tc>
        <w:tc>
          <w:tcPr>
            <w:tcW w:w="35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EDBA9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$18/hour</w:t>
            </w:r>
          </w:p>
        </w:tc>
      </w:tr>
      <w:tr w:rsidR="00B81836" w14:paraId="42010903" w14:textId="77777777" w:rsidTr="00B81836">
        <w:trPr>
          <w:trHeight w:val="720"/>
        </w:trPr>
        <w:tc>
          <w:tcPr>
            <w:tcW w:w="55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12523F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Dog/House Sitter</w:t>
            </w:r>
          </w:p>
        </w:tc>
        <w:tc>
          <w:tcPr>
            <w:tcW w:w="35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EA2E5A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$20/hour</w:t>
            </w:r>
          </w:p>
        </w:tc>
      </w:tr>
      <w:tr w:rsidR="00B81836" w14:paraId="17E5C8C0" w14:textId="77777777" w:rsidTr="00B81836">
        <w:trPr>
          <w:trHeight w:val="720"/>
        </w:trPr>
        <w:tc>
          <w:tcPr>
            <w:tcW w:w="556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C39B85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Rideshare/Food Delivery</w:t>
            </w:r>
          </w:p>
        </w:tc>
        <w:tc>
          <w:tcPr>
            <w:tcW w:w="35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21894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$17/hour (with tips)</w:t>
            </w:r>
          </w:p>
        </w:tc>
      </w:tr>
      <w:tr w:rsidR="00B81836" w14:paraId="0E7A4A5E" w14:textId="77777777" w:rsidTr="00B81836">
        <w:trPr>
          <w:trHeight w:val="720"/>
        </w:trPr>
        <w:tc>
          <w:tcPr>
            <w:tcW w:w="55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531F33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proofErr w:type="gramStart"/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Sales Clerk</w:t>
            </w:r>
            <w:proofErr w:type="gramEnd"/>
          </w:p>
        </w:tc>
        <w:tc>
          <w:tcPr>
            <w:tcW w:w="35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0E33C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$13/hour</w:t>
            </w:r>
          </w:p>
        </w:tc>
      </w:tr>
      <w:tr w:rsidR="00B81836" w14:paraId="645B4139" w14:textId="77777777" w:rsidTr="00B81836">
        <w:trPr>
          <w:trHeight w:val="720"/>
        </w:trPr>
        <w:tc>
          <w:tcPr>
            <w:tcW w:w="556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83BC43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Convenience Store Clerk</w:t>
            </w:r>
          </w:p>
        </w:tc>
        <w:tc>
          <w:tcPr>
            <w:tcW w:w="35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A0E16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$17/hour</w:t>
            </w:r>
          </w:p>
        </w:tc>
      </w:tr>
      <w:tr w:rsidR="00B81836" w14:paraId="4CB95D5C" w14:textId="77777777" w:rsidTr="00B81836">
        <w:trPr>
          <w:trHeight w:val="720"/>
        </w:trPr>
        <w:tc>
          <w:tcPr>
            <w:tcW w:w="55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222BE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Janitor/House Cleaning</w:t>
            </w:r>
          </w:p>
        </w:tc>
        <w:tc>
          <w:tcPr>
            <w:tcW w:w="35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5B903D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$18/hour</w:t>
            </w:r>
          </w:p>
        </w:tc>
      </w:tr>
      <w:tr w:rsidR="00B81836" w14:paraId="08D7FB2C" w14:textId="77777777" w:rsidTr="00B81836">
        <w:trPr>
          <w:trHeight w:val="720"/>
        </w:trPr>
        <w:tc>
          <w:tcPr>
            <w:tcW w:w="556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3F6D28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Construction</w:t>
            </w:r>
          </w:p>
        </w:tc>
        <w:tc>
          <w:tcPr>
            <w:tcW w:w="35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B9675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$23/hour</w:t>
            </w:r>
          </w:p>
        </w:tc>
      </w:tr>
      <w:tr w:rsidR="00B81836" w14:paraId="4EE985E9" w14:textId="77777777" w:rsidTr="00B81836">
        <w:trPr>
          <w:trHeight w:val="720"/>
        </w:trPr>
        <w:tc>
          <w:tcPr>
            <w:tcW w:w="5565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B7357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 xml:space="preserve">At-Home Business </w:t>
            </w:r>
          </w:p>
        </w:tc>
        <w:tc>
          <w:tcPr>
            <w:tcW w:w="352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14BED2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$20/hour</w:t>
            </w:r>
          </w:p>
        </w:tc>
      </w:tr>
      <w:tr w:rsidR="00B81836" w14:paraId="3BEC2823" w14:textId="77777777" w:rsidTr="00B81836">
        <w:trPr>
          <w:trHeight w:val="720"/>
        </w:trPr>
        <w:tc>
          <w:tcPr>
            <w:tcW w:w="556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30CA4" w14:textId="77777777" w:rsidR="00B81836" w:rsidRPr="001A5563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32"/>
                <w:szCs w:val="32"/>
              </w:rPr>
              <w:t>User-Generated Content Creator</w:t>
            </w:r>
          </w:p>
        </w:tc>
        <w:tc>
          <w:tcPr>
            <w:tcW w:w="3525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8D6FB" w14:textId="77777777" w:rsidR="00B81836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$25/hour</w:t>
            </w:r>
          </w:p>
        </w:tc>
      </w:tr>
    </w:tbl>
    <w:p w14:paraId="51FC87BF" w14:textId="77777777" w:rsidR="00522BB9" w:rsidRDefault="00522BB9" w:rsidP="00522BB9"/>
    <w:p w14:paraId="27C5C57D" w14:textId="77777777" w:rsidR="00522BB9" w:rsidRDefault="00522BB9" w:rsidP="00522BB9"/>
    <w:p w14:paraId="58FF699E" w14:textId="77777777" w:rsidR="00522BB9" w:rsidRDefault="00522BB9" w:rsidP="00522BB9"/>
    <w:p w14:paraId="2C032B5E" w14:textId="77777777" w:rsidR="00522BB9" w:rsidRDefault="00522BB9" w:rsidP="00522BB9"/>
    <w:p w14:paraId="6B7DEAED" w14:textId="77777777" w:rsidR="00522BB9" w:rsidRDefault="00522BB9" w:rsidP="00522BB9"/>
    <w:p w14:paraId="212E46E0" w14:textId="77777777" w:rsidR="00522BB9" w:rsidRDefault="00522BB9" w:rsidP="00522BB9"/>
    <w:p w14:paraId="4EBA5174" w14:textId="77777777" w:rsidR="00522BB9" w:rsidRDefault="00522BB9" w:rsidP="00522BB9"/>
    <w:p w14:paraId="429B6D9A" w14:textId="77777777" w:rsidR="00522BB9" w:rsidRDefault="00522BB9" w:rsidP="00522BB9"/>
    <w:p w14:paraId="294C9130" w14:textId="77777777" w:rsidR="00522BB9" w:rsidRDefault="00522BB9" w:rsidP="00522BB9"/>
    <w:p w14:paraId="3BD64D86" w14:textId="77777777" w:rsidR="00522BB9" w:rsidRDefault="00522BB9" w:rsidP="00522BB9"/>
    <w:p w14:paraId="00415714" w14:textId="77777777" w:rsidR="00522BB9" w:rsidRDefault="00522BB9" w:rsidP="00522BB9"/>
    <w:p w14:paraId="1AA0E86E" w14:textId="77777777" w:rsidR="00522BB9" w:rsidRDefault="00522BB9" w:rsidP="00522BB9"/>
    <w:p w14:paraId="14921DE6" w14:textId="77777777" w:rsidR="00522BB9" w:rsidRDefault="00522BB9" w:rsidP="00522BB9"/>
    <w:p w14:paraId="25276368" w14:textId="77777777" w:rsidR="00522BB9" w:rsidRDefault="00522BB9" w:rsidP="00522BB9"/>
    <w:p w14:paraId="483087DE" w14:textId="77777777" w:rsidR="00522BB9" w:rsidRDefault="00522BB9" w:rsidP="00522BB9"/>
    <w:p w14:paraId="0DDFF4AC" w14:textId="77777777" w:rsidR="00522BB9" w:rsidRDefault="00522BB9" w:rsidP="00522BB9"/>
    <w:p w14:paraId="5309F517" w14:textId="77777777" w:rsidR="00B81836" w:rsidRDefault="00B81836" w:rsidP="00522BB9">
      <w:pPr>
        <w:pStyle w:val="Heading1"/>
      </w:pPr>
    </w:p>
    <w:p w14:paraId="32C3AB4B" w14:textId="77777777" w:rsidR="00B81836" w:rsidRDefault="00B81836" w:rsidP="00522BB9">
      <w:pPr>
        <w:pStyle w:val="Heading1"/>
      </w:pPr>
    </w:p>
    <w:p w14:paraId="6C45D9B9" w14:textId="77777777" w:rsidR="00B81836" w:rsidRDefault="00B81836" w:rsidP="00522BB9">
      <w:pPr>
        <w:pStyle w:val="Heading1"/>
      </w:pPr>
    </w:p>
    <w:p w14:paraId="7BD52D11" w14:textId="77777777" w:rsidR="00B81836" w:rsidRDefault="00B81836" w:rsidP="00522BB9">
      <w:pPr>
        <w:pStyle w:val="Heading1"/>
      </w:pPr>
    </w:p>
    <w:p w14:paraId="6F9B1AF7" w14:textId="77777777" w:rsidR="00B81836" w:rsidRDefault="00B81836" w:rsidP="00522BB9">
      <w:pPr>
        <w:pStyle w:val="Heading1"/>
      </w:pPr>
    </w:p>
    <w:p w14:paraId="714B890E" w14:textId="77777777" w:rsidR="00B81836" w:rsidRDefault="00B81836" w:rsidP="00522BB9">
      <w:pPr>
        <w:pStyle w:val="Heading1"/>
      </w:pPr>
    </w:p>
    <w:p w14:paraId="1A7BC88D" w14:textId="77777777" w:rsidR="00B81836" w:rsidRDefault="00B81836" w:rsidP="00522BB9">
      <w:pPr>
        <w:pStyle w:val="Heading1"/>
      </w:pPr>
    </w:p>
    <w:p w14:paraId="651A4A28" w14:textId="77777777" w:rsidR="00B81836" w:rsidRDefault="00B81836" w:rsidP="00522BB9">
      <w:pPr>
        <w:pStyle w:val="Heading1"/>
      </w:pPr>
    </w:p>
    <w:p w14:paraId="42E6DF85" w14:textId="77777777" w:rsidR="00B81836" w:rsidRDefault="00B81836" w:rsidP="00522BB9">
      <w:pPr>
        <w:pStyle w:val="Heading1"/>
      </w:pPr>
    </w:p>
    <w:p w14:paraId="302BBCD7" w14:textId="77777777" w:rsidR="00B81836" w:rsidRDefault="00B81836" w:rsidP="00522BB9">
      <w:pPr>
        <w:pStyle w:val="Heading1"/>
      </w:pPr>
    </w:p>
    <w:p w14:paraId="76E56EFC" w14:textId="2E19D5CC" w:rsidR="00522BB9" w:rsidRPr="00522BB9" w:rsidRDefault="00522BB9" w:rsidP="00522BB9">
      <w:pPr>
        <w:pStyle w:val="Heading1"/>
      </w:pPr>
      <w:bookmarkStart w:id="50" w:name="_Toc241150408"/>
      <w:r w:rsidRPr="00522BB9">
        <w:lastRenderedPageBreak/>
        <w:t>Transportation</w:t>
      </w:r>
      <w:bookmarkEnd w:id="50"/>
    </w:p>
    <w:tbl>
      <w:tblPr>
        <w:tblpPr w:leftFromText="180" w:rightFromText="180" w:vertAnchor="text" w:horzAnchor="margin" w:tblpY="99"/>
        <w:tblW w:w="10795" w:type="dxa"/>
        <w:tblBorders>
          <w:top w:val="single" w:sz="4" w:space="0" w:color="298AC4"/>
          <w:left w:val="single" w:sz="4" w:space="0" w:color="298AC4"/>
          <w:bottom w:val="single" w:sz="4" w:space="0" w:color="298AC4"/>
          <w:right w:val="single" w:sz="4" w:space="0" w:color="298AC4"/>
          <w:insideH w:val="single" w:sz="4" w:space="0" w:color="298AC4"/>
          <w:insideV w:val="single" w:sz="4" w:space="0" w:color="298AC4"/>
        </w:tblBorders>
        <w:tblLayout w:type="fixed"/>
        <w:tblLook w:val="0600" w:firstRow="0" w:lastRow="0" w:firstColumn="0" w:lastColumn="0" w:noHBand="1" w:noVBand="1"/>
      </w:tblPr>
      <w:tblGrid>
        <w:gridCol w:w="3597"/>
        <w:gridCol w:w="1707"/>
        <w:gridCol w:w="1892"/>
        <w:gridCol w:w="3599"/>
      </w:tblGrid>
      <w:tr w:rsidR="00B81836" w14:paraId="41192302" w14:textId="77777777" w:rsidTr="00B81836">
        <w:trPr>
          <w:trHeight w:val="375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C5F4F8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</w:rPr>
            </w:pPr>
            <w:r w:rsidRPr="00522BB9">
              <w:rPr>
                <w:rFonts w:eastAsia="Calibri"/>
                <w:b/>
                <w:bCs/>
                <w:color w:val="FFFFFF"/>
              </w:rPr>
              <w:t>10-YEAR-OLD VEHICLES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3CB2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</w:rPr>
            </w:pPr>
            <w:r w:rsidRPr="00522BB9">
              <w:rPr>
                <w:rFonts w:eastAsia="Calibri"/>
                <w:b/>
                <w:bCs/>
                <w:color w:val="FFFFFF"/>
              </w:rPr>
              <w:t>5-YEAR-OLD VEHICLES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A550C9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</w:rPr>
            </w:pPr>
            <w:r w:rsidRPr="00522BB9">
              <w:rPr>
                <w:rFonts w:eastAsia="Calibri"/>
                <w:b/>
                <w:bCs/>
                <w:color w:val="FFFFFF"/>
              </w:rPr>
              <w:t>NEW VEHICLES</w:t>
            </w:r>
          </w:p>
        </w:tc>
      </w:tr>
      <w:tr w:rsidR="00B81836" w14:paraId="4AF1184A" w14:textId="77777777" w:rsidTr="00B81836">
        <w:trPr>
          <w:trHeight w:val="1440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60E475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COMPACT CAR: $12,950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Honda Civic; Corolla)</w:t>
            </w:r>
          </w:p>
          <w:p w14:paraId="2C294974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$220/month</w:t>
            </w:r>
          </w:p>
          <w:p w14:paraId="46F39EAA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$1,300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1AAA1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COMPACT CAR: $13,050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Hyundai Veloster; Corolla)</w:t>
            </w:r>
          </w:p>
          <w:p w14:paraId="18FBEF0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$222/month</w:t>
            </w:r>
          </w:p>
          <w:p w14:paraId="140D9BA3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$1,300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18899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COMPACT CAR: $25,990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Honda Civic)</w:t>
            </w:r>
          </w:p>
          <w:p w14:paraId="6D643E39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$441/month</w:t>
            </w:r>
          </w:p>
          <w:p w14:paraId="39B40A04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$2,600</w:t>
            </w:r>
          </w:p>
        </w:tc>
      </w:tr>
      <w:tr w:rsidR="00B81836" w14:paraId="52491FD8" w14:textId="77777777" w:rsidTr="00B81836">
        <w:trPr>
          <w:trHeight w:val="1440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3DAABF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MID-SIZE SEDAN: $13,250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Toyota Camry)</w:t>
            </w:r>
          </w:p>
          <w:p w14:paraId="3ECC2F63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$226/month</w:t>
            </w:r>
          </w:p>
          <w:p w14:paraId="3A42C62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</w:rPr>
            </w:pPr>
            <w:r w:rsidRPr="00522BB9">
              <w:rPr>
                <w:rFonts w:eastAsia="Calibri"/>
              </w:rPr>
              <w:t>Down payment: $1,300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B984B1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MID-SIZE SEDAN: $13,550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Chevrolet Malibu)</w:t>
            </w:r>
          </w:p>
          <w:p w14:paraId="1E2433B3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$231/month</w:t>
            </w:r>
          </w:p>
          <w:p w14:paraId="6DE012BF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$1,300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3C167B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MID-SIZE SEDAN: $29,690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Honda Accord)</w:t>
            </w:r>
          </w:p>
          <w:p w14:paraId="44375881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$504/month</w:t>
            </w:r>
          </w:p>
          <w:p w14:paraId="1A4B3551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$3,000</w:t>
            </w:r>
          </w:p>
        </w:tc>
      </w:tr>
      <w:tr w:rsidR="00B81836" w14:paraId="541F7B24" w14:textId="77777777" w:rsidTr="00B81836">
        <w:trPr>
          <w:trHeight w:val="1907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577CE1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SMALL TRUCK/SUV: $15,450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Toyota Tacoma; RAV4)</w:t>
            </w:r>
          </w:p>
          <w:p w14:paraId="695EB4A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$263/month</w:t>
            </w:r>
          </w:p>
          <w:p w14:paraId="7145609A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</w:rPr>
            </w:pPr>
            <w:r w:rsidRPr="00522BB9">
              <w:rPr>
                <w:rFonts w:eastAsia="Calibri"/>
              </w:rPr>
              <w:t>Down payment: $1,500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97F068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SMALL TRUCK/SUV: $21,900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Toyota Tacoma; Mazda CX-5)</w:t>
            </w:r>
          </w:p>
          <w:p w14:paraId="18EE6E05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$372/month</w:t>
            </w:r>
          </w:p>
          <w:p w14:paraId="0DFF7E0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</w:rPr>
            </w:pPr>
            <w:r w:rsidRPr="00522BB9">
              <w:rPr>
                <w:rFonts w:eastAsia="Calibri"/>
              </w:rPr>
              <w:t>Down payment: $2,200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937019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SMALL TRUCK/SUV: $35,350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Examples</w:t>
            </w:r>
            <w:r w:rsidRPr="00522BB9">
              <w:rPr>
                <w:rFonts w:eastAsia="Calibri"/>
              </w:rPr>
              <w:t>: Ford Ranger; Honda CRV)</w:t>
            </w:r>
          </w:p>
          <w:p w14:paraId="3C402B7A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$601/month</w:t>
            </w:r>
          </w:p>
          <w:p w14:paraId="04D0AA3C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</w:rPr>
            </w:pPr>
            <w:r w:rsidRPr="00522BB9">
              <w:rPr>
                <w:rFonts w:eastAsia="Calibri"/>
              </w:rPr>
              <w:t>Down payment: $3,500</w:t>
            </w:r>
          </w:p>
        </w:tc>
      </w:tr>
      <w:tr w:rsidR="00B81836" w14:paraId="47948631" w14:textId="77777777" w:rsidTr="00B81836">
        <w:trPr>
          <w:trHeight w:val="1440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C3E885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SPORTS CAR: $15,400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Mazda Miata)</w:t>
            </w:r>
          </w:p>
          <w:p w14:paraId="34BC2B5B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$262/month</w:t>
            </w:r>
          </w:p>
          <w:p w14:paraId="31D81142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10D28"/>
              </w:rPr>
            </w:pPr>
            <w:r w:rsidRPr="00522BB9">
              <w:rPr>
                <w:rFonts w:eastAsia="Calibri"/>
              </w:rPr>
              <w:t>Down payment: $1,500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1AEA9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SPORTS CAR: $21,400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Mazda Miata)</w:t>
            </w:r>
          </w:p>
          <w:p w14:paraId="28A685F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$364/month</w:t>
            </w:r>
          </w:p>
          <w:p w14:paraId="176EFA4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$2,100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852914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SPORTS CAR: $36,300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Ford Mustang)</w:t>
            </w:r>
          </w:p>
          <w:p w14:paraId="6A859438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$617/month</w:t>
            </w:r>
          </w:p>
          <w:p w14:paraId="21940BC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$3,600</w:t>
            </w:r>
          </w:p>
        </w:tc>
      </w:tr>
      <w:tr w:rsidR="00B81836" w14:paraId="31A2C3A5" w14:textId="77777777" w:rsidTr="00B81836">
        <w:trPr>
          <w:trHeight w:val="1440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ECE8C8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HYBRID /EV CAR: $10,300</w:t>
            </w:r>
            <w:r w:rsidRPr="00522BB9">
              <w:rPr>
                <w:rFonts w:eastAsia="Calibri"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Hyundai Sonata Hybrid)</w:t>
            </w:r>
          </w:p>
          <w:p w14:paraId="46AB1879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$176/month</w:t>
            </w:r>
          </w:p>
          <w:p w14:paraId="2CD6AF4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$1,000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0FF28A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HYBRID /EV CAR: $14,200</w:t>
            </w:r>
            <w:r w:rsidRPr="00522BB9">
              <w:rPr>
                <w:rFonts w:eastAsia="Calibri"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Hyundai Elantra Hybrid)</w:t>
            </w:r>
          </w:p>
          <w:p w14:paraId="55D8829B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$242/month</w:t>
            </w:r>
          </w:p>
          <w:p w14:paraId="6E17526B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$1,400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C1B21C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HYBRID /EV CAR: $35,100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Honda Accord Hybrid)</w:t>
            </w:r>
          </w:p>
          <w:p w14:paraId="14DA8A8E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$594/month</w:t>
            </w:r>
          </w:p>
          <w:p w14:paraId="1F022DC6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$3,600</w:t>
            </w:r>
          </w:p>
        </w:tc>
      </w:tr>
      <w:tr w:rsidR="00B81836" w14:paraId="73DDBB82" w14:textId="77777777" w:rsidTr="00B81836">
        <w:trPr>
          <w:trHeight w:val="1440"/>
        </w:trPr>
        <w:tc>
          <w:tcPr>
            <w:tcW w:w="3597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386C0E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LUXURY CAR (TIER 1): $14,500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BMW 3 Series, Audi A4)</w:t>
            </w:r>
          </w:p>
          <w:p w14:paraId="2B962A22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$245/month</w:t>
            </w:r>
          </w:p>
          <w:p w14:paraId="3ADB140C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Down payment: $1,450</w:t>
            </w:r>
          </w:p>
        </w:tc>
        <w:tc>
          <w:tcPr>
            <w:tcW w:w="3599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9CE4F5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LUXURY CAR (TIER 1): $20,000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BMW 3 Series, Audi A4)</w:t>
            </w:r>
          </w:p>
          <w:p w14:paraId="7B084140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$340/month</w:t>
            </w:r>
          </w:p>
          <w:p w14:paraId="06BC2193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71D20"/>
              </w:rPr>
            </w:pPr>
            <w:r w:rsidRPr="00522BB9">
              <w:rPr>
                <w:rFonts w:eastAsia="Calibri"/>
              </w:rPr>
              <w:t>Down payment: $2,000</w:t>
            </w:r>
          </w:p>
        </w:tc>
        <w:tc>
          <w:tcPr>
            <w:tcW w:w="3599" w:type="dxa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60C3D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LUXURY CAR (TIER 1): $48,500</w:t>
            </w:r>
            <w:r w:rsidRPr="00522BB9">
              <w:rPr>
                <w:rFonts w:eastAsia="Calibri"/>
                <w:b/>
                <w:bCs/>
                <w:color w:val="D60F7C" w:themeColor="background2"/>
              </w:rPr>
              <w:br/>
            </w: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</w:t>
            </w:r>
            <w:r w:rsidRPr="00522BB9">
              <w:rPr>
                <w:rFonts w:eastAsia="Calibri"/>
              </w:rPr>
              <w:t>: BMW 3 Series, Audi A4)</w:t>
            </w:r>
          </w:p>
          <w:p w14:paraId="6D46EFB7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Finance 60 months: $825/month</w:t>
            </w:r>
          </w:p>
          <w:p w14:paraId="5567380A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71D20"/>
              </w:rPr>
            </w:pPr>
            <w:r w:rsidRPr="00522BB9">
              <w:rPr>
                <w:rFonts w:eastAsia="Calibri"/>
              </w:rPr>
              <w:t>Down payment: $4,800</w:t>
            </w:r>
          </w:p>
        </w:tc>
      </w:tr>
      <w:tr w:rsidR="00B81836" w14:paraId="2EB32390" w14:textId="77777777" w:rsidTr="00B81836">
        <w:trPr>
          <w:trHeight w:val="737"/>
        </w:trPr>
        <w:tc>
          <w:tcPr>
            <w:tcW w:w="5304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6F6F4D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PUBLIC TRANSPORTATION: $50</w:t>
            </w:r>
          </w:p>
          <w:p w14:paraId="7A0DA739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</w:rPr>
            </w:pP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Bus)</w:t>
            </w:r>
          </w:p>
        </w:tc>
        <w:tc>
          <w:tcPr>
            <w:tcW w:w="5491" w:type="dxa"/>
            <w:gridSpan w:val="2"/>
            <w:tcBorders>
              <w:top w:val="single" w:sz="4" w:space="0" w:color="82BE40" w:themeColor="accent4"/>
              <w:left w:val="single" w:sz="4" w:space="0" w:color="82BE40" w:themeColor="accent4"/>
              <w:bottom w:val="single" w:sz="4" w:space="0" w:color="82BE40" w:themeColor="accent4"/>
              <w:right w:val="single" w:sz="4" w:space="0" w:color="82BE40" w:themeColor="accent4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D53622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color w:val="D60F7C" w:themeColor="background2"/>
              </w:rPr>
            </w:pPr>
            <w:r w:rsidRPr="00522BB9">
              <w:rPr>
                <w:rFonts w:eastAsia="Calibri"/>
                <w:b/>
                <w:bCs/>
                <w:color w:val="D60F7C" w:themeColor="background2"/>
              </w:rPr>
              <w:t>RIDESHARE: $50</w:t>
            </w:r>
          </w:p>
          <w:p w14:paraId="268A9CEE" w14:textId="77777777" w:rsidR="00B81836" w:rsidRPr="00522BB9" w:rsidRDefault="00B81836" w:rsidP="00B81836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971D20"/>
              </w:rPr>
            </w:pPr>
            <w:r w:rsidRPr="00522BB9">
              <w:rPr>
                <w:rFonts w:eastAsia="Calibri"/>
              </w:rPr>
              <w:t>(</w:t>
            </w:r>
            <w:r w:rsidRPr="00522BB9">
              <w:rPr>
                <w:rFonts w:eastAsia="Calibri"/>
                <w:b/>
                <w:bCs/>
              </w:rPr>
              <w:t>Example</w:t>
            </w:r>
            <w:r w:rsidRPr="00522BB9">
              <w:rPr>
                <w:rFonts w:eastAsia="Calibri"/>
              </w:rPr>
              <w:t>: Carpooling)</w:t>
            </w:r>
          </w:p>
        </w:tc>
      </w:tr>
    </w:tbl>
    <w:p w14:paraId="65764BA6" w14:textId="77777777" w:rsidR="00522BB9" w:rsidRDefault="00522BB9" w:rsidP="00522BB9"/>
    <w:p w14:paraId="3A0C5540" w14:textId="2078BF23" w:rsidR="00522BB9" w:rsidRPr="00B81836" w:rsidRDefault="00522BB9" w:rsidP="00B81836">
      <w:pPr>
        <w:pStyle w:val="Heading1"/>
      </w:pPr>
      <w:bookmarkStart w:id="51" w:name="_Toc241150409"/>
      <w:r>
        <w:lastRenderedPageBreak/>
        <w:t>Utilities</w:t>
      </w:r>
      <w:bookmarkEnd w:id="51"/>
    </w:p>
    <w:tbl>
      <w:tblPr>
        <w:tblW w:w="10050" w:type="dxa"/>
        <w:tblInd w:w="365" w:type="dxa"/>
        <w:tblBorders>
          <w:top w:val="single" w:sz="4" w:space="0" w:color="82BE40" w:themeColor="accent4"/>
          <w:left w:val="single" w:sz="4" w:space="0" w:color="82BE40" w:themeColor="accent4"/>
          <w:bottom w:val="single" w:sz="4" w:space="0" w:color="82BE40" w:themeColor="accent4"/>
          <w:right w:val="single" w:sz="4" w:space="0" w:color="82BE40" w:themeColor="accent4"/>
          <w:insideH w:val="single" w:sz="4" w:space="0" w:color="82BE40" w:themeColor="accent4"/>
          <w:insideV w:val="single" w:sz="4" w:space="0" w:color="82BE40" w:themeColor="accent4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1200"/>
        <w:gridCol w:w="1200"/>
        <w:gridCol w:w="1200"/>
        <w:gridCol w:w="1200"/>
        <w:gridCol w:w="1200"/>
        <w:gridCol w:w="1200"/>
      </w:tblGrid>
      <w:tr w:rsidR="00522BB9" w14:paraId="31010B7E" w14:textId="77777777" w:rsidTr="0041124E">
        <w:tc>
          <w:tcPr>
            <w:tcW w:w="285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D89F6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Household</w:t>
            </w:r>
          </w:p>
        </w:tc>
        <w:tc>
          <w:tcPr>
            <w:tcW w:w="12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284F9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 A</w:t>
            </w:r>
          </w:p>
        </w:tc>
        <w:tc>
          <w:tcPr>
            <w:tcW w:w="12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B41FCB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 B</w:t>
            </w:r>
          </w:p>
        </w:tc>
        <w:tc>
          <w:tcPr>
            <w:tcW w:w="12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498B3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 C</w:t>
            </w:r>
          </w:p>
        </w:tc>
        <w:tc>
          <w:tcPr>
            <w:tcW w:w="12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2B85B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 D</w:t>
            </w:r>
          </w:p>
        </w:tc>
        <w:tc>
          <w:tcPr>
            <w:tcW w:w="12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F77723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 E</w:t>
            </w:r>
          </w:p>
        </w:tc>
        <w:tc>
          <w:tcPr>
            <w:tcW w:w="1200" w:type="dxa"/>
            <w:shd w:val="clear" w:color="auto" w:fill="20367F" w:themeFill="text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27220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FFFF"/>
                <w:sz w:val="28"/>
                <w:szCs w:val="28"/>
              </w:rPr>
              <w:t>House F</w:t>
            </w:r>
          </w:p>
        </w:tc>
      </w:tr>
      <w:tr w:rsidR="00522BB9" w14:paraId="6657CB46" w14:textId="77777777" w:rsidTr="0041124E">
        <w:tc>
          <w:tcPr>
            <w:tcW w:w="285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22C0C3" w14:textId="77777777" w:rsidR="00522BB9" w:rsidRPr="001A5563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>Single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49A01B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$160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FE62E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$200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7E394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$220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68D022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$235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572AF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$160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0D753E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$200</w:t>
            </w:r>
          </w:p>
        </w:tc>
      </w:tr>
      <w:tr w:rsidR="00522BB9" w14:paraId="71B31E9C" w14:textId="77777777" w:rsidTr="0041124E">
        <w:tc>
          <w:tcPr>
            <w:tcW w:w="28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1E3118" w14:textId="77777777" w:rsidR="00522BB9" w:rsidRPr="001A5563" w:rsidRDefault="00522BB9" w:rsidP="0041124E">
            <w:pPr>
              <w:widowControl w:val="0"/>
              <w:spacing w:before="20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>Single with 1 child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4E3871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$180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D80EE8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$220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0BB8A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$250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76E22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$255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78CF63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$170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B8FC48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$220</w:t>
            </w:r>
          </w:p>
        </w:tc>
      </w:tr>
      <w:tr w:rsidR="00522BB9" w14:paraId="535E877F" w14:textId="77777777" w:rsidTr="0041124E">
        <w:tc>
          <w:tcPr>
            <w:tcW w:w="2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AA394F" w14:textId="77777777" w:rsidR="00522BB9" w:rsidRPr="001A5563" w:rsidRDefault="00522BB9" w:rsidP="0041124E">
            <w:pPr>
              <w:widowControl w:val="0"/>
              <w:spacing w:before="20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>Single with 2 children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58875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$205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0B49E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$240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DC924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$285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A6FA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$275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4B1497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$195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61CF67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$240</w:t>
            </w:r>
          </w:p>
        </w:tc>
      </w:tr>
      <w:tr w:rsidR="00522BB9" w14:paraId="435BFACA" w14:textId="77777777" w:rsidTr="0041124E">
        <w:tc>
          <w:tcPr>
            <w:tcW w:w="28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80EE3F" w14:textId="77777777" w:rsidR="00522BB9" w:rsidRPr="001A5563" w:rsidRDefault="00522BB9" w:rsidP="0041124E">
            <w:pPr>
              <w:widowControl w:val="0"/>
              <w:spacing w:before="20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>Married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0E24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$185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63761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$225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F75FCC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$255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2313F8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$260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1B223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$175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BC688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$225</w:t>
            </w:r>
          </w:p>
        </w:tc>
      </w:tr>
      <w:tr w:rsidR="00522BB9" w14:paraId="04B85265" w14:textId="77777777" w:rsidTr="0041124E">
        <w:tc>
          <w:tcPr>
            <w:tcW w:w="28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B0F7BE" w14:textId="77777777" w:rsidR="00522BB9" w:rsidRPr="001A5563" w:rsidRDefault="00522BB9" w:rsidP="0041124E">
            <w:pPr>
              <w:widowControl w:val="0"/>
              <w:spacing w:before="20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>Married with 1 child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1CFE21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$210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4E041E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$240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00BB5A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$290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205E57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$280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CFDFA3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$200</w:t>
            </w:r>
          </w:p>
        </w:tc>
        <w:tc>
          <w:tcPr>
            <w:tcW w:w="120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C33440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$245</w:t>
            </w:r>
          </w:p>
        </w:tc>
      </w:tr>
      <w:tr w:rsidR="00522BB9" w14:paraId="5EB25F2A" w14:textId="77777777" w:rsidTr="0041124E">
        <w:tc>
          <w:tcPr>
            <w:tcW w:w="285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DA9AF" w14:textId="77777777" w:rsidR="00522BB9" w:rsidRPr="001A5563" w:rsidRDefault="00522BB9" w:rsidP="0041124E">
            <w:pPr>
              <w:widowControl w:val="0"/>
              <w:spacing w:before="200" w:line="276" w:lineRule="auto"/>
              <w:jc w:val="center"/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</w:pP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 xml:space="preserve">Married with </w:t>
            </w:r>
            <w:r w:rsidRPr="001A5563">
              <w:rPr>
                <w:rFonts w:eastAsia="Calibri"/>
                <w:color w:val="D60F7C" w:themeColor="background2"/>
              </w:rPr>
              <w:br/>
            </w:r>
            <w:r w:rsidRPr="001A5563">
              <w:rPr>
                <w:rFonts w:eastAsia="Calibri"/>
                <w:b/>
                <w:bCs/>
                <w:color w:val="D60F7C" w:themeColor="background2"/>
                <w:sz w:val="28"/>
                <w:szCs w:val="28"/>
              </w:rPr>
              <w:t>2 children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A372DF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$235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7A95C0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$275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FBE32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$310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C036AB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$305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FE01EF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$235</w:t>
            </w:r>
          </w:p>
        </w:tc>
        <w:tc>
          <w:tcPr>
            <w:tcW w:w="1200" w:type="dxa"/>
            <w:shd w:val="clear" w:color="auto" w:fill="D5EBF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CF00F" w14:textId="77777777" w:rsidR="00522BB9" w:rsidRDefault="00522BB9" w:rsidP="0041124E">
            <w:pPr>
              <w:widowControl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$275</w:t>
            </w:r>
          </w:p>
        </w:tc>
      </w:tr>
    </w:tbl>
    <w:p w14:paraId="17BB7522" w14:textId="77777777" w:rsidR="00522BB9" w:rsidRDefault="00522BB9" w:rsidP="00522BB9"/>
    <w:p w14:paraId="1C8E0B6C" w14:textId="77777777" w:rsidR="00522BB9" w:rsidRDefault="00522BB9" w:rsidP="00522BB9"/>
    <w:p w14:paraId="3C117DB7" w14:textId="77777777" w:rsidR="00522BB9" w:rsidRDefault="00522BB9" w:rsidP="00522BB9"/>
    <w:p w14:paraId="45B0362A" w14:textId="77777777" w:rsidR="00522BB9" w:rsidRDefault="00522BB9" w:rsidP="00522BB9"/>
    <w:p w14:paraId="618A89F3" w14:textId="77777777" w:rsidR="00522BB9" w:rsidRDefault="00522BB9" w:rsidP="00522BB9"/>
    <w:p w14:paraId="64A83FA4" w14:textId="77777777" w:rsidR="00522BB9" w:rsidRDefault="00522BB9" w:rsidP="00522BB9"/>
    <w:p w14:paraId="406FBDCD" w14:textId="77777777" w:rsidR="00B81836" w:rsidRDefault="00B81836" w:rsidP="00522BB9"/>
    <w:p w14:paraId="07C3E16F" w14:textId="77777777" w:rsidR="00B81836" w:rsidRDefault="00B81836" w:rsidP="00522BB9"/>
    <w:p w14:paraId="73A893E7" w14:textId="77777777" w:rsidR="00B81836" w:rsidRDefault="00B81836" w:rsidP="00522BB9"/>
    <w:p w14:paraId="64DA81F6" w14:textId="77777777" w:rsidR="00B81836" w:rsidRDefault="00B81836" w:rsidP="00522BB9"/>
    <w:p w14:paraId="27FAE567" w14:textId="77777777" w:rsidR="00B81836" w:rsidRDefault="00B81836" w:rsidP="00522BB9"/>
    <w:p w14:paraId="239C7E41" w14:textId="77777777" w:rsidR="00B81836" w:rsidRDefault="00B81836" w:rsidP="00522BB9"/>
    <w:p w14:paraId="727AD7B4" w14:textId="77777777" w:rsidR="00B81836" w:rsidRDefault="00B81836" w:rsidP="00522BB9"/>
    <w:p w14:paraId="4C1DA649" w14:textId="77777777" w:rsidR="00522BB9" w:rsidRPr="00522BB9" w:rsidRDefault="00522BB9" w:rsidP="00522BB9"/>
    <w:sectPr w:rsidR="00522BB9" w:rsidRPr="00522BB9" w:rsidSect="00C74B30">
      <w:headerReference w:type="even" r:id="rId23"/>
      <w:headerReference w:type="default" r:id="rId24"/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952F23" w14:textId="77777777" w:rsidR="00FD5674" w:rsidRDefault="00FD5674" w:rsidP="00C74B30">
      <w:pPr>
        <w:spacing w:after="0" w:line="240" w:lineRule="auto"/>
      </w:pPr>
      <w:r>
        <w:separator/>
      </w:r>
    </w:p>
  </w:endnote>
  <w:endnote w:type="continuationSeparator" w:id="0">
    <w:p w14:paraId="79AF0605" w14:textId="77777777" w:rsidR="00FD5674" w:rsidRDefault="00FD5674" w:rsidP="00C74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B8832" w14:textId="10419870" w:rsidR="00C74B30" w:rsidRDefault="00C74B3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6F245E6" wp14:editId="0E397B45">
              <wp:simplePos x="0" y="0"/>
              <wp:positionH relativeFrom="column">
                <wp:posOffset>2120900</wp:posOffset>
              </wp:positionH>
              <wp:positionV relativeFrom="paragraph">
                <wp:posOffset>-140335</wp:posOffset>
              </wp:positionV>
              <wp:extent cx="4010025" cy="29527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601E27" w14:textId="5BEFA580" w:rsidR="00C74B30" w:rsidRPr="00755B8F" w:rsidRDefault="00C74B30" w:rsidP="00C74B3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TITLE  \* MERGEFORMAT </w:instrText>
                          </w:r>
                          <w:r>
                            <w:fldChar w:fldCharType="separate"/>
                          </w:r>
                          <w:r w:rsidR="004A66D4">
                            <w:t>Game to Prepare for Life</w:t>
                          </w:r>
                          <w:r>
                            <w:fldChar w:fldCharType="end"/>
                          </w:r>
                        </w:p>
                        <w:p w14:paraId="0F71ACD7" w14:textId="77777777" w:rsidR="00C74B30" w:rsidRDefault="00C74B30" w:rsidP="00C74B30"/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F245E6" id="Rectangle 4" o:spid="_x0000_s1027" style="position:absolute;left:0;text-align:left;margin-left:167pt;margin-top:-11.05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" filled="f" stroked="f">
              <v:textbox inset="2.53958mm,1.2694mm,2.53958mm,1.2694mm">
                <w:txbxContent>
                  <w:p w14:paraId="71601E27" w14:textId="5BEFA580" w:rsidR="00C74B30" w:rsidRPr="00755B8F" w:rsidRDefault="00C74B30" w:rsidP="00C74B3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TITLE  \* MERGEFORMAT </w:instrText>
                    </w:r>
                    <w:r>
                      <w:fldChar w:fldCharType="separate"/>
                    </w:r>
                    <w:r w:rsidR="004A66D4">
                      <w:t>Game to Prepare for Life</w:t>
                    </w:r>
                    <w:r>
                      <w:fldChar w:fldCharType="end"/>
                    </w:r>
                  </w:p>
                  <w:p w14:paraId="0F71ACD7" w14:textId="77777777" w:rsidR="00C74B30" w:rsidRDefault="00C74B30" w:rsidP="00C74B30"/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E30A638" wp14:editId="7B949588">
          <wp:simplePos x="0" y="0"/>
          <wp:positionH relativeFrom="column">
            <wp:posOffset>2811780</wp:posOffset>
          </wp:positionH>
          <wp:positionV relativeFrom="paragraph">
            <wp:posOffset>-206375</wp:posOffset>
          </wp:positionV>
          <wp:extent cx="4013200" cy="631825"/>
          <wp:effectExtent l="0" t="0" r="0" b="3175"/>
          <wp:wrapNone/>
          <wp:docPr id="157805546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4922687" name="Picture 1244922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0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399132" w14:textId="77777777" w:rsidR="00FD5674" w:rsidRDefault="00FD5674" w:rsidP="00C74B30">
      <w:pPr>
        <w:spacing w:after="0" w:line="240" w:lineRule="auto"/>
      </w:pPr>
      <w:r>
        <w:separator/>
      </w:r>
    </w:p>
  </w:footnote>
  <w:footnote w:type="continuationSeparator" w:id="0">
    <w:p w14:paraId="5B8C0660" w14:textId="77777777" w:rsidR="00FD5674" w:rsidRDefault="00FD5674" w:rsidP="00C74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17770136"/>
      <w:docPartObj>
        <w:docPartGallery w:val="Page Numbers (Top of Page)"/>
        <w:docPartUnique/>
      </w:docPartObj>
    </w:sdtPr>
    <w:sdtContent>
      <w:p w14:paraId="61101582" w14:textId="024E7EB2" w:rsidR="00C74B30" w:rsidRDefault="00C74B30" w:rsidP="002757B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8385F5A" w14:textId="77777777" w:rsidR="00C74B30" w:rsidRDefault="00C74B30" w:rsidP="00C74B3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57672080"/>
      <w:docPartObj>
        <w:docPartGallery w:val="Page Numbers (Top of Page)"/>
        <w:docPartUnique/>
      </w:docPartObj>
    </w:sdtPr>
    <w:sdtContent>
      <w:p w14:paraId="6A109E76" w14:textId="262E1CAB" w:rsidR="00C74B30" w:rsidRDefault="00C74B30" w:rsidP="002757B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4235D2B" w14:textId="2DE21F81" w:rsidR="00C74B30" w:rsidRDefault="00C74B30" w:rsidP="00C74B30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6DF73B9" wp14:editId="1CCA84F4">
              <wp:simplePos x="0" y="0"/>
              <wp:positionH relativeFrom="column">
                <wp:posOffset>5905500</wp:posOffset>
              </wp:positionH>
              <wp:positionV relativeFrom="paragraph">
                <wp:posOffset>-342900</wp:posOffset>
              </wp:positionV>
              <wp:extent cx="1422400" cy="266700"/>
              <wp:effectExtent l="0" t="0" r="0" b="0"/>
              <wp:wrapNone/>
              <wp:docPr id="173706825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2400" cy="26670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3F375FB" w14:textId="645504BE" w:rsidR="00C74B30" w:rsidRPr="00F95EAB" w:rsidRDefault="00F95EAB" w:rsidP="00522BB9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</w:rPr>
                          </w:pPr>
                          <w:r w:rsidRPr="00F95EAB">
                            <w:rPr>
                              <w:b/>
                              <w:bCs/>
                              <w:color w:val="000000" w:themeColor="text1"/>
                            </w:rPr>
                            <w:t>TABLE MATERIALS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DF73B9" id="Rectangle 1" o:spid="_x0000_s1026" style="position:absolute;margin-left:465pt;margin-top:-27pt;width:112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" fillcolor="#82be40 [3207]" stroked="f" strokeweight="1.5pt">
              <v:textbox>
                <w:txbxContent>
                  <w:p w14:paraId="43F375FB" w14:textId="645504BE" w:rsidR="00C74B30" w:rsidRPr="00F95EAB" w:rsidRDefault="00F95EAB" w:rsidP="00522BB9">
                    <w:pPr>
                      <w:jc w:val="center"/>
                      <w:rPr>
                        <w:b/>
                        <w:bCs/>
                        <w:color w:val="000000" w:themeColor="text1"/>
                      </w:rPr>
                    </w:pPr>
                    <w:r w:rsidRPr="00F95EAB">
                      <w:rPr>
                        <w:b/>
                        <w:bCs/>
                        <w:color w:val="000000" w:themeColor="text1"/>
                      </w:rPr>
                      <w:t>TABLE MATERIALS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C5805"/>
    <w:multiLevelType w:val="multilevel"/>
    <w:tmpl w:val="E72400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371809"/>
    <w:multiLevelType w:val="multilevel"/>
    <w:tmpl w:val="924E3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241E44"/>
    <w:multiLevelType w:val="multilevel"/>
    <w:tmpl w:val="B4C8CD52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2FE77BBA"/>
    <w:multiLevelType w:val="multilevel"/>
    <w:tmpl w:val="D87CC7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3B5708D"/>
    <w:multiLevelType w:val="multilevel"/>
    <w:tmpl w:val="216C91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C544D7"/>
    <w:multiLevelType w:val="multilevel"/>
    <w:tmpl w:val="7A104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CBD6BC5"/>
    <w:multiLevelType w:val="multilevel"/>
    <w:tmpl w:val="5184A5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AA2496"/>
    <w:multiLevelType w:val="multilevel"/>
    <w:tmpl w:val="6FFED5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DF733CB"/>
    <w:multiLevelType w:val="multilevel"/>
    <w:tmpl w:val="3D2AD5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0E10E3C"/>
    <w:multiLevelType w:val="multilevel"/>
    <w:tmpl w:val="75269D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1A15797"/>
    <w:multiLevelType w:val="multilevel"/>
    <w:tmpl w:val="FF38AA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53D15"/>
    <w:multiLevelType w:val="multilevel"/>
    <w:tmpl w:val="31E0D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7BF108B"/>
    <w:multiLevelType w:val="multilevel"/>
    <w:tmpl w:val="B8AE9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5070441"/>
    <w:multiLevelType w:val="multilevel"/>
    <w:tmpl w:val="CCF0A9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5F007C2"/>
    <w:multiLevelType w:val="multilevel"/>
    <w:tmpl w:val="AC4A0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A0E79E4"/>
    <w:multiLevelType w:val="multilevel"/>
    <w:tmpl w:val="CB1445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CA65970"/>
    <w:multiLevelType w:val="multilevel"/>
    <w:tmpl w:val="BDCA8B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04F5D18"/>
    <w:multiLevelType w:val="multilevel"/>
    <w:tmpl w:val="667AC3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9CF59EB"/>
    <w:multiLevelType w:val="multilevel"/>
    <w:tmpl w:val="8DAC99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1"/>
  </w:num>
  <w:num w:numId="2" w16cid:durableId="1771200790">
    <w:abstractNumId w:val="12"/>
  </w:num>
  <w:num w:numId="3" w16cid:durableId="729034853">
    <w:abstractNumId w:val="7"/>
  </w:num>
  <w:num w:numId="4" w16cid:durableId="1201283581">
    <w:abstractNumId w:val="6"/>
  </w:num>
  <w:num w:numId="5" w16cid:durableId="1399982880">
    <w:abstractNumId w:val="1"/>
  </w:num>
  <w:num w:numId="6" w16cid:durableId="1760785019">
    <w:abstractNumId w:val="10"/>
  </w:num>
  <w:num w:numId="7" w16cid:durableId="1609390577">
    <w:abstractNumId w:val="11"/>
  </w:num>
  <w:num w:numId="8" w16cid:durableId="641690463">
    <w:abstractNumId w:val="0"/>
  </w:num>
  <w:num w:numId="9" w16cid:durableId="880559924">
    <w:abstractNumId w:val="19"/>
  </w:num>
  <w:num w:numId="10" w16cid:durableId="1370304148">
    <w:abstractNumId w:val="3"/>
  </w:num>
  <w:num w:numId="11" w16cid:durableId="1620182123">
    <w:abstractNumId w:val="4"/>
  </w:num>
  <w:num w:numId="12" w16cid:durableId="1446579908">
    <w:abstractNumId w:val="17"/>
  </w:num>
  <w:num w:numId="13" w16cid:durableId="1605990658">
    <w:abstractNumId w:val="20"/>
  </w:num>
  <w:num w:numId="14" w16cid:durableId="1598634593">
    <w:abstractNumId w:val="2"/>
  </w:num>
  <w:num w:numId="15" w16cid:durableId="2115246641">
    <w:abstractNumId w:val="13"/>
  </w:num>
  <w:num w:numId="16" w16cid:durableId="1254126225">
    <w:abstractNumId w:val="15"/>
  </w:num>
  <w:num w:numId="17" w16cid:durableId="229733126">
    <w:abstractNumId w:val="5"/>
  </w:num>
  <w:num w:numId="18" w16cid:durableId="1259406052">
    <w:abstractNumId w:val="16"/>
  </w:num>
  <w:num w:numId="19" w16cid:durableId="2093966117">
    <w:abstractNumId w:val="9"/>
  </w:num>
  <w:num w:numId="20" w16cid:durableId="1607076431">
    <w:abstractNumId w:val="14"/>
  </w:num>
  <w:num w:numId="21" w16cid:durableId="933781539">
    <w:abstractNumId w:val="8"/>
  </w:num>
  <w:num w:numId="22" w16cid:durableId="445006631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0"/>
    <w:rsid w:val="003F1ECC"/>
    <w:rsid w:val="0044398D"/>
    <w:rsid w:val="004A66D4"/>
    <w:rsid w:val="00514D57"/>
    <w:rsid w:val="00522BB9"/>
    <w:rsid w:val="006C2E21"/>
    <w:rsid w:val="00843190"/>
    <w:rsid w:val="00914504"/>
    <w:rsid w:val="009E595F"/>
    <w:rsid w:val="00B40FD0"/>
    <w:rsid w:val="00B81836"/>
    <w:rsid w:val="00C74B30"/>
    <w:rsid w:val="00F95EAB"/>
    <w:rsid w:val="00FD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031F5"/>
  <w15:chartTrackingRefBased/>
  <w15:docId w15:val="{CE8AE86B-8FE4-DC4E-AE61-0E7ADEA0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C74B30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B30"/>
    <w:pPr>
      <w:spacing w:before="200" w:after="120" w:line="240" w:lineRule="auto"/>
      <w:outlineLvl w:val="0"/>
    </w:pPr>
    <w:rPr>
      <w:rFonts w:eastAsia="Times New Roman"/>
      <w:b/>
      <w:bCs/>
      <w:caps/>
      <w:color w:val="20367F" w:themeColor="text2"/>
      <w:kern w:val="36"/>
      <w:sz w:val="28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4B30"/>
    <w:pPr>
      <w:outlineLvl w:val="1"/>
    </w:pPr>
    <w:rPr>
      <w:b/>
      <w:iCs/>
      <w:color w:val="20367F" w:themeColor="text2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74B3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74B30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B30"/>
    <w:pPr>
      <w:keepNext/>
      <w:keepLines/>
      <w:spacing w:before="80" w:after="40"/>
      <w:outlineLvl w:val="4"/>
    </w:pPr>
    <w:rPr>
      <w:rFonts w:eastAsiaTheme="majorEastAsia" w:cstheme="majorBidi"/>
      <w:color w:val="AE241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C74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B30"/>
  </w:style>
  <w:style w:type="character" w:customStyle="1" w:styleId="Heading1Char">
    <w:name w:val="Heading 1 Char"/>
    <w:basedOn w:val="DefaultParagraphFont"/>
    <w:link w:val="Heading1"/>
    <w:uiPriority w:val="9"/>
    <w:rsid w:val="00C74B30"/>
    <w:rPr>
      <w:rFonts w:ascii="Calibri" w:eastAsia="Times New Roman" w:hAnsi="Calibri" w:cs="Calibri"/>
      <w:b/>
      <w:bCs/>
      <w:caps/>
      <w:color w:val="20367F" w:themeColor="text2"/>
      <w:kern w:val="36"/>
      <w:sz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74B30"/>
    <w:rPr>
      <w:rFonts w:ascii="Calibri" w:hAnsi="Calibri" w:cs="Calibri"/>
      <w:b/>
      <w:iCs/>
      <w:color w:val="20367F" w:themeColor="text2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74B30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74B30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B30"/>
    <w:rPr>
      <w:rFonts w:ascii="Calibri" w:eastAsiaTheme="majorEastAsia" w:hAnsi="Calibri" w:cstheme="majorBidi"/>
      <w:color w:val="AE241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B30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B30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B30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B30"/>
    <w:rPr>
      <w:rFonts w:ascii="Calibri" w:eastAsiaTheme="majorEastAsia" w:hAnsi="Calibri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74B30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74B30"/>
    <w:rPr>
      <w:rFonts w:ascii="Calibri" w:hAnsi="Calibri" w:cs="Calibri"/>
      <w:b/>
      <w:bCs/>
      <w:cap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B30"/>
    <w:rPr>
      <w:i/>
      <w:iCs/>
      <w:color w:val="AE241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B30"/>
    <w:pPr>
      <w:pBdr>
        <w:top w:val="single" w:sz="4" w:space="10" w:color="AE241F" w:themeColor="accent1" w:themeShade="BF"/>
        <w:bottom w:val="single" w:sz="4" w:space="10" w:color="AE241F" w:themeColor="accent1" w:themeShade="BF"/>
      </w:pBdr>
      <w:spacing w:before="360" w:after="360"/>
      <w:ind w:left="864" w:right="864"/>
      <w:jc w:val="center"/>
    </w:pPr>
    <w:rPr>
      <w:i/>
      <w:iCs/>
      <w:color w:val="AE241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B30"/>
    <w:rPr>
      <w:i/>
      <w:iCs/>
      <w:color w:val="AE241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B30"/>
    <w:rPr>
      <w:b/>
      <w:bCs/>
      <w:smallCaps/>
      <w:color w:val="AE241F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C74B30"/>
    <w:rPr>
      <w:color w:val="32323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74B3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4B30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C74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C74B30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74B30"/>
    <w:rPr>
      <w:color w:val="DB3E38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B3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4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B30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C74B30"/>
    <w:rPr>
      <w:color w:val="369FCD" w:themeColor="accent5"/>
    </w:rPr>
  </w:style>
  <w:style w:type="character" w:styleId="PageNumber">
    <w:name w:val="page number"/>
    <w:basedOn w:val="DefaultParagraphFont"/>
    <w:uiPriority w:val="99"/>
    <w:semiHidden/>
    <w:unhideWhenUsed/>
    <w:rsid w:val="00C74B30"/>
  </w:style>
  <w:style w:type="paragraph" w:styleId="NoSpacing">
    <w:name w:val="No Spacing"/>
    <w:uiPriority w:val="1"/>
    <w:qFormat/>
    <w:rsid w:val="00C74B30"/>
    <w:pPr>
      <w:spacing w:after="0" w:line="240" w:lineRule="auto"/>
    </w:pPr>
    <w:rPr>
      <w:rFonts w:ascii="Calibri" w:hAnsi="Calibri" w:cs="Calibri"/>
    </w:rPr>
  </w:style>
  <w:style w:type="paragraph" w:styleId="TOC1">
    <w:name w:val="toc 1"/>
    <w:basedOn w:val="Normal"/>
    <w:next w:val="Normal"/>
    <w:autoRedefine/>
    <w:uiPriority w:val="39"/>
    <w:unhideWhenUsed/>
    <w:rsid w:val="00522BB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Game%20to%20Prepare%20for%20Life/Templates/Game%20to%20Prepare%20for%20Life%20Vertical%20Template%202026.dotx" TargetMode="External"/></Relationships>
</file>

<file path=word/theme/theme1.xml><?xml version="1.0" encoding="utf-8"?>
<a:theme xmlns:a="http://schemas.openxmlformats.org/drawingml/2006/main" name="Office Theme">
  <a:themeElements>
    <a:clrScheme name="The Game to Prepare for Life">
      <a:dk1>
        <a:srgbClr val="000000"/>
      </a:dk1>
      <a:lt1>
        <a:srgbClr val="FFFFFF"/>
      </a:lt1>
      <a:dk2>
        <a:srgbClr val="20367F"/>
      </a:dk2>
      <a:lt2>
        <a:srgbClr val="D60F7C"/>
      </a:lt2>
      <a:accent1>
        <a:srgbClr val="DB3E38"/>
      </a:accent1>
      <a:accent2>
        <a:srgbClr val="E88829"/>
      </a:accent2>
      <a:accent3>
        <a:srgbClr val="1F357F"/>
      </a:accent3>
      <a:accent4>
        <a:srgbClr val="82BE40"/>
      </a:accent4>
      <a:accent5>
        <a:srgbClr val="369FCD"/>
      </a:accent5>
      <a:accent6>
        <a:srgbClr val="7F2A7C"/>
      </a:accent6>
      <a:hlink>
        <a:srgbClr val="D60F7D"/>
      </a:hlink>
      <a:folHlink>
        <a:srgbClr val="3232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737ACD-4091-064B-8A85-B118ADDB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Game to Prepare for Life Vertical Template 2026.dotx</Template>
  <TotalTime>0</TotalTime>
  <Pages>28</Pages>
  <Words>1846</Words>
  <Characters>9932</Characters>
  <Application>Microsoft Office Word</Application>
  <DocSecurity>0</DocSecurity>
  <Lines>1418</Lines>
  <Paragraphs>905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subject/>
  <dc:creator>K20 Center</dc:creator>
  <cp:keywords/>
  <dc:description/>
  <cp:lastModifiedBy>Gracia, Ann M.</cp:lastModifiedBy>
  <cp:revision>3</cp:revision>
  <cp:lastPrinted>2026-09-24T18:53:00Z</cp:lastPrinted>
  <dcterms:created xsi:type="dcterms:W3CDTF">2026-09-24T18:53:00Z</dcterms:created>
  <dcterms:modified xsi:type="dcterms:W3CDTF">2026-09-24T18:53:00Z</dcterms:modified>
  <cp:category/>
</cp:coreProperties>
</file>