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640C807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541E92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C99FA7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A2AB91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79D3B68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EA9943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AA8289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Baker</w:t>
            </w:r>
          </w:p>
        </w:tc>
        <w:tc>
          <w:tcPr>
            <w:tcW w:w="2160" w:type="dxa"/>
            <w:gridSpan w:val="2"/>
            <w:vAlign w:val="center"/>
          </w:tcPr>
          <w:p w14:paraId="002B346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148628B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5423FF8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A0EA2B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E85C0D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Hospitality and Tourism</w:t>
            </w:r>
          </w:p>
        </w:tc>
        <w:tc>
          <w:tcPr>
            <w:tcW w:w="2160" w:type="dxa"/>
            <w:gridSpan w:val="2"/>
            <w:vAlign w:val="center"/>
          </w:tcPr>
          <w:p w14:paraId="5C42E67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0D8F790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4</w:t>
            </w:r>
          </w:p>
        </w:tc>
      </w:tr>
      <w:tr w:rsidR="00982862" w:rsidRPr="008431EB" w14:paraId="17FE036C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40EB80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$24,000.00</w:t>
            </w:r>
          </w:p>
        </w:tc>
        <w:tc>
          <w:tcPr>
            <w:tcW w:w="3241" w:type="dxa"/>
            <w:gridSpan w:val="2"/>
            <w:vAlign w:val="center"/>
          </w:tcPr>
          <w:p w14:paraId="43B6EA8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$119.25</w:t>
            </w:r>
          </w:p>
        </w:tc>
        <w:tc>
          <w:tcPr>
            <w:tcW w:w="3149" w:type="dxa"/>
            <w:gridSpan w:val="2"/>
            <w:vAlign w:val="center"/>
          </w:tcPr>
          <w:p w14:paraId="5B4F9B1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$1,880.75</w:t>
            </w:r>
          </w:p>
        </w:tc>
      </w:tr>
    </w:tbl>
    <w:p w14:paraId="06D60AF3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0E8998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6EAF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D3E1D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3035A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62BEE5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069E7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9D1CE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58E7E5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5725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49DF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506B2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065B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$1,880.75</w:t>
            </w:r>
          </w:p>
        </w:tc>
        <w:tc>
          <w:tcPr>
            <w:tcW w:w="1410" w:type="dxa"/>
            <w:vAlign w:val="center"/>
          </w:tcPr>
          <w:p w14:paraId="47FBE4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76B1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$1,880.75</w:t>
            </w:r>
          </w:p>
        </w:tc>
      </w:tr>
      <w:tr w:rsidR="00C05BC1" w14:paraId="6F32DE19" w14:textId="77777777">
        <w:trPr>
          <w:trHeight w:val="409"/>
        </w:trPr>
        <w:tc>
          <w:tcPr>
            <w:tcW w:w="810" w:type="dxa"/>
            <w:vAlign w:val="center"/>
          </w:tcPr>
          <w:p w14:paraId="569112FD" w14:textId="77777777" w:rsidR="00C05BC1" w:rsidRDefault="00C05BC1"/>
        </w:tc>
        <w:tc>
          <w:tcPr>
            <w:tcW w:w="2235" w:type="dxa"/>
            <w:vAlign w:val="center"/>
          </w:tcPr>
          <w:p w14:paraId="16924FC6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60B2CEF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5C783AB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021335D4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3604BF7D" w14:textId="77777777" w:rsidR="00C05BC1" w:rsidRDefault="00000000">
            <w:pPr>
              <w:jc w:val="right"/>
            </w:pPr>
            <w:r>
              <w:rPr>
                <w:sz w:val="22"/>
              </w:rPr>
              <w:t>$1,786.75</w:t>
            </w:r>
          </w:p>
        </w:tc>
      </w:tr>
      <w:tr w:rsidR="00982862" w:rsidRPr="008431EB" w14:paraId="5FDC5C2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7F65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54D3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45BA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14D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997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A660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2C4C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C75F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94EE0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7D3B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2CC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72C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D04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D50A0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8874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ED39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B413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678C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FFC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C403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EB5C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EE99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73EC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4239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252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4CAF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877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0658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3F3D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1F67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C11A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F33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FF95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15F2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80BAB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867A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1E79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1D69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706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A641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A85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C451F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8908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0AA7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B739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37CB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7EBA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18A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1530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8890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11B6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8D2D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1498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1EA7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139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BD67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ED6D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9367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E4FB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5C8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794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AEE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4CA6B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45B0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93A8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B34F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FF98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E13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B53F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AC398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3A432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1F89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DCDA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F27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4E9F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4A97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5C239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28B4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AF1F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4D12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C938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9853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C36D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7DDE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CD33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4A81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5696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7D5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A18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3A1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822A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CEF7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EE45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E058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E23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9492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BDAC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7A5B1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1AA7A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2549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726C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730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AC4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B485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AA252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04DE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D656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B474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9EA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FFFF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78B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5B01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6150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6C0C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1D76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40B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512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3F16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C07B2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64DA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25FDEE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8B80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FB3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2285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E0A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C08DC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40BB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709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D31D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2CFD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07D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874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50BD3F9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1CFD8A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146340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DB6D59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A2D86D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F9A65F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5311733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D47E4F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A269B9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Carpenter</w:t>
            </w:r>
          </w:p>
        </w:tc>
        <w:tc>
          <w:tcPr>
            <w:tcW w:w="2160" w:type="dxa"/>
            <w:gridSpan w:val="2"/>
            <w:vAlign w:val="center"/>
          </w:tcPr>
          <w:p w14:paraId="662B9F8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2932C2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064C5B4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F7CD9E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3C0F24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2C1B427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2CD1C3A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35A97A75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A576D3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$35,000.00</w:t>
            </w:r>
          </w:p>
        </w:tc>
        <w:tc>
          <w:tcPr>
            <w:tcW w:w="3241" w:type="dxa"/>
            <w:gridSpan w:val="2"/>
            <w:vAlign w:val="center"/>
          </w:tcPr>
          <w:p w14:paraId="4704D0E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$332.12</w:t>
            </w:r>
          </w:p>
        </w:tc>
        <w:tc>
          <w:tcPr>
            <w:tcW w:w="3149" w:type="dxa"/>
            <w:gridSpan w:val="2"/>
            <w:vAlign w:val="center"/>
          </w:tcPr>
          <w:p w14:paraId="1ED03C64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$2,584.55</w:t>
            </w:r>
          </w:p>
        </w:tc>
      </w:tr>
    </w:tbl>
    <w:p w14:paraId="41CBA1D6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42D48C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0C65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2A1F2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9F31F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F0226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087FC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BF1BE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AFA66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4D77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EC2E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5B34A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039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$2,584.55</w:t>
            </w:r>
          </w:p>
        </w:tc>
        <w:tc>
          <w:tcPr>
            <w:tcW w:w="1410" w:type="dxa"/>
            <w:vAlign w:val="center"/>
          </w:tcPr>
          <w:p w14:paraId="7CE021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EB3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$2,584.55</w:t>
            </w:r>
          </w:p>
        </w:tc>
      </w:tr>
      <w:tr w:rsidR="00C05BC1" w14:paraId="24F078E1" w14:textId="77777777">
        <w:trPr>
          <w:trHeight w:val="409"/>
        </w:trPr>
        <w:tc>
          <w:tcPr>
            <w:tcW w:w="810" w:type="dxa"/>
            <w:vAlign w:val="center"/>
          </w:tcPr>
          <w:p w14:paraId="5336E07F" w14:textId="77777777" w:rsidR="00C05BC1" w:rsidRDefault="00C05BC1"/>
        </w:tc>
        <w:tc>
          <w:tcPr>
            <w:tcW w:w="2235" w:type="dxa"/>
            <w:vAlign w:val="center"/>
          </w:tcPr>
          <w:p w14:paraId="7B4F3DA0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9FC2CFF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A56EE81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0408A9BA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B63F665" w14:textId="77777777" w:rsidR="00C05BC1" w:rsidRDefault="00000000">
            <w:pPr>
              <w:jc w:val="right"/>
            </w:pPr>
            <w:r>
              <w:rPr>
                <w:sz w:val="22"/>
              </w:rPr>
              <w:t>$2,490.55</w:t>
            </w:r>
          </w:p>
        </w:tc>
      </w:tr>
      <w:tr w:rsidR="00982862" w:rsidRPr="008431EB" w14:paraId="5CB074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5A10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3F8F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6C22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FA8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65D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CC7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8028C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76D7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34088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3814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E13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EC19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8FF3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4C56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A8C3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58D0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4EA6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BFE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7E92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097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4E8B0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B0AB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C362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9E15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737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54C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4EDB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67762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38B6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BF46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F578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912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89E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ED4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50893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2D28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5C8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B65C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0E26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80F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758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DEDEA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AC6B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A5F9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618D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6DF4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29A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F18D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1EE28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102B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5224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414C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55D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067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E221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96E1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E658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DB04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3DC2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DCB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7941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D229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686E99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5C19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4E7F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872C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D1AE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05E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B50B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CA86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BC39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FB54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E8F7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7750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0C2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4DC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34A47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8417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885C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5A49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D4BF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B4B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2DE1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0F250B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973D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214A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4248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6D0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022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549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8C6F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0FA0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95B9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E89A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8314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82B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89D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AA8A9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A350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5EA9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9E35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932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616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DC8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79AE4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93A1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A722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D277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A27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585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3C18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A16A1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1EB6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5B73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73FF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B91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67C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CAE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E62E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6F82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DDA93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B21B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B04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B04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6D08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3D7A83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8CFB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9473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0EE7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33C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6FE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340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35C12D4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E4B1D3D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69E604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2AD9F4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9C432C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6DC907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7BA781E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4E1194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A929DB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Carpenter</w:t>
            </w:r>
          </w:p>
        </w:tc>
        <w:tc>
          <w:tcPr>
            <w:tcW w:w="2160" w:type="dxa"/>
            <w:gridSpan w:val="2"/>
            <w:vAlign w:val="center"/>
          </w:tcPr>
          <w:p w14:paraId="05B8694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0EAC1B7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2D3AE39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43009B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1F14FF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419600E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H-6</w:t>
            </w:r>
          </w:p>
        </w:tc>
        <w:tc>
          <w:tcPr>
            <w:tcW w:w="1800" w:type="dxa"/>
            <w:vAlign w:val="center"/>
          </w:tcPr>
          <w:p w14:paraId="32ACE0D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6</w:t>
            </w:r>
          </w:p>
        </w:tc>
      </w:tr>
      <w:tr w:rsidR="00982862" w:rsidRPr="008431EB" w14:paraId="3F3FEE09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473ABE6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$35,000.00</w:t>
            </w:r>
          </w:p>
        </w:tc>
        <w:tc>
          <w:tcPr>
            <w:tcW w:w="3241" w:type="dxa"/>
            <w:gridSpan w:val="2"/>
            <w:vAlign w:val="center"/>
          </w:tcPr>
          <w:p w14:paraId="33A72A0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$244.37</w:t>
            </w:r>
          </w:p>
        </w:tc>
        <w:tc>
          <w:tcPr>
            <w:tcW w:w="3149" w:type="dxa"/>
            <w:gridSpan w:val="2"/>
            <w:vAlign w:val="center"/>
          </w:tcPr>
          <w:p w14:paraId="2F03C8E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$2,672.30</w:t>
            </w:r>
          </w:p>
        </w:tc>
      </w:tr>
    </w:tbl>
    <w:p w14:paraId="129BA31E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059F7E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CD73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FC8E8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99058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1B334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30195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EC98F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C7EBF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BA32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2161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7A517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D14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$2,672.30</w:t>
            </w:r>
          </w:p>
        </w:tc>
        <w:tc>
          <w:tcPr>
            <w:tcW w:w="1410" w:type="dxa"/>
            <w:vAlign w:val="center"/>
          </w:tcPr>
          <w:p w14:paraId="666457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748E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$2,672.30</w:t>
            </w:r>
          </w:p>
        </w:tc>
      </w:tr>
      <w:tr w:rsidR="00C05BC1" w14:paraId="462F17EB" w14:textId="77777777">
        <w:trPr>
          <w:trHeight w:val="409"/>
        </w:trPr>
        <w:tc>
          <w:tcPr>
            <w:tcW w:w="810" w:type="dxa"/>
            <w:vAlign w:val="center"/>
          </w:tcPr>
          <w:p w14:paraId="6586181F" w14:textId="77777777" w:rsidR="00C05BC1" w:rsidRDefault="00C05BC1"/>
        </w:tc>
        <w:tc>
          <w:tcPr>
            <w:tcW w:w="2235" w:type="dxa"/>
            <w:vAlign w:val="center"/>
          </w:tcPr>
          <w:p w14:paraId="6458500D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B03E70E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FC3BFE1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23A4F2A2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09FCE6CE" w14:textId="77777777" w:rsidR="00C05BC1" w:rsidRDefault="00000000">
            <w:pPr>
              <w:jc w:val="right"/>
            </w:pPr>
            <w:r>
              <w:rPr>
                <w:sz w:val="22"/>
              </w:rPr>
              <w:t>$2,578.30</w:t>
            </w:r>
          </w:p>
        </w:tc>
      </w:tr>
      <w:tr w:rsidR="00982862" w:rsidRPr="008431EB" w14:paraId="363146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B57D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91A7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E446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FA6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A59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2CFE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F7C0A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695D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380954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CA9A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5E4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790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50D4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DC286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A78C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BE76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C402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A78F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B17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6E8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E9104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06CD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0CA8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B6B8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1D8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E51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79B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F4F49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2249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6AF8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D15B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A014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4398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446C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144787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5762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7AE8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337E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DC8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62B9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1E3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1ED7C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CF3E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AB43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4A88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0BD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2B3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344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5B1A7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34960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0B2C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AA20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34E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B63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72F1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BB477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6452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ADCD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C34A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E25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2B7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78B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E8883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B23E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0A43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D194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4E0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0B1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368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CD9A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BF91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3C14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F46B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659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4D6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C5D0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BE81E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B8F2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48A3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C79C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86C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ED69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F91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AFD8D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8B1D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F72D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A074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99C2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B73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1F59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91CE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1DD1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0278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D964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FA9A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E92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996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3781C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BD7A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133C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FC4D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3436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2C0F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B36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9650F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7A6C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9620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7AA8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98B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635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6CFF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B1B8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AC2E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8F34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F0EA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16F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94E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567A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D7C8B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04CE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64B96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2A8B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72B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468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0C4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5757A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3CFA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6DE2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8743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579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8B30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DA3C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4CB479D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5871B9D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2461B6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B3B3E1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ACA9D8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1A0AFAD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638B1AC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695ACE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71646F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Certified Nursing Assistant</w:t>
            </w:r>
          </w:p>
        </w:tc>
        <w:tc>
          <w:tcPr>
            <w:tcW w:w="2160" w:type="dxa"/>
            <w:gridSpan w:val="2"/>
            <w:vAlign w:val="center"/>
          </w:tcPr>
          <w:p w14:paraId="2CAD956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A48525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78C9C7C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A905D2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F53695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7DFD920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H-5</w:t>
            </w:r>
          </w:p>
        </w:tc>
        <w:tc>
          <w:tcPr>
            <w:tcW w:w="1800" w:type="dxa"/>
            <w:vAlign w:val="center"/>
          </w:tcPr>
          <w:p w14:paraId="03D761A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6E42F959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00269D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$31,400.00</w:t>
            </w:r>
          </w:p>
        </w:tc>
        <w:tc>
          <w:tcPr>
            <w:tcW w:w="3241" w:type="dxa"/>
            <w:gridSpan w:val="2"/>
            <w:vAlign w:val="center"/>
          </w:tcPr>
          <w:p w14:paraId="27A37F2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$260.17</w:t>
            </w:r>
          </w:p>
        </w:tc>
        <w:tc>
          <w:tcPr>
            <w:tcW w:w="3149" w:type="dxa"/>
            <w:gridSpan w:val="2"/>
            <w:vAlign w:val="center"/>
          </w:tcPr>
          <w:p w14:paraId="4652B6FE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$2,356.50</w:t>
            </w:r>
          </w:p>
        </w:tc>
      </w:tr>
    </w:tbl>
    <w:p w14:paraId="1A64CBB0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5B840A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E6D8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E0334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BF247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8B097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9B05C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DC6FB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CDF3B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94D6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E68D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7C84F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9F54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$2,356.50</w:t>
            </w:r>
          </w:p>
        </w:tc>
        <w:tc>
          <w:tcPr>
            <w:tcW w:w="1410" w:type="dxa"/>
            <w:vAlign w:val="center"/>
          </w:tcPr>
          <w:p w14:paraId="4D84C1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CFF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$2,356.50</w:t>
            </w:r>
          </w:p>
        </w:tc>
      </w:tr>
      <w:tr w:rsidR="00C05BC1" w14:paraId="01E50F02" w14:textId="77777777">
        <w:trPr>
          <w:trHeight w:val="409"/>
        </w:trPr>
        <w:tc>
          <w:tcPr>
            <w:tcW w:w="810" w:type="dxa"/>
            <w:vAlign w:val="center"/>
          </w:tcPr>
          <w:p w14:paraId="3AF3095C" w14:textId="77777777" w:rsidR="00C05BC1" w:rsidRDefault="00C05BC1"/>
        </w:tc>
        <w:tc>
          <w:tcPr>
            <w:tcW w:w="2235" w:type="dxa"/>
            <w:vAlign w:val="center"/>
          </w:tcPr>
          <w:p w14:paraId="18BAE916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58CC297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411ED48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0EC88F24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3F282375" w14:textId="77777777" w:rsidR="00C05BC1" w:rsidRDefault="00000000">
            <w:pPr>
              <w:jc w:val="right"/>
            </w:pPr>
            <w:r>
              <w:rPr>
                <w:sz w:val="22"/>
              </w:rPr>
              <w:t>$2,262.50</w:t>
            </w:r>
          </w:p>
        </w:tc>
      </w:tr>
      <w:tr w:rsidR="00982862" w:rsidRPr="008431EB" w14:paraId="74FC78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7D68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1E56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D855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EC6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1F6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D69A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FEF6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A850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362A76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079C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AC3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01F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F62B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9AF5C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4A99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EF9B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4026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8BF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7EC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559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0BA0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D4AD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0C88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E638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7A2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A87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A09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4145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2504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1F4B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9BB8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5A4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FA6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B58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DCF7ED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25D1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EB7A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CD27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B2A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3D8D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019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2BF1B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423E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5CBF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3BCA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D578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752B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0B9A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66147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E5B1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C843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D85E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B2C4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506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56A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8FAE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2B3D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E3E4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C472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79EF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B8F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5F2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2D618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2FFB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C4D2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D060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14A5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7C3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A8C8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8D10B1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0363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011E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0B3E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8C3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5E6C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731A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11361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A28C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E3B8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3352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F8E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3B2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893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B9977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559F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DB58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E60B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AF3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69F1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BA4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19701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F5D8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7BA5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7EC3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C50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C66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66DF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13AC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341E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749B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8F89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BC8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943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7C71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3916B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DA25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E302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E7E2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DEB6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B31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132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D5575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28E8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734D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75DA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5E79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D2F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ECA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8CBCE9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684F9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58193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CD87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BF0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44E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33F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864D2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C102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7D2C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2F4D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BD87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15D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8A8E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64B9B13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D891F1D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D3845A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07B751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B47361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5F1EDB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13A4FE9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2D5649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F81134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Chef</w:t>
            </w:r>
          </w:p>
        </w:tc>
        <w:tc>
          <w:tcPr>
            <w:tcW w:w="2160" w:type="dxa"/>
            <w:gridSpan w:val="2"/>
            <w:vAlign w:val="center"/>
          </w:tcPr>
          <w:p w14:paraId="35CC7E0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010ABA9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5BC3977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BC872A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3E336B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Hospitality and Tourism</w:t>
            </w:r>
          </w:p>
        </w:tc>
        <w:tc>
          <w:tcPr>
            <w:tcW w:w="2160" w:type="dxa"/>
            <w:gridSpan w:val="2"/>
            <w:vAlign w:val="center"/>
          </w:tcPr>
          <w:p w14:paraId="0EB5E12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D-3</w:t>
            </w:r>
          </w:p>
        </w:tc>
        <w:tc>
          <w:tcPr>
            <w:tcW w:w="1800" w:type="dxa"/>
            <w:vAlign w:val="center"/>
          </w:tcPr>
          <w:p w14:paraId="728B0EC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3</w:t>
            </w:r>
          </w:p>
        </w:tc>
      </w:tr>
      <w:tr w:rsidR="00982862" w:rsidRPr="008431EB" w14:paraId="2909FE23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99613F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$78,000.00</w:t>
            </w:r>
          </w:p>
        </w:tc>
        <w:tc>
          <w:tcPr>
            <w:tcW w:w="3241" w:type="dxa"/>
            <w:gridSpan w:val="2"/>
            <w:vAlign w:val="center"/>
          </w:tcPr>
          <w:p w14:paraId="0D89720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$778.17</w:t>
            </w:r>
          </w:p>
        </w:tc>
        <w:tc>
          <w:tcPr>
            <w:tcW w:w="3149" w:type="dxa"/>
            <w:gridSpan w:val="2"/>
            <w:vAlign w:val="center"/>
          </w:tcPr>
          <w:p w14:paraId="6CE85B7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$5,721.83</w:t>
            </w:r>
          </w:p>
        </w:tc>
      </w:tr>
    </w:tbl>
    <w:p w14:paraId="7F673BC9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CFBDA8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6D7B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11EB3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1CF66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C8A1B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94222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92A0B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193F66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FC09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128D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6C255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35D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$5,721.83</w:t>
            </w:r>
          </w:p>
        </w:tc>
        <w:tc>
          <w:tcPr>
            <w:tcW w:w="1410" w:type="dxa"/>
            <w:vAlign w:val="center"/>
          </w:tcPr>
          <w:p w14:paraId="470E01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100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$5,721.83</w:t>
            </w:r>
          </w:p>
        </w:tc>
      </w:tr>
      <w:tr w:rsidR="00C05BC1" w14:paraId="4363F1BB" w14:textId="77777777">
        <w:trPr>
          <w:trHeight w:val="409"/>
        </w:trPr>
        <w:tc>
          <w:tcPr>
            <w:tcW w:w="810" w:type="dxa"/>
            <w:vAlign w:val="center"/>
          </w:tcPr>
          <w:p w14:paraId="04612D3C" w14:textId="77777777" w:rsidR="00C05BC1" w:rsidRDefault="00C05BC1"/>
        </w:tc>
        <w:tc>
          <w:tcPr>
            <w:tcW w:w="2235" w:type="dxa"/>
            <w:vAlign w:val="center"/>
          </w:tcPr>
          <w:p w14:paraId="1F10F96B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93D2E33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B223A6F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1B28A159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00C291E7" w14:textId="77777777" w:rsidR="00C05BC1" w:rsidRDefault="00000000">
            <w:pPr>
              <w:jc w:val="right"/>
            </w:pPr>
            <w:r>
              <w:rPr>
                <w:sz w:val="22"/>
              </w:rPr>
              <w:t>$5,627.83</w:t>
            </w:r>
          </w:p>
        </w:tc>
      </w:tr>
      <w:tr w:rsidR="00982862" w:rsidRPr="008431EB" w14:paraId="5A8AE2B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3D70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06FF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75F5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B9D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C6D2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C1D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9ECE0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2960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6DA10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C7C3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8F2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9F8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16F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F99E3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7334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A162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4A62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C376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A0EF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B9A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3C95B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3734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F8B0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9E53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43B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FCA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79F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8003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CCBC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639D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9CE2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393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55A7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756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95FD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0607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4EF8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8F2A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5C0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A77B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330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1F5B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22F9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B8E9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EEFA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9F8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A125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AA0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03D7C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147A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AA01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051A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D55B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35D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AD5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3CD87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7A04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FFEB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FF1D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1A04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C35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0148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92BA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4885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3746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86B7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959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FC76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F7E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C4E6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0D89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5C03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F138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8DC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F30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252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DA31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D126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B07F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24B8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950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1926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803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764AB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AA78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E782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7B6C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6A8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C53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9C69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2C7E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1C72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745C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0ABF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6EEA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2A2E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871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9E6F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F133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5952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BC68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3EF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0A81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1D42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8059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2B01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DA78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44A8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E56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1FD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D4DF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2262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E797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B9A3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B2B7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2ACD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A89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048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3D51C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2D83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15635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9027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A6E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066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46DA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7865E4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767D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B6CB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B6B9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FCAD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4A0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BCF1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8DAA8EC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78F4040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E62ED0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DA09AE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563B74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D7C234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541AD7B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42C1E4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B916EF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Chef</w:t>
            </w:r>
          </w:p>
        </w:tc>
        <w:tc>
          <w:tcPr>
            <w:tcW w:w="2160" w:type="dxa"/>
            <w:gridSpan w:val="2"/>
            <w:vAlign w:val="center"/>
          </w:tcPr>
          <w:p w14:paraId="255BD5C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4F24DC0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01AF4B6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4D3083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EEDD87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Hospitality and Tourism</w:t>
            </w:r>
          </w:p>
        </w:tc>
        <w:tc>
          <w:tcPr>
            <w:tcW w:w="2160" w:type="dxa"/>
            <w:gridSpan w:val="2"/>
            <w:vAlign w:val="center"/>
          </w:tcPr>
          <w:p w14:paraId="1595AAC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29C4E5C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4F8EB10E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CEC4E9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$78,000.00</w:t>
            </w:r>
          </w:p>
        </w:tc>
        <w:tc>
          <w:tcPr>
            <w:tcW w:w="3241" w:type="dxa"/>
            <w:gridSpan w:val="2"/>
            <w:vAlign w:val="center"/>
          </w:tcPr>
          <w:p w14:paraId="508EC13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$1,019.25</w:t>
            </w:r>
          </w:p>
        </w:tc>
        <w:tc>
          <w:tcPr>
            <w:tcW w:w="3149" w:type="dxa"/>
            <w:gridSpan w:val="2"/>
            <w:vAlign w:val="center"/>
          </w:tcPr>
          <w:p w14:paraId="0F97D9E4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$5,480.75</w:t>
            </w:r>
          </w:p>
        </w:tc>
      </w:tr>
    </w:tbl>
    <w:p w14:paraId="302B4CE4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4E9AC63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3182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E6446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7DFD6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012D65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58C46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16A1B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F8193F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B2DF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24FD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2A4F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06F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$5,480.75</w:t>
            </w:r>
          </w:p>
        </w:tc>
        <w:tc>
          <w:tcPr>
            <w:tcW w:w="1410" w:type="dxa"/>
            <w:vAlign w:val="center"/>
          </w:tcPr>
          <w:p w14:paraId="6C409B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851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$5,480.75</w:t>
            </w:r>
          </w:p>
        </w:tc>
      </w:tr>
      <w:tr w:rsidR="00C05BC1" w14:paraId="270B5A88" w14:textId="77777777">
        <w:trPr>
          <w:trHeight w:val="409"/>
        </w:trPr>
        <w:tc>
          <w:tcPr>
            <w:tcW w:w="810" w:type="dxa"/>
            <w:vAlign w:val="center"/>
          </w:tcPr>
          <w:p w14:paraId="69154C54" w14:textId="77777777" w:rsidR="00C05BC1" w:rsidRDefault="00C05BC1"/>
        </w:tc>
        <w:tc>
          <w:tcPr>
            <w:tcW w:w="2235" w:type="dxa"/>
            <w:vAlign w:val="center"/>
          </w:tcPr>
          <w:p w14:paraId="711E332A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E9DCDBE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6EAB2AF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24D5DA6A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3B28CB48" w14:textId="77777777" w:rsidR="00C05BC1" w:rsidRDefault="00000000">
            <w:pPr>
              <w:jc w:val="right"/>
            </w:pPr>
            <w:r>
              <w:rPr>
                <w:sz w:val="22"/>
              </w:rPr>
              <w:t>$5,386.75</w:t>
            </w:r>
          </w:p>
        </w:tc>
      </w:tr>
      <w:tr w:rsidR="00982862" w:rsidRPr="008431EB" w14:paraId="460388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9CD0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07CC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3AFB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D5A9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856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B111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04215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AA09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378B8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F1D0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114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14B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097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692D7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80D7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D1BD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509D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7AD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B7C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D39E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9C730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033D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5EF5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0EE7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CDA9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EF7C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04C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041E9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8BCE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7336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0185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6F4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225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8D8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DD1DB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15B7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3661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5923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7B5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FD84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7AB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BF25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CA8E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CF54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DF16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5CE6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192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8B51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1D8C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20B2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7EDB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B44D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063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838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C0A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A69084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9C7F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DCD1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6E0B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C37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7EB5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F97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E623A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6F71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5B35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1A7A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7A7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DC1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B4B0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DEBA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F316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BEEC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7740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609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0CA5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FBA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3E4B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A06B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38B5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8E7A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A51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0B04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581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BFD4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E84C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DA5B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F289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89BF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D3B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CA2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FDBB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3719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CD58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CF6D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BB62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DB8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380A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F9181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2143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2F41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E0A3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F36C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A3B4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41D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5316E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1E07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03DE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86E3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E098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6A8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CAC0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2AC9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A21F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973A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A7E6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D8E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8CA8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597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F1F8F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89D3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824F7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2FCD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F04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9173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154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49A02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E891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2FD6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54F2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F5F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9B1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C1D6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990CC82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3026BC0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004731A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EEC540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B6081F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067918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67A8C6A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6498BD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E85C63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Commercial Truck Driver (CDL)</w:t>
            </w:r>
          </w:p>
        </w:tc>
        <w:tc>
          <w:tcPr>
            <w:tcW w:w="2160" w:type="dxa"/>
            <w:gridSpan w:val="2"/>
            <w:vAlign w:val="center"/>
          </w:tcPr>
          <w:p w14:paraId="3D1111E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2E99FE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12E6C4E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0D9A4B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8902B1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5DD0DBF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309302F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7BF870FE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A1DC59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$36,000.00</w:t>
            </w:r>
          </w:p>
        </w:tc>
        <w:tc>
          <w:tcPr>
            <w:tcW w:w="3241" w:type="dxa"/>
            <w:gridSpan w:val="2"/>
            <w:vAlign w:val="center"/>
          </w:tcPr>
          <w:p w14:paraId="2330FCC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$356.00</w:t>
            </w:r>
          </w:p>
        </w:tc>
        <w:tc>
          <w:tcPr>
            <w:tcW w:w="3149" w:type="dxa"/>
            <w:gridSpan w:val="2"/>
            <w:vAlign w:val="center"/>
          </w:tcPr>
          <w:p w14:paraId="295D50FB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$2,644.00</w:t>
            </w:r>
          </w:p>
        </w:tc>
      </w:tr>
    </w:tbl>
    <w:p w14:paraId="0513A8E1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47AAD6A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4262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33D273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B969E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C3C87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9166A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BFD83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AE059F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F8FE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806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1F8EF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594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$2,644.00</w:t>
            </w:r>
          </w:p>
        </w:tc>
        <w:tc>
          <w:tcPr>
            <w:tcW w:w="1410" w:type="dxa"/>
            <w:vAlign w:val="center"/>
          </w:tcPr>
          <w:p w14:paraId="24E514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E7C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$2,644.00</w:t>
            </w:r>
          </w:p>
        </w:tc>
      </w:tr>
      <w:tr w:rsidR="00C05BC1" w14:paraId="4D3B4BD9" w14:textId="77777777">
        <w:trPr>
          <w:trHeight w:val="409"/>
        </w:trPr>
        <w:tc>
          <w:tcPr>
            <w:tcW w:w="810" w:type="dxa"/>
            <w:vAlign w:val="center"/>
          </w:tcPr>
          <w:p w14:paraId="6BE785DC" w14:textId="77777777" w:rsidR="00C05BC1" w:rsidRDefault="00C05BC1"/>
        </w:tc>
        <w:tc>
          <w:tcPr>
            <w:tcW w:w="2235" w:type="dxa"/>
            <w:vAlign w:val="center"/>
          </w:tcPr>
          <w:p w14:paraId="2C0726CF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9689D9B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D7304F2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30919640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C3DE306" w14:textId="77777777" w:rsidR="00C05BC1" w:rsidRDefault="00000000">
            <w:pPr>
              <w:jc w:val="right"/>
            </w:pPr>
            <w:r>
              <w:rPr>
                <w:sz w:val="22"/>
              </w:rPr>
              <w:t>$2,550.00</w:t>
            </w:r>
          </w:p>
        </w:tc>
      </w:tr>
      <w:tr w:rsidR="00982862" w:rsidRPr="008431EB" w14:paraId="4EECDB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D9A8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236E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4F4F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BFD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EA2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D72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ADEC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B965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6EF670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F0EF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2469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0126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31E8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2DD2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5785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9B22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8838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A23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3FA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CE7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EC1B7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F3EA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754B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CD7B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F984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59D8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573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D4342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E564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586F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C209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F1A8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E44A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FEC4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EF7AF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E251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5F78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A622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90E5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451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9457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BBE6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4C24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1973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5E40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DB6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305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1DF7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D3EB7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8B91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5B60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897B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4F0E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DFE1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100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3A9B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FC5D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A8CA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6904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D774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B09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B8A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87DBE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7284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624C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1C5F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0E0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976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359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030C6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0BA7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1DF6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961C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FCB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AE14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67B7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7249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0020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E392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7038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2772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D2B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98F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F1B34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733D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0D52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34BA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49C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678E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DFD4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8A5E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766E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79EC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75DF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C72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1EB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BA92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FFE59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60AA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6BCC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9B63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3E0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7CB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8F2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E9BB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16F3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9786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FF5C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A12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1B8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90D2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67961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CD95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F891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E230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785E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6EF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9D5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8468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CF63B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5D8DE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19E0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C8C1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975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DB20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57CDC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A9CE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73CD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A880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4D51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3A6A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CC2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37F480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4FA24FB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0A37E04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B698A2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AE4B86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3832BE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23737DA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CA4202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F72EEA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Commercial Truck Driver (CDL)</w:t>
            </w:r>
          </w:p>
        </w:tc>
        <w:tc>
          <w:tcPr>
            <w:tcW w:w="2160" w:type="dxa"/>
            <w:gridSpan w:val="2"/>
            <w:vAlign w:val="center"/>
          </w:tcPr>
          <w:p w14:paraId="573B79F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1FC353D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2</w:t>
            </w:r>
          </w:p>
        </w:tc>
      </w:tr>
      <w:tr w:rsidR="00982862" w:rsidRPr="008431EB" w14:paraId="299D02F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0A730E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90BD63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66262D6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61A8F3C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3,6</w:t>
            </w:r>
          </w:p>
        </w:tc>
      </w:tr>
      <w:tr w:rsidR="00982862" w:rsidRPr="008431EB" w14:paraId="5B1AFE50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786B5B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$77,000.00</w:t>
            </w:r>
          </w:p>
        </w:tc>
        <w:tc>
          <w:tcPr>
            <w:tcW w:w="3241" w:type="dxa"/>
            <w:gridSpan w:val="2"/>
            <w:vAlign w:val="center"/>
          </w:tcPr>
          <w:p w14:paraId="55F6D38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$648.87</w:t>
            </w:r>
          </w:p>
        </w:tc>
        <w:tc>
          <w:tcPr>
            <w:tcW w:w="3149" w:type="dxa"/>
            <w:gridSpan w:val="2"/>
            <w:vAlign w:val="center"/>
          </w:tcPr>
          <w:p w14:paraId="791CA60B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$5,767.80</w:t>
            </w:r>
          </w:p>
        </w:tc>
      </w:tr>
    </w:tbl>
    <w:p w14:paraId="359B28E4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9E0E92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7C86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04FF7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6E064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97E73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31B2B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46FA3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39CDF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5C59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DAAF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186A5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8919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$5,767.80</w:t>
            </w:r>
          </w:p>
        </w:tc>
        <w:tc>
          <w:tcPr>
            <w:tcW w:w="1410" w:type="dxa"/>
            <w:vAlign w:val="center"/>
          </w:tcPr>
          <w:p w14:paraId="67B5DE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6E0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$5,767.80</w:t>
            </w:r>
          </w:p>
        </w:tc>
      </w:tr>
      <w:tr w:rsidR="00C05BC1" w14:paraId="785D682D" w14:textId="77777777">
        <w:trPr>
          <w:trHeight w:val="409"/>
        </w:trPr>
        <w:tc>
          <w:tcPr>
            <w:tcW w:w="810" w:type="dxa"/>
            <w:vAlign w:val="center"/>
          </w:tcPr>
          <w:p w14:paraId="44318119" w14:textId="77777777" w:rsidR="00C05BC1" w:rsidRDefault="00C05BC1"/>
        </w:tc>
        <w:tc>
          <w:tcPr>
            <w:tcW w:w="2235" w:type="dxa"/>
            <w:vAlign w:val="center"/>
          </w:tcPr>
          <w:p w14:paraId="3A326A28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B1F64B6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E676E56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2100B961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33D47370" w14:textId="77777777" w:rsidR="00C05BC1" w:rsidRDefault="00000000">
            <w:pPr>
              <w:jc w:val="right"/>
            </w:pPr>
            <w:r>
              <w:rPr>
                <w:sz w:val="22"/>
              </w:rPr>
              <w:t>$5,673.80</w:t>
            </w:r>
          </w:p>
        </w:tc>
      </w:tr>
      <w:tr w:rsidR="00982862" w:rsidRPr="008431EB" w14:paraId="2F28F64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7274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DAA0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591F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DA2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CD6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EA57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9380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7C90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C828D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D3F6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0CB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9882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4E7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1442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BF74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DEC3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FB67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BEFA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2F8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C5D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AEEB6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47D6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EEA1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B992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D67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BEDD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3790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953893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894F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B4B7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E366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DF34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29F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3D8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ED897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C4DD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6A9B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D3D7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F01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F3CC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EE38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A09B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BF44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B07A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56E6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74E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E40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569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323EA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84A5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D90C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BAB3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5DC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1CA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5BD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79219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99E5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10F9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3062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A8F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AF8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B52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0719D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0A3A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66C3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6759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D6B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75F3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AEA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5AD1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765B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9343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8BB4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FE6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62C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39D9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DA99B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2DBE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EED8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F57B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9849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44B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BCD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96F2C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4780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1F87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8BAA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8C8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520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4322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1665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ECE6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5FC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9997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FA4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602A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3E17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4E40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3642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AD9F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C9A9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241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35C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AE93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F8E9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07E3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A373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8509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DB3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73F6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24B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D6EE9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27D1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AF53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2D48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3281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8DB7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572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DA307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8C51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1127E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344B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5134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629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2DE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6E060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8311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5304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CFD3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748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C45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11D0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2E93266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73F4B5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EE08DE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239619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E614DF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5F90FD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568A62C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7B0D3F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5C0D77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 Manager</w:t>
            </w:r>
          </w:p>
        </w:tc>
        <w:tc>
          <w:tcPr>
            <w:tcW w:w="2160" w:type="dxa"/>
            <w:gridSpan w:val="2"/>
            <w:vAlign w:val="center"/>
          </w:tcPr>
          <w:p w14:paraId="7215D7A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4AFFE89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6A7A638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5FC9DE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741609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4223158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56FE07B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5</w:t>
            </w:r>
          </w:p>
        </w:tc>
      </w:tr>
      <w:tr w:rsidR="00982862" w:rsidRPr="008431EB" w14:paraId="0DA0B511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449E5E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$121,800.00</w:t>
            </w:r>
          </w:p>
        </w:tc>
        <w:tc>
          <w:tcPr>
            <w:tcW w:w="3241" w:type="dxa"/>
            <w:gridSpan w:val="2"/>
            <w:vAlign w:val="center"/>
          </w:tcPr>
          <w:p w14:paraId="5206766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$1,823.90</w:t>
            </w:r>
          </w:p>
        </w:tc>
        <w:tc>
          <w:tcPr>
            <w:tcW w:w="3149" w:type="dxa"/>
            <w:gridSpan w:val="2"/>
            <w:vAlign w:val="center"/>
          </w:tcPr>
          <w:p w14:paraId="5CFA6926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$8,326.10</w:t>
            </w:r>
          </w:p>
        </w:tc>
      </w:tr>
    </w:tbl>
    <w:p w14:paraId="694F13FB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6EB0A4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BE76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3AE712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DC88B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19015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F8BA1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ABE70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00853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F5AD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05E0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190C7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254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$8,326.10</w:t>
            </w:r>
          </w:p>
        </w:tc>
        <w:tc>
          <w:tcPr>
            <w:tcW w:w="1410" w:type="dxa"/>
            <w:vAlign w:val="center"/>
          </w:tcPr>
          <w:p w14:paraId="037A82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B62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$8,326.10</w:t>
            </w:r>
          </w:p>
        </w:tc>
      </w:tr>
      <w:tr w:rsidR="00C05BC1" w14:paraId="724BFA7F" w14:textId="77777777">
        <w:trPr>
          <w:trHeight w:val="409"/>
        </w:trPr>
        <w:tc>
          <w:tcPr>
            <w:tcW w:w="810" w:type="dxa"/>
            <w:vAlign w:val="center"/>
          </w:tcPr>
          <w:p w14:paraId="5A72FB0A" w14:textId="77777777" w:rsidR="00C05BC1" w:rsidRDefault="00C05BC1"/>
        </w:tc>
        <w:tc>
          <w:tcPr>
            <w:tcW w:w="2235" w:type="dxa"/>
            <w:vAlign w:val="center"/>
          </w:tcPr>
          <w:p w14:paraId="081589D3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D5526F0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6C3A360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1A5F59B7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7019207" w14:textId="77777777" w:rsidR="00C05BC1" w:rsidRDefault="00000000">
            <w:pPr>
              <w:jc w:val="right"/>
            </w:pPr>
            <w:r>
              <w:rPr>
                <w:sz w:val="22"/>
              </w:rPr>
              <w:t>$8,232.10</w:t>
            </w:r>
          </w:p>
        </w:tc>
      </w:tr>
      <w:tr w:rsidR="00982862" w:rsidRPr="008431EB" w14:paraId="6A0396F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D5BF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2C7B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7CA8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62F9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710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094E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DE07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C390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9B65A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96BE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1D25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40CD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1D08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41501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D1AF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4BAB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F76D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2EFC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9EF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2DF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F721C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AB0D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2B0A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2FAF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2B7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67D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5DE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0ECF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D73D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71C7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10F2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417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F07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AC5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58975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429B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4A0F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4C54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4C11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3CC6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A8D7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5AA65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B1B8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10F0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E4A7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CA0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6991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1DD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14EF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AB8D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51EF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6B2E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309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13A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FFC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2004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3395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02DC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CB56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BCEB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328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511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236D7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35860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83F0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BE8B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785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899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0C7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D3EA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2AC9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6EF7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17AB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94F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0D5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FE5A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2F44E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DE7D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887B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EBC2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7DF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376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328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C963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7448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1077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C85C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579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3CF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5436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2A0A5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EE73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C7C6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1120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2AB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9B8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E48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70029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DAC8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387F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6DD1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5E6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E59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D84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5192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54C7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6918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DDF7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7D7B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F0B7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B6B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C040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6ED6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1973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6B02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B31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88F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89D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FA941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6CDF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D31A3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A24A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9A2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B46D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E7D5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834A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102F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EA6A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0979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4F9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2FB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240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BD54930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10656499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C61318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CD0F0D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6B5195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C9ADEC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0B1E462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7B64C4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799352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Cosmetologist</w:t>
            </w:r>
          </w:p>
        </w:tc>
        <w:tc>
          <w:tcPr>
            <w:tcW w:w="2160" w:type="dxa"/>
            <w:gridSpan w:val="2"/>
            <w:vAlign w:val="center"/>
          </w:tcPr>
          <w:p w14:paraId="1B981E1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5C614F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5774031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3772A6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DA192A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A83A1C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16E12C7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1713B8F7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8A82B4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$72,500.00</w:t>
            </w:r>
          </w:p>
        </w:tc>
        <w:tc>
          <w:tcPr>
            <w:tcW w:w="3241" w:type="dxa"/>
            <w:gridSpan w:val="2"/>
            <w:vAlign w:val="center"/>
          </w:tcPr>
          <w:p w14:paraId="06902D8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$887.93</w:t>
            </w:r>
          </w:p>
        </w:tc>
        <w:tc>
          <w:tcPr>
            <w:tcW w:w="3149" w:type="dxa"/>
            <w:gridSpan w:val="2"/>
            <w:vAlign w:val="center"/>
          </w:tcPr>
          <w:p w14:paraId="642FC133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$5,153.74</w:t>
            </w:r>
          </w:p>
        </w:tc>
      </w:tr>
    </w:tbl>
    <w:p w14:paraId="6AABA3BC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7C1C69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B552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82A74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FC547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E490F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3D411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9B09E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4CFBA9D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EBD1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D36B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DC3DD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086E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$5,153.74</w:t>
            </w:r>
          </w:p>
        </w:tc>
        <w:tc>
          <w:tcPr>
            <w:tcW w:w="1410" w:type="dxa"/>
            <w:vAlign w:val="center"/>
          </w:tcPr>
          <w:p w14:paraId="247486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6273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$5,153.74</w:t>
            </w:r>
          </w:p>
        </w:tc>
      </w:tr>
      <w:tr w:rsidR="00C05BC1" w14:paraId="02A03110" w14:textId="77777777">
        <w:trPr>
          <w:trHeight w:val="409"/>
        </w:trPr>
        <w:tc>
          <w:tcPr>
            <w:tcW w:w="810" w:type="dxa"/>
            <w:vAlign w:val="center"/>
          </w:tcPr>
          <w:p w14:paraId="6DAF13E3" w14:textId="77777777" w:rsidR="00C05BC1" w:rsidRDefault="00C05BC1"/>
        </w:tc>
        <w:tc>
          <w:tcPr>
            <w:tcW w:w="2235" w:type="dxa"/>
            <w:vAlign w:val="center"/>
          </w:tcPr>
          <w:p w14:paraId="709ADE8D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058C76E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8E77258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121A7A55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1CD3C102" w14:textId="77777777" w:rsidR="00C05BC1" w:rsidRDefault="00000000">
            <w:pPr>
              <w:jc w:val="right"/>
            </w:pPr>
            <w:r>
              <w:rPr>
                <w:sz w:val="22"/>
              </w:rPr>
              <w:t>$5,059.74</w:t>
            </w:r>
          </w:p>
        </w:tc>
      </w:tr>
      <w:tr w:rsidR="00982862" w:rsidRPr="008431EB" w14:paraId="0E31E59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86E3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CA7B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F98A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3D7B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D6C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3339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209A7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411E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48907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DB23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1A8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B5B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85B2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6DDD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D220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469E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38DC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7D20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5C3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E38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E42C6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DB53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12FD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9ABA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E812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5C0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8C56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79E19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88B4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8B06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7A3C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CCB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0739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87E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FD36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CF4D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ED0C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1226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5E9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B995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B2D0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8E0A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292D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B032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7B95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17A5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43BF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910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FDD220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256D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E843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8145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6206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D66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372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5991A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6E38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76E8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D137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853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B73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3C8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F5901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35FB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F888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9205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EFD8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D76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D853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FFD4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A612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20CF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CA46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0D4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C69E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8E3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8F5EA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8CBD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4F3E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1235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8DA7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4A7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7AB5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EF187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2F2C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BC79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A048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F931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D40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FA6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AFC9A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8AEB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782A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0AA8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AE5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93F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4268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B3FF6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D896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1D8B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8D63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2586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476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143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E0B6C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594F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3DA0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5061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B6F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8891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E17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B4BDB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D171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EBAB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2DEF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5BC2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2F64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25A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F11DB9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DE38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3B693E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4134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36A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FFE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F3A5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AE97F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2227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4FEF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B6CA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8DC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B2D4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F68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708117B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B936B1B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0B1A4B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180D95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71E425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EE48AE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6CDFEDF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A08264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5B0E43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Cosmetologist</w:t>
            </w:r>
          </w:p>
        </w:tc>
        <w:tc>
          <w:tcPr>
            <w:tcW w:w="2160" w:type="dxa"/>
            <w:gridSpan w:val="2"/>
            <w:vAlign w:val="center"/>
          </w:tcPr>
          <w:p w14:paraId="3E3089F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72AB7F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4233948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5B842B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8E5472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3EE815C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68989FB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4</w:t>
            </w:r>
          </w:p>
        </w:tc>
      </w:tr>
      <w:tr w:rsidR="00982862" w:rsidRPr="008431EB" w14:paraId="42505861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4FD50A1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$72,500.00</w:t>
            </w:r>
          </w:p>
        </w:tc>
        <w:tc>
          <w:tcPr>
            <w:tcW w:w="3241" w:type="dxa"/>
            <w:gridSpan w:val="2"/>
            <w:vAlign w:val="center"/>
          </w:tcPr>
          <w:p w14:paraId="3AF08CB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$646.85</w:t>
            </w:r>
          </w:p>
        </w:tc>
        <w:tc>
          <w:tcPr>
            <w:tcW w:w="3149" w:type="dxa"/>
            <w:gridSpan w:val="2"/>
            <w:vAlign w:val="center"/>
          </w:tcPr>
          <w:p w14:paraId="39530E17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$5,394.82</w:t>
            </w:r>
          </w:p>
        </w:tc>
      </w:tr>
    </w:tbl>
    <w:p w14:paraId="1F5B5AC8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F4B1E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B660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59F2C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66862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D8B58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5D0EA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AD02C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BD5024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D854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3A7B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3A23E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37B3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$5,394.82</w:t>
            </w:r>
          </w:p>
        </w:tc>
        <w:tc>
          <w:tcPr>
            <w:tcW w:w="1410" w:type="dxa"/>
            <w:vAlign w:val="center"/>
          </w:tcPr>
          <w:p w14:paraId="5DF640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3EA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$5,394.82</w:t>
            </w:r>
          </w:p>
        </w:tc>
      </w:tr>
      <w:tr w:rsidR="00C05BC1" w14:paraId="446BA334" w14:textId="77777777">
        <w:trPr>
          <w:trHeight w:val="409"/>
        </w:trPr>
        <w:tc>
          <w:tcPr>
            <w:tcW w:w="810" w:type="dxa"/>
            <w:vAlign w:val="center"/>
          </w:tcPr>
          <w:p w14:paraId="75C5366E" w14:textId="77777777" w:rsidR="00C05BC1" w:rsidRDefault="00C05BC1"/>
        </w:tc>
        <w:tc>
          <w:tcPr>
            <w:tcW w:w="2235" w:type="dxa"/>
            <w:vAlign w:val="center"/>
          </w:tcPr>
          <w:p w14:paraId="29C61598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F3736F8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4449E42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077845D6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2C1BDFF6" w14:textId="77777777" w:rsidR="00C05BC1" w:rsidRDefault="00000000">
            <w:pPr>
              <w:jc w:val="right"/>
            </w:pPr>
            <w:r>
              <w:rPr>
                <w:sz w:val="22"/>
              </w:rPr>
              <w:t>$5,300.82</w:t>
            </w:r>
          </w:p>
        </w:tc>
      </w:tr>
      <w:tr w:rsidR="00982862" w:rsidRPr="008431EB" w14:paraId="56321E1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60DC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FCE5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EC18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7620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6DB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278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4383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B989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E202E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9696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9E3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E2F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325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0E165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1402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BB13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F8A5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0115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A5FB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B5E4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337B9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7B0F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0E4E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E4B7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69DA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F6F2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CF13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F5F5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1927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0287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190D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DC5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A33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3A6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0B1B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D93C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F48E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FA04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9AE1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F34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220A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33B1A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1843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D967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5A59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231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D98A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ABDC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B8666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7DF5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428F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973B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BD8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2AC4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070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4D87E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3D23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75CA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F73B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7F6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7259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BBA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E514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6444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A86F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CD84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5DB5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4EE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0E9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DD5B7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4840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CD7B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07BC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1ED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571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3DC5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39602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0A17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2BEA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C052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59E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4206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ED5D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0D57D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2BB4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A753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45D9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D46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357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49B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687A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F091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0CA7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7001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F166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30A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87C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2FB8E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3032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1311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9F7C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9EB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92F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E2F7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58E16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D46E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983C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4DC5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92A8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4E0C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4CDA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5F49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CD10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0697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F913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CFB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994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B97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64E0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9F7B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48BD4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9294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F88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061D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4C6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1D2DF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F29E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B910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CC9E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265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5B8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6A7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979DD70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330D0DA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EBC698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2C919C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7EDE3C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C48C50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7E3E246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D2A1A4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33F817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Digital Animator</w:t>
            </w:r>
          </w:p>
        </w:tc>
        <w:tc>
          <w:tcPr>
            <w:tcW w:w="2160" w:type="dxa"/>
            <w:gridSpan w:val="2"/>
            <w:vAlign w:val="center"/>
          </w:tcPr>
          <w:p w14:paraId="7655AFD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0483C4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414BDF3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10823E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055C7F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5E4CB9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0562FB3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446D1ED2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6BE4AD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$60,000.00</w:t>
            </w:r>
          </w:p>
        </w:tc>
        <w:tc>
          <w:tcPr>
            <w:tcW w:w="3241" w:type="dxa"/>
            <w:gridSpan w:val="2"/>
            <w:vAlign w:val="center"/>
          </w:tcPr>
          <w:p w14:paraId="1D4922F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$929.00</w:t>
            </w:r>
          </w:p>
        </w:tc>
        <w:tc>
          <w:tcPr>
            <w:tcW w:w="3149" w:type="dxa"/>
            <w:gridSpan w:val="2"/>
            <w:vAlign w:val="center"/>
          </w:tcPr>
          <w:p w14:paraId="19CF6547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$4,071.00</w:t>
            </w:r>
          </w:p>
        </w:tc>
      </w:tr>
    </w:tbl>
    <w:p w14:paraId="294449D0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5CE61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D07D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85D99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9E90C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0C81F3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06FD5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D5D77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166E08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6DA1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D33E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C2001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D421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$4,071.00</w:t>
            </w:r>
          </w:p>
        </w:tc>
        <w:tc>
          <w:tcPr>
            <w:tcW w:w="1410" w:type="dxa"/>
            <w:vAlign w:val="center"/>
          </w:tcPr>
          <w:p w14:paraId="6F10D2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7B04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$4,071.00</w:t>
            </w:r>
          </w:p>
        </w:tc>
      </w:tr>
      <w:tr w:rsidR="00C05BC1" w14:paraId="702F370E" w14:textId="77777777">
        <w:trPr>
          <w:trHeight w:val="409"/>
        </w:trPr>
        <w:tc>
          <w:tcPr>
            <w:tcW w:w="810" w:type="dxa"/>
            <w:vAlign w:val="center"/>
          </w:tcPr>
          <w:p w14:paraId="72C0AE20" w14:textId="77777777" w:rsidR="00C05BC1" w:rsidRDefault="00C05BC1"/>
        </w:tc>
        <w:tc>
          <w:tcPr>
            <w:tcW w:w="2235" w:type="dxa"/>
            <w:vAlign w:val="center"/>
          </w:tcPr>
          <w:p w14:paraId="64E4F0F7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DFD30F0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54B2EAC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204A3AE7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AC26F28" w14:textId="77777777" w:rsidR="00C05BC1" w:rsidRDefault="00000000">
            <w:pPr>
              <w:jc w:val="right"/>
            </w:pPr>
            <w:r>
              <w:rPr>
                <w:sz w:val="22"/>
              </w:rPr>
              <w:t>$3,977.00</w:t>
            </w:r>
          </w:p>
        </w:tc>
      </w:tr>
      <w:tr w:rsidR="00982862" w:rsidRPr="008431EB" w14:paraId="510AF3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6019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AC44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CEEB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3A01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5C45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ED3B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BEFD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19BB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4BDE1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934A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985B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EF4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6AA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6F33C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034E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DD38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BC25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0737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EF03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816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CE03E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7442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2D1D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C1C5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CF6B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60F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F3C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54DB8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7778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559A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139F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D204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FC60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3EC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391B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7704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045F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C8BB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D6B5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17F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6F8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0B067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D66C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0FD1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D628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007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91EF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A961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EBD4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03A6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1282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29EE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A0E5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C13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F33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1ADE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3BED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143B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3391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6C37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999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2E9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D0040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CC04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E018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1857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6B0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4677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668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823CC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373B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FE68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EA1A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04BC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B48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9BF7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7CB90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633C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210E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37C4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C88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E70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6E31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3BE9B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D2A9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B755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48D9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27F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1A8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A7F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30C7D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8295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AD74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6AF7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D34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29A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C3F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921CA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6F4D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08DB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E1A2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35D3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A9D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1ED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05290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6308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5515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250E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5E4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196E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6FB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C680D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02AA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6B3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5FF4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175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554B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4CD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7A7D1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4896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C7B46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6158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8EA7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9E1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65D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FC075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D1E47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A254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9651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D1C0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E4DC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DB0F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4B1A890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E9C52A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C2BB0A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E1B052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DA10C5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662824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719F947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324197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AF178D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 xml:space="preserve">Electrical Lineman  </w:t>
            </w:r>
          </w:p>
        </w:tc>
        <w:tc>
          <w:tcPr>
            <w:tcW w:w="2160" w:type="dxa"/>
            <w:gridSpan w:val="2"/>
            <w:vAlign w:val="center"/>
          </w:tcPr>
          <w:p w14:paraId="6CB5BA0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2AF7EC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61D949A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20ED8C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E9FB57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3002832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D-2</w:t>
            </w:r>
          </w:p>
        </w:tc>
        <w:tc>
          <w:tcPr>
            <w:tcW w:w="1800" w:type="dxa"/>
            <w:vAlign w:val="center"/>
          </w:tcPr>
          <w:p w14:paraId="6B6D797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0EEF1105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7EA944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$64,400.00</w:t>
            </w:r>
          </w:p>
        </w:tc>
        <w:tc>
          <w:tcPr>
            <w:tcW w:w="3241" w:type="dxa"/>
            <w:gridSpan w:val="2"/>
            <w:vAlign w:val="center"/>
          </w:tcPr>
          <w:p w14:paraId="2D4866F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$1,034.05</w:t>
            </w:r>
          </w:p>
        </w:tc>
        <w:tc>
          <w:tcPr>
            <w:tcW w:w="3149" w:type="dxa"/>
            <w:gridSpan w:val="2"/>
            <w:vAlign w:val="center"/>
          </w:tcPr>
          <w:p w14:paraId="4DA35B36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$4,332.62</w:t>
            </w:r>
          </w:p>
        </w:tc>
      </w:tr>
    </w:tbl>
    <w:p w14:paraId="046C9D99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44E2913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E6B3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E83E2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49CAD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9C30F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B3C05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8BA79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8BECE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E9DB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8637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0DF9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12F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$4,332.62</w:t>
            </w:r>
          </w:p>
        </w:tc>
        <w:tc>
          <w:tcPr>
            <w:tcW w:w="1410" w:type="dxa"/>
            <w:vAlign w:val="center"/>
          </w:tcPr>
          <w:p w14:paraId="333858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102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$4,332.62</w:t>
            </w:r>
          </w:p>
        </w:tc>
      </w:tr>
      <w:tr w:rsidR="00C05BC1" w14:paraId="73B8FC4E" w14:textId="77777777">
        <w:trPr>
          <w:trHeight w:val="409"/>
        </w:trPr>
        <w:tc>
          <w:tcPr>
            <w:tcW w:w="810" w:type="dxa"/>
            <w:vAlign w:val="center"/>
          </w:tcPr>
          <w:p w14:paraId="1B09BECC" w14:textId="77777777" w:rsidR="00C05BC1" w:rsidRDefault="00C05BC1"/>
        </w:tc>
        <w:tc>
          <w:tcPr>
            <w:tcW w:w="2235" w:type="dxa"/>
            <w:vAlign w:val="center"/>
          </w:tcPr>
          <w:p w14:paraId="5FE95673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5A6586A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99A9DCC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2BA452EF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A0E5AA9" w14:textId="77777777" w:rsidR="00C05BC1" w:rsidRDefault="00000000">
            <w:pPr>
              <w:jc w:val="right"/>
            </w:pPr>
            <w:r>
              <w:rPr>
                <w:sz w:val="22"/>
              </w:rPr>
              <w:t>$4,238.62</w:t>
            </w:r>
          </w:p>
        </w:tc>
      </w:tr>
      <w:tr w:rsidR="00982862" w:rsidRPr="008431EB" w14:paraId="738C9D6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B420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479C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53C6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6F1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D0B7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227F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3061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7E72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0AA15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DB90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412E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922F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447B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7736E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11DC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37B6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6CF9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000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694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593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EF07A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8189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8757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25F2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F0D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8D4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A67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15F9B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068F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C793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6E87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0EC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AA6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5CE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FA0BF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19D6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55DA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BA62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F3E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9D2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7AC5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27A67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A9D6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9F68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8442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62A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FE81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ABFD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E55A1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29A3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6DA8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D92A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50E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7CF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48A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93E492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BDBD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1445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C7D6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8F2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DE66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06C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77394F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891E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6423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B9F5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006C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48EB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5E3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28469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256C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C884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9B31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BB0F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542E0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734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AAED7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29C7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E125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620F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EB82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267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4A26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C84E0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641A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4998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6F56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027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5BC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860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3E086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6541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89BE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5EA2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7D72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4BA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C64B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7F509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D483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B44F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543F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45A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F16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561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115466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4317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ED66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9484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EC9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79F1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8A3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9077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39F2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0D44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144D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46A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AE5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4B9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16125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4410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28E4A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D855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7B4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E2D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361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B83B2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C966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7D45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D644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EA8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CA9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EB37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6C27334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CCA6D87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77E9F3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CD8BEF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222EB4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10A93C6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1C37D6C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FB0195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1C8F63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Electrician—Journeyman</w:t>
            </w:r>
          </w:p>
        </w:tc>
        <w:tc>
          <w:tcPr>
            <w:tcW w:w="2160" w:type="dxa"/>
            <w:gridSpan w:val="2"/>
            <w:vAlign w:val="center"/>
          </w:tcPr>
          <w:p w14:paraId="1599C2F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6D95FA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4470827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5363CF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CCED3C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159F94F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2623BF5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20D78E56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B49CD7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$47,700.00</w:t>
            </w:r>
          </w:p>
        </w:tc>
        <w:tc>
          <w:tcPr>
            <w:tcW w:w="3241" w:type="dxa"/>
            <w:gridSpan w:val="2"/>
            <w:vAlign w:val="center"/>
          </w:tcPr>
          <w:p w14:paraId="495D58C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$635.34</w:t>
            </w:r>
          </w:p>
        </w:tc>
        <w:tc>
          <w:tcPr>
            <w:tcW w:w="3149" w:type="dxa"/>
            <w:gridSpan w:val="2"/>
            <w:vAlign w:val="center"/>
          </w:tcPr>
          <w:p w14:paraId="1D249E3F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$3,339.66</w:t>
            </w:r>
          </w:p>
        </w:tc>
      </w:tr>
    </w:tbl>
    <w:p w14:paraId="087C3C9B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AE7D44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2DC5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3EF32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A6446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3E533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AE7E3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D1006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25AAD2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C751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8129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5164F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0A0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$3,339.66</w:t>
            </w:r>
          </w:p>
        </w:tc>
        <w:tc>
          <w:tcPr>
            <w:tcW w:w="1410" w:type="dxa"/>
            <w:vAlign w:val="center"/>
          </w:tcPr>
          <w:p w14:paraId="271D02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EAD7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$3,339.66</w:t>
            </w:r>
          </w:p>
        </w:tc>
      </w:tr>
      <w:tr w:rsidR="00C05BC1" w14:paraId="1C582222" w14:textId="77777777">
        <w:trPr>
          <w:trHeight w:val="409"/>
        </w:trPr>
        <w:tc>
          <w:tcPr>
            <w:tcW w:w="810" w:type="dxa"/>
            <w:vAlign w:val="center"/>
          </w:tcPr>
          <w:p w14:paraId="5BB0C472" w14:textId="77777777" w:rsidR="00C05BC1" w:rsidRDefault="00C05BC1"/>
        </w:tc>
        <w:tc>
          <w:tcPr>
            <w:tcW w:w="2235" w:type="dxa"/>
            <w:vAlign w:val="center"/>
          </w:tcPr>
          <w:p w14:paraId="276D341D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3750930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BEE494F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5F7F317E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2D9A87CA" w14:textId="77777777" w:rsidR="00C05BC1" w:rsidRDefault="00000000">
            <w:pPr>
              <w:jc w:val="right"/>
            </w:pPr>
            <w:r>
              <w:rPr>
                <w:sz w:val="22"/>
              </w:rPr>
              <w:t>$3,245.66</w:t>
            </w:r>
          </w:p>
        </w:tc>
      </w:tr>
      <w:tr w:rsidR="00982862" w:rsidRPr="008431EB" w14:paraId="7BB71E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C222C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0C1C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ABC0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3BA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DD17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E5B7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13F21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23BB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CA475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1ED7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D30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BF6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CBDE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6A4CE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3C5A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59F5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3E8A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46F0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8751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014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0899D1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14B9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2D46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EB57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08B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BCA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4A5A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7D516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5BA3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9803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D98C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958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93C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BB0A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13BF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A92E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61C4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BB05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03F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2965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3597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8391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B63E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76CA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4E9A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32E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8AA9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823D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ED34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7F00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406A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44A7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3D7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00D8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8DF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679236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0D4D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73E6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502F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4374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D421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208A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52003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4FEC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3E37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659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2488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8B98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5509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9B59F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DEB0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1D17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22A5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1CA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197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17C9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A2D07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D676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8178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05A2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3EA7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9E86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A39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26FD5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24A8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5271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E846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DC3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785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7BB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A3EB7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D18E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53CE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1428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112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CC1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81F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8CFE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FFC4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18ED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5AF8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F99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D47A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856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1C61A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042F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A315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6FCD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2C11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97E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3DA6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52429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DA95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B4FF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CD03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950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6D9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F1B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A033E3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D0EF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858818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C2D8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FF94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E62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2463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FB0C0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76DD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2544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C755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279D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D851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31E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AD643F9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8FA6DE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7E9F71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A5693C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6700BF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386DD7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7428649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5B817C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275D80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Electrician—Journeyman</w:t>
            </w:r>
          </w:p>
        </w:tc>
        <w:tc>
          <w:tcPr>
            <w:tcW w:w="2160" w:type="dxa"/>
            <w:gridSpan w:val="2"/>
            <w:vAlign w:val="center"/>
          </w:tcPr>
          <w:p w14:paraId="3DED8C7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5D3277B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677DE56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CA7503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9BD2EB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79B5E90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52BAE8B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5</w:t>
            </w:r>
          </w:p>
        </w:tc>
      </w:tr>
      <w:tr w:rsidR="00982862" w:rsidRPr="008431EB" w14:paraId="51013BED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3D794F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$88,700.00</w:t>
            </w:r>
          </w:p>
        </w:tc>
        <w:tc>
          <w:tcPr>
            <w:tcW w:w="3241" w:type="dxa"/>
            <w:gridSpan w:val="2"/>
            <w:vAlign w:val="center"/>
          </w:tcPr>
          <w:p w14:paraId="607A7FB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$1,033.63</w:t>
            </w:r>
          </w:p>
        </w:tc>
        <w:tc>
          <w:tcPr>
            <w:tcW w:w="3149" w:type="dxa"/>
            <w:gridSpan w:val="2"/>
            <w:vAlign w:val="center"/>
          </w:tcPr>
          <w:p w14:paraId="5681EA2A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$6,358.04</w:t>
            </w:r>
          </w:p>
        </w:tc>
      </w:tr>
    </w:tbl>
    <w:p w14:paraId="3764D7CD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C53FEF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B7B2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C389F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34A29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F2E2B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939D4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A9EE2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FA604D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6850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D3B6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61893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570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$6,358.04</w:t>
            </w:r>
          </w:p>
        </w:tc>
        <w:tc>
          <w:tcPr>
            <w:tcW w:w="1410" w:type="dxa"/>
            <w:vAlign w:val="center"/>
          </w:tcPr>
          <w:p w14:paraId="02598E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AD9E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$6,358.04</w:t>
            </w:r>
          </w:p>
        </w:tc>
      </w:tr>
      <w:tr w:rsidR="00C05BC1" w14:paraId="6CCF6F3B" w14:textId="77777777">
        <w:trPr>
          <w:trHeight w:val="409"/>
        </w:trPr>
        <w:tc>
          <w:tcPr>
            <w:tcW w:w="810" w:type="dxa"/>
            <w:vAlign w:val="center"/>
          </w:tcPr>
          <w:p w14:paraId="7F149E5E" w14:textId="77777777" w:rsidR="00C05BC1" w:rsidRDefault="00C05BC1"/>
        </w:tc>
        <w:tc>
          <w:tcPr>
            <w:tcW w:w="2235" w:type="dxa"/>
            <w:vAlign w:val="center"/>
          </w:tcPr>
          <w:p w14:paraId="550C7C6D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B0E3A3D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BDD0B6E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7A0C498F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46EE18B" w14:textId="77777777" w:rsidR="00C05BC1" w:rsidRDefault="00000000">
            <w:pPr>
              <w:jc w:val="right"/>
            </w:pPr>
            <w:r>
              <w:rPr>
                <w:sz w:val="22"/>
              </w:rPr>
              <w:t>$6,264.04</w:t>
            </w:r>
          </w:p>
        </w:tc>
      </w:tr>
      <w:tr w:rsidR="00982862" w:rsidRPr="008431EB" w14:paraId="10B002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EB0D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65D3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7D8E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D5FC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4E1D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BD6A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57514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6246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2C706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E07F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995C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C4E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1471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B508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D4ED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A90F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C01D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513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462E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24B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808DD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0CA4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0DC3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07F7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EB6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6B6A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CCC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A17B3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CEC7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D2E0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ED2C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D9B4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E071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5C79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3F346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0072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280A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1849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128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157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B553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2471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CAD6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A2E9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F248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6F8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497A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007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B98B2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1E97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A0BD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860F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536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FEB0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C15A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99C1F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1B7E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DA7F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4977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7C6E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9EB4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F09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623DC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B3D8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85C5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FC43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C29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F81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8506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B7F3E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E930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E40E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FFBB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D9FB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778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1542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FFDE0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1583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5217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5546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758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043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17C5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1AF72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F533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CBF6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B861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7899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A623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3DC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942AF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8802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C1F0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23F1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78B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2A0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E6B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E21CE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414D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5845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752A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8D6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5B94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52E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C5636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7CA5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E37E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74D8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667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53C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B0B2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EF93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8384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8B1F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3D34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C96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E83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85D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74229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F624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DDF71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5D68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8E32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87E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1B7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60C3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3DC4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AFD4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6F8C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C83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F6D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99BF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C2B0C79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A8A7A5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3BCE55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D84232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145C7A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D08C00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555F8A7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0B788B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C05626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Electrician—Master</w:t>
            </w:r>
          </w:p>
        </w:tc>
        <w:tc>
          <w:tcPr>
            <w:tcW w:w="2160" w:type="dxa"/>
            <w:gridSpan w:val="2"/>
            <w:vAlign w:val="center"/>
          </w:tcPr>
          <w:p w14:paraId="659BBAB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255EC8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4894A22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D4F395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357971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024C616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4741F65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0094E28B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91E942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$60,100.00</w:t>
            </w:r>
          </w:p>
        </w:tc>
        <w:tc>
          <w:tcPr>
            <w:tcW w:w="3241" w:type="dxa"/>
            <w:gridSpan w:val="2"/>
            <w:vAlign w:val="center"/>
          </w:tcPr>
          <w:p w14:paraId="7525928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$931.39</w:t>
            </w:r>
          </w:p>
        </w:tc>
        <w:tc>
          <w:tcPr>
            <w:tcW w:w="3149" w:type="dxa"/>
            <w:gridSpan w:val="2"/>
            <w:vAlign w:val="center"/>
          </w:tcPr>
          <w:p w14:paraId="3D73050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$4,076.94</w:t>
            </w:r>
          </w:p>
        </w:tc>
      </w:tr>
    </w:tbl>
    <w:p w14:paraId="6AC3B1C8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022588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8823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31D3E0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862D4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28065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2D542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A6C91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243AC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F3A5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2C35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50063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DA2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$4,076.94</w:t>
            </w:r>
          </w:p>
        </w:tc>
        <w:tc>
          <w:tcPr>
            <w:tcW w:w="1410" w:type="dxa"/>
            <w:vAlign w:val="center"/>
          </w:tcPr>
          <w:p w14:paraId="1F5EEF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3BB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$4,076.94</w:t>
            </w:r>
          </w:p>
        </w:tc>
      </w:tr>
      <w:tr w:rsidR="00C05BC1" w14:paraId="19C89B9D" w14:textId="77777777">
        <w:trPr>
          <w:trHeight w:val="409"/>
        </w:trPr>
        <w:tc>
          <w:tcPr>
            <w:tcW w:w="810" w:type="dxa"/>
            <w:vAlign w:val="center"/>
          </w:tcPr>
          <w:p w14:paraId="5930E308" w14:textId="77777777" w:rsidR="00C05BC1" w:rsidRDefault="00C05BC1"/>
        </w:tc>
        <w:tc>
          <w:tcPr>
            <w:tcW w:w="2235" w:type="dxa"/>
            <w:vAlign w:val="center"/>
          </w:tcPr>
          <w:p w14:paraId="43829BF2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4A57E4A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BEA9B86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525D37D3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D3372D1" w14:textId="77777777" w:rsidR="00C05BC1" w:rsidRDefault="00000000">
            <w:pPr>
              <w:jc w:val="right"/>
            </w:pPr>
            <w:r>
              <w:rPr>
                <w:sz w:val="22"/>
              </w:rPr>
              <w:t>$3,982.94</w:t>
            </w:r>
          </w:p>
        </w:tc>
      </w:tr>
      <w:tr w:rsidR="00982862" w:rsidRPr="008431EB" w14:paraId="0262A27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0687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941B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E5B8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A0E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AEE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3F74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3C7D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0058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60227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16F9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683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A82A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03F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00FA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B0FE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2DAB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1300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0CA4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3B5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3D2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3AE7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A6AA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F5C1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11A2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8EAD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232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843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38205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CA24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EE48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5BA6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09A0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D13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9C9C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D4F88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3D88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A915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A7A2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0DA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C7DA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5E0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08AF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3339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2D63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6165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03B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3B1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93B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FB982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4AFE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1896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4531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7D8C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D56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97E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BAC0A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096D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BADD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CDB0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FB3C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5E69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406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54C7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7EEC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4FCF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D7C5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B35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460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BFCE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809D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80B8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2CD1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6A10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FC15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BC0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A073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8606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1643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3328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AF00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3C1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4A21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2DE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F693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3B4C4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D404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C10B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1C2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F916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E48C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1CEA4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912B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3C4D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6B15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2631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1E6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F81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38AF90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54C2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B548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9E53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F7BE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5BFC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4A0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00517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8102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48C6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0287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0D35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B96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95AC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48B0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429C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6953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B13E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A95C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1B1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065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5011A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B081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6C775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2BDB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787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59FA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962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78C7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C178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4606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737A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D7C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EB87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C367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48A3FA3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6B8044A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01B2442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C896DF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F4B6EF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BED17A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327471B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EED733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66915A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Electrician—Master</w:t>
            </w:r>
          </w:p>
        </w:tc>
        <w:tc>
          <w:tcPr>
            <w:tcW w:w="2160" w:type="dxa"/>
            <w:gridSpan w:val="2"/>
            <w:vAlign w:val="center"/>
          </w:tcPr>
          <w:p w14:paraId="6870023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2C1165A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2</w:t>
            </w:r>
          </w:p>
        </w:tc>
      </w:tr>
      <w:tr w:rsidR="00982862" w:rsidRPr="008431EB" w14:paraId="0D1946B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83B0AA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C13FFE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364D485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4DDC078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2,5</w:t>
            </w:r>
          </w:p>
        </w:tc>
      </w:tr>
      <w:tr w:rsidR="00982862" w:rsidRPr="008431EB" w14:paraId="6F2AA319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DBACCA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$101,100.00</w:t>
            </w:r>
          </w:p>
        </w:tc>
        <w:tc>
          <w:tcPr>
            <w:tcW w:w="3241" w:type="dxa"/>
            <w:gridSpan w:val="2"/>
            <w:vAlign w:val="center"/>
          </w:tcPr>
          <w:p w14:paraId="224AB56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$1,088.59</w:t>
            </w:r>
          </w:p>
        </w:tc>
        <w:tc>
          <w:tcPr>
            <w:tcW w:w="3149" w:type="dxa"/>
            <w:gridSpan w:val="2"/>
            <w:vAlign w:val="center"/>
          </w:tcPr>
          <w:p w14:paraId="271F19B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$7,336.41</w:t>
            </w:r>
          </w:p>
        </w:tc>
      </w:tr>
    </w:tbl>
    <w:p w14:paraId="51BFEE91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DE1555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300D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D8336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DCCCE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50D18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269A7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A4115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D0B6CD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92CB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88A9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FD5CA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BBAF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$7,336.41</w:t>
            </w:r>
          </w:p>
        </w:tc>
        <w:tc>
          <w:tcPr>
            <w:tcW w:w="1410" w:type="dxa"/>
            <w:vAlign w:val="center"/>
          </w:tcPr>
          <w:p w14:paraId="463903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555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$7,336.41</w:t>
            </w:r>
          </w:p>
        </w:tc>
      </w:tr>
      <w:tr w:rsidR="00C05BC1" w14:paraId="4F76CB69" w14:textId="77777777">
        <w:trPr>
          <w:trHeight w:val="409"/>
        </w:trPr>
        <w:tc>
          <w:tcPr>
            <w:tcW w:w="810" w:type="dxa"/>
            <w:vAlign w:val="center"/>
          </w:tcPr>
          <w:p w14:paraId="1A5C6880" w14:textId="77777777" w:rsidR="00C05BC1" w:rsidRDefault="00C05BC1"/>
        </w:tc>
        <w:tc>
          <w:tcPr>
            <w:tcW w:w="2235" w:type="dxa"/>
            <w:vAlign w:val="center"/>
          </w:tcPr>
          <w:p w14:paraId="6621C6E5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8D83B93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A723DF5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6BBFCBC0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37F8663C" w14:textId="77777777" w:rsidR="00C05BC1" w:rsidRDefault="00000000">
            <w:pPr>
              <w:jc w:val="right"/>
            </w:pPr>
            <w:r>
              <w:rPr>
                <w:sz w:val="22"/>
              </w:rPr>
              <w:t>$7,242.41</w:t>
            </w:r>
          </w:p>
        </w:tc>
      </w:tr>
      <w:tr w:rsidR="00982862" w:rsidRPr="008431EB" w14:paraId="5C9FE5B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665D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106B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EA68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3EA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CC7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542F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4AD0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D3B8A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A6E9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8257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62A0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A451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3B9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B338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3221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309F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68E6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63E9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1221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F2D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319F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91CD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75C4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FE22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028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C403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C900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227B3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B668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D707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3EFE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C551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108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32A6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04868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DCC8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052E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E4D0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CDD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ACB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834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CFD4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A9B5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A960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EE33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126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06E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B15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C2A4C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2A58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9422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F64C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F035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F2A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C08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F9D18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3866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B848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B68B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2563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0F9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3A4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ED4F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E902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2371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BACF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C790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499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7CE1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2A6C2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0ED5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1457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730E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0D7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024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03F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32FE9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8410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8A18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CCA7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270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756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0F9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90228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5EEF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07B4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A291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9EB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B612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033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38B30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D316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04DF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0136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87C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1A7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839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6D7B2C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38FA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FFE2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AF27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7923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48CF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4CFE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7BB11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F227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E338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F9FF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CE9C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906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C1A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07310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95FF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8799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229A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9EE5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559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972F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EF2D7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F08B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140DD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6435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ABF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3E93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A722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5CC27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B15A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DF04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BEE9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1636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4545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8A72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69C19D4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D97BD5E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B7F631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148B9C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E0CFB0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306809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125FDFD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10A35F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FC503D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Hair Stylist</w:t>
            </w:r>
          </w:p>
        </w:tc>
        <w:tc>
          <w:tcPr>
            <w:tcW w:w="2160" w:type="dxa"/>
            <w:gridSpan w:val="2"/>
            <w:vAlign w:val="center"/>
          </w:tcPr>
          <w:p w14:paraId="3430670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3FED6C4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39958A9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31B4B9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92EDB4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5A0332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0DD82F2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1</w:t>
            </w:r>
          </w:p>
        </w:tc>
      </w:tr>
      <w:tr w:rsidR="00982862" w:rsidRPr="008431EB" w14:paraId="050DBF85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8F1944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$31,500.00</w:t>
            </w:r>
          </w:p>
        </w:tc>
        <w:tc>
          <w:tcPr>
            <w:tcW w:w="3241" w:type="dxa"/>
            <w:gridSpan w:val="2"/>
            <w:vAlign w:val="center"/>
          </w:tcPr>
          <w:p w14:paraId="26D212B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$204.56</w:t>
            </w:r>
          </w:p>
        </w:tc>
        <w:tc>
          <w:tcPr>
            <w:tcW w:w="3149" w:type="dxa"/>
            <w:gridSpan w:val="2"/>
            <w:vAlign w:val="center"/>
          </w:tcPr>
          <w:p w14:paraId="6425467B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$2,420.44</w:t>
            </w:r>
          </w:p>
        </w:tc>
      </w:tr>
    </w:tbl>
    <w:p w14:paraId="7B78F4D4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033995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556C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A4214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41E10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10621D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F1B1E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E5D66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28B4B75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8E9D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35BF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0FECA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EC9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$2,420.44</w:t>
            </w:r>
          </w:p>
        </w:tc>
        <w:tc>
          <w:tcPr>
            <w:tcW w:w="1410" w:type="dxa"/>
            <w:vAlign w:val="center"/>
          </w:tcPr>
          <w:p w14:paraId="21786B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B9C4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$2,420.44</w:t>
            </w:r>
          </w:p>
        </w:tc>
      </w:tr>
      <w:tr w:rsidR="00C05BC1" w14:paraId="5C631D47" w14:textId="77777777">
        <w:trPr>
          <w:trHeight w:val="409"/>
        </w:trPr>
        <w:tc>
          <w:tcPr>
            <w:tcW w:w="810" w:type="dxa"/>
            <w:vAlign w:val="center"/>
          </w:tcPr>
          <w:p w14:paraId="37EB92ED" w14:textId="77777777" w:rsidR="00C05BC1" w:rsidRDefault="00C05BC1"/>
        </w:tc>
        <w:tc>
          <w:tcPr>
            <w:tcW w:w="2235" w:type="dxa"/>
            <w:vAlign w:val="center"/>
          </w:tcPr>
          <w:p w14:paraId="637058A6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805CE3D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1C5F69E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6292D9EC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36BF1A5C" w14:textId="77777777" w:rsidR="00C05BC1" w:rsidRDefault="00000000">
            <w:pPr>
              <w:jc w:val="right"/>
            </w:pPr>
            <w:r>
              <w:rPr>
                <w:sz w:val="22"/>
              </w:rPr>
              <w:t>$2,326.44</w:t>
            </w:r>
          </w:p>
        </w:tc>
      </w:tr>
      <w:tr w:rsidR="00982862" w:rsidRPr="008431EB" w14:paraId="3DADDFA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670F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BDF7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D783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0A3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FBCF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1DC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59D5D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6AB7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1EF54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B3CF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E6B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164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9FC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336D83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6CF2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8F5E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1702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D8AD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781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38F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0B3D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1175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D64A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EF53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523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0EC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C296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41380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44AF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1254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41C3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EDDE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08E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51A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C3DB9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1063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BD6D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27C8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0AC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840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04F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4C023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CBFD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D697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8938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8FC0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C9EA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E5B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60022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FE2D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1739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FE8D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864B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199F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A03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C3595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297A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578E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136F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BA59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4D5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49FE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6173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4694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B61A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1F0B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393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0F91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57B9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3C8143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94B2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8607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EBED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5CE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97BC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22CA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ACCBE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BC69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1DE1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6CB9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92B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368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F25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176D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187F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EA6A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01CA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F5B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6C6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3367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3EB76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C613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D890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41C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5EC9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DEC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DC4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7A874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0EB7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ABDF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A04A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84F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C97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E78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A1CD9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A4BD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1364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0B1C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EE6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658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BEFA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AE099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5961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1106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452C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046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DAD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44DB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C4777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B3E2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F94BF0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E323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EAC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116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4D69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9FA83C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27AB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F9B1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1D4D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CD5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D61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E3F3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A9F48C8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BB7FD6B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131B8C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C81C6C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9B31F5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7C58FF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23E0333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B8A51E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475F4A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Hair Stylist</w:t>
            </w:r>
          </w:p>
        </w:tc>
        <w:tc>
          <w:tcPr>
            <w:tcW w:w="2160" w:type="dxa"/>
            <w:gridSpan w:val="2"/>
            <w:vAlign w:val="center"/>
          </w:tcPr>
          <w:p w14:paraId="3C3842D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5568786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2D304CA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B1A252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510A81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B0CEFC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4A58012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2</w:t>
            </w:r>
          </w:p>
        </w:tc>
      </w:tr>
      <w:tr w:rsidR="00982862" w:rsidRPr="008431EB" w14:paraId="29E51228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0F920D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$72,500.00</w:t>
            </w:r>
          </w:p>
        </w:tc>
        <w:tc>
          <w:tcPr>
            <w:tcW w:w="3241" w:type="dxa"/>
            <w:gridSpan w:val="2"/>
            <w:vAlign w:val="center"/>
          </w:tcPr>
          <w:p w14:paraId="606ED71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$646.85</w:t>
            </w:r>
          </w:p>
        </w:tc>
        <w:tc>
          <w:tcPr>
            <w:tcW w:w="3149" w:type="dxa"/>
            <w:gridSpan w:val="2"/>
            <w:vAlign w:val="center"/>
          </w:tcPr>
          <w:p w14:paraId="173D68AA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$5,394.82</w:t>
            </w:r>
          </w:p>
        </w:tc>
      </w:tr>
    </w:tbl>
    <w:p w14:paraId="53F65E8C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B2E6D5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960E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0C1D4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6F065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F63EF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7E856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74EF5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CEE003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24D9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C64B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953D5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37E1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$5,394.82</w:t>
            </w:r>
          </w:p>
        </w:tc>
        <w:tc>
          <w:tcPr>
            <w:tcW w:w="1410" w:type="dxa"/>
            <w:vAlign w:val="center"/>
          </w:tcPr>
          <w:p w14:paraId="4ADF2F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CBF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$5,394.82</w:t>
            </w:r>
          </w:p>
        </w:tc>
      </w:tr>
      <w:tr w:rsidR="00C05BC1" w14:paraId="2D065278" w14:textId="77777777">
        <w:trPr>
          <w:trHeight w:val="409"/>
        </w:trPr>
        <w:tc>
          <w:tcPr>
            <w:tcW w:w="810" w:type="dxa"/>
            <w:vAlign w:val="center"/>
          </w:tcPr>
          <w:p w14:paraId="118AC5B4" w14:textId="77777777" w:rsidR="00C05BC1" w:rsidRDefault="00C05BC1"/>
        </w:tc>
        <w:tc>
          <w:tcPr>
            <w:tcW w:w="2235" w:type="dxa"/>
            <w:vAlign w:val="center"/>
          </w:tcPr>
          <w:p w14:paraId="13CF32B4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ED8F298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3DF6479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1C1E32BA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D8CC8F6" w14:textId="77777777" w:rsidR="00C05BC1" w:rsidRDefault="00000000">
            <w:pPr>
              <w:jc w:val="right"/>
            </w:pPr>
            <w:r>
              <w:rPr>
                <w:sz w:val="22"/>
              </w:rPr>
              <w:t>$5,300.82</w:t>
            </w:r>
          </w:p>
        </w:tc>
      </w:tr>
      <w:tr w:rsidR="00982862" w:rsidRPr="008431EB" w14:paraId="3034ECB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969B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E81D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B03D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757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A97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1AA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FD6CE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6A13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74581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64CE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355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F774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060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755D2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471B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0831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52E3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693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8AC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E57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4647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82AE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5A2F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D5C6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2B71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B817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C15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8B90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3B9C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E0FF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A522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C5E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652B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427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FED49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40BD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A1B5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B618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E72B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BA3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E28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DFDE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2DB0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DE67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47F1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0137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9D3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B3F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E134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C75ED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241A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135E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14F8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9A9C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71EE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F1E8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A09E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ED92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1E12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F9D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0FD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A73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0B93C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6419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3AD9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BE4A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3133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E15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86E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BC75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3108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0E64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258B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F45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CC15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923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DFE6F8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0034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EB1C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AF04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2E5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DF3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F25D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A7EF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0A8F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3A7C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B669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C03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848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6D2E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DAB95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95CA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7903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77BF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221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9CB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C8A1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4A254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063C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4987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D0D8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6AC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19E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3CC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A211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85B6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A776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709D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470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DCF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391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BFE0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7BDF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4D12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BD43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C77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1649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826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F7A81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198C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2B43C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D4CB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AE6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0D3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8DA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9AD4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CBBA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CF14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46DD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353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C30D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6F0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CE6C172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B97DAE1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4FA0E9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BB4A08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B7E92F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1D8CB4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74E2B95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80ECDD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AFB7BD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Heavy Equipment Operator</w:t>
            </w:r>
          </w:p>
        </w:tc>
        <w:tc>
          <w:tcPr>
            <w:tcW w:w="2160" w:type="dxa"/>
            <w:gridSpan w:val="2"/>
            <w:vAlign w:val="center"/>
          </w:tcPr>
          <w:p w14:paraId="0CC991B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BE7C0F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199A53A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8EE2BB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410840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28A57A8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6F5B38A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0C4B96AD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50885C5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$38,000.00</w:t>
            </w:r>
          </w:p>
        </w:tc>
        <w:tc>
          <w:tcPr>
            <w:tcW w:w="3241" w:type="dxa"/>
            <w:gridSpan w:val="2"/>
            <w:vAlign w:val="center"/>
          </w:tcPr>
          <w:p w14:paraId="1A4AC58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$403.75</w:t>
            </w:r>
          </w:p>
        </w:tc>
        <w:tc>
          <w:tcPr>
            <w:tcW w:w="3149" w:type="dxa"/>
            <w:gridSpan w:val="2"/>
            <w:vAlign w:val="center"/>
          </w:tcPr>
          <w:p w14:paraId="4187A82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$2,762.92</w:t>
            </w:r>
          </w:p>
        </w:tc>
      </w:tr>
    </w:tbl>
    <w:p w14:paraId="4AE01389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1A64C0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5A3A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D8112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BBA8E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6EE750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B0159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DCF38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2F1E97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3C055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A98E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7C58D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973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$2,762.92</w:t>
            </w:r>
          </w:p>
        </w:tc>
        <w:tc>
          <w:tcPr>
            <w:tcW w:w="1410" w:type="dxa"/>
            <w:vAlign w:val="center"/>
          </w:tcPr>
          <w:p w14:paraId="6B694A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92B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$2,762.92</w:t>
            </w:r>
          </w:p>
        </w:tc>
      </w:tr>
      <w:tr w:rsidR="00C05BC1" w14:paraId="47CD7ECC" w14:textId="77777777">
        <w:trPr>
          <w:trHeight w:val="409"/>
        </w:trPr>
        <w:tc>
          <w:tcPr>
            <w:tcW w:w="810" w:type="dxa"/>
            <w:vAlign w:val="center"/>
          </w:tcPr>
          <w:p w14:paraId="43AE5271" w14:textId="77777777" w:rsidR="00C05BC1" w:rsidRDefault="00C05BC1"/>
        </w:tc>
        <w:tc>
          <w:tcPr>
            <w:tcW w:w="2235" w:type="dxa"/>
            <w:vAlign w:val="center"/>
          </w:tcPr>
          <w:p w14:paraId="119D9D88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6B13422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729F25D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5F43B6D8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3CA6D3C" w14:textId="77777777" w:rsidR="00C05BC1" w:rsidRDefault="00000000">
            <w:pPr>
              <w:jc w:val="right"/>
            </w:pPr>
            <w:r>
              <w:rPr>
                <w:sz w:val="22"/>
              </w:rPr>
              <w:t>$2,668.92</w:t>
            </w:r>
          </w:p>
        </w:tc>
      </w:tr>
      <w:tr w:rsidR="00982862" w:rsidRPr="008431EB" w14:paraId="7AA2421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8636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E381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DFFD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DD9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E55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855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4D31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CF34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22626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25A4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4F9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B03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020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77A58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717E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2117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8EC1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7A9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C07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4858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2C5E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15F8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D8B8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327F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3F3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166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705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0E6B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3B70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4B16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BCAB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F24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B3D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22B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CE95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39C2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EF26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B004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78D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41D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584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9AD2A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4CBD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0FEC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FBC7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04C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D09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F37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DD79E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3256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3FF8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39E3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E573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1FC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5DF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CFD2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99E1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7130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570C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D22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EE2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4A7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B71CC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C1E9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20C3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EEA3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228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CB60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344E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8FE5F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D864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A76E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55FC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B201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EF0E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F5C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5246C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754D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2FF5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F2AB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98DA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CA2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BAE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E0754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7210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EBAC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5265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793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91F4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2E4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058EA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FFA0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C0E0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7DF7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8496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C4E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B35D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EABD4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3F12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C43C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64D4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2F3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D1F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3E95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2C911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6CBE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D860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F16D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C32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2133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B2EC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99EE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C6E6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89E4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1F8A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777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83B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C8F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67D6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6BFF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440B7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77CA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9E03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E9E3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BCE9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17B01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9855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2452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87E6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25F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777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B385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CB46D6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5694979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27243C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334769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EB6F55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BF0081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2E7A306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49DF2D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A7A16F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Heavy Equipment Operator</w:t>
            </w:r>
          </w:p>
        </w:tc>
        <w:tc>
          <w:tcPr>
            <w:tcW w:w="2160" w:type="dxa"/>
            <w:gridSpan w:val="2"/>
            <w:vAlign w:val="center"/>
          </w:tcPr>
          <w:p w14:paraId="38D0F5E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43765A7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1C8D34C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09F7B5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14C957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120F120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6732A26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6</w:t>
            </w:r>
          </w:p>
        </w:tc>
      </w:tr>
      <w:tr w:rsidR="00982862" w:rsidRPr="008431EB" w14:paraId="010561CD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02F0E6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$79,000.00</w:t>
            </w:r>
          </w:p>
        </w:tc>
        <w:tc>
          <w:tcPr>
            <w:tcW w:w="3241" w:type="dxa"/>
            <w:gridSpan w:val="2"/>
            <w:vAlign w:val="center"/>
          </w:tcPr>
          <w:p w14:paraId="5847C01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$802.05</w:t>
            </w:r>
          </w:p>
        </w:tc>
        <w:tc>
          <w:tcPr>
            <w:tcW w:w="3149" w:type="dxa"/>
            <w:gridSpan w:val="2"/>
            <w:vAlign w:val="center"/>
          </w:tcPr>
          <w:p w14:paraId="53A1CB6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$5,781.28</w:t>
            </w:r>
          </w:p>
        </w:tc>
      </w:tr>
    </w:tbl>
    <w:p w14:paraId="4685A31B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CE1530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CF0E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55A62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787BC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D60AC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0C95E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83323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3FCDAA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3AE0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C927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BFC78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9805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$5,781.28</w:t>
            </w:r>
          </w:p>
        </w:tc>
        <w:tc>
          <w:tcPr>
            <w:tcW w:w="1410" w:type="dxa"/>
            <w:vAlign w:val="center"/>
          </w:tcPr>
          <w:p w14:paraId="76166A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FD49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$5,781.28</w:t>
            </w:r>
          </w:p>
        </w:tc>
      </w:tr>
      <w:tr w:rsidR="00C05BC1" w14:paraId="13596513" w14:textId="77777777">
        <w:trPr>
          <w:trHeight w:val="409"/>
        </w:trPr>
        <w:tc>
          <w:tcPr>
            <w:tcW w:w="810" w:type="dxa"/>
            <w:vAlign w:val="center"/>
          </w:tcPr>
          <w:p w14:paraId="665E2139" w14:textId="77777777" w:rsidR="00C05BC1" w:rsidRDefault="00C05BC1"/>
        </w:tc>
        <w:tc>
          <w:tcPr>
            <w:tcW w:w="2235" w:type="dxa"/>
            <w:vAlign w:val="center"/>
          </w:tcPr>
          <w:p w14:paraId="442D63A5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C5485EA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1A214BB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72024902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CB7D453" w14:textId="77777777" w:rsidR="00C05BC1" w:rsidRDefault="00000000">
            <w:pPr>
              <w:jc w:val="right"/>
            </w:pPr>
            <w:r>
              <w:rPr>
                <w:sz w:val="22"/>
              </w:rPr>
              <w:t>$5,687.28</w:t>
            </w:r>
          </w:p>
        </w:tc>
      </w:tr>
      <w:tr w:rsidR="00982862" w:rsidRPr="008431EB" w14:paraId="7B3101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8733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C0B5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04B0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14A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FC30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735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22D89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187A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2AA60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2FC8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1CC0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453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101C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A9829F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DBA3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2790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E5B5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73D7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43A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4E5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AE827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8E1F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5F25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4173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1AF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41A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D5BC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927B7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CF55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1CC7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180A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53A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82B4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4C63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AB217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9887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A5A8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2E30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A32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45C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C12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98F71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2E98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8B5C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6E1B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D7D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29B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C5F0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46558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4B87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A636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8CEF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9D6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51D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F09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0AA27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4CE1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697A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8FAF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E85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3EDE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BC8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7A0E4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C709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BD5A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52D1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D74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7769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4B5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BB413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826B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7304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6FD7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8A2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722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F15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BDBD9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C146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BB6C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37B0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2A9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A5EC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C47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ADE36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1F59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B358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6027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24F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3A4D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C43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7158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FA85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D961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7F17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A782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3967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3885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45391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6A34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75B0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0A35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B161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E72A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81D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2EA68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AB5F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75D2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1BDA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906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F60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42C9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28E14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B7C8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8A7A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95B0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9C9C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739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414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AE7C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57F4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5B291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445C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212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084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315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398AE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E9FC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8222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74FE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1B3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D72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9550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592AED0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74934CE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7A70A3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E7BBB7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BD3D58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8B30A8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453013C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E40F7B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D6CFA3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HVAC Technician (Heating &amp; Air)</w:t>
            </w:r>
          </w:p>
        </w:tc>
        <w:tc>
          <w:tcPr>
            <w:tcW w:w="2160" w:type="dxa"/>
            <w:gridSpan w:val="2"/>
            <w:vAlign w:val="center"/>
          </w:tcPr>
          <w:p w14:paraId="38C88AD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0083390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51B0B46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074207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20DA89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4109169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14B3D2F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387463C0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305C47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$38,000.00</w:t>
            </w:r>
          </w:p>
        </w:tc>
        <w:tc>
          <w:tcPr>
            <w:tcW w:w="3241" w:type="dxa"/>
            <w:gridSpan w:val="2"/>
            <w:vAlign w:val="center"/>
          </w:tcPr>
          <w:p w14:paraId="0F4FA69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$403.75</w:t>
            </w:r>
          </w:p>
        </w:tc>
        <w:tc>
          <w:tcPr>
            <w:tcW w:w="3149" w:type="dxa"/>
            <w:gridSpan w:val="2"/>
            <w:vAlign w:val="center"/>
          </w:tcPr>
          <w:p w14:paraId="7DB589CC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$2,762.92</w:t>
            </w:r>
          </w:p>
        </w:tc>
      </w:tr>
    </w:tbl>
    <w:p w14:paraId="64239457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AFDDD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3FEB4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D5BDB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808BE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27FC3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A8B6B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1ABE8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F3422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17F3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E3A5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436D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B51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$2,762.92</w:t>
            </w:r>
          </w:p>
        </w:tc>
        <w:tc>
          <w:tcPr>
            <w:tcW w:w="1410" w:type="dxa"/>
            <w:vAlign w:val="center"/>
          </w:tcPr>
          <w:p w14:paraId="5EC2BF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27BA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$2,762.92</w:t>
            </w:r>
          </w:p>
        </w:tc>
      </w:tr>
      <w:tr w:rsidR="00C05BC1" w14:paraId="75DB7F53" w14:textId="77777777">
        <w:trPr>
          <w:trHeight w:val="409"/>
        </w:trPr>
        <w:tc>
          <w:tcPr>
            <w:tcW w:w="810" w:type="dxa"/>
            <w:vAlign w:val="center"/>
          </w:tcPr>
          <w:p w14:paraId="4E205978" w14:textId="77777777" w:rsidR="00C05BC1" w:rsidRDefault="00C05BC1"/>
        </w:tc>
        <w:tc>
          <w:tcPr>
            <w:tcW w:w="2235" w:type="dxa"/>
            <w:vAlign w:val="center"/>
          </w:tcPr>
          <w:p w14:paraId="4A151D2C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70CECE3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5E89A61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377753E1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77D9B401" w14:textId="77777777" w:rsidR="00C05BC1" w:rsidRDefault="00000000">
            <w:pPr>
              <w:jc w:val="right"/>
            </w:pPr>
            <w:r>
              <w:rPr>
                <w:sz w:val="22"/>
              </w:rPr>
              <w:t>$2,668.92</w:t>
            </w:r>
          </w:p>
        </w:tc>
      </w:tr>
      <w:tr w:rsidR="00982862" w:rsidRPr="008431EB" w14:paraId="48C481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B081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713A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CD83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455A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6E8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561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B7B3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BA61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2C1F20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B2F2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FCDE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EADF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85D7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1C205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72AF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BE12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DF17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9324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8D2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E3F4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39DE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11A5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FFC3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03C1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2C2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279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1A6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281FF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1878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C2D4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5809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331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7A2D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B47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3187A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5EFA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BA34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7E5F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1577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C6D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14C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0993F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2CE9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04E9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76E0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F6A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17F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725A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DAE4E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7F41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12F1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C117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830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E41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08D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4B11E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8B55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54EC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01CF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8DDB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2A39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EAF8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ACDE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FB6E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B85C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CC29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184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290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2F3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84B4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CFE6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D807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9BC6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1133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272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06E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3FD94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FC58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E770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D51D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EEB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5A9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103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1A2F1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7E54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8CD8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5776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19A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655B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57B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D37F66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8CC5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70FC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A15C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4B6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99E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233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949B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F4F3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355C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3382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59E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685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FDD9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E5D55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1441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201E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424E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D27D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209C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EFE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03CF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35E2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3144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2AA3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D701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899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2FC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E4FE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417D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89B61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1C1A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042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265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37E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7233C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0EC5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AF21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AC75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12F6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735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31D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439FE7D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FE4D209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720534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85A67D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F4E119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104FB1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4A59A4C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E289D8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730BEE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HVAC Technician (Heating &amp; Air)</w:t>
            </w:r>
          </w:p>
        </w:tc>
        <w:tc>
          <w:tcPr>
            <w:tcW w:w="2160" w:type="dxa"/>
            <w:gridSpan w:val="2"/>
            <w:vAlign w:val="center"/>
          </w:tcPr>
          <w:p w14:paraId="441882D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B60C45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688C227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C128E4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EE81D0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49AF092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H-2</w:t>
            </w:r>
          </w:p>
        </w:tc>
        <w:tc>
          <w:tcPr>
            <w:tcW w:w="1800" w:type="dxa"/>
            <w:vAlign w:val="center"/>
          </w:tcPr>
          <w:p w14:paraId="5AFE4AE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2099C5C4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312D89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$79,000.00</w:t>
            </w:r>
          </w:p>
        </w:tc>
        <w:tc>
          <w:tcPr>
            <w:tcW w:w="3241" w:type="dxa"/>
            <w:gridSpan w:val="2"/>
            <w:vAlign w:val="center"/>
          </w:tcPr>
          <w:p w14:paraId="650BFCE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$1,043.13</w:t>
            </w:r>
          </w:p>
        </w:tc>
        <w:tc>
          <w:tcPr>
            <w:tcW w:w="3149" w:type="dxa"/>
            <w:gridSpan w:val="2"/>
            <w:vAlign w:val="center"/>
          </w:tcPr>
          <w:p w14:paraId="17F156C0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$5,540.20</w:t>
            </w:r>
          </w:p>
        </w:tc>
      </w:tr>
    </w:tbl>
    <w:p w14:paraId="4644A4A7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0E014D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6D7A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CF5E7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0AE70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0F23E1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E90AA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EF826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7A0AE48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8BEF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81C6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BACBC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F95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$5,540.20</w:t>
            </w:r>
          </w:p>
        </w:tc>
        <w:tc>
          <w:tcPr>
            <w:tcW w:w="1410" w:type="dxa"/>
            <w:vAlign w:val="center"/>
          </w:tcPr>
          <w:p w14:paraId="22A1DA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A6A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$5,540.20</w:t>
            </w:r>
          </w:p>
        </w:tc>
      </w:tr>
      <w:tr w:rsidR="00C05BC1" w14:paraId="1D11CC9E" w14:textId="77777777">
        <w:trPr>
          <w:trHeight w:val="409"/>
        </w:trPr>
        <w:tc>
          <w:tcPr>
            <w:tcW w:w="810" w:type="dxa"/>
            <w:vAlign w:val="center"/>
          </w:tcPr>
          <w:p w14:paraId="0EEEE41F" w14:textId="77777777" w:rsidR="00C05BC1" w:rsidRDefault="00C05BC1"/>
        </w:tc>
        <w:tc>
          <w:tcPr>
            <w:tcW w:w="2235" w:type="dxa"/>
            <w:vAlign w:val="center"/>
          </w:tcPr>
          <w:p w14:paraId="7DB22624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66E2BB7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B8FD00A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172CF131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322DAB4F" w14:textId="77777777" w:rsidR="00C05BC1" w:rsidRDefault="00000000">
            <w:pPr>
              <w:jc w:val="right"/>
            </w:pPr>
            <w:r>
              <w:rPr>
                <w:sz w:val="22"/>
              </w:rPr>
              <w:t>$5,446.20</w:t>
            </w:r>
          </w:p>
        </w:tc>
      </w:tr>
      <w:tr w:rsidR="00982862" w:rsidRPr="008431EB" w14:paraId="2B0E71E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E397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4540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C7E1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E74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A3E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926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B1B4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3377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89484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A779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0FB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35F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D55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A4885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73A2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264A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F2B1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311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3E01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496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482F9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0E6A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2469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FBDF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D84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198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513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A4ABF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5787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FEE7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0E84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884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D7F9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88DD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34F1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651F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7A5C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3195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828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3AC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BC7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1E55F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1724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D482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902E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42DC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045F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5B0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A43B0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D3C1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B76D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E988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B57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874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D46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C3077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7A70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4D58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538C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445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DB5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F331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C6D4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011E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F7BF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8768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24E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1E5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B40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5B1EEF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D30F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F4BE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2D28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7601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29B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265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F96D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2A32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DC99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A1B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7A8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A22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7D38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83CCE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D9CF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E960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3700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DD4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DB0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84B7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8F16A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59C5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01DB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3FA9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60DA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A2F5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BB32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D7798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65C1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B8EB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2A97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C34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33FE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1A3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21B42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5EA7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824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BD9F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C87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F8F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38DA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7D78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0A6E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44C9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F5E7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B9C8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4A0D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AB1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6EE8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7B55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98049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F53B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9F0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B949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683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A58EE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D63C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D695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2B6D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D80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7A6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14C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E6852FD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344A5A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AC0A72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B93C72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F4C8BB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699F10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30E5571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BD98EE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44C514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HVAC Technician (Heating &amp; Air)</w:t>
            </w:r>
          </w:p>
        </w:tc>
        <w:tc>
          <w:tcPr>
            <w:tcW w:w="2160" w:type="dxa"/>
            <w:gridSpan w:val="2"/>
            <w:vAlign w:val="center"/>
          </w:tcPr>
          <w:p w14:paraId="4ED688A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174443A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2</w:t>
            </w:r>
          </w:p>
        </w:tc>
      </w:tr>
      <w:tr w:rsidR="00982862" w:rsidRPr="008431EB" w14:paraId="62E7A30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94A978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DA4A44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60404B5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H-3</w:t>
            </w:r>
          </w:p>
        </w:tc>
        <w:tc>
          <w:tcPr>
            <w:tcW w:w="1800" w:type="dxa"/>
            <w:vAlign w:val="center"/>
          </w:tcPr>
          <w:p w14:paraId="1D97C83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3,8</w:t>
            </w:r>
          </w:p>
        </w:tc>
      </w:tr>
      <w:tr w:rsidR="00982862" w:rsidRPr="008431EB" w14:paraId="2EA8AD98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B65B88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$79,000.00</w:t>
            </w:r>
          </w:p>
        </w:tc>
        <w:tc>
          <w:tcPr>
            <w:tcW w:w="3241" w:type="dxa"/>
            <w:gridSpan w:val="2"/>
            <w:vAlign w:val="center"/>
          </w:tcPr>
          <w:p w14:paraId="3864F85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$671.63</w:t>
            </w:r>
          </w:p>
        </w:tc>
        <w:tc>
          <w:tcPr>
            <w:tcW w:w="3149" w:type="dxa"/>
            <w:gridSpan w:val="2"/>
            <w:vAlign w:val="center"/>
          </w:tcPr>
          <w:p w14:paraId="149837F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$5,911.70</w:t>
            </w:r>
          </w:p>
        </w:tc>
      </w:tr>
    </w:tbl>
    <w:p w14:paraId="18185B0A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36402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6958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97B36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6F6A2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1EB293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3C02F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EEBB3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534662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CDD2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0FE9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27D14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95C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$5,911.70</w:t>
            </w:r>
          </w:p>
        </w:tc>
        <w:tc>
          <w:tcPr>
            <w:tcW w:w="1410" w:type="dxa"/>
            <w:vAlign w:val="center"/>
          </w:tcPr>
          <w:p w14:paraId="41E7FE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5E7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$5,911.70</w:t>
            </w:r>
          </w:p>
        </w:tc>
      </w:tr>
      <w:tr w:rsidR="00C05BC1" w14:paraId="771A5CA1" w14:textId="77777777">
        <w:trPr>
          <w:trHeight w:val="409"/>
        </w:trPr>
        <w:tc>
          <w:tcPr>
            <w:tcW w:w="810" w:type="dxa"/>
            <w:vAlign w:val="center"/>
          </w:tcPr>
          <w:p w14:paraId="563EDB06" w14:textId="77777777" w:rsidR="00C05BC1" w:rsidRDefault="00C05BC1"/>
        </w:tc>
        <w:tc>
          <w:tcPr>
            <w:tcW w:w="2235" w:type="dxa"/>
            <w:vAlign w:val="center"/>
          </w:tcPr>
          <w:p w14:paraId="4465699E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191B695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E161FFC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41D5E6AE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5FF883D" w14:textId="77777777" w:rsidR="00C05BC1" w:rsidRDefault="00000000">
            <w:pPr>
              <w:jc w:val="right"/>
            </w:pPr>
            <w:r>
              <w:rPr>
                <w:sz w:val="22"/>
              </w:rPr>
              <w:t>$5,817.70</w:t>
            </w:r>
          </w:p>
        </w:tc>
      </w:tr>
      <w:tr w:rsidR="00982862" w:rsidRPr="008431EB" w14:paraId="66591E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608F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7AEE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20F0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8D5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207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C602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795C62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FA55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A0D4C4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0F2D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5B3B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537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0DB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D46A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E0DB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587D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D54D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9B1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C57D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77F3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7433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07FB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48A0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3261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D27E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4543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59B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D818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6EB2B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E9ED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42E2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F5FF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964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A83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C8785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2F85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2C7A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585B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EC2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89F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2C0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1B164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BD22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DBCF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C1D3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DA13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2F14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4285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6A7AF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3158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29DD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20E7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D32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ECE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F62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20CB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FD08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2A30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83AE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F53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95B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0843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DFD84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3499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E72D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BFA8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AB20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0011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E2A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D9059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79BE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85FF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9E9A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C00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24C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3712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813E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B901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8B82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265B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9B3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F9A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1A7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9BA9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3423D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40BD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C481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B648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5F0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42F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B9D8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BE1E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B223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FC65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08E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D2E8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D44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13FEB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C098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A3A1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7C5A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374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7A9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DD2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10227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1E8A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B100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6213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97AC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620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1837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EE69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0797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51F3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E81B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84AA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99EB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F004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75F7A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47E7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77F02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441F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348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CDA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746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716708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ABA9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2A9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406F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FF60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12E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4AD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2E7BFDC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FB84C70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FE8834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C5945A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7D1A69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0F05B3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35749FF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601385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7DC7ED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Industrial Maintenance Technician</w:t>
            </w:r>
          </w:p>
        </w:tc>
        <w:tc>
          <w:tcPr>
            <w:tcW w:w="2160" w:type="dxa"/>
            <w:gridSpan w:val="2"/>
            <w:vAlign w:val="center"/>
          </w:tcPr>
          <w:p w14:paraId="30FAA7E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B08A37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0FE7968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629B15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885B5B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5C9A110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1D8B9BE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0FBF02F6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42875F3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$40,000.00</w:t>
            </w:r>
          </w:p>
        </w:tc>
        <w:tc>
          <w:tcPr>
            <w:tcW w:w="3241" w:type="dxa"/>
            <w:gridSpan w:val="2"/>
            <w:vAlign w:val="center"/>
          </w:tcPr>
          <w:p w14:paraId="5E5C791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$451.50</w:t>
            </w:r>
          </w:p>
        </w:tc>
        <w:tc>
          <w:tcPr>
            <w:tcW w:w="3149" w:type="dxa"/>
            <w:gridSpan w:val="2"/>
            <w:vAlign w:val="center"/>
          </w:tcPr>
          <w:p w14:paraId="1C9EB62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$2,881.83</w:t>
            </w:r>
          </w:p>
        </w:tc>
      </w:tr>
    </w:tbl>
    <w:p w14:paraId="2DE15675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A01AC3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BE9E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3C3E5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D4901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4C1B7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69F61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B6B2F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40741A9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3838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ECED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C6CE9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228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$2,881.83</w:t>
            </w:r>
          </w:p>
        </w:tc>
        <w:tc>
          <w:tcPr>
            <w:tcW w:w="1410" w:type="dxa"/>
            <w:vAlign w:val="center"/>
          </w:tcPr>
          <w:p w14:paraId="1A220C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353D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$2,881.83</w:t>
            </w:r>
          </w:p>
        </w:tc>
      </w:tr>
      <w:tr w:rsidR="00C05BC1" w14:paraId="02C23DEE" w14:textId="77777777">
        <w:trPr>
          <w:trHeight w:val="409"/>
        </w:trPr>
        <w:tc>
          <w:tcPr>
            <w:tcW w:w="810" w:type="dxa"/>
            <w:vAlign w:val="center"/>
          </w:tcPr>
          <w:p w14:paraId="412DD708" w14:textId="77777777" w:rsidR="00C05BC1" w:rsidRDefault="00C05BC1"/>
        </w:tc>
        <w:tc>
          <w:tcPr>
            <w:tcW w:w="2235" w:type="dxa"/>
            <w:vAlign w:val="center"/>
          </w:tcPr>
          <w:p w14:paraId="169F35E9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4E3E39D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59FF22C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441A70CE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5665B1D" w14:textId="77777777" w:rsidR="00C05BC1" w:rsidRDefault="00000000">
            <w:pPr>
              <w:jc w:val="right"/>
            </w:pPr>
            <w:r>
              <w:rPr>
                <w:sz w:val="22"/>
              </w:rPr>
              <w:t>$2,787.83</w:t>
            </w:r>
          </w:p>
        </w:tc>
      </w:tr>
      <w:tr w:rsidR="00982862" w:rsidRPr="008431EB" w14:paraId="0C1D5E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CE97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96BA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7530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513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5F1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9311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D9577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AFD3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4CF21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F09C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A9DD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A5CD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BA5E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D5A5A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FD12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C605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D3BB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488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E27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B39E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55B30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4157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D711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D615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EEE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EFEB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640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93A41E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C24B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C898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8EBE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D5C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5FC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084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D0A6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003B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F58B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F5E7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B540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817F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FADB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E1FE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7EAC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B7B5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B8BE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6247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872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46A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CEC2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DB36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D4EB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4EA8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A945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194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D3B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BE0A5B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FC26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606A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CFA6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3AB7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19C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ED9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C8E8B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4346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FF61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5C20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496E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2D70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525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DC759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9599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37C3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6319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436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A09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CEB4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2527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97D2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7594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C87F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D636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F8B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535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20F1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75EA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A770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8E69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759C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00A6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F90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206E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D820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5647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0DF9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3C29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F89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679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5991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2B24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1297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53C3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720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EB99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65D9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6FB0B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2660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4477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BAFB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F1C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1423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337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4F5D2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DB84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75D2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21E8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F2F2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4CBB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1BD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387BB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B5F7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DAB6F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AA6A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B7A2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142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40A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3016E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EFAC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B760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F9A1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3C5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E6AE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009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5EB3AF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C40EAAB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D1E27E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177880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1AA293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7FC177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4AD16F9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8EE58D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AD2C3E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Industrial Maintenance Technician</w:t>
            </w:r>
          </w:p>
        </w:tc>
        <w:tc>
          <w:tcPr>
            <w:tcW w:w="2160" w:type="dxa"/>
            <w:gridSpan w:val="2"/>
            <w:vAlign w:val="center"/>
          </w:tcPr>
          <w:p w14:paraId="32B1B38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640462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7013A8C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FB39B2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853D4B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1314A7D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1A775C1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3</w:t>
            </w:r>
          </w:p>
        </w:tc>
      </w:tr>
      <w:tr w:rsidR="00982862" w:rsidRPr="008431EB" w14:paraId="7EF3AB03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D3FBC4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$81,000.00</w:t>
            </w:r>
          </w:p>
        </w:tc>
        <w:tc>
          <w:tcPr>
            <w:tcW w:w="3241" w:type="dxa"/>
            <w:gridSpan w:val="2"/>
            <w:vAlign w:val="center"/>
          </w:tcPr>
          <w:p w14:paraId="5125E62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$849.80</w:t>
            </w:r>
          </w:p>
        </w:tc>
        <w:tc>
          <w:tcPr>
            <w:tcW w:w="3149" w:type="dxa"/>
            <w:gridSpan w:val="2"/>
            <w:vAlign w:val="center"/>
          </w:tcPr>
          <w:p w14:paraId="35FB262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$5,900.20</w:t>
            </w:r>
          </w:p>
        </w:tc>
      </w:tr>
    </w:tbl>
    <w:p w14:paraId="64F4942A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82D35C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E4F5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BB220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B8384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0F70F3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B2D01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89005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245CB7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753E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E316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FF4CE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5B8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$5,900.20</w:t>
            </w:r>
          </w:p>
        </w:tc>
        <w:tc>
          <w:tcPr>
            <w:tcW w:w="1410" w:type="dxa"/>
            <w:vAlign w:val="center"/>
          </w:tcPr>
          <w:p w14:paraId="63E1B2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981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$5,900.20</w:t>
            </w:r>
          </w:p>
        </w:tc>
      </w:tr>
      <w:tr w:rsidR="00C05BC1" w14:paraId="0508A9AA" w14:textId="77777777">
        <w:trPr>
          <w:trHeight w:val="409"/>
        </w:trPr>
        <w:tc>
          <w:tcPr>
            <w:tcW w:w="810" w:type="dxa"/>
            <w:vAlign w:val="center"/>
          </w:tcPr>
          <w:p w14:paraId="1405AAEB" w14:textId="77777777" w:rsidR="00C05BC1" w:rsidRDefault="00C05BC1"/>
        </w:tc>
        <w:tc>
          <w:tcPr>
            <w:tcW w:w="2235" w:type="dxa"/>
            <w:vAlign w:val="center"/>
          </w:tcPr>
          <w:p w14:paraId="387ABDDB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7D25525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B195D6F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572241DE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845B39E" w14:textId="77777777" w:rsidR="00C05BC1" w:rsidRDefault="00000000">
            <w:pPr>
              <w:jc w:val="right"/>
            </w:pPr>
            <w:r>
              <w:rPr>
                <w:sz w:val="22"/>
              </w:rPr>
              <w:t>$5,806.20</w:t>
            </w:r>
          </w:p>
        </w:tc>
      </w:tr>
      <w:tr w:rsidR="00982862" w:rsidRPr="008431EB" w14:paraId="09B84F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619C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BDA7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D955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EE2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617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914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8AEB2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C18A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FE2DD4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310C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97B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C85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2C1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E6B7AA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6ACF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A6D6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7978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14CA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AC0A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DB4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1484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4DB3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ED6F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CFEF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221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A302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9A3C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86015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3627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905A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EC99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DBA5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B65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E7F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DED9F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ED73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86A8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E880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09F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2627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809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A0B9F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5B8C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3757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2B18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E6D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8B3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8B07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F4BCA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0B5C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D53E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BA28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619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BFB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9735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5A86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F6CA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BED8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8100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FC5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4389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F74D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6D8DF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E22F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33CA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E12D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E41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0A3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99F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B52FC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0B77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E7D1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55CD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376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CE06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B00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799AF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F6E4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9884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171C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EF7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FF6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4FE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F748C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3BCB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0292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BC32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F073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90D9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F31B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4D83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4383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19D5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10C7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ABB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6E0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C95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BB99E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A7F3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2499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0EC6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E7E8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6F6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E7F5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CE6D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0BB2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D5FB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1D04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2C7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A64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E59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BC854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52ED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77BF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F6DE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C9A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4F51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351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632DB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520D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CB62C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99F2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BCD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DF9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2EE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C6F5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DE43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E122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EEF0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E95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C16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32ED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1CE7880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18F1B7B8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ACE020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C21D30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8A899F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7267E7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2388614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C31ABB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895D3D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Make-up Artist</w:t>
            </w:r>
          </w:p>
        </w:tc>
        <w:tc>
          <w:tcPr>
            <w:tcW w:w="2160" w:type="dxa"/>
            <w:gridSpan w:val="2"/>
            <w:vAlign w:val="center"/>
          </w:tcPr>
          <w:p w14:paraId="06ECADB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40D0C0F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2</w:t>
            </w:r>
          </w:p>
        </w:tc>
      </w:tr>
      <w:tr w:rsidR="00982862" w:rsidRPr="008431EB" w14:paraId="383EB4C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208E9E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B0278E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8E5B11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H-3</w:t>
            </w:r>
          </w:p>
        </w:tc>
        <w:tc>
          <w:tcPr>
            <w:tcW w:w="1800" w:type="dxa"/>
            <w:vAlign w:val="center"/>
          </w:tcPr>
          <w:p w14:paraId="7EC720B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2,8</w:t>
            </w:r>
          </w:p>
        </w:tc>
      </w:tr>
      <w:tr w:rsidR="00982862" w:rsidRPr="008431EB" w14:paraId="66E5DF24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58AA9F1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$72,500.00</w:t>
            </w:r>
          </w:p>
        </w:tc>
        <w:tc>
          <w:tcPr>
            <w:tcW w:w="3241" w:type="dxa"/>
            <w:gridSpan w:val="2"/>
            <w:vAlign w:val="center"/>
          </w:tcPr>
          <w:p w14:paraId="24A6434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$597.68</w:t>
            </w:r>
          </w:p>
        </w:tc>
        <w:tc>
          <w:tcPr>
            <w:tcW w:w="3149" w:type="dxa"/>
            <w:gridSpan w:val="2"/>
            <w:vAlign w:val="center"/>
          </w:tcPr>
          <w:p w14:paraId="196F88F5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$5,443.99</w:t>
            </w:r>
          </w:p>
        </w:tc>
      </w:tr>
    </w:tbl>
    <w:p w14:paraId="1BAE5480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5485F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EC85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1DC62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EB2CF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CCE50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1E260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4978E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E884A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7EF2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37C2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7364D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767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$5,443.99</w:t>
            </w:r>
          </w:p>
        </w:tc>
        <w:tc>
          <w:tcPr>
            <w:tcW w:w="1410" w:type="dxa"/>
            <w:vAlign w:val="center"/>
          </w:tcPr>
          <w:p w14:paraId="136661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E4B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$5,443.99</w:t>
            </w:r>
          </w:p>
        </w:tc>
      </w:tr>
      <w:tr w:rsidR="00C05BC1" w14:paraId="2D6470D4" w14:textId="77777777">
        <w:trPr>
          <w:trHeight w:val="409"/>
        </w:trPr>
        <w:tc>
          <w:tcPr>
            <w:tcW w:w="810" w:type="dxa"/>
            <w:vAlign w:val="center"/>
          </w:tcPr>
          <w:p w14:paraId="1DAB9CA8" w14:textId="77777777" w:rsidR="00C05BC1" w:rsidRDefault="00C05BC1"/>
        </w:tc>
        <w:tc>
          <w:tcPr>
            <w:tcW w:w="2235" w:type="dxa"/>
            <w:vAlign w:val="center"/>
          </w:tcPr>
          <w:p w14:paraId="5BA59340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A0EDD41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74B131B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0628BC78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63D2E9E9" w14:textId="77777777" w:rsidR="00C05BC1" w:rsidRDefault="00000000">
            <w:pPr>
              <w:jc w:val="right"/>
            </w:pPr>
            <w:r>
              <w:rPr>
                <w:sz w:val="22"/>
              </w:rPr>
              <w:t>$5,349.99</w:t>
            </w:r>
          </w:p>
        </w:tc>
      </w:tr>
      <w:tr w:rsidR="00982862" w:rsidRPr="008431EB" w14:paraId="61A28A4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493F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0474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F6DE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D1CE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0F5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0F57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BDCF1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9F42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C3FC6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B6ED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22D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C20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300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BC27A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BFCE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6A6F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4C97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5DB3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E8A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2C5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F438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4A42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D4ED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B1B0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718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D76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658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C18C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23FD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B12E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3E9D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2665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0AC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367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5E639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3878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6430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9BC0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790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236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89D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FD44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1F14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562C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01E3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92F0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3122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0D9A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A9697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442F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D0DE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FB7C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F531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A95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FD7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47C6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3F8A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B686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63FC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CD69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4B39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461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31DC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9C28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C0A1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0ECF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DA2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A24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B17D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84878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E906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A8F8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5677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39FD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036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794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19B8E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5097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DB23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FB40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1AF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1469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2413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B89BE0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D67C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6604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C24A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C29D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2BB0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0D33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2E466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4B07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6AA8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C9D7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6A4E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4758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0E28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A77BB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50C5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C7BD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B9A0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554C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409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D75A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90ADE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4317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DBA8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D485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0750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3FC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0C22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E0DAE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6C1A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3932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4678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09B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CAD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52F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B3DAF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3A98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EEA77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9C25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5D36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0D67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944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18C48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E3B4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7D83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341A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AC1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4B6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0BF7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538B2C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B2E810A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008B10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21917D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7B3E68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1B9F799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4EC8651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87C609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6915A4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Mechanic—Aircraft</w:t>
            </w:r>
          </w:p>
        </w:tc>
        <w:tc>
          <w:tcPr>
            <w:tcW w:w="2160" w:type="dxa"/>
            <w:gridSpan w:val="2"/>
            <w:vAlign w:val="center"/>
          </w:tcPr>
          <w:p w14:paraId="2141AAF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F4896A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76F3966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8DB679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422013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7794A00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1BCBDD4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5</w:t>
            </w:r>
          </w:p>
        </w:tc>
      </w:tr>
      <w:tr w:rsidR="00982862" w:rsidRPr="008431EB" w14:paraId="4D0DBC8F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9DE939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$93,600.00</w:t>
            </w:r>
          </w:p>
        </w:tc>
        <w:tc>
          <w:tcPr>
            <w:tcW w:w="3241" w:type="dxa"/>
            <w:gridSpan w:val="2"/>
            <w:vAlign w:val="center"/>
          </w:tcPr>
          <w:p w14:paraId="6AD0C02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$1,150.62</w:t>
            </w:r>
          </w:p>
        </w:tc>
        <w:tc>
          <w:tcPr>
            <w:tcW w:w="3149" w:type="dxa"/>
            <w:gridSpan w:val="2"/>
            <w:vAlign w:val="center"/>
          </w:tcPr>
          <w:p w14:paraId="6567755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$6,649.38</w:t>
            </w:r>
          </w:p>
        </w:tc>
      </w:tr>
    </w:tbl>
    <w:p w14:paraId="2307A300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498C2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0503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66FB0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5CA87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5C504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24B2D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90AF6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2C06B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6576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7D0B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62037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F8F7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$6,649.38</w:t>
            </w:r>
          </w:p>
        </w:tc>
        <w:tc>
          <w:tcPr>
            <w:tcW w:w="1410" w:type="dxa"/>
            <w:vAlign w:val="center"/>
          </w:tcPr>
          <w:p w14:paraId="763048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A42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$6,649.38</w:t>
            </w:r>
          </w:p>
        </w:tc>
      </w:tr>
      <w:tr w:rsidR="00C05BC1" w14:paraId="20201255" w14:textId="77777777">
        <w:trPr>
          <w:trHeight w:val="409"/>
        </w:trPr>
        <w:tc>
          <w:tcPr>
            <w:tcW w:w="810" w:type="dxa"/>
            <w:vAlign w:val="center"/>
          </w:tcPr>
          <w:p w14:paraId="0AEA5D29" w14:textId="77777777" w:rsidR="00C05BC1" w:rsidRDefault="00C05BC1"/>
        </w:tc>
        <w:tc>
          <w:tcPr>
            <w:tcW w:w="2235" w:type="dxa"/>
            <w:vAlign w:val="center"/>
          </w:tcPr>
          <w:p w14:paraId="5C04A112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8A40BB4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861BBE8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287259A5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5E5E8C8" w14:textId="77777777" w:rsidR="00C05BC1" w:rsidRDefault="00000000">
            <w:pPr>
              <w:jc w:val="right"/>
            </w:pPr>
            <w:r>
              <w:rPr>
                <w:sz w:val="22"/>
              </w:rPr>
              <w:t>$6,555.38</w:t>
            </w:r>
          </w:p>
        </w:tc>
      </w:tr>
      <w:tr w:rsidR="00982862" w:rsidRPr="008431EB" w14:paraId="621FBD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6BF9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F07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AFD1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756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5143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A7BD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C01A3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C85E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EA2B7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92BF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B15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CBC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F70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CD5C7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BA60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192D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E3C5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1389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E34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A9C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9BDD6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6078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F4EC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12AD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65A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C60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F93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899B84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8938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549A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A73B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9894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0C6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08C5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6707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3F04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A1A5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503F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97CC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8FF8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2F8D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2A1C0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AA50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CCCB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9D29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818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C1E6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321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E315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820D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5013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0ADC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CBDA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1D1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D50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8F4C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AD66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3F57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0FF6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5D5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245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322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970CB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64FE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7485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3C2F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F96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6524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900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1B53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CFA5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144F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4026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0B90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26D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EE9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291A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5F30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D8CC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19FB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CB73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443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2B1D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4968A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E564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4334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49AE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E33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0236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E899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21DEA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41B5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D9E4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295E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1F5D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BF8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7BC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46E22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67AD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8AD6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62DF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45A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B68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1C5D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F51A5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5ECE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3275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D1EC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62AF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DA2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A39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3352D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FF32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46DD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BF7B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A13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D9E7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D57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7C26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1FD23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46A2F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E789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244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BFE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AD8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2EA17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E1DD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0125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0139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9F4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150F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0E43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4F5FD7E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C0AB6BF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B6B752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2118D6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66ACEB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A87EBB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0454386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47AE5B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9CB50F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Mechanic—Aircraft</w:t>
            </w:r>
          </w:p>
        </w:tc>
        <w:tc>
          <w:tcPr>
            <w:tcW w:w="2160" w:type="dxa"/>
            <w:gridSpan w:val="2"/>
            <w:vAlign w:val="center"/>
          </w:tcPr>
          <w:p w14:paraId="47ED98A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0106FE3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60C5F4B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E03F9B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98FDF5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4F770E5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256CFA2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5</w:t>
            </w:r>
          </w:p>
        </w:tc>
      </w:tr>
      <w:tr w:rsidR="00982862" w:rsidRPr="008431EB" w14:paraId="3BE32D4D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5494FE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$93,600.00</w:t>
            </w:r>
          </w:p>
        </w:tc>
        <w:tc>
          <w:tcPr>
            <w:tcW w:w="3241" w:type="dxa"/>
            <w:gridSpan w:val="2"/>
            <w:vAlign w:val="center"/>
          </w:tcPr>
          <w:p w14:paraId="088AC80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$1,150.62</w:t>
            </w:r>
          </w:p>
        </w:tc>
        <w:tc>
          <w:tcPr>
            <w:tcW w:w="3149" w:type="dxa"/>
            <w:gridSpan w:val="2"/>
            <w:vAlign w:val="center"/>
          </w:tcPr>
          <w:p w14:paraId="4F27909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$6,649.38</w:t>
            </w:r>
          </w:p>
        </w:tc>
      </w:tr>
    </w:tbl>
    <w:p w14:paraId="154DB625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6249C2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5174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CF88B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61C89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FD844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6CF3E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7ACAA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D0B3F0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8889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0140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50611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C4B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$6,649.38</w:t>
            </w:r>
          </w:p>
        </w:tc>
        <w:tc>
          <w:tcPr>
            <w:tcW w:w="1410" w:type="dxa"/>
            <w:vAlign w:val="center"/>
          </w:tcPr>
          <w:p w14:paraId="180945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6C7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$6,649.38</w:t>
            </w:r>
          </w:p>
        </w:tc>
      </w:tr>
      <w:tr w:rsidR="00C05BC1" w14:paraId="0BDE9103" w14:textId="77777777">
        <w:trPr>
          <w:trHeight w:val="409"/>
        </w:trPr>
        <w:tc>
          <w:tcPr>
            <w:tcW w:w="810" w:type="dxa"/>
            <w:vAlign w:val="center"/>
          </w:tcPr>
          <w:p w14:paraId="537E0699" w14:textId="77777777" w:rsidR="00C05BC1" w:rsidRDefault="00C05BC1"/>
        </w:tc>
        <w:tc>
          <w:tcPr>
            <w:tcW w:w="2235" w:type="dxa"/>
            <w:vAlign w:val="center"/>
          </w:tcPr>
          <w:p w14:paraId="24CFFC9E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A1AF57D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748B02C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1A9B7A2D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9AAE34B" w14:textId="77777777" w:rsidR="00C05BC1" w:rsidRDefault="00000000">
            <w:pPr>
              <w:jc w:val="right"/>
            </w:pPr>
            <w:r>
              <w:rPr>
                <w:sz w:val="22"/>
              </w:rPr>
              <w:t>$6,555.38</w:t>
            </w:r>
          </w:p>
        </w:tc>
      </w:tr>
      <w:tr w:rsidR="00982862" w:rsidRPr="008431EB" w14:paraId="016DF73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6DCE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9C7B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4969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1F8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5D8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80E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DEA21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B1B2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14EBF6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AD0E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A4D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29C0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7BE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582E0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FC4D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3333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5DCE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C5AF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CC5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21D0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DF0B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EB4D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F83C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31E9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E8E1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BE2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DC20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65F20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C183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DDDE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BB0A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F42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677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F22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108E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03BA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1D9C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17F3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F587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5E8F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8F8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367BC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3F0E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132B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6993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5D0B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92A2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083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AF31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37F8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332A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E75B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29B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120A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B91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1ECA4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1904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BDC1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BB67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713F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9FCB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97D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57B85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4260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7097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7125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740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7009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166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FE87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4785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D933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8E12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5962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17B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C08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633EB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39463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AB88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A775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4EE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6CF6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3123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C135F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CF83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0378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3F1C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5B9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E96B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D97D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5C898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3F5E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11A4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E2F4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9FC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B45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64D8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ECCA0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8274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C6B0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7CCF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295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6137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A317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ABD4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3BBA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80C4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0F12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7D1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524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9FC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0C7B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FE03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D221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6E4E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E5C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B616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782A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8D9A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F79F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A16FE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4F28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5C5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2486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C42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A5AA4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7499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3645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131A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441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6C0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C9C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2532F28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3C44D51E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6211D3A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7B0B39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0E6A3F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B2C003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461C1F9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0F200E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F19066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Mechanic—Automotive</w:t>
            </w:r>
          </w:p>
        </w:tc>
        <w:tc>
          <w:tcPr>
            <w:tcW w:w="2160" w:type="dxa"/>
            <w:gridSpan w:val="2"/>
            <w:vAlign w:val="center"/>
          </w:tcPr>
          <w:p w14:paraId="3E1702D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3D3F9A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3D82A15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FF544C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F5CDE2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68C3B07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3656DDA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3E2CB6DB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5773831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$71,000.00</w:t>
            </w:r>
          </w:p>
        </w:tc>
        <w:tc>
          <w:tcPr>
            <w:tcW w:w="3241" w:type="dxa"/>
            <w:gridSpan w:val="2"/>
            <w:vAlign w:val="center"/>
          </w:tcPr>
          <w:p w14:paraId="0579851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$852.12</w:t>
            </w:r>
          </w:p>
        </w:tc>
        <w:tc>
          <w:tcPr>
            <w:tcW w:w="3149" w:type="dxa"/>
            <w:gridSpan w:val="2"/>
            <w:vAlign w:val="center"/>
          </w:tcPr>
          <w:p w14:paraId="21F48F5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$5,064.55</w:t>
            </w:r>
          </w:p>
        </w:tc>
      </w:tr>
    </w:tbl>
    <w:p w14:paraId="546FC1C1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D9BE70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68EC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A55CB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85DE5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549F5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15B67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AA6D7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2EE2FBE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FA9C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6348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EFA1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8FE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$5,064.55</w:t>
            </w:r>
          </w:p>
        </w:tc>
        <w:tc>
          <w:tcPr>
            <w:tcW w:w="1410" w:type="dxa"/>
            <w:vAlign w:val="center"/>
          </w:tcPr>
          <w:p w14:paraId="581CD7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15D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$5,064.55</w:t>
            </w:r>
          </w:p>
        </w:tc>
      </w:tr>
      <w:tr w:rsidR="00C05BC1" w14:paraId="2F2E641E" w14:textId="77777777">
        <w:trPr>
          <w:trHeight w:val="409"/>
        </w:trPr>
        <w:tc>
          <w:tcPr>
            <w:tcW w:w="810" w:type="dxa"/>
            <w:vAlign w:val="center"/>
          </w:tcPr>
          <w:p w14:paraId="54E6815E" w14:textId="77777777" w:rsidR="00C05BC1" w:rsidRDefault="00C05BC1"/>
        </w:tc>
        <w:tc>
          <w:tcPr>
            <w:tcW w:w="2235" w:type="dxa"/>
            <w:vAlign w:val="center"/>
          </w:tcPr>
          <w:p w14:paraId="29FDD2AF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9884DC2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D1BB835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3B76B3F4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3E2644B" w14:textId="77777777" w:rsidR="00C05BC1" w:rsidRDefault="00000000">
            <w:pPr>
              <w:jc w:val="right"/>
            </w:pPr>
            <w:r>
              <w:rPr>
                <w:sz w:val="22"/>
              </w:rPr>
              <w:t>$4,970.55</w:t>
            </w:r>
          </w:p>
        </w:tc>
      </w:tr>
      <w:tr w:rsidR="00982862" w:rsidRPr="008431EB" w14:paraId="5818EE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C3A8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2B67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2760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A158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6F2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18F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649231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7D32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F94614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022D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8C15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731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250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9263A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D32F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CD34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61A0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CAE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F78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F9D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4F5B7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04CB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FC76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5FBF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50B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F4F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73B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AAB1E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75F1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C177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10A2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EC2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95B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1BB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09101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777F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5B70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E5D2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CB37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A20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4B4E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9F343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BAE3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B57D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A57A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8AF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197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E1EF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E96B3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A294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302A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EB25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FF1F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FC7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41AF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861AE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C32D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B329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52EC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961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CE3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9FEE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58480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C3C1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F094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713C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8E5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C78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E93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4C20E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D035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A9B3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535A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C08D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1327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DC73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786DB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973A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9BC3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BABF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429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B61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2D5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6733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D166D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7209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D518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9D8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6BF3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6A05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5A0C4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3473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32FD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38EE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22B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FBAF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9FA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C259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950A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CD52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E444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FA5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BF1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139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8519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DEB4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D23E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AFDB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7F6D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C9F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5F3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03AAA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2BE8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9086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7D1E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5B5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385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025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119CE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B6D7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825AE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56C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2E0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194B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E08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01744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BC70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2D30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B932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C228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2AD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096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9D6337E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98213A1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8F0C96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E3803C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5F669C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944A16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197EF22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86B5E3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A0A501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Mechanic—Automotive</w:t>
            </w:r>
          </w:p>
        </w:tc>
        <w:tc>
          <w:tcPr>
            <w:tcW w:w="2160" w:type="dxa"/>
            <w:gridSpan w:val="2"/>
            <w:vAlign w:val="center"/>
          </w:tcPr>
          <w:p w14:paraId="68AFD36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3C4E0E1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2</w:t>
            </w:r>
          </w:p>
        </w:tc>
      </w:tr>
      <w:tr w:rsidR="00982862" w:rsidRPr="008431EB" w14:paraId="2731DC2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61D8B2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6712D9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5EEED77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H-3</w:t>
            </w:r>
          </w:p>
        </w:tc>
        <w:tc>
          <w:tcPr>
            <w:tcW w:w="1800" w:type="dxa"/>
            <w:vAlign w:val="center"/>
          </w:tcPr>
          <w:p w14:paraId="0BCBDEE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4,1</w:t>
            </w:r>
          </w:p>
        </w:tc>
      </w:tr>
      <w:tr w:rsidR="00982862" w:rsidRPr="008431EB" w14:paraId="5AADDC5A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ED8183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$71,000.00</w:t>
            </w:r>
          </w:p>
        </w:tc>
        <w:tc>
          <w:tcPr>
            <w:tcW w:w="3241" w:type="dxa"/>
            <w:gridSpan w:val="2"/>
            <w:vAlign w:val="center"/>
          </w:tcPr>
          <w:p w14:paraId="0325D17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$580.62</w:t>
            </w:r>
          </w:p>
        </w:tc>
        <w:tc>
          <w:tcPr>
            <w:tcW w:w="3149" w:type="dxa"/>
            <w:gridSpan w:val="2"/>
            <w:vAlign w:val="center"/>
          </w:tcPr>
          <w:p w14:paraId="5CE1BA1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$5,336.05</w:t>
            </w:r>
          </w:p>
        </w:tc>
      </w:tr>
    </w:tbl>
    <w:p w14:paraId="5AEB562A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04FE37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5571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5F24E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BC5A5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8672A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8CBA3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74580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43F0B1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3D763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156E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63197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8E2F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$5,336.05</w:t>
            </w:r>
          </w:p>
        </w:tc>
        <w:tc>
          <w:tcPr>
            <w:tcW w:w="1410" w:type="dxa"/>
            <w:vAlign w:val="center"/>
          </w:tcPr>
          <w:p w14:paraId="64B44F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56E0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$5,336.05</w:t>
            </w:r>
          </w:p>
        </w:tc>
      </w:tr>
      <w:tr w:rsidR="00C05BC1" w14:paraId="7844F8E2" w14:textId="77777777">
        <w:trPr>
          <w:trHeight w:val="409"/>
        </w:trPr>
        <w:tc>
          <w:tcPr>
            <w:tcW w:w="810" w:type="dxa"/>
            <w:vAlign w:val="center"/>
          </w:tcPr>
          <w:p w14:paraId="03D64B27" w14:textId="77777777" w:rsidR="00C05BC1" w:rsidRDefault="00C05BC1"/>
        </w:tc>
        <w:tc>
          <w:tcPr>
            <w:tcW w:w="2235" w:type="dxa"/>
            <w:vAlign w:val="center"/>
          </w:tcPr>
          <w:p w14:paraId="4F0DCDDD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F9F880D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63342BA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7793918A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73434F45" w14:textId="77777777" w:rsidR="00C05BC1" w:rsidRDefault="00000000">
            <w:pPr>
              <w:jc w:val="right"/>
            </w:pPr>
            <w:r>
              <w:rPr>
                <w:sz w:val="22"/>
              </w:rPr>
              <w:t>$5,242.05</w:t>
            </w:r>
          </w:p>
        </w:tc>
      </w:tr>
      <w:tr w:rsidR="00982862" w:rsidRPr="008431EB" w14:paraId="728B9CF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0CE8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4C77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8BF1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300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F7A8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FB0F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13DB7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1119D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DF94DE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5EE8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1ADB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53C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A341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31D7B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D7E8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0643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616C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ADF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2D4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2BD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36A88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2CE4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51EF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5A09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D81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9289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CE7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F053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ECD0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1845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21CB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207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ACD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7934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81BC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C7A7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668A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D845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916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131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25D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F6DF6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377A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6153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CE8C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9B3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DBB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901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104B4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E63D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C4D1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B3FD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484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6D9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246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A3CA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2478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335A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118D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36C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47EA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D17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FD6B3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A50E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30B2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4845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E8A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7E9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D03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34985A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07FF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D1FF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5605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2BEC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23C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649F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6A57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98BE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DF1F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D2A0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9E5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BAD9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E91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5C1E2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BB1A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079F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8F01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2C9F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A17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65F4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EEAFE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FC8E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E0E1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37F8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4893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BA6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1118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A8DC4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DEEE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8216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97C3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DC6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DC6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F540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7C327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1801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01B7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DFF1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A36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BDA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D1BE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4F4D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A875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B025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8B8D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B92B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5B3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0CC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9B07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665D3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5F7F6E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A87E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0F58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B202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F2F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5FB6E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88B9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43D0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9673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B09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32D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ACF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FF7C3E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F228F8A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A01039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BE9844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883E41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6D239D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3CC3359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3F434B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A9811E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Mechanic—Diesel</w:t>
            </w:r>
          </w:p>
        </w:tc>
        <w:tc>
          <w:tcPr>
            <w:tcW w:w="2160" w:type="dxa"/>
            <w:gridSpan w:val="2"/>
            <w:vAlign w:val="center"/>
          </w:tcPr>
          <w:p w14:paraId="36F46DD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5A279D1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72324D3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7EC4D8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F6631A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7E8C44D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663AA0A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4</w:t>
            </w:r>
          </w:p>
        </w:tc>
      </w:tr>
      <w:tr w:rsidR="00982862" w:rsidRPr="008431EB" w14:paraId="5A85549D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EC9C87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$39,500.00</w:t>
            </w:r>
          </w:p>
        </w:tc>
        <w:tc>
          <w:tcPr>
            <w:tcW w:w="3241" w:type="dxa"/>
            <w:gridSpan w:val="2"/>
            <w:vAlign w:val="center"/>
          </w:tcPr>
          <w:p w14:paraId="6E1C7D2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$295.56</w:t>
            </w:r>
          </w:p>
        </w:tc>
        <w:tc>
          <w:tcPr>
            <w:tcW w:w="3149" w:type="dxa"/>
            <w:gridSpan w:val="2"/>
            <w:vAlign w:val="center"/>
          </w:tcPr>
          <w:p w14:paraId="55F95D83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$2,996.11</w:t>
            </w:r>
          </w:p>
        </w:tc>
      </w:tr>
    </w:tbl>
    <w:p w14:paraId="480BE5B3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83781E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77D5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F4B2D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21F26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10098A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91838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136A3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E3B49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8095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E3DF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7FF5D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399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$2,996.11</w:t>
            </w:r>
          </w:p>
        </w:tc>
        <w:tc>
          <w:tcPr>
            <w:tcW w:w="1410" w:type="dxa"/>
            <w:vAlign w:val="center"/>
          </w:tcPr>
          <w:p w14:paraId="6727AD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48DC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$2,996.11</w:t>
            </w:r>
          </w:p>
        </w:tc>
      </w:tr>
      <w:tr w:rsidR="00C05BC1" w14:paraId="42A761A7" w14:textId="77777777">
        <w:trPr>
          <w:trHeight w:val="409"/>
        </w:trPr>
        <w:tc>
          <w:tcPr>
            <w:tcW w:w="810" w:type="dxa"/>
            <w:vAlign w:val="center"/>
          </w:tcPr>
          <w:p w14:paraId="63782E0B" w14:textId="77777777" w:rsidR="00C05BC1" w:rsidRDefault="00C05BC1"/>
        </w:tc>
        <w:tc>
          <w:tcPr>
            <w:tcW w:w="2235" w:type="dxa"/>
            <w:vAlign w:val="center"/>
          </w:tcPr>
          <w:p w14:paraId="148B4DBD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F321B29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048C306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026E6977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60D0BB1E" w14:textId="77777777" w:rsidR="00C05BC1" w:rsidRDefault="00000000">
            <w:pPr>
              <w:jc w:val="right"/>
            </w:pPr>
            <w:r>
              <w:rPr>
                <w:sz w:val="22"/>
              </w:rPr>
              <w:t>$2,902.11</w:t>
            </w:r>
          </w:p>
        </w:tc>
      </w:tr>
      <w:tr w:rsidR="00982862" w:rsidRPr="008431EB" w14:paraId="060FED3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5A0F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142D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33C2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119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939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421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ED700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0C13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500CC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075C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7D20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208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EA9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AD95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F085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4BE1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27F4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D703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B321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27D8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F1F8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536F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D82C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3C72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1DB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4AD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F46C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19E6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CDCC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2934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DA06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D87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7DCC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FB8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9BAFF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A6C7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3360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FEDC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154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A89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DA87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47E78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BB29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44E2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BEEE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DEFD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C29A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0D2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950E44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8A5B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DD35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46F2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1C2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156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990B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0BA63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5225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6FB1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0AC9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83C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5AE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18DE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B7BB7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F356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58CE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FAD4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86B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3B6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5CC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0420F5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9EA3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E81B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6819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67B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D10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1F9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B05D5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525E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0350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4627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706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317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2FD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97A9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F9C0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673F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0B9E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1E0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0CA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769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8D0213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4A3B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E691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5A79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9CD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A3B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77D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FB2F96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980F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A9DC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7E51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B45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D19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D59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3C8F7F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16A7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1863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AD42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D812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3AEF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262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D922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DE3D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EF6D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545E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BF75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FDF5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CB2F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A4DC3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17D4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526CD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271F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E865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11C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B27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082A0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A20E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188B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AA03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CFD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9EA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1AA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D421E39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C8E40F5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0791CFC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85EBF1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5D57EC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1A6DF66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1540081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FDC549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2A5FC2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Pharmacy Technician</w:t>
            </w:r>
          </w:p>
        </w:tc>
        <w:tc>
          <w:tcPr>
            <w:tcW w:w="2160" w:type="dxa"/>
            <w:gridSpan w:val="2"/>
            <w:vAlign w:val="center"/>
          </w:tcPr>
          <w:p w14:paraId="74C708C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2A9C03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0FF14A2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48291A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01B6C5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718454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6926C8C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10E3C862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6B71F3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$36,000.00</w:t>
            </w:r>
          </w:p>
        </w:tc>
        <w:tc>
          <w:tcPr>
            <w:tcW w:w="3241" w:type="dxa"/>
            <w:gridSpan w:val="2"/>
            <w:vAlign w:val="center"/>
          </w:tcPr>
          <w:p w14:paraId="2A35B21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$356.00</w:t>
            </w:r>
          </w:p>
        </w:tc>
        <w:tc>
          <w:tcPr>
            <w:tcW w:w="3149" w:type="dxa"/>
            <w:gridSpan w:val="2"/>
            <w:vAlign w:val="center"/>
          </w:tcPr>
          <w:p w14:paraId="68FEC54B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$2,644.00</w:t>
            </w:r>
          </w:p>
        </w:tc>
      </w:tr>
    </w:tbl>
    <w:p w14:paraId="0D8B0DEE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4116ED2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A20B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58DBB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95BFA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68AD5E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DFDD4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DDFE3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558458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93B8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18B7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43ADC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18DB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$2,644.00</w:t>
            </w:r>
          </w:p>
        </w:tc>
        <w:tc>
          <w:tcPr>
            <w:tcW w:w="1410" w:type="dxa"/>
            <w:vAlign w:val="center"/>
          </w:tcPr>
          <w:p w14:paraId="01B161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FC4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$2,644.00</w:t>
            </w:r>
          </w:p>
        </w:tc>
      </w:tr>
      <w:tr w:rsidR="00C05BC1" w14:paraId="64F8855C" w14:textId="77777777">
        <w:trPr>
          <w:trHeight w:val="409"/>
        </w:trPr>
        <w:tc>
          <w:tcPr>
            <w:tcW w:w="810" w:type="dxa"/>
            <w:vAlign w:val="center"/>
          </w:tcPr>
          <w:p w14:paraId="066F9351" w14:textId="77777777" w:rsidR="00C05BC1" w:rsidRDefault="00C05BC1"/>
        </w:tc>
        <w:tc>
          <w:tcPr>
            <w:tcW w:w="2235" w:type="dxa"/>
            <w:vAlign w:val="center"/>
          </w:tcPr>
          <w:p w14:paraId="017341BA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DAD31FF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863CAAC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6762EEEA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9747D51" w14:textId="77777777" w:rsidR="00C05BC1" w:rsidRDefault="00000000">
            <w:pPr>
              <w:jc w:val="right"/>
            </w:pPr>
            <w:r>
              <w:rPr>
                <w:sz w:val="22"/>
              </w:rPr>
              <w:t>$2,550.00</w:t>
            </w:r>
          </w:p>
        </w:tc>
      </w:tr>
      <w:tr w:rsidR="00982862" w:rsidRPr="008431EB" w14:paraId="7E48E01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20FA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3EB4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AE5F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824A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6B08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23C4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1A3C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C8FB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5D1D53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3AD2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7CD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85B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697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B1772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82BC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8918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7A59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ADA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6E75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9C4F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45BC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34FC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B9DD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6AAB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CB5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26B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C0C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0A28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6A86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B318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C956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154E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7DAA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3C7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8A400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B852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4AC4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5F34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048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9C84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FE6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75BA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C6EE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AF50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A7F9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9B7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E93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663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82B6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6E02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5805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CD1E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E15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54F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338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83650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960F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E592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40B2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866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E12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AA4E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FDE9B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C6D9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9923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FC6F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547F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D31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D53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A2A0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FC85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8CD0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390B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614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CC93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3796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1A986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EE8C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87D1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8DB7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E6F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82C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2218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85BB0B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5611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E439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902F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8C7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62E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5AC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E1242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9718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A4EC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0778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5D5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2E76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9695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BCCA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3600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C5ED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2DA3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6E7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6E7A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743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CFA1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A0CE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28C7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7CA6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ADF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693D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46D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26F80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743C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4ECF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7D77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B0E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567A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258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1F190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0537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245F06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5E30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508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648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780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B961C3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0EC6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CEE6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6460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E1F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34D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291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8C670CF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FE2797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125D19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E5A698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D901D3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CBD9C6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6AF4EB0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2E6744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E07D39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Plumber / Pipefitter</w:t>
            </w:r>
          </w:p>
        </w:tc>
        <w:tc>
          <w:tcPr>
            <w:tcW w:w="2160" w:type="dxa"/>
            <w:gridSpan w:val="2"/>
            <w:vAlign w:val="center"/>
          </w:tcPr>
          <w:p w14:paraId="4D4DDF4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F7AF42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312D76D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0E8951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5ABE2B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2E25D7D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7CD5CD2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489F469D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835E09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$42,000.00</w:t>
            </w:r>
          </w:p>
        </w:tc>
        <w:tc>
          <w:tcPr>
            <w:tcW w:w="3241" w:type="dxa"/>
            <w:gridSpan w:val="2"/>
            <w:vAlign w:val="center"/>
          </w:tcPr>
          <w:p w14:paraId="05F6C93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$499.25</w:t>
            </w:r>
          </w:p>
        </w:tc>
        <w:tc>
          <w:tcPr>
            <w:tcW w:w="3149" w:type="dxa"/>
            <w:gridSpan w:val="2"/>
            <w:vAlign w:val="center"/>
          </w:tcPr>
          <w:p w14:paraId="679134B1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$3,000.75</w:t>
            </w:r>
          </w:p>
        </w:tc>
      </w:tr>
    </w:tbl>
    <w:p w14:paraId="2164C67C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C309E6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1F47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50806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0012F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87F1A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F1EB4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80D2A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7C88ED7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3955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A2E2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DE3D4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49C6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$3,000.75</w:t>
            </w:r>
          </w:p>
        </w:tc>
        <w:tc>
          <w:tcPr>
            <w:tcW w:w="1410" w:type="dxa"/>
            <w:vAlign w:val="center"/>
          </w:tcPr>
          <w:p w14:paraId="414521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2C24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$3,000.75</w:t>
            </w:r>
          </w:p>
        </w:tc>
      </w:tr>
      <w:tr w:rsidR="00C05BC1" w14:paraId="7F81C4C5" w14:textId="77777777">
        <w:trPr>
          <w:trHeight w:val="409"/>
        </w:trPr>
        <w:tc>
          <w:tcPr>
            <w:tcW w:w="810" w:type="dxa"/>
            <w:vAlign w:val="center"/>
          </w:tcPr>
          <w:p w14:paraId="2C0A295F" w14:textId="77777777" w:rsidR="00C05BC1" w:rsidRDefault="00C05BC1"/>
        </w:tc>
        <w:tc>
          <w:tcPr>
            <w:tcW w:w="2235" w:type="dxa"/>
            <w:vAlign w:val="center"/>
          </w:tcPr>
          <w:p w14:paraId="1CE1FE33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4E1B874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26E1063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53775C10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2513B133" w14:textId="77777777" w:rsidR="00C05BC1" w:rsidRDefault="00000000">
            <w:pPr>
              <w:jc w:val="right"/>
            </w:pPr>
            <w:r>
              <w:rPr>
                <w:sz w:val="22"/>
              </w:rPr>
              <w:t>$2,906.75</w:t>
            </w:r>
          </w:p>
        </w:tc>
      </w:tr>
      <w:tr w:rsidR="00982862" w:rsidRPr="008431EB" w14:paraId="645F52E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66B2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CF39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DBD2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0F3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9A3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3EB9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D0987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FCDF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0511B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84A0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5AD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C0E7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81E2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477A4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7625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9462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A57A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908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E5A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8D9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10F4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2B10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259B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CC62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729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2A8D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837A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81A4ED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8D2B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BE46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9404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8A1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E427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DB17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9F4AA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4ECA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C1F0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229B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FB9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4AD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A53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9E9B7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008C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2129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543B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CDB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232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960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7E213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BE53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8351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D8FE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AD03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5A52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0A98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D8617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CD0D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87FA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ABFC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5AF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2F82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293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14FEB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1FD1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AB2E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241C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8BF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B219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129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FECBF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7C46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A610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C557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B1BC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86F0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03D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35A85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E378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969C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09B9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30F9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D20E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DAD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E3675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88D8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DE8D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DF13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635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4F71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1B3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11FA1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FF88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3232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B98C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7AD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9BF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D1C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A5BF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B38C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2331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2510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DD8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67E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EF9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1D801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A2AA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69AE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5F33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A4E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F70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39F2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EC09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C729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8565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8521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3DF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455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7245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88E90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2C0F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6067A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748B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05F8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12EE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5A1F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F6A33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6152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A868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BEC8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33F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76AA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7D63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838E876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A3ABE6C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0C243F7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AA820F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F061EA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8D345A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47C9D10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5A2536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F66543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Plumber / Pipefitter</w:t>
            </w:r>
          </w:p>
        </w:tc>
        <w:tc>
          <w:tcPr>
            <w:tcW w:w="2160" w:type="dxa"/>
            <w:gridSpan w:val="2"/>
            <w:vAlign w:val="center"/>
          </w:tcPr>
          <w:p w14:paraId="33BA560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0E82B79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096C356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465DE9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3189B1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1202E4E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14151FA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654FAB05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74A04F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$83,000.00</w:t>
            </w:r>
          </w:p>
        </w:tc>
        <w:tc>
          <w:tcPr>
            <w:tcW w:w="3241" w:type="dxa"/>
            <w:gridSpan w:val="2"/>
            <w:vAlign w:val="center"/>
          </w:tcPr>
          <w:p w14:paraId="0DAE43D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$1,138.62</w:t>
            </w:r>
          </w:p>
        </w:tc>
        <w:tc>
          <w:tcPr>
            <w:tcW w:w="3149" w:type="dxa"/>
            <w:gridSpan w:val="2"/>
            <w:vAlign w:val="center"/>
          </w:tcPr>
          <w:p w14:paraId="716C5D9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$5,778.05</w:t>
            </w:r>
          </w:p>
        </w:tc>
      </w:tr>
    </w:tbl>
    <w:p w14:paraId="3C60C325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DDEB8D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2B44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1F379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487F3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1E8C6F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C9EF6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9611E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C37602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6680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4A57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E0D68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D63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$5,778.05</w:t>
            </w:r>
          </w:p>
        </w:tc>
        <w:tc>
          <w:tcPr>
            <w:tcW w:w="1410" w:type="dxa"/>
            <w:vAlign w:val="center"/>
          </w:tcPr>
          <w:p w14:paraId="4C5DC3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F9F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$5,778.05</w:t>
            </w:r>
          </w:p>
        </w:tc>
      </w:tr>
      <w:tr w:rsidR="00C05BC1" w14:paraId="2D4A35D4" w14:textId="77777777">
        <w:trPr>
          <w:trHeight w:val="409"/>
        </w:trPr>
        <w:tc>
          <w:tcPr>
            <w:tcW w:w="810" w:type="dxa"/>
            <w:vAlign w:val="center"/>
          </w:tcPr>
          <w:p w14:paraId="43705970" w14:textId="77777777" w:rsidR="00C05BC1" w:rsidRDefault="00C05BC1"/>
        </w:tc>
        <w:tc>
          <w:tcPr>
            <w:tcW w:w="2235" w:type="dxa"/>
            <w:vAlign w:val="center"/>
          </w:tcPr>
          <w:p w14:paraId="4823EA0A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4D65EFF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F071C8D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5EDF24BD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3191467F" w14:textId="77777777" w:rsidR="00C05BC1" w:rsidRDefault="00000000">
            <w:pPr>
              <w:jc w:val="right"/>
            </w:pPr>
            <w:r>
              <w:rPr>
                <w:sz w:val="22"/>
              </w:rPr>
              <w:t>$5,684.05</w:t>
            </w:r>
          </w:p>
        </w:tc>
      </w:tr>
      <w:tr w:rsidR="00982862" w:rsidRPr="008431EB" w14:paraId="23EADE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FFC8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C08E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20C4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2794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941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14B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A4711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73EF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AB114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C27D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DC8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19F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269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C0E3F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9475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65BA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AE00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570A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965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159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F451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F567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84D0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3C57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470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FC6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9EA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2537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E316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DDA7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778D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B34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59AB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225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8DB30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D87F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9913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94B8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A78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9DC4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91FC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2D4D9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1A97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4014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4E4E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190B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E1E0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5D95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2171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05DF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58A5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C938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7698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C45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5DA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B275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C1E89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9342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6369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7B2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AA4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82F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65848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5648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2249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58BB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8B5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80B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70ED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47209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9A15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3C41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B4B1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133A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B781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094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453A2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B97A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ABA4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C6A3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8890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F41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31EC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374E1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D57F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770F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9E5B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A99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8FB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F39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A84954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BC9F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3B14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9B7C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B13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08B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EFD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1D0CF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5EA5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110B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FCD9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EF3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90F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214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21A0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885D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6BF0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F168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4C0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E55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0A9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59D4CF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1CED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C0CE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BACB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14A9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BC22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7B34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8EC9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9D62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EB488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4AE5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0D9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766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603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73E11F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CAC4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D8F4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38B1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A10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699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8FB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3440BC4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48452A4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1038E9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36341C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1DE83C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07203A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7C8973B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081032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063BF8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Plumber / Pipefitter</w:t>
            </w:r>
          </w:p>
        </w:tc>
        <w:tc>
          <w:tcPr>
            <w:tcW w:w="2160" w:type="dxa"/>
            <w:gridSpan w:val="2"/>
            <w:vAlign w:val="center"/>
          </w:tcPr>
          <w:p w14:paraId="5DB739E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5935B5B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2</w:t>
            </w:r>
          </w:p>
        </w:tc>
      </w:tr>
      <w:tr w:rsidR="00982862" w:rsidRPr="008431EB" w14:paraId="52A471B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02A0B5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8015E1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5784A57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H-3</w:t>
            </w:r>
          </w:p>
        </w:tc>
        <w:tc>
          <w:tcPr>
            <w:tcW w:w="1800" w:type="dxa"/>
            <w:vAlign w:val="center"/>
          </w:tcPr>
          <w:p w14:paraId="16CD077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1,1</w:t>
            </w:r>
          </w:p>
        </w:tc>
      </w:tr>
      <w:tr w:rsidR="00982862" w:rsidRPr="008431EB" w14:paraId="63D6088E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9AC562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$83,000.00</w:t>
            </w:r>
          </w:p>
        </w:tc>
        <w:tc>
          <w:tcPr>
            <w:tcW w:w="3241" w:type="dxa"/>
            <w:gridSpan w:val="2"/>
            <w:vAlign w:val="center"/>
          </w:tcPr>
          <w:p w14:paraId="3370C3C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$717.12</w:t>
            </w:r>
          </w:p>
        </w:tc>
        <w:tc>
          <w:tcPr>
            <w:tcW w:w="3149" w:type="dxa"/>
            <w:gridSpan w:val="2"/>
            <w:vAlign w:val="center"/>
          </w:tcPr>
          <w:p w14:paraId="0813349C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$6,199.55</w:t>
            </w:r>
          </w:p>
        </w:tc>
      </w:tr>
    </w:tbl>
    <w:p w14:paraId="25131F28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7AA7A0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9F06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4D360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C336D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BFDD4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3D585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17A30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54209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18FB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7508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BD726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FF1F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$6,199.55</w:t>
            </w:r>
          </w:p>
        </w:tc>
        <w:tc>
          <w:tcPr>
            <w:tcW w:w="1410" w:type="dxa"/>
            <w:vAlign w:val="center"/>
          </w:tcPr>
          <w:p w14:paraId="516A89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D3B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$6,199.55</w:t>
            </w:r>
          </w:p>
        </w:tc>
      </w:tr>
      <w:tr w:rsidR="00C05BC1" w14:paraId="7A847A3A" w14:textId="77777777">
        <w:trPr>
          <w:trHeight w:val="409"/>
        </w:trPr>
        <w:tc>
          <w:tcPr>
            <w:tcW w:w="810" w:type="dxa"/>
            <w:vAlign w:val="center"/>
          </w:tcPr>
          <w:p w14:paraId="5168BE60" w14:textId="77777777" w:rsidR="00C05BC1" w:rsidRDefault="00C05BC1"/>
        </w:tc>
        <w:tc>
          <w:tcPr>
            <w:tcW w:w="2235" w:type="dxa"/>
            <w:vAlign w:val="center"/>
          </w:tcPr>
          <w:p w14:paraId="3A5C4D94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2190567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4F103B5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7D27EE93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7FF87A9B" w14:textId="77777777" w:rsidR="00C05BC1" w:rsidRDefault="00000000">
            <w:pPr>
              <w:jc w:val="right"/>
            </w:pPr>
            <w:r>
              <w:rPr>
                <w:sz w:val="22"/>
              </w:rPr>
              <w:t>$6,105.55</w:t>
            </w:r>
          </w:p>
        </w:tc>
      </w:tr>
      <w:tr w:rsidR="00982862" w:rsidRPr="008431EB" w14:paraId="4336530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51EE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4689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102A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392E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C1A0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E25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B4CBF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1CF1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59D140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BD72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026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3A54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B891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0F654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0121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7073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FB15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2ED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E7C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7FB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2B4E0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1E59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5DCC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7AAA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EE1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4B27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7AF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9E78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5C1A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7C61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A69C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B19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A77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8B2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2776E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8EA3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2905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C5C6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DB6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310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BE5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86EF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08AE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2485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1F1D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B24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126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7243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948F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AE6E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DA88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A304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F8A2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A16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D7F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DA9CD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533F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C2B1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18A2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0DA6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C173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177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3DFD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BEE9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FD6E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76CC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4A1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3D0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5C1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C0967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42B8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B84C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5584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7A1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87E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58C6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49A9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5A37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1AA0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9BFF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F8B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D0E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55B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B7EFC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0A97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72B9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3FBD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444F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A209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2CC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3DB05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7753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D2FE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6BF4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8DF6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34CB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ECF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A3B7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A28A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A10C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6206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90A6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0B4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E58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5170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C86E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4FD4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95B3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DE4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7B3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7186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7A5EE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42F4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BD55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9301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A6E6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F62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90F1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B95C3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9765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1D2E46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8500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6998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D59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7132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6829C5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12B3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6C89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DD93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6673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0E9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B3EC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BB4A805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3C9EAFAB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15E32E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EC6038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D81DB5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9C839C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105C7AE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5D4BCF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D62F84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Power Plant Operator</w:t>
            </w:r>
          </w:p>
        </w:tc>
        <w:tc>
          <w:tcPr>
            <w:tcW w:w="2160" w:type="dxa"/>
            <w:gridSpan w:val="2"/>
            <w:vAlign w:val="center"/>
          </w:tcPr>
          <w:p w14:paraId="48DC52E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76532D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7ECCB57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6E317F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11ABC0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49ACA1A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7EC24B3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77BB437A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E5A04C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$70,000.00</w:t>
            </w:r>
          </w:p>
        </w:tc>
        <w:tc>
          <w:tcPr>
            <w:tcW w:w="3241" w:type="dxa"/>
            <w:gridSpan w:val="2"/>
            <w:vAlign w:val="center"/>
          </w:tcPr>
          <w:p w14:paraId="2E75ED7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$1,167.75</w:t>
            </w:r>
          </w:p>
        </w:tc>
        <w:tc>
          <w:tcPr>
            <w:tcW w:w="3149" w:type="dxa"/>
            <w:gridSpan w:val="2"/>
            <w:vAlign w:val="center"/>
          </w:tcPr>
          <w:p w14:paraId="7D246172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$4,665.58</w:t>
            </w:r>
          </w:p>
        </w:tc>
      </w:tr>
    </w:tbl>
    <w:p w14:paraId="6618A344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057039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3C62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9AD49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7E91D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513D5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4FBF4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0E947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AF8D9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3120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B4EE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03CF0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471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$4,665.58</w:t>
            </w:r>
          </w:p>
        </w:tc>
        <w:tc>
          <w:tcPr>
            <w:tcW w:w="1410" w:type="dxa"/>
            <w:vAlign w:val="center"/>
          </w:tcPr>
          <w:p w14:paraId="78B2D9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F64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$4,665.58</w:t>
            </w:r>
          </w:p>
        </w:tc>
      </w:tr>
      <w:tr w:rsidR="00C05BC1" w14:paraId="4F08FAAF" w14:textId="77777777">
        <w:trPr>
          <w:trHeight w:val="409"/>
        </w:trPr>
        <w:tc>
          <w:tcPr>
            <w:tcW w:w="810" w:type="dxa"/>
            <w:vAlign w:val="center"/>
          </w:tcPr>
          <w:p w14:paraId="57AB0509" w14:textId="77777777" w:rsidR="00C05BC1" w:rsidRDefault="00C05BC1"/>
        </w:tc>
        <w:tc>
          <w:tcPr>
            <w:tcW w:w="2235" w:type="dxa"/>
            <w:vAlign w:val="center"/>
          </w:tcPr>
          <w:p w14:paraId="56ED1F88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1DF8882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784D6D7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1E32DA5D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1FEFD69D" w14:textId="77777777" w:rsidR="00C05BC1" w:rsidRDefault="00000000">
            <w:pPr>
              <w:jc w:val="right"/>
            </w:pPr>
            <w:r>
              <w:rPr>
                <w:sz w:val="22"/>
              </w:rPr>
              <w:t>$4,571.58</w:t>
            </w:r>
          </w:p>
        </w:tc>
      </w:tr>
      <w:tr w:rsidR="00982862" w:rsidRPr="008431EB" w14:paraId="5AEFE43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85E7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0F61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1E84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C4C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CAE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CEB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C8255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1256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814B3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2FB7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9041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847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1572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3A161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4D74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6D54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50BB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72B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5E5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FD0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9CE3B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6E9D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A921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7756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F60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6BF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172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71E2F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D85F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C3A7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F061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E4DF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086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42A9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179EF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1C41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17C7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46A7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A65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3E0D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897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8BAE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397F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EADB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F3FA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E4B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3FC7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513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FE4CD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A16B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9BCB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D3B9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473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C5C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C50F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EF0A1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D730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710D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0E36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3DF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AAEB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2545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8157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63D5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0536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07CA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070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252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45D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4990E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076E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1D34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6606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2633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A2D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3A6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EDA2CB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4960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067E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3313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62C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52A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4645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3663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F24B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4005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30CC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446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E2DE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3EC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8F64C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8241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0B9E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B9AF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826C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FF1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06A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FCF13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1929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5B5C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F51A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E87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2A7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688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BF63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BE1A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08AC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DB03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9DD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781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40B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8B9EDE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57E3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CB67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5411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1F70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362D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1E7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3665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E7E3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04DFA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0574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009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9420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AF25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83D2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E541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015E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90F6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744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BE0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FCB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52E4F76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CAB4419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930F90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16051F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73462E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FC2A49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1A1E9FB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6CED9B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882F63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Power Plant Operator</w:t>
            </w:r>
          </w:p>
        </w:tc>
        <w:tc>
          <w:tcPr>
            <w:tcW w:w="2160" w:type="dxa"/>
            <w:gridSpan w:val="2"/>
            <w:vAlign w:val="center"/>
          </w:tcPr>
          <w:p w14:paraId="532D0A7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01F7CA7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2</w:t>
            </w:r>
          </w:p>
        </w:tc>
      </w:tr>
      <w:tr w:rsidR="00982862" w:rsidRPr="008431EB" w14:paraId="1906BB7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3E194E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019807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0D61167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60A79B8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4,6</w:t>
            </w:r>
          </w:p>
        </w:tc>
      </w:tr>
      <w:tr w:rsidR="00982862" w:rsidRPr="008431EB" w14:paraId="02733E91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252EF9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$111,000.00</w:t>
            </w:r>
          </w:p>
        </w:tc>
        <w:tc>
          <w:tcPr>
            <w:tcW w:w="3241" w:type="dxa"/>
            <w:gridSpan w:val="2"/>
            <w:vAlign w:val="center"/>
          </w:tcPr>
          <w:p w14:paraId="32BE5D8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$1,324.96</w:t>
            </w:r>
          </w:p>
        </w:tc>
        <w:tc>
          <w:tcPr>
            <w:tcW w:w="3149" w:type="dxa"/>
            <w:gridSpan w:val="2"/>
            <w:vAlign w:val="center"/>
          </w:tcPr>
          <w:p w14:paraId="4C15FC0C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$7,925.04</w:t>
            </w:r>
          </w:p>
        </w:tc>
      </w:tr>
    </w:tbl>
    <w:p w14:paraId="1A33EADD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215B76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C5DD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5DDD7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A9017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4E2FE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33F66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25DC3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BEBB5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2A70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2880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DD4E7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F92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$7,925.04</w:t>
            </w:r>
          </w:p>
        </w:tc>
        <w:tc>
          <w:tcPr>
            <w:tcW w:w="1410" w:type="dxa"/>
            <w:vAlign w:val="center"/>
          </w:tcPr>
          <w:p w14:paraId="6F715C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7B5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$7,925.04</w:t>
            </w:r>
          </w:p>
        </w:tc>
      </w:tr>
      <w:tr w:rsidR="00C05BC1" w14:paraId="0505EBCD" w14:textId="77777777">
        <w:trPr>
          <w:trHeight w:val="409"/>
        </w:trPr>
        <w:tc>
          <w:tcPr>
            <w:tcW w:w="810" w:type="dxa"/>
            <w:vAlign w:val="center"/>
          </w:tcPr>
          <w:p w14:paraId="5CA3E62F" w14:textId="77777777" w:rsidR="00C05BC1" w:rsidRDefault="00C05BC1"/>
        </w:tc>
        <w:tc>
          <w:tcPr>
            <w:tcW w:w="2235" w:type="dxa"/>
            <w:vAlign w:val="center"/>
          </w:tcPr>
          <w:p w14:paraId="16C28D37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0B03F49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478B839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66404157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A179041" w14:textId="77777777" w:rsidR="00C05BC1" w:rsidRDefault="00000000">
            <w:pPr>
              <w:jc w:val="right"/>
            </w:pPr>
            <w:r>
              <w:rPr>
                <w:sz w:val="22"/>
              </w:rPr>
              <w:t>$7,831.04</w:t>
            </w:r>
          </w:p>
        </w:tc>
      </w:tr>
      <w:tr w:rsidR="00982862" w:rsidRPr="008431EB" w14:paraId="67787B9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33D7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D7E8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038C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6BB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F93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C79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3537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2A95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B55943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2E47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7692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AFF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DD0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2C34D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94BE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64EB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A33E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25A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412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0E4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7EF5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F4B4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C2AD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8505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56D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B189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EF82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0E6E9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AF21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A725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46E1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FB9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4DD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CE0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0CC46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B55E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FC6D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01C2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1FE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A22E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F05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B5096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D78F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A7F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DA8D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60AF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465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B28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373F3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35A3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BD41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8A91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0F06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09F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80C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0E7C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8124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55D4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C8D9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921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9BF5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2A5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8FFF3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B86C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1B32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7C63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76C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4E0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23C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040D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3D84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0434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5157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617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D41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04FA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EF36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7F4A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51FA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0CCF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8D76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12D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B05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DC42C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F992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78E2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A669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C1C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57D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B4EC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AABBD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FB10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A7A1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D962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259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1409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08B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DF28E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F5EE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BEBC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4486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132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22F4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0AFE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F1DE8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3081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F080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8043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D25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5F6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E9DD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DFD77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F38A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185B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759B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C4D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82A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A40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6D5D3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594E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315AF3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7B10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5C0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EE05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DA2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8AF4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9EB1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FAE2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D299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6753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F46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67C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6C0A5E2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7A893CF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0E71F46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93B5BB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53979E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907772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5FC3AC4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4B9A48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0E8AC3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Realtor</w:t>
            </w:r>
          </w:p>
        </w:tc>
        <w:tc>
          <w:tcPr>
            <w:tcW w:w="2160" w:type="dxa"/>
            <w:gridSpan w:val="2"/>
            <w:vAlign w:val="center"/>
          </w:tcPr>
          <w:p w14:paraId="1923EBD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21C390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50FB7FE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0B54CF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655FDB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5BF31DA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D-4</w:t>
            </w:r>
          </w:p>
        </w:tc>
        <w:tc>
          <w:tcPr>
            <w:tcW w:w="1800" w:type="dxa"/>
            <w:vAlign w:val="center"/>
          </w:tcPr>
          <w:p w14:paraId="18C4CD0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7BE465B4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5B67B23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$33,100.00</w:t>
            </w:r>
          </w:p>
        </w:tc>
        <w:tc>
          <w:tcPr>
            <w:tcW w:w="3241" w:type="dxa"/>
            <w:gridSpan w:val="2"/>
            <w:vAlign w:val="center"/>
          </w:tcPr>
          <w:p w14:paraId="342DB3C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$286.77</w:t>
            </w:r>
          </w:p>
        </w:tc>
        <w:tc>
          <w:tcPr>
            <w:tcW w:w="3149" w:type="dxa"/>
            <w:gridSpan w:val="2"/>
            <w:vAlign w:val="center"/>
          </w:tcPr>
          <w:p w14:paraId="5856255E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$2,471.56</w:t>
            </w:r>
          </w:p>
        </w:tc>
      </w:tr>
    </w:tbl>
    <w:p w14:paraId="041EB370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F6788F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D68B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9BA65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EC8B2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47052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41B32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25C06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4DD1F0B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FDE7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9706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0EC5E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D97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$2,471.56</w:t>
            </w:r>
          </w:p>
        </w:tc>
        <w:tc>
          <w:tcPr>
            <w:tcW w:w="1410" w:type="dxa"/>
            <w:vAlign w:val="center"/>
          </w:tcPr>
          <w:p w14:paraId="33E3FC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E04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$2,471.56</w:t>
            </w:r>
          </w:p>
        </w:tc>
      </w:tr>
      <w:tr w:rsidR="00C05BC1" w14:paraId="705EA53E" w14:textId="77777777">
        <w:trPr>
          <w:trHeight w:val="409"/>
        </w:trPr>
        <w:tc>
          <w:tcPr>
            <w:tcW w:w="810" w:type="dxa"/>
            <w:vAlign w:val="center"/>
          </w:tcPr>
          <w:p w14:paraId="0A0D285A" w14:textId="77777777" w:rsidR="00C05BC1" w:rsidRDefault="00C05BC1"/>
        </w:tc>
        <w:tc>
          <w:tcPr>
            <w:tcW w:w="2235" w:type="dxa"/>
            <w:vAlign w:val="center"/>
          </w:tcPr>
          <w:p w14:paraId="35D1C62F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BACC979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EB9FCFA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002ACA62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04A2B0A0" w14:textId="77777777" w:rsidR="00C05BC1" w:rsidRDefault="00000000">
            <w:pPr>
              <w:jc w:val="right"/>
            </w:pPr>
            <w:r>
              <w:rPr>
                <w:sz w:val="22"/>
              </w:rPr>
              <w:t>$2,377.56</w:t>
            </w:r>
          </w:p>
        </w:tc>
      </w:tr>
      <w:tr w:rsidR="00982862" w:rsidRPr="008431EB" w14:paraId="1FC8B4C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F62F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948A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A2ED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77AF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85F8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D18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5516B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1CC5A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AE9A1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5B67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9ED4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519A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98A7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2A272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9D4E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C820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8104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4CF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A36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968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A3D8BC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2BAD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9994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D26F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A16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B73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698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F897E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62827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8FEE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C0BB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D2A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B606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79E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403A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E929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E9FB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651B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E4B8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35C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CEB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CEBFD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1B83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80D5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9BFD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1A2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347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200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163EB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A2FC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C8AF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F2F4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A093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866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57C6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4F7D3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5E18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EBF0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6638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C50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BEB4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681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E0B4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830F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05EC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5C62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CAE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6E6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0167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F8306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7548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61BD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9E9A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AB46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BA92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8E5C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A1112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98F5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1410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C552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821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DAD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61A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29221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0976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0433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3801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9E2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660E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FA9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7C7D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0F08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C71A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4709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3419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C18B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1179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3F637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EC76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93DD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ACAF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5F0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216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B34A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03F1A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D732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B499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8093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3D0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12F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E64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01F4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D5B29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4E41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3A7D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FD3B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A87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9855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50206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0EF8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547A7E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EC16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503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2C59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CA8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503D5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F7F8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FB40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F125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AC2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861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444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14D4C4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D732ECE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2A0D38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6D782D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4C2F1B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5C0704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35F238B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EDF933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21EC4F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Realtor</w:t>
            </w:r>
          </w:p>
        </w:tc>
        <w:tc>
          <w:tcPr>
            <w:tcW w:w="2160" w:type="dxa"/>
            <w:gridSpan w:val="2"/>
            <w:vAlign w:val="center"/>
          </w:tcPr>
          <w:p w14:paraId="517850C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S+2</w:t>
            </w:r>
          </w:p>
        </w:tc>
        <w:tc>
          <w:tcPr>
            <w:tcW w:w="1800" w:type="dxa"/>
            <w:vAlign w:val="center"/>
          </w:tcPr>
          <w:p w14:paraId="0FBF38C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2</w:t>
            </w:r>
          </w:p>
        </w:tc>
      </w:tr>
      <w:tr w:rsidR="00982862" w:rsidRPr="008431EB" w14:paraId="02FA4FC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877433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25B44D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026BCE9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7CE1F17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3,8</w:t>
            </w:r>
          </w:p>
        </w:tc>
      </w:tr>
      <w:tr w:rsidR="00982862" w:rsidRPr="008431EB" w14:paraId="7607F14C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57D4465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$33,100.00</w:t>
            </w:r>
          </w:p>
        </w:tc>
        <w:tc>
          <w:tcPr>
            <w:tcW w:w="3241" w:type="dxa"/>
            <w:gridSpan w:val="2"/>
            <w:vAlign w:val="center"/>
          </w:tcPr>
          <w:p w14:paraId="059C1DE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$206.27</w:t>
            </w:r>
          </w:p>
        </w:tc>
        <w:tc>
          <w:tcPr>
            <w:tcW w:w="3149" w:type="dxa"/>
            <w:gridSpan w:val="2"/>
            <w:vAlign w:val="center"/>
          </w:tcPr>
          <w:p w14:paraId="5134EA2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$2,552.06</w:t>
            </w:r>
          </w:p>
        </w:tc>
      </w:tr>
    </w:tbl>
    <w:p w14:paraId="29C0D89D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44FD0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42B7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87395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53B3E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CCCDC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A2D3A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4351A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7BFA85E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F230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38BC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B30A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7FA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$2,552.06</w:t>
            </w:r>
          </w:p>
        </w:tc>
        <w:tc>
          <w:tcPr>
            <w:tcW w:w="1410" w:type="dxa"/>
            <w:vAlign w:val="center"/>
          </w:tcPr>
          <w:p w14:paraId="1F4EF8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F29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$2,552.06</w:t>
            </w:r>
          </w:p>
        </w:tc>
      </w:tr>
      <w:tr w:rsidR="00C05BC1" w14:paraId="63EEB1EA" w14:textId="77777777">
        <w:trPr>
          <w:trHeight w:val="409"/>
        </w:trPr>
        <w:tc>
          <w:tcPr>
            <w:tcW w:w="810" w:type="dxa"/>
            <w:vAlign w:val="center"/>
          </w:tcPr>
          <w:p w14:paraId="54F096E2" w14:textId="77777777" w:rsidR="00C05BC1" w:rsidRDefault="00C05BC1"/>
        </w:tc>
        <w:tc>
          <w:tcPr>
            <w:tcW w:w="2235" w:type="dxa"/>
            <w:vAlign w:val="center"/>
          </w:tcPr>
          <w:p w14:paraId="2CD94886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6C01027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13868FB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5C204398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CCDF2F6" w14:textId="77777777" w:rsidR="00C05BC1" w:rsidRDefault="00000000">
            <w:pPr>
              <w:jc w:val="right"/>
            </w:pPr>
            <w:r>
              <w:rPr>
                <w:sz w:val="22"/>
              </w:rPr>
              <w:t>$2,458.06</w:t>
            </w:r>
          </w:p>
        </w:tc>
      </w:tr>
      <w:tr w:rsidR="00982862" w:rsidRPr="008431EB" w14:paraId="06F737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2C43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167E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F0A6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DD9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467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BDF8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05D8F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14AC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1A5050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87C6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0D5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AF0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BBCF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2562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623E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F142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929F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F7CC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A93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A1C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36E31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4597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DF46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9177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AC5A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E27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DE8F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A717A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B246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4ADD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2FD8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A31A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3D79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F94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7D01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43FA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DF72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4789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7DF8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C56C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266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6EA9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9D59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7352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362D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6947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990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95C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1EDCA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7662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BE76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C62A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8F8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6628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603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76D8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0342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2616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3DD5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43F5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C4A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3D23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10748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6EE9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02B4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CB74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43B7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F372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291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9383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5453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149F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494B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1B3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5E8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AD4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DCCF79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3170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BAA6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9F1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5F6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744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D3BB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C3575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4235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1A38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03F8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0C3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59D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F20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30799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F96B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A207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04C7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695B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F466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CB8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F311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B496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0367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B95C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19DE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7FE9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1BF0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61877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E666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01B7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D8A1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1D6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D95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E74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9E66A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96CE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8F12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B756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136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377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D14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EBA26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D58E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D06E66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2830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E081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E4CD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B997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02D0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C124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B363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02F4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7095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27A3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4E0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C009AF6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1E45B007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294548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27EBC2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3052C8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88A741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089188A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F7C66A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27A44B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Realtor</w:t>
            </w:r>
          </w:p>
        </w:tc>
        <w:tc>
          <w:tcPr>
            <w:tcW w:w="2160" w:type="dxa"/>
            <w:gridSpan w:val="2"/>
            <w:vAlign w:val="center"/>
          </w:tcPr>
          <w:p w14:paraId="47AB27F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0C287EB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5980627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234FAB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582015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777B14F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47DF385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0D7C5829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D4DCC9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$74,100.00</w:t>
            </w:r>
          </w:p>
        </w:tc>
        <w:tc>
          <w:tcPr>
            <w:tcW w:w="3241" w:type="dxa"/>
            <w:gridSpan w:val="2"/>
            <w:vAlign w:val="center"/>
          </w:tcPr>
          <w:p w14:paraId="1CAF800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$926.14</w:t>
            </w:r>
          </w:p>
        </w:tc>
        <w:tc>
          <w:tcPr>
            <w:tcW w:w="3149" w:type="dxa"/>
            <w:gridSpan w:val="2"/>
            <w:vAlign w:val="center"/>
          </w:tcPr>
          <w:p w14:paraId="13CF299E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$5,248.86</w:t>
            </w:r>
          </w:p>
        </w:tc>
      </w:tr>
    </w:tbl>
    <w:p w14:paraId="764ED47D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FF8FFE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3AB7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C8E0A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036A0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6AB754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62F51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043B1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724DCE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7D17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F016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8DF4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9D2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$5,248.86</w:t>
            </w:r>
          </w:p>
        </w:tc>
        <w:tc>
          <w:tcPr>
            <w:tcW w:w="1410" w:type="dxa"/>
            <w:vAlign w:val="center"/>
          </w:tcPr>
          <w:p w14:paraId="3776D2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C7F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$5,248.86</w:t>
            </w:r>
          </w:p>
        </w:tc>
      </w:tr>
      <w:tr w:rsidR="00C05BC1" w14:paraId="64CFC980" w14:textId="77777777">
        <w:trPr>
          <w:trHeight w:val="409"/>
        </w:trPr>
        <w:tc>
          <w:tcPr>
            <w:tcW w:w="810" w:type="dxa"/>
            <w:vAlign w:val="center"/>
          </w:tcPr>
          <w:p w14:paraId="7C3AE580" w14:textId="77777777" w:rsidR="00C05BC1" w:rsidRDefault="00C05BC1"/>
        </w:tc>
        <w:tc>
          <w:tcPr>
            <w:tcW w:w="2235" w:type="dxa"/>
            <w:vAlign w:val="center"/>
          </w:tcPr>
          <w:p w14:paraId="7A83550F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B632081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4E2B8AC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48D38716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75F22058" w14:textId="77777777" w:rsidR="00C05BC1" w:rsidRDefault="00000000">
            <w:pPr>
              <w:jc w:val="right"/>
            </w:pPr>
            <w:r>
              <w:rPr>
                <w:sz w:val="22"/>
              </w:rPr>
              <w:t>$5,154.86</w:t>
            </w:r>
          </w:p>
        </w:tc>
      </w:tr>
      <w:tr w:rsidR="00982862" w:rsidRPr="008431EB" w14:paraId="3FF317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7225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0E6A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279E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ECB7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3C69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B3D4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CC6E7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C7AF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B11FA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17EF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1DD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72B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0B0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97C1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B77C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33F1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B7D4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627F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B91D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25B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80E571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1F46B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BE03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A7F8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047C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3497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2FF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09483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2FE1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F364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5ACB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31D0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E2C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CF2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5CD49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2486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3973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16B0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7268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2F07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3668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8059A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541B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A9AF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CAF5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3D58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DD0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D69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37FB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0C39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14AA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E39A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AD74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F46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1C2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5B3D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BE75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9CB0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322D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39B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036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3EA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0F342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48D7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8E85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9A5F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828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45C0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512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62FD8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5011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C060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52E9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DA23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B07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A47D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0F39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A486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C6BD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70DF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4A5A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4AE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EA4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4EB64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1977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FA64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FFB5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395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AEA2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7BE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BB6EF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B2AC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A043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4C81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0DAF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1C36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5D56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AF403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9CDA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814D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7F2A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B80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0D8A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8022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B769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3ED8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1380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23D7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14B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F5C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917E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1FB11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60F6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D190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B136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7370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BA7D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3DC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A3713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DA7B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CB5DC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D894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5AE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D8A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41D5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6EC3F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3AD3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E2C9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592F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88F8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C21D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223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A6178CF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8646402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8E8D42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E5D6D2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131557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CA9CB4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1F573B0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71F1F1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FF900D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Solar Panel Installer</w:t>
            </w:r>
          </w:p>
        </w:tc>
        <w:tc>
          <w:tcPr>
            <w:tcW w:w="2160" w:type="dxa"/>
            <w:gridSpan w:val="2"/>
            <w:vAlign w:val="center"/>
          </w:tcPr>
          <w:p w14:paraId="3EA2DEA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0944615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42237E5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080F92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EE4079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2D0325C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6CCE51C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106BB951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6B24A4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$32,000.00</w:t>
            </w:r>
          </w:p>
        </w:tc>
        <w:tc>
          <w:tcPr>
            <w:tcW w:w="3241" w:type="dxa"/>
            <w:gridSpan w:val="2"/>
            <w:vAlign w:val="center"/>
          </w:tcPr>
          <w:p w14:paraId="60D8B05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$267.00</w:t>
            </w:r>
          </w:p>
        </w:tc>
        <w:tc>
          <w:tcPr>
            <w:tcW w:w="3149" w:type="dxa"/>
            <w:gridSpan w:val="2"/>
            <w:vAlign w:val="center"/>
          </w:tcPr>
          <w:p w14:paraId="73F1703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$2,399.67</w:t>
            </w:r>
          </w:p>
        </w:tc>
      </w:tr>
    </w:tbl>
    <w:p w14:paraId="0FB1144C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EB6960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6460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0C7C4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AB705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A6730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3C0EE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B992F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4FCE8CE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A539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8D19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E23A8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0477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$2,399.67</w:t>
            </w:r>
          </w:p>
        </w:tc>
        <w:tc>
          <w:tcPr>
            <w:tcW w:w="1410" w:type="dxa"/>
            <w:vAlign w:val="center"/>
          </w:tcPr>
          <w:p w14:paraId="5B6F98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4B03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$2,399.67</w:t>
            </w:r>
          </w:p>
        </w:tc>
      </w:tr>
      <w:tr w:rsidR="00C05BC1" w14:paraId="091106FE" w14:textId="77777777">
        <w:trPr>
          <w:trHeight w:val="409"/>
        </w:trPr>
        <w:tc>
          <w:tcPr>
            <w:tcW w:w="810" w:type="dxa"/>
            <w:vAlign w:val="center"/>
          </w:tcPr>
          <w:p w14:paraId="4200C892" w14:textId="77777777" w:rsidR="00C05BC1" w:rsidRDefault="00C05BC1"/>
        </w:tc>
        <w:tc>
          <w:tcPr>
            <w:tcW w:w="2235" w:type="dxa"/>
            <w:vAlign w:val="center"/>
          </w:tcPr>
          <w:p w14:paraId="331B6188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C7965BD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840DA81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0B0B4E59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BC96ABF" w14:textId="77777777" w:rsidR="00C05BC1" w:rsidRDefault="00000000">
            <w:pPr>
              <w:jc w:val="right"/>
            </w:pPr>
            <w:r>
              <w:rPr>
                <w:sz w:val="22"/>
              </w:rPr>
              <w:t>$2,305.67</w:t>
            </w:r>
          </w:p>
        </w:tc>
      </w:tr>
      <w:tr w:rsidR="00982862" w:rsidRPr="008431EB" w14:paraId="52BA6AD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45FD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1890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62A3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F93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2FD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F29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04C61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A127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8756F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1F53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0BB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82A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7E7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6F094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2F5A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A2A4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8E63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AB0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A7E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591B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D9403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C4B1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D796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B039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9F0E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E90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7EB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3C5E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38134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D481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735F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3293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007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1A7D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1585E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0C9F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5D6A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D716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97AE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0309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E18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9611C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BFA8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BB49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FE2C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575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FCB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9D7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03B68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8514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7B98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8D77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A64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383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FE0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BD719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7E76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8DE5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A5B6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738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AEB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26E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826A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BC43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63C6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B098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CF2C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DEB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0AE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A5457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46F0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9249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2964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12B6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E334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A00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E694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67EC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DB9E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5341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5C8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7B4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9B5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6F1B6D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DFC9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51D4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40B9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89D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E17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7B9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8F59B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FF22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DB79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D66D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2B9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2706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738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CAF5F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7109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7566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F99F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FC8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6ACA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DD38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10722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4A86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1AB0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F65B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2A40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166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053D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A561FA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F819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FE2E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4731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FA1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DE5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9940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D5A70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0926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283DF3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DD6E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4E6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A4C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152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64924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7647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A313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3E99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813F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6B97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A8DE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14D7C02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49B4DC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B58BAE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503276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50B741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37219E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49A1BAF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607707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67317D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Solar Panel Installer</w:t>
            </w:r>
          </w:p>
        </w:tc>
        <w:tc>
          <w:tcPr>
            <w:tcW w:w="2160" w:type="dxa"/>
            <w:gridSpan w:val="2"/>
            <w:vAlign w:val="center"/>
          </w:tcPr>
          <w:p w14:paraId="0866884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087826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6652380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C8EC65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C5BAFF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1479EDE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24A8445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2</w:t>
            </w:r>
          </w:p>
        </w:tc>
      </w:tr>
      <w:tr w:rsidR="00982862" w:rsidRPr="008431EB" w14:paraId="4621DC0A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B3D86B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$73,000.00</w:t>
            </w:r>
          </w:p>
        </w:tc>
        <w:tc>
          <w:tcPr>
            <w:tcW w:w="3241" w:type="dxa"/>
            <w:gridSpan w:val="2"/>
            <w:vAlign w:val="center"/>
          </w:tcPr>
          <w:p w14:paraId="0266109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$658.80</w:t>
            </w:r>
          </w:p>
        </w:tc>
        <w:tc>
          <w:tcPr>
            <w:tcW w:w="3149" w:type="dxa"/>
            <w:gridSpan w:val="2"/>
            <w:vAlign w:val="center"/>
          </w:tcPr>
          <w:p w14:paraId="20966EB5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$5,424.53</w:t>
            </w:r>
          </w:p>
        </w:tc>
      </w:tr>
    </w:tbl>
    <w:p w14:paraId="1C0344A6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0C78C92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6D66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33F0E1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AF7AC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AAA74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84142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A8FDF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A2D441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CAAD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784F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48FD1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10A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$5,424.53</w:t>
            </w:r>
          </w:p>
        </w:tc>
        <w:tc>
          <w:tcPr>
            <w:tcW w:w="1410" w:type="dxa"/>
            <w:vAlign w:val="center"/>
          </w:tcPr>
          <w:p w14:paraId="51D6DF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67C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$5,424.53</w:t>
            </w:r>
          </w:p>
        </w:tc>
      </w:tr>
      <w:tr w:rsidR="00C05BC1" w14:paraId="623C2E66" w14:textId="77777777">
        <w:trPr>
          <w:trHeight w:val="409"/>
        </w:trPr>
        <w:tc>
          <w:tcPr>
            <w:tcW w:w="810" w:type="dxa"/>
            <w:vAlign w:val="center"/>
          </w:tcPr>
          <w:p w14:paraId="55992A59" w14:textId="77777777" w:rsidR="00C05BC1" w:rsidRDefault="00C05BC1"/>
        </w:tc>
        <w:tc>
          <w:tcPr>
            <w:tcW w:w="2235" w:type="dxa"/>
            <w:vAlign w:val="center"/>
          </w:tcPr>
          <w:p w14:paraId="6FFA80EE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8311A2D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EC629F6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63446E59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34A3E13" w14:textId="77777777" w:rsidR="00C05BC1" w:rsidRDefault="00000000">
            <w:pPr>
              <w:jc w:val="right"/>
            </w:pPr>
            <w:r>
              <w:rPr>
                <w:sz w:val="22"/>
              </w:rPr>
              <w:t>$5,330.53</w:t>
            </w:r>
          </w:p>
        </w:tc>
      </w:tr>
      <w:tr w:rsidR="00982862" w:rsidRPr="008431EB" w14:paraId="54F03F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CCF4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CE4B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258B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EFA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CBF3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55D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B542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C4E3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649FD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54EF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4EB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3951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F93D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213D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D751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54FB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4B36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82B4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89A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28E6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D89EA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2E5F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1C23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876B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4BD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C52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08E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72FF1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4AC4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645B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09A4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9EC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462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683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A70A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B1CB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D546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07F1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3BB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CD3D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D03C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B1F6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3A77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0792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9349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0B1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524B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535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39195F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492F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A8E2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F722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1B9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A06F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EC8A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45D6D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342E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E7EC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5BEC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7AFA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F722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4E6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059B5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5047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CF3A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01D1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2D5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6EB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EC5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65CC0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24E7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E3D1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EE2B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6DE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BCFE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A01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E40E8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51E8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53AD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4675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2746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C7FC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06C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E509C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0D88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3DC9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7723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C0A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805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5988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F739E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B458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B41E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0167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E454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026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DC9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2DDA6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767E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EC98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AB1D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388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A682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93E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60FAE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1F7F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6B17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653D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48A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A8A5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6CD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E0951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86E1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8823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B8B6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44F7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C05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236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A3DE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C59E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5F79D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D1C3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BF7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6B39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7918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90C431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AB69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EA4B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52D8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13C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AE31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A96E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6762E4F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EDB5095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7DE0C3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EAF53B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72ABF4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DF840E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004008F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C88A75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187FE3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 xml:space="preserve">Tattoo Artist (apprentice) </w:t>
            </w:r>
          </w:p>
        </w:tc>
        <w:tc>
          <w:tcPr>
            <w:tcW w:w="2160" w:type="dxa"/>
            <w:gridSpan w:val="2"/>
            <w:vAlign w:val="center"/>
          </w:tcPr>
          <w:p w14:paraId="5930160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4CA4ED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381FF8F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3A4CAA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3FFBAE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4B2A57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H-5</w:t>
            </w:r>
          </w:p>
        </w:tc>
        <w:tc>
          <w:tcPr>
            <w:tcW w:w="1800" w:type="dxa"/>
            <w:vAlign w:val="center"/>
          </w:tcPr>
          <w:p w14:paraId="24825C6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155D5D28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DA001B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$32,000.00</w:t>
            </w:r>
          </w:p>
        </w:tc>
        <w:tc>
          <w:tcPr>
            <w:tcW w:w="3241" w:type="dxa"/>
            <w:gridSpan w:val="2"/>
            <w:vAlign w:val="center"/>
          </w:tcPr>
          <w:p w14:paraId="3E6F84D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$267.00</w:t>
            </w:r>
          </w:p>
        </w:tc>
        <w:tc>
          <w:tcPr>
            <w:tcW w:w="3149" w:type="dxa"/>
            <w:gridSpan w:val="2"/>
            <w:vAlign w:val="center"/>
          </w:tcPr>
          <w:p w14:paraId="57488D30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$2,399.67</w:t>
            </w:r>
          </w:p>
        </w:tc>
      </w:tr>
    </w:tbl>
    <w:p w14:paraId="39CB7E88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00C9B1E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C1E7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FD40C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4E8EC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6B913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53776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BC35C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C71A40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BAAC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7202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8CF76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A4D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$2,399.67</w:t>
            </w:r>
          </w:p>
        </w:tc>
        <w:tc>
          <w:tcPr>
            <w:tcW w:w="1410" w:type="dxa"/>
            <w:vAlign w:val="center"/>
          </w:tcPr>
          <w:p w14:paraId="127C06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150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$2,399.67</w:t>
            </w:r>
          </w:p>
        </w:tc>
      </w:tr>
      <w:tr w:rsidR="00C05BC1" w14:paraId="4844C1B4" w14:textId="77777777">
        <w:trPr>
          <w:trHeight w:val="409"/>
        </w:trPr>
        <w:tc>
          <w:tcPr>
            <w:tcW w:w="810" w:type="dxa"/>
            <w:vAlign w:val="center"/>
          </w:tcPr>
          <w:p w14:paraId="6EAECADA" w14:textId="77777777" w:rsidR="00C05BC1" w:rsidRDefault="00C05BC1"/>
        </w:tc>
        <w:tc>
          <w:tcPr>
            <w:tcW w:w="2235" w:type="dxa"/>
            <w:vAlign w:val="center"/>
          </w:tcPr>
          <w:p w14:paraId="42A90861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9B33C64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C20A94A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2C0B3102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463EB40" w14:textId="77777777" w:rsidR="00C05BC1" w:rsidRDefault="00000000">
            <w:pPr>
              <w:jc w:val="right"/>
            </w:pPr>
            <w:r>
              <w:rPr>
                <w:sz w:val="22"/>
              </w:rPr>
              <w:t>$2,305.67</w:t>
            </w:r>
          </w:p>
        </w:tc>
      </w:tr>
      <w:tr w:rsidR="00982862" w:rsidRPr="008431EB" w14:paraId="728AA70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C7EC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D67E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D01D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9EB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D150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0EC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7F70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37B1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93CB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8A97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F498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101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F0C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4491F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FE38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CFFF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9786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62F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D0C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59B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0973D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A108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CB1B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EDA1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A04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AB2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C46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EB29AD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ADBB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F640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20C0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7978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EA4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C06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FC23F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EBE9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67C0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4F46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2FC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9C0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DADA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8AE8E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FD2D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CFEE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F876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A50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4C2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54D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C295D8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1500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B431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E8C2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84EC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6BB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6DA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AB333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F5CE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F813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1794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7F6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565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71FA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CADE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D79F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FC29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D302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33B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A8A0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5CA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2A5A3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C0AB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78F1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DA97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0496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DA5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950D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3505F9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D2F3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C12D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EFF4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150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FF89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16F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B9935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70C6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84AC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D507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548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732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7EF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467B8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5577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E854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F943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9FB6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FC8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5274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3A8C8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3FD09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6C48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169A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3CD1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3B7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FE9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958A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2ED8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2590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2C02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7851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E519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2077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38CD3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0136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9A16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6406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4C8E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0316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871B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FE88F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26C4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3B07C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A713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E08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99D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A1A3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37C6F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D815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BE10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8C6E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C50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E00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95B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FD99EA5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AA7E56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B11DE9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618628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087D0A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55C255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535FD47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795FC9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008C2E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Welder</w:t>
            </w:r>
          </w:p>
        </w:tc>
        <w:tc>
          <w:tcPr>
            <w:tcW w:w="2160" w:type="dxa"/>
            <w:gridSpan w:val="2"/>
            <w:vAlign w:val="center"/>
          </w:tcPr>
          <w:p w14:paraId="7B2A678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4D325D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None</w:t>
            </w:r>
          </w:p>
        </w:tc>
      </w:tr>
      <w:tr w:rsidR="00982862" w:rsidRPr="008431EB" w14:paraId="560A414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E66C2E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74F0FE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5F22B6E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H-5</w:t>
            </w:r>
          </w:p>
        </w:tc>
        <w:tc>
          <w:tcPr>
            <w:tcW w:w="1800" w:type="dxa"/>
            <w:vAlign w:val="center"/>
          </w:tcPr>
          <w:p w14:paraId="51D0E5B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N/A</w:t>
            </w:r>
          </w:p>
        </w:tc>
      </w:tr>
      <w:tr w:rsidR="00982862" w:rsidRPr="008431EB" w14:paraId="378BFA16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27619E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$35,000.00</w:t>
            </w:r>
          </w:p>
        </w:tc>
        <w:tc>
          <w:tcPr>
            <w:tcW w:w="3241" w:type="dxa"/>
            <w:gridSpan w:val="2"/>
            <w:vAlign w:val="center"/>
          </w:tcPr>
          <w:p w14:paraId="67CD859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$332.12</w:t>
            </w:r>
          </w:p>
        </w:tc>
        <w:tc>
          <w:tcPr>
            <w:tcW w:w="3149" w:type="dxa"/>
            <w:gridSpan w:val="2"/>
            <w:vAlign w:val="center"/>
          </w:tcPr>
          <w:p w14:paraId="528AF2A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$2,584.55</w:t>
            </w:r>
          </w:p>
        </w:tc>
      </w:tr>
    </w:tbl>
    <w:p w14:paraId="1005FCC8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372D1C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BF2F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18EB0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A2528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E81DC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70611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EC7D6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D2F2A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6E798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C087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E0A12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89B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$2,584.55</w:t>
            </w:r>
          </w:p>
        </w:tc>
        <w:tc>
          <w:tcPr>
            <w:tcW w:w="1410" w:type="dxa"/>
            <w:vAlign w:val="center"/>
          </w:tcPr>
          <w:p w14:paraId="44E20E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5DD1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$2,584.55</w:t>
            </w:r>
          </w:p>
        </w:tc>
      </w:tr>
      <w:tr w:rsidR="00C05BC1" w14:paraId="1096B8EA" w14:textId="77777777">
        <w:trPr>
          <w:trHeight w:val="409"/>
        </w:trPr>
        <w:tc>
          <w:tcPr>
            <w:tcW w:w="810" w:type="dxa"/>
            <w:vAlign w:val="center"/>
          </w:tcPr>
          <w:p w14:paraId="556C3797" w14:textId="77777777" w:rsidR="00C05BC1" w:rsidRDefault="00C05BC1"/>
        </w:tc>
        <w:tc>
          <w:tcPr>
            <w:tcW w:w="2235" w:type="dxa"/>
            <w:vAlign w:val="center"/>
          </w:tcPr>
          <w:p w14:paraId="339D8F05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E8493A0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F202EAC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10AB7C9D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1DD85DE4" w14:textId="77777777" w:rsidR="00C05BC1" w:rsidRDefault="00000000">
            <w:pPr>
              <w:jc w:val="right"/>
            </w:pPr>
            <w:r>
              <w:rPr>
                <w:sz w:val="22"/>
              </w:rPr>
              <w:t>$2,490.55</w:t>
            </w:r>
          </w:p>
        </w:tc>
      </w:tr>
      <w:tr w:rsidR="00982862" w:rsidRPr="008431EB" w14:paraId="31B601C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40AE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77B3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2B0F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906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4EC7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511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DBDE9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700A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44934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D401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47E0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8DE4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315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BDC7D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F6DE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B871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D5BD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DAEB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9CF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1E70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75B11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A950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6F5E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7806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926E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96AF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CF8D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C1F06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177D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3834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4528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1EA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EFD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B05B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9668A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2F75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C36A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DEA6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3EB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EA5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B5B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CB12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39A0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C343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F802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4C7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26C9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598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CBA793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871F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D7ED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C68D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EC9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F45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90F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8C3E79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CA10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E5C5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E3E6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20FA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C9B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555C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B0A85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988D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72CA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DF9F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0203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46FD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D14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7C1B4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36C7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89C4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4413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E4C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9C4C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20FC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9FD0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2F05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E84F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4920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7B9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454E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9CD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AFB8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1CB8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F130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F0BE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D128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8D5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FE1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8EAF4E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35A1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9384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52FC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080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64B2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105D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0449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C16E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B9DE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8C3E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5901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1D8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849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4F52A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7C73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66CF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3D27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1DAA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49C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CAF6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1A72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23A8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12F7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BAB1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44A0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A64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7CE2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EA972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AECC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FAD3D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9D8E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8336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BCA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4576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F18F54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B4C5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0E4F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0E0E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4DC0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EFFC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FD2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B87675B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4950CD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AB1EC7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51A547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E275A8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6C9E70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1"/>
              </w:rPr>
              <w:t xml:space="preserve">PSE: </w:t>
            </w:r>
            <w:r>
              <w:rPr>
                <w:i/>
                <w:sz w:val="22"/>
              </w:rPr>
              <w:t>CT (3)</w:t>
            </w:r>
          </w:p>
        </w:tc>
      </w:tr>
      <w:tr w:rsidR="00982862" w:rsidRPr="008431EB" w14:paraId="0495294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6C945A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28303B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Welder</w:t>
            </w:r>
          </w:p>
        </w:tc>
        <w:tc>
          <w:tcPr>
            <w:tcW w:w="2160" w:type="dxa"/>
            <w:gridSpan w:val="2"/>
            <w:vAlign w:val="center"/>
          </w:tcPr>
          <w:p w14:paraId="4733809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Status:</w:t>
            </w:r>
            <w:r>
              <w:rPr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1DD80DC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color w:val="000000"/>
                <w:sz w:val="22"/>
                <w:szCs w:val="21"/>
              </w:rPr>
              <w:t>Children:</w:t>
            </w:r>
            <w:r>
              <w:rPr>
                <w:sz w:val="22"/>
              </w:rPr>
              <w:t xml:space="preserve"> 1</w:t>
            </w:r>
          </w:p>
        </w:tc>
      </w:tr>
      <w:tr w:rsidR="00982862" w:rsidRPr="008431EB" w14:paraId="39E0BB3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95CE25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eastAsia="Arial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B648FE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sz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4BF2734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Health: </w:t>
            </w:r>
            <w:r>
              <w:rPr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2F3C5DA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 xml:space="preserve">Ages: </w:t>
            </w:r>
            <w:r>
              <w:rPr>
                <w:sz w:val="22"/>
              </w:rPr>
              <w:t>5</w:t>
            </w:r>
          </w:p>
        </w:tc>
      </w:tr>
      <w:tr w:rsidR="00982862" w:rsidRPr="008431EB" w14:paraId="7812964B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D7BCD2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sz w:val="22"/>
              </w:rPr>
              <w:t xml:space="preserve"> $76,000.00</w:t>
            </w:r>
          </w:p>
        </w:tc>
        <w:tc>
          <w:tcPr>
            <w:tcW w:w="3241" w:type="dxa"/>
            <w:gridSpan w:val="2"/>
            <w:vAlign w:val="center"/>
          </w:tcPr>
          <w:p w14:paraId="117A41A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Total Monthly Taxes:</w:t>
            </w:r>
            <w:r>
              <w:rPr>
                <w:sz w:val="22"/>
              </w:rPr>
              <w:t xml:space="preserve"> $730.42</w:t>
            </w:r>
          </w:p>
        </w:tc>
        <w:tc>
          <w:tcPr>
            <w:tcW w:w="3149" w:type="dxa"/>
            <w:gridSpan w:val="2"/>
            <w:vAlign w:val="center"/>
          </w:tcPr>
          <w:p w14:paraId="1A34D66B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sz w:val="22"/>
              </w:rPr>
              <w:t>$5,602.91</w:t>
            </w:r>
          </w:p>
        </w:tc>
      </w:tr>
    </w:tbl>
    <w:p w14:paraId="7C1CA9C3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3DF358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A99B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FADE2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CE716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863AB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2B8B5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32956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CAE135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14AF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8DF0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15614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515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sz w:val="22"/>
                <w:szCs w:val="21"/>
              </w:rPr>
              <w:t>$5,602.91</w:t>
            </w:r>
          </w:p>
        </w:tc>
        <w:tc>
          <w:tcPr>
            <w:tcW w:w="1410" w:type="dxa"/>
            <w:vAlign w:val="center"/>
          </w:tcPr>
          <w:p w14:paraId="06FCA6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8A9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</w:rPr>
              <w:t>$5,602.91</w:t>
            </w:r>
          </w:p>
        </w:tc>
      </w:tr>
      <w:tr w:rsidR="00C05BC1" w14:paraId="54A8D62F" w14:textId="77777777">
        <w:trPr>
          <w:trHeight w:val="409"/>
        </w:trPr>
        <w:tc>
          <w:tcPr>
            <w:tcW w:w="810" w:type="dxa"/>
            <w:vAlign w:val="center"/>
          </w:tcPr>
          <w:p w14:paraId="6D29C201" w14:textId="77777777" w:rsidR="00C05BC1" w:rsidRDefault="00C05BC1"/>
        </w:tc>
        <w:tc>
          <w:tcPr>
            <w:tcW w:w="2235" w:type="dxa"/>
            <w:vAlign w:val="center"/>
          </w:tcPr>
          <w:p w14:paraId="76049DDD" w14:textId="77777777" w:rsidR="00C05BC1" w:rsidRDefault="00000000">
            <w:pPr>
              <w:jc w:val="center"/>
            </w:pPr>
            <w:r>
              <w:rPr>
                <w:sz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A293114" w14:textId="77777777" w:rsidR="00C05BC1" w:rsidRDefault="00000000">
            <w:pPr>
              <w:jc w:val="center"/>
            </w:pPr>
            <w:r>
              <w:rPr>
                <w:sz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94CA79B" w14:textId="77777777" w:rsidR="00C05BC1" w:rsidRDefault="00C05BC1">
            <w:pPr>
              <w:jc w:val="right"/>
            </w:pPr>
          </w:p>
        </w:tc>
        <w:tc>
          <w:tcPr>
            <w:tcW w:w="1410" w:type="dxa"/>
            <w:vAlign w:val="center"/>
          </w:tcPr>
          <w:p w14:paraId="5CC6A8E4" w14:textId="77777777" w:rsidR="00C05BC1" w:rsidRDefault="00000000">
            <w:pPr>
              <w:jc w:val="right"/>
            </w:pPr>
            <w:r>
              <w:rPr>
                <w:sz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4C4A2CE3" w14:textId="77777777" w:rsidR="00C05BC1" w:rsidRDefault="00000000">
            <w:pPr>
              <w:jc w:val="right"/>
            </w:pPr>
            <w:r>
              <w:rPr>
                <w:sz w:val="22"/>
              </w:rPr>
              <w:t>$5,508.91</w:t>
            </w:r>
          </w:p>
        </w:tc>
      </w:tr>
      <w:tr w:rsidR="00982862" w:rsidRPr="008431EB" w14:paraId="790BC6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2D9B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A4CA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EB34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3B64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97CB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911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503FF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D57E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6ACB6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0B27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F58D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5339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D5CE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6273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B1D6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7E86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0357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055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A17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96FC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AE0272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033D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5B20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E8A6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AF8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9CB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DF41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C614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4B26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0009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71D8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892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2CC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CCD9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5B32B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FE64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6111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E782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81AB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A81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A595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3EDF7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B512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9F6C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00F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0780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CC13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6FD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5CDBC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10B2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8D54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E80B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A4A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499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D812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73661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6875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6234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953B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2970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26B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1F5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7B81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2157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2D6C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A19C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3EC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C620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655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533D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22DC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6256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9074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30A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72B5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0D1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45C4B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7962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D468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C35B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6F3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EDF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C97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9AF40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DBD7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EA9B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6C34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AD4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938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78F6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F2541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9093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7573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E19A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F747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EF7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335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CA5F7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90DB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34FC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D687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0BB2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0DA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78DD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6C60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BC46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DDC5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E807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EC7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3E3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E6A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3D8E2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AC2E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90A4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0A0F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124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8E2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C9D6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BA3C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8255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12A928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F036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66C3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6D1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B0D3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7135E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A87E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0F08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B9CC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DA3F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D50F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C7EA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22E4E77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3584F9C2" w14:textId="13C18A7E" w:rsidR="00982862" w:rsidRPr="008431EB" w:rsidRDefault="00982862" w:rsidP="00982862">
      <w:pPr>
        <w:spacing w:line="180" w:lineRule="auto"/>
        <w:rPr>
          <w:sz w:val="21"/>
          <w:szCs w:val="21"/>
        </w:rPr>
      </w:pPr>
    </w:p>
    <w:sectPr w:rsidR="00982862" w:rsidRPr="008431EB" w:rsidSect="00FF3DB6">
      <w:headerReference w:type="default" r:id="rId8"/>
      <w:footerReference w:type="default" r:id="rId9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619A99" w14:textId="77777777" w:rsidR="00E95870" w:rsidRDefault="00E95870" w:rsidP="001D4C11">
      <w:r>
        <w:separator/>
      </w:r>
    </w:p>
  </w:endnote>
  <w:endnote w:type="continuationSeparator" w:id="0">
    <w:p w14:paraId="4A822961" w14:textId="77777777" w:rsidR="00E95870" w:rsidRDefault="00E95870" w:rsidP="001D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D46CC" w14:textId="56F394FA" w:rsidR="00904774" w:rsidRDefault="00721AF9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3067F2" wp14:editId="00353362">
              <wp:simplePos x="0" y="0"/>
              <wp:positionH relativeFrom="column">
                <wp:posOffset>1323340</wp:posOffset>
              </wp:positionH>
              <wp:positionV relativeFrom="paragraph">
                <wp:posOffset>-13335</wp:posOffset>
              </wp:positionV>
              <wp:extent cx="4000500" cy="285750"/>
              <wp:effectExtent l="0" t="0" r="0" b="0"/>
              <wp:wrapNone/>
              <wp:docPr id="1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280DFF" w14:textId="1C1E956F" w:rsidR="00904774" w:rsidRPr="00721AF9" w:rsidRDefault="00721AF9" w:rsidP="00721AF9">
                          <w:pPr>
                            <w:pStyle w:val="Footer"/>
                          </w:pPr>
                          <w:fldSimple w:instr=" TITLE  \* MERGEFORMAT ">
                            <w:r w:rsidR="00A24F87">
                              <w:t>Game to Prepare for Life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067F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04.2pt;margin-top:-1.05pt;width:31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" filled="f" stroked="f">
              <v:textbox>
                <w:txbxContent>
                  <w:p w14:paraId="42280DFF" w14:textId="1C1E956F" w:rsidR="00904774" w:rsidRPr="00721AF9" w:rsidRDefault="00721AF9" w:rsidP="00721AF9">
                    <w:pPr>
                      <w:pStyle w:val="Footer"/>
                    </w:pPr>
                    <w:fldSimple w:instr=" TITLE  \* MERGEFORMAT ">
                      <w:r w:rsidR="00A24F87">
                        <w:t>Game to Prepare for Life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064C71A1" wp14:editId="0AFDFF19">
          <wp:simplePos x="0" y="0"/>
          <wp:positionH relativeFrom="column">
            <wp:posOffset>1993900</wp:posOffset>
          </wp:positionH>
          <wp:positionV relativeFrom="paragraph">
            <wp:posOffset>-88900</wp:posOffset>
          </wp:positionV>
          <wp:extent cx="4013200" cy="631825"/>
          <wp:effectExtent l="0" t="0" r="0" b="3175"/>
          <wp:wrapNone/>
          <wp:docPr id="1244922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922687" name="Picture 1244922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D4EA17" w14:textId="77777777" w:rsidR="00E95870" w:rsidRDefault="00E95870" w:rsidP="001D4C11">
      <w:r>
        <w:separator/>
      </w:r>
    </w:p>
  </w:footnote>
  <w:footnote w:type="continuationSeparator" w:id="0">
    <w:p w14:paraId="313933BF" w14:textId="77777777" w:rsidR="00E95870" w:rsidRDefault="00E95870" w:rsidP="001D4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68F54A" w14:textId="140579B0" w:rsidR="001D4C11" w:rsidRDefault="00721AF9" w:rsidP="00FF3DB6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11A0FFB" wp14:editId="3864F2C0">
          <wp:simplePos x="0" y="0"/>
          <wp:positionH relativeFrom="margin">
            <wp:align>center</wp:align>
          </wp:positionH>
          <wp:positionV relativeFrom="paragraph">
            <wp:posOffset>-101600</wp:posOffset>
          </wp:positionV>
          <wp:extent cx="1320800" cy="1276350"/>
          <wp:effectExtent l="0" t="0" r="0" b="6350"/>
          <wp:wrapSquare wrapText="bothSides"/>
          <wp:docPr id="16708874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887462" name="Picture 1670887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970E0C" w14:textId="77777777" w:rsidR="001D4C11" w:rsidRDefault="001D4C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73"/>
    <w:rsid w:val="000A289E"/>
    <w:rsid w:val="000B1E29"/>
    <w:rsid w:val="000C3436"/>
    <w:rsid w:val="00144C67"/>
    <w:rsid w:val="00147CD9"/>
    <w:rsid w:val="00177040"/>
    <w:rsid w:val="001A2F2C"/>
    <w:rsid w:val="001C53B6"/>
    <w:rsid w:val="001D4C11"/>
    <w:rsid w:val="0023044B"/>
    <w:rsid w:val="00293CF4"/>
    <w:rsid w:val="002C5230"/>
    <w:rsid w:val="003173B0"/>
    <w:rsid w:val="00356205"/>
    <w:rsid w:val="003A1526"/>
    <w:rsid w:val="004173D3"/>
    <w:rsid w:val="00437EBD"/>
    <w:rsid w:val="004429F2"/>
    <w:rsid w:val="004747B5"/>
    <w:rsid w:val="004F4147"/>
    <w:rsid w:val="00514D57"/>
    <w:rsid w:val="005345E4"/>
    <w:rsid w:val="00556122"/>
    <w:rsid w:val="005A50EE"/>
    <w:rsid w:val="005D1B5A"/>
    <w:rsid w:val="00605051"/>
    <w:rsid w:val="00631819"/>
    <w:rsid w:val="00695A77"/>
    <w:rsid w:val="006E0237"/>
    <w:rsid w:val="00721AF9"/>
    <w:rsid w:val="007A5D30"/>
    <w:rsid w:val="00810DCB"/>
    <w:rsid w:val="00840A89"/>
    <w:rsid w:val="008C692A"/>
    <w:rsid w:val="008E4841"/>
    <w:rsid w:val="00904774"/>
    <w:rsid w:val="00917902"/>
    <w:rsid w:val="009400F0"/>
    <w:rsid w:val="00982862"/>
    <w:rsid w:val="00A24F87"/>
    <w:rsid w:val="00AE56F6"/>
    <w:rsid w:val="00AF54D2"/>
    <w:rsid w:val="00B10B73"/>
    <w:rsid w:val="00BF6332"/>
    <w:rsid w:val="00C05BC1"/>
    <w:rsid w:val="00C87432"/>
    <w:rsid w:val="00D46299"/>
    <w:rsid w:val="00DE57CC"/>
    <w:rsid w:val="00E2480F"/>
    <w:rsid w:val="00E95870"/>
    <w:rsid w:val="00ED2DAB"/>
    <w:rsid w:val="00F27621"/>
    <w:rsid w:val="00FF3DB6"/>
    <w:rsid w:val="2C0E8362"/>
    <w:rsid w:val="381379BC"/>
    <w:rsid w:val="4CBC10C9"/>
    <w:rsid w:val="74DB55AC"/>
    <w:rsid w:val="7677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BB13C"/>
  <w15:chartTrackingRefBased/>
  <w15:docId w15:val="{79049445-B635-DF45-A44A-8BE482BF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21AF9"/>
    <w:pPr>
      <w:spacing w:after="160" w:line="278" w:lineRule="auto"/>
    </w:pPr>
    <w:rPr>
      <w:rFonts w:ascii="Calibri" w:hAnsi="Calibri" w:cs="Calibr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AF9"/>
    <w:pPr>
      <w:spacing w:before="200" w:after="120" w:line="240" w:lineRule="auto"/>
      <w:outlineLvl w:val="0"/>
    </w:pPr>
    <w:rPr>
      <w:rFonts w:eastAsia="Times New Roman"/>
      <w:b/>
      <w:bCs/>
      <w:color w:val="44546A" w:themeColor="text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1AF9"/>
    <w:pPr>
      <w:outlineLvl w:val="1"/>
    </w:pPr>
    <w:rPr>
      <w:i/>
      <w:iCs/>
      <w:color w:val="44546A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721AF9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721AF9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721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AF9"/>
  </w:style>
  <w:style w:type="paragraph" w:styleId="Header">
    <w:name w:val="header"/>
    <w:basedOn w:val="Normal"/>
    <w:link w:val="HeaderChar"/>
    <w:uiPriority w:val="99"/>
    <w:unhideWhenUsed/>
    <w:rsid w:val="00721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AF9"/>
    <w:rPr>
      <w:rFonts w:ascii="Calibri" w:hAnsi="Calibri" w:cs="Calibr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21AF9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721AF9"/>
    <w:rPr>
      <w:rFonts w:ascii="Calibri" w:hAnsi="Calibri" w:cs="Calibri"/>
      <w:b/>
      <w:bCs/>
      <w:caps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72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177040"/>
    <w:rPr>
      <w:rFonts w:eastAsiaTheme="majorEastAsia"/>
      <w:b w:val="0"/>
      <w:caps w:val="0"/>
      <w:color w:val="2D2D2D"/>
      <w:kern w:val="28"/>
      <w:szCs w:val="56"/>
    </w:rPr>
  </w:style>
  <w:style w:type="character" w:customStyle="1" w:styleId="LessonFooterChar">
    <w:name w:val="Lesson Footer Char"/>
    <w:basedOn w:val="DefaultParagraphFont"/>
    <w:link w:val="LessonFooter"/>
    <w:rsid w:val="00177040"/>
    <w:rPr>
      <w:rFonts w:ascii="Calibri" w:eastAsiaTheme="majorEastAsia" w:hAnsi="Calibri" w:cs="Calibri"/>
      <w:b/>
      <w:caps/>
      <w:color w:val="2D2D2D"/>
      <w:kern w:val="28"/>
      <w:szCs w:val="56"/>
    </w:rPr>
  </w:style>
  <w:style w:type="character" w:styleId="PlaceholderText">
    <w:name w:val="Placeholder Text"/>
    <w:basedOn w:val="DefaultParagraphFont"/>
    <w:uiPriority w:val="99"/>
    <w:semiHidden/>
    <w:rsid w:val="00904774"/>
    <w:rPr>
      <w:color w:val="808080"/>
    </w:rPr>
  </w:style>
  <w:style w:type="table" w:styleId="TableGrid">
    <w:name w:val="Table Grid"/>
    <w:basedOn w:val="TableNormal"/>
    <w:uiPriority w:val="39"/>
    <w:rsid w:val="00F27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21AF9"/>
    <w:rPr>
      <w:rFonts w:ascii="Calibri" w:eastAsia="Times New Roman" w:hAnsi="Calibri" w:cs="Calibri"/>
      <w:b/>
      <w:bCs/>
      <w:color w:val="44546A" w:themeColor="text2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21AF9"/>
    <w:rPr>
      <w:rFonts w:ascii="Calibri" w:hAnsi="Calibri" w:cs="Calibri"/>
      <w:i/>
      <w:iCs/>
      <w:color w:val="44546A" w:themeColor="text2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721AF9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721AF9"/>
    <w:rPr>
      <w:rFonts w:ascii="Calibri" w:hAnsi="Calibri" w:cs="Calibr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AF9"/>
    <w:rPr>
      <w:rFonts w:ascii="Calibri" w:eastAsiaTheme="majorEastAsia" w:hAnsi="Calibri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AF9"/>
    <w:rPr>
      <w:rFonts w:ascii="Calibri" w:eastAsiaTheme="majorEastAsia" w:hAnsi="Calibri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AF9"/>
    <w:rPr>
      <w:rFonts w:ascii="Calibri" w:eastAsiaTheme="majorEastAsia" w:hAnsi="Calibri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AF9"/>
    <w:rPr>
      <w:rFonts w:ascii="Calibri" w:eastAsiaTheme="majorEastAsia" w:hAnsi="Calibri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AF9"/>
    <w:rPr>
      <w:rFonts w:ascii="Calibri" w:eastAsiaTheme="majorEastAsia" w:hAnsi="Calibri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721AF9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721AF9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721AF9"/>
    <w:rPr>
      <w:color w:val="954F72" w:themeColor="followedHyperlink"/>
      <w:u w:val="single"/>
    </w:rPr>
  </w:style>
  <w:style w:type="paragraph" w:customStyle="1" w:styleId="BlockQuote">
    <w:name w:val="Block Quote"/>
    <w:basedOn w:val="Normal"/>
    <w:qFormat/>
    <w:rsid w:val="00721AF9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721AF9"/>
    <w:rPr>
      <w:color w:val="4472C4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AF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21AF9"/>
    <w:pPr>
      <w:ind w:left="720"/>
      <w:contextualSpacing/>
    </w:pPr>
  </w:style>
  <w:style w:type="paragraph" w:customStyle="1" w:styleId="AnswerKey">
    <w:name w:val="Answer Key"/>
    <w:basedOn w:val="Normal"/>
    <w:qFormat/>
    <w:rsid w:val="00721AF9"/>
    <w:rPr>
      <w:color w:val="5B9BD5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07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489132-492C-A44A-AA8C-20C14F06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0</TotalTime>
  <Pages>46</Pages>
  <Words>3234</Words>
  <Characters>20736</Characters>
  <Application>Microsoft Office Word</Application>
  <DocSecurity>0</DocSecurity>
  <Lines>10368</Lines>
  <Paragraphs>1843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 Ledger Career Tech</vt:lpstr>
    </vt:vector>
  </TitlesOfParts>
  <Manager/>
  <Company/>
  <LinksUpToDate>false</LinksUpToDate>
  <CharactersWithSpaces>22127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2026-09-23T20:06:00Z</cp:lastPrinted>
  <dcterms:created xsi:type="dcterms:W3CDTF">2026-09-23T20:06:00Z</dcterms:created>
  <dcterms:modified xsi:type="dcterms:W3CDTF">2026-09-23T20:06:00Z</dcterms:modified>
  <cp:category/>
</cp:coreProperties>
</file>