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21A84" w14:textId="77777777" w:rsidR="001C4F7C" w:rsidRDefault="001C4F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1C4F7C" w14:paraId="3B192A9D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02F36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03528" w14:textId="77777777" w:rsidR="001C4F7C" w:rsidRDefault="001C4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57643A30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 (1)</w:t>
            </w:r>
          </w:p>
        </w:tc>
      </w:tr>
      <w:tr w:rsidR="001C4F7C" w14:paraId="4978B915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84A772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189529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1F0A14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D28659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</w:p>
        </w:tc>
      </w:tr>
      <w:tr w:rsidR="001C4F7C" w14:paraId="5596950D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612FAC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6EB98B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D0DE18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Health: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E4F4F7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Ages: </w:t>
            </w:r>
          </w:p>
        </w:tc>
      </w:tr>
      <w:tr w:rsidR="001C4F7C" w14:paraId="6D8C7FDA" w14:textId="77777777" w:rsidTr="00BE5858">
        <w:trPr>
          <w:trHeight w:val="418"/>
        </w:trPr>
        <w:tc>
          <w:tcPr>
            <w:tcW w:w="30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E0F98E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</w:p>
        </w:tc>
        <w:tc>
          <w:tcPr>
            <w:tcW w:w="32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26A4B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</w:t>
            </w:r>
          </w:p>
        </w:tc>
        <w:tc>
          <w:tcPr>
            <w:tcW w:w="3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49170" w14:textId="77777777" w:rsidR="001C4F7C" w:rsidRDefault="00126A2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</w:p>
        </w:tc>
      </w:tr>
    </w:tbl>
    <w:p w14:paraId="4211CC4D" w14:textId="77777777" w:rsidR="001C4F7C" w:rsidRDefault="001C4F7C">
      <w:pPr>
        <w:rPr>
          <w:sz w:val="21"/>
          <w:szCs w:val="21"/>
        </w:rPr>
      </w:pPr>
    </w:p>
    <w:tbl>
      <w:tblPr>
        <w:tblStyle w:val="a0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1C4F7C" w14:paraId="15E7E46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FD7746C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79A33E4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1C597CF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45D9BD8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630776C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C6265CA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1C4F7C" w14:paraId="59703C2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C31299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156338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08C1B6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044A3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A0B76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A837C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350CB0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1BFCDB3" w14:textId="77777777" w:rsidR="001C4F7C" w:rsidRDefault="001C4F7C"/>
        </w:tc>
        <w:tc>
          <w:tcPr>
            <w:tcW w:w="2235" w:type="dxa"/>
            <w:vAlign w:val="center"/>
          </w:tcPr>
          <w:p w14:paraId="764334B3" w14:textId="77777777" w:rsidR="001C4F7C" w:rsidRDefault="00126A25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49ADB8" w14:textId="77777777" w:rsidR="001C4F7C" w:rsidRDefault="00126A25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49A1488" w14:textId="77777777" w:rsidR="001C4F7C" w:rsidRDefault="001C4F7C">
            <w:pPr>
              <w:jc w:val="right"/>
            </w:pPr>
          </w:p>
        </w:tc>
        <w:tc>
          <w:tcPr>
            <w:tcW w:w="1410" w:type="dxa"/>
            <w:vAlign w:val="center"/>
          </w:tcPr>
          <w:p w14:paraId="46127115" w14:textId="77777777" w:rsidR="001C4F7C" w:rsidRDefault="00126A25">
            <w:pPr>
              <w:jc w:val="right"/>
            </w:pPr>
            <w:r>
              <w:rPr>
                <w:sz w:val="22"/>
                <w:szCs w:val="22"/>
              </w:rPr>
              <w:t>$318.00</w:t>
            </w:r>
          </w:p>
        </w:tc>
        <w:tc>
          <w:tcPr>
            <w:tcW w:w="1410" w:type="dxa"/>
            <w:vAlign w:val="center"/>
          </w:tcPr>
          <w:p w14:paraId="4C891E00" w14:textId="77777777" w:rsidR="001C4F7C" w:rsidRDefault="001C4F7C">
            <w:pPr>
              <w:jc w:val="right"/>
            </w:pPr>
          </w:p>
        </w:tc>
      </w:tr>
      <w:tr w:rsidR="001C4F7C" w14:paraId="5565C87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D88B98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41896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40A10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DC83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6641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B4B5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C916E6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CC7FC8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30BB6F" w14:textId="77777777" w:rsidR="001C4F7C" w:rsidRDefault="001C4F7C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93881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D88A0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35CA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7611B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B53EAE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245E4C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65AF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BCAA2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917C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2E7B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2F516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A2ECD15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D66DEF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4245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72CE1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8E97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1ABB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630E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A8195B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07E7D3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957D1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EDCA3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312B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A1F0E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4133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0542FA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858A56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CE552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A5B93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F837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267A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0720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C0CF24B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58B58FE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5DA5F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B5F9C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3B645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42CE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C4E1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5BDAF0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7B7FF9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D4FD4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045F7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FECB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90C0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084A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DBF666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8F1119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3B8F9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014CC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A765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A7C3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BFB9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39ACA0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2C8A31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254DC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25630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58D1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27B0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05B26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E817DD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4444A1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DAA03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40DAE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AE56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F623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7512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99E7F3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8C67DA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D0090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F7075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E17E7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E016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8F2F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68C34E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08360B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22DA8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26126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DF84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4B82D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7E01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E225DE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BD699B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D4283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16E5C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9AE1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8043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7833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CBFEBED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577A31B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D2843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27DF9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89B7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31CDC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FE3B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C2D294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59CAB40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69044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D4DC5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15242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901B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4055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C8C39F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B96723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A9BDB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E005B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867C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C2AB9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CA4D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0731A1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A98E0F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FA756F" w14:textId="77777777" w:rsidR="001C4F7C" w:rsidRDefault="001C4F7C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78152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FDC8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CB1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03E4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0084E1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ABBCF0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01F2A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C6792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1FB5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B451B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E83F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9A912F7" w14:textId="77777777" w:rsidR="001C4F7C" w:rsidRDefault="001C4F7C">
      <w:pPr>
        <w:spacing w:line="180" w:lineRule="auto"/>
        <w:rPr>
          <w:sz w:val="21"/>
          <w:szCs w:val="21"/>
        </w:rPr>
      </w:pPr>
    </w:p>
    <w:p w14:paraId="36494734" w14:textId="151ECF59" w:rsidR="001C4F7C" w:rsidRDefault="001C4F7C">
      <w:pPr>
        <w:spacing w:line="180" w:lineRule="auto"/>
        <w:rPr>
          <w:sz w:val="21"/>
          <w:szCs w:val="21"/>
        </w:rPr>
      </w:pPr>
    </w:p>
    <w:tbl>
      <w:tblPr>
        <w:tblStyle w:val="a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1C4F7C" w14:paraId="36C22B7D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D5595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8F7BE" w14:textId="77777777" w:rsidR="001C4F7C" w:rsidRDefault="001C4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314F9DB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1C4F7C" w14:paraId="655189A9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0B2796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A82C8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77EB99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64E96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</w:p>
        </w:tc>
      </w:tr>
      <w:tr w:rsidR="001C4F7C" w14:paraId="2FA91E7D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B08F1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2B249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E5EDA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Health: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9C436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Ages: </w:t>
            </w:r>
          </w:p>
        </w:tc>
      </w:tr>
      <w:tr w:rsidR="001C4F7C" w14:paraId="102FB8E7" w14:textId="77777777" w:rsidTr="00BE5858">
        <w:trPr>
          <w:trHeight w:val="418"/>
        </w:trPr>
        <w:tc>
          <w:tcPr>
            <w:tcW w:w="30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037735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</w:p>
        </w:tc>
        <w:tc>
          <w:tcPr>
            <w:tcW w:w="32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0DEE8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</w:t>
            </w:r>
          </w:p>
        </w:tc>
        <w:tc>
          <w:tcPr>
            <w:tcW w:w="3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43C08" w14:textId="77777777" w:rsidR="001C4F7C" w:rsidRDefault="00126A2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</w:p>
        </w:tc>
      </w:tr>
    </w:tbl>
    <w:p w14:paraId="11D54006" w14:textId="77777777" w:rsidR="001C4F7C" w:rsidRDefault="001C4F7C">
      <w:pPr>
        <w:rPr>
          <w:sz w:val="21"/>
          <w:szCs w:val="21"/>
        </w:rPr>
      </w:pPr>
    </w:p>
    <w:tbl>
      <w:tblPr>
        <w:tblStyle w:val="a2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1C4F7C" w14:paraId="7277265B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D05F24F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82D8928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5F38FCE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BE0CE98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A626155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B3CB1A0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1C4F7C" w14:paraId="389742F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0076C1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A9216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15326C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2FFB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84F5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A8AA3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5708CB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DF00985" w14:textId="77777777" w:rsidR="001C4F7C" w:rsidRDefault="001C4F7C"/>
        </w:tc>
        <w:tc>
          <w:tcPr>
            <w:tcW w:w="2235" w:type="dxa"/>
            <w:vAlign w:val="center"/>
          </w:tcPr>
          <w:p w14:paraId="1CA9F15C" w14:textId="77777777" w:rsidR="001C4F7C" w:rsidRDefault="00126A25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E9D192F" w14:textId="77777777" w:rsidR="001C4F7C" w:rsidRDefault="00126A25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BDBF3D8" w14:textId="77777777" w:rsidR="001C4F7C" w:rsidRDefault="001C4F7C">
            <w:pPr>
              <w:jc w:val="right"/>
            </w:pPr>
          </w:p>
        </w:tc>
        <w:tc>
          <w:tcPr>
            <w:tcW w:w="1410" w:type="dxa"/>
            <w:vAlign w:val="center"/>
          </w:tcPr>
          <w:p w14:paraId="30268228" w14:textId="77777777" w:rsidR="001C4F7C" w:rsidRDefault="00126A25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05C0675" w14:textId="77777777" w:rsidR="001C4F7C" w:rsidRDefault="001C4F7C">
            <w:pPr>
              <w:jc w:val="right"/>
            </w:pPr>
          </w:p>
        </w:tc>
      </w:tr>
      <w:tr w:rsidR="001C4F7C" w14:paraId="01341D8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9D457D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3AFF5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63836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4E07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4B54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7A985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89CAE6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75C78B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8ED2D4" w14:textId="77777777" w:rsidR="001C4F7C" w:rsidRDefault="001C4F7C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3ADA9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1C3C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1789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C595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3D5E40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DDACA8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9890A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2614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B08B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9E3C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3B22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A2E35E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F9A797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32097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A3030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754A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70D8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E570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41E2413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9D606B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CCEF6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0A0AF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4059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84E5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927EF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ADEF96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35AABE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226F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EC93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1964B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9D3B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BEA7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3F018A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711B46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43067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5D149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CF37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54F6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3480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B3C198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CEF8BA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CD413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C843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7947F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B811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2504F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C41A9F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BAC007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99FC4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708BC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F5CE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8B332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362BF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17CA22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E22B05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3CF4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2956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EA716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C4B5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4004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D8464D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56588A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37A03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0A577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94E6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0F89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DE984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8DDE69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B1E24F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7BDCF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D79D2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5DE2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956D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53E9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2E7FA85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3E4053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AA2C4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71C3A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C0DC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58530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6B41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D2229EF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882BF8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FB21D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4D457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EA75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6AEF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304F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59BD0C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2AF842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6CA95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A9A07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E972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8B4E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14C5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43473F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5A503D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91F72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C339A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8B02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A061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8258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42F251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B51FFA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CAA97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D388B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3038C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E3C6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EF6C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AFB456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FADA3B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6D7EB6" w14:textId="77777777" w:rsidR="001C4F7C" w:rsidRDefault="001C4F7C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A2FBF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9D3B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C76F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CA6E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A206DF3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4A272A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167D9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DBDCE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71AE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F1F1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806F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926E7E8" w14:textId="77777777" w:rsidR="001C4F7C" w:rsidRDefault="001C4F7C">
      <w:pPr>
        <w:spacing w:line="180" w:lineRule="auto"/>
        <w:rPr>
          <w:sz w:val="21"/>
          <w:szCs w:val="21"/>
        </w:rPr>
      </w:pPr>
    </w:p>
    <w:p w14:paraId="449B86F3" w14:textId="5A054067" w:rsidR="001C4F7C" w:rsidRDefault="001C4F7C">
      <w:pPr>
        <w:spacing w:line="180" w:lineRule="auto"/>
        <w:rPr>
          <w:sz w:val="21"/>
          <w:szCs w:val="21"/>
        </w:rPr>
      </w:pPr>
    </w:p>
    <w:tbl>
      <w:tblPr>
        <w:tblStyle w:val="a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1C4F7C" w14:paraId="12A25462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94DFB0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61A62" w14:textId="77777777" w:rsidR="001C4F7C" w:rsidRDefault="001C4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493F0B53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CT (3)</w:t>
            </w:r>
          </w:p>
        </w:tc>
      </w:tr>
      <w:tr w:rsidR="001C4F7C" w14:paraId="50D633D3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BF649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7441B0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08B776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2D807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</w:p>
        </w:tc>
      </w:tr>
      <w:tr w:rsidR="001C4F7C" w14:paraId="1816D5A3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F07BA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84EC0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1EFF9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Health: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FDD3A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Ages: </w:t>
            </w:r>
          </w:p>
        </w:tc>
      </w:tr>
      <w:tr w:rsidR="001C4F7C" w14:paraId="5C4D6868" w14:textId="77777777" w:rsidTr="00BE5858">
        <w:trPr>
          <w:trHeight w:val="418"/>
        </w:trPr>
        <w:tc>
          <w:tcPr>
            <w:tcW w:w="30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E8058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</w:p>
        </w:tc>
        <w:tc>
          <w:tcPr>
            <w:tcW w:w="32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774D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</w:t>
            </w:r>
          </w:p>
        </w:tc>
        <w:tc>
          <w:tcPr>
            <w:tcW w:w="3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39BD2" w14:textId="77777777" w:rsidR="001C4F7C" w:rsidRDefault="00126A2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</w:p>
        </w:tc>
      </w:tr>
    </w:tbl>
    <w:p w14:paraId="20AB4290" w14:textId="77777777" w:rsidR="001C4F7C" w:rsidRDefault="001C4F7C">
      <w:pPr>
        <w:rPr>
          <w:sz w:val="21"/>
          <w:szCs w:val="21"/>
        </w:rPr>
      </w:pPr>
    </w:p>
    <w:tbl>
      <w:tblPr>
        <w:tblStyle w:val="a4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1C4F7C" w14:paraId="73966D3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5254D8D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31CFFC0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A8C474F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2988462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1B5F8B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52D3D53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1C4F7C" w14:paraId="2B14157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CE8F5E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2E82CC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35CAAE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4E46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8B8C7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7FEB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7E61F6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C874ACC" w14:textId="77777777" w:rsidR="001C4F7C" w:rsidRDefault="001C4F7C"/>
        </w:tc>
        <w:tc>
          <w:tcPr>
            <w:tcW w:w="2235" w:type="dxa"/>
            <w:vAlign w:val="center"/>
          </w:tcPr>
          <w:p w14:paraId="2D4D372C" w14:textId="77777777" w:rsidR="001C4F7C" w:rsidRDefault="00126A25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64A5C45" w14:textId="77777777" w:rsidR="001C4F7C" w:rsidRDefault="00126A25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DC268E7" w14:textId="77777777" w:rsidR="001C4F7C" w:rsidRDefault="001C4F7C">
            <w:pPr>
              <w:jc w:val="right"/>
            </w:pPr>
          </w:p>
        </w:tc>
        <w:tc>
          <w:tcPr>
            <w:tcW w:w="1410" w:type="dxa"/>
            <w:vAlign w:val="center"/>
          </w:tcPr>
          <w:p w14:paraId="563F5BB4" w14:textId="77777777" w:rsidR="001C4F7C" w:rsidRDefault="00126A25">
            <w:pPr>
              <w:jc w:val="right"/>
            </w:pPr>
            <w:r>
              <w:rPr>
                <w:sz w:val="22"/>
                <w:szCs w:val="22"/>
              </w:rPr>
              <w:t>$94.00</w:t>
            </w:r>
          </w:p>
        </w:tc>
        <w:tc>
          <w:tcPr>
            <w:tcW w:w="1410" w:type="dxa"/>
            <w:vAlign w:val="center"/>
          </w:tcPr>
          <w:p w14:paraId="57ADF6E9" w14:textId="77777777" w:rsidR="001C4F7C" w:rsidRDefault="001C4F7C">
            <w:pPr>
              <w:jc w:val="right"/>
            </w:pPr>
          </w:p>
        </w:tc>
      </w:tr>
      <w:tr w:rsidR="001C4F7C" w14:paraId="58F293BB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24FE60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3836B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97EFB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D3DBC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43AA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A600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54EE8F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D1A46B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170BBC" w14:textId="77777777" w:rsidR="001C4F7C" w:rsidRDefault="001C4F7C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29E28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E3DD2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752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2EF9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BD6EB33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F4B6B5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3051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C6F44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65F7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88AD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2CE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B01CC5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F09C13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45617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B83AC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4323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687B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0A83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4E5DD7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F095D0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42C88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14E8E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775F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B4E6B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2A7A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28F592D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16D2A5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FDF74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04A7C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450B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A09E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B837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5EDBA4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05CF13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9F552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918DA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4487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DB0D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C4E76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A8BFD8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C0FEC3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E4E8B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BFC6D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CC9B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3BC4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2C177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09B1AC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789F5B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A446D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3FA73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F9AE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E6CEF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F916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23DA9FB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95F1AC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9275D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BFB29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2290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C24B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A5FE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BE0754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2AF01A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EA30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20409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9E76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EFD0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E18F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E730AFF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D00027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6AF81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BBEC5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572C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0511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2FC3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4368EB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E79AEE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36CA3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F7E5E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3BFE4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5B89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73C7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F7336D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C0F0B2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2CBCC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53DD4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C368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55F3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42B05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9B6F27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20BDC6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123BE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90A50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18839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C331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08B9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CF9A02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A80D9A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AE9B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5593C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257B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CB47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42C0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671477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F818D9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21FE7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2C444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3DC8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F788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F1B2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375F8CF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2CF5EB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1A591" w14:textId="77777777" w:rsidR="001C4F7C" w:rsidRDefault="001C4F7C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E974B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30079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02E0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1C9C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2555BB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FD6F52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882F8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948E8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CE99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A658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E5C8C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FACE70D" w14:textId="77777777" w:rsidR="001C4F7C" w:rsidRDefault="001C4F7C">
      <w:pPr>
        <w:spacing w:line="180" w:lineRule="auto"/>
        <w:rPr>
          <w:sz w:val="21"/>
          <w:szCs w:val="21"/>
        </w:rPr>
      </w:pPr>
    </w:p>
    <w:p w14:paraId="5728E0EC" w14:textId="16849CAB" w:rsidR="001C4F7C" w:rsidRDefault="001C4F7C">
      <w:pPr>
        <w:spacing w:line="180" w:lineRule="auto"/>
        <w:rPr>
          <w:sz w:val="21"/>
          <w:szCs w:val="21"/>
        </w:rPr>
      </w:pPr>
    </w:p>
    <w:tbl>
      <w:tblPr>
        <w:tblStyle w:val="a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1C4F7C" w14:paraId="3289CF26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999AC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993074" w14:textId="77777777" w:rsidR="001C4F7C" w:rsidRDefault="001C4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6FE4AB3A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N (5)</w:t>
            </w:r>
          </w:p>
        </w:tc>
      </w:tr>
      <w:tr w:rsidR="001C4F7C" w14:paraId="500815FE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CC10A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68D7A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E4A13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CA30E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</w:p>
        </w:tc>
      </w:tr>
      <w:tr w:rsidR="001C4F7C" w14:paraId="65894C4D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09D2B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A6A0B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22DF4C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Health: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D1C08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Ages: </w:t>
            </w:r>
          </w:p>
        </w:tc>
      </w:tr>
      <w:tr w:rsidR="001C4F7C" w14:paraId="5C8C0EF0" w14:textId="77777777" w:rsidTr="00BE5858">
        <w:trPr>
          <w:trHeight w:val="418"/>
        </w:trPr>
        <w:tc>
          <w:tcPr>
            <w:tcW w:w="30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1074E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</w:p>
        </w:tc>
        <w:tc>
          <w:tcPr>
            <w:tcW w:w="32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2134D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</w:t>
            </w:r>
          </w:p>
        </w:tc>
        <w:tc>
          <w:tcPr>
            <w:tcW w:w="3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6B5441" w14:textId="77777777" w:rsidR="001C4F7C" w:rsidRDefault="00126A2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</w:p>
        </w:tc>
      </w:tr>
    </w:tbl>
    <w:p w14:paraId="0425F86A" w14:textId="77777777" w:rsidR="001C4F7C" w:rsidRDefault="001C4F7C">
      <w:pPr>
        <w:rPr>
          <w:sz w:val="21"/>
          <w:szCs w:val="21"/>
        </w:rPr>
      </w:pPr>
    </w:p>
    <w:tbl>
      <w:tblPr>
        <w:tblStyle w:val="a6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1C4F7C" w14:paraId="0C0C003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FB7AB36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4301302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355E5C7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15CEA05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48A9CC7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4AD6BC4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1C4F7C" w14:paraId="1D60BDC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37118C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D10347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177AB5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4D55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92EF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7AA03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B6433E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35CB7A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FD9AD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2B086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EDEB0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F1BD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BB602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3CBB66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E27CAD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9D23C6" w14:textId="77777777" w:rsidR="001C4F7C" w:rsidRDefault="001C4F7C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7226F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DA8D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54565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23F8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AA5E226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9211BC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3482E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8DD1C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653B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5FD0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B7D65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FA9DC4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8E1CE6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B8365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0950D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E380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7E65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FC7F3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DCFE75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274FC4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FEA06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5D931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0F89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D1F1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E2FE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408B35B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BEAC05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E2556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F30B1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D2D8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8420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AB46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76741F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CD58A4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26353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D5133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0003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473E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E3FE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54E060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F5B470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C183C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E9632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CA9C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AFBE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DE1D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5BD2385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D49AC8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6CB88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F9B5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7F87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745B6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44F2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420B5C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408806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33D10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E5F36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84AD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1B83A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57E7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F0BF2D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5EA7DC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E7A65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E42A4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77A4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AD96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51FAB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29E4265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870942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EF5E1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F8DF9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556E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4A41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869C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A2D18A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C65ED6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50E0D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CF0EF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F139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F889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7985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D178F3C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F16A13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34AFA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445C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4E90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BE12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9261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1A49B8D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BDEB7E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42013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35953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93617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D008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9EB4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F1D532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2F03B0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14537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D35F7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3150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4A867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60DD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D19693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30B266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CC27B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C4E1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D253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AA7A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E42E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3CA165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2E63FE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2DF0AA" w14:textId="77777777" w:rsidR="001C4F7C" w:rsidRDefault="001C4F7C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764D5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8233E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D5C2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582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A92DFC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AC7574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C128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10FB0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9FCF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BC63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FDDF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F9F1AED" w14:textId="77777777" w:rsidR="001C4F7C" w:rsidRDefault="001C4F7C">
      <w:pPr>
        <w:spacing w:line="180" w:lineRule="auto"/>
        <w:rPr>
          <w:sz w:val="21"/>
          <w:szCs w:val="21"/>
        </w:rPr>
      </w:pPr>
    </w:p>
    <w:p w14:paraId="65D8BCD4" w14:textId="77777777" w:rsidR="001C4F7C" w:rsidRDefault="00126A25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1C4F7C" w14:paraId="5DC91A8A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0FCD6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08631" w14:textId="77777777" w:rsidR="001C4F7C" w:rsidRDefault="001C4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vAlign w:val="center"/>
          </w:tcPr>
          <w:p w14:paraId="0FA8E796" w14:textId="77777777" w:rsidR="001C4F7C" w:rsidRDefault="00126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M (4)</w:t>
            </w:r>
          </w:p>
        </w:tc>
      </w:tr>
      <w:tr w:rsidR="001C4F7C" w14:paraId="3FD48F81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0C110E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F6EF4B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470CB4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F23FF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</w:p>
        </w:tc>
      </w:tr>
      <w:tr w:rsidR="001C4F7C" w14:paraId="7CFEAC9A" w14:textId="77777777" w:rsidTr="00BE5858">
        <w:trPr>
          <w:trHeight w:val="418"/>
        </w:trPr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22599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94CCC" w14:textId="77777777" w:rsidR="001C4F7C" w:rsidRDefault="001C4F7C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C435BB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Health: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E1816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Ages: </w:t>
            </w:r>
          </w:p>
        </w:tc>
      </w:tr>
      <w:tr w:rsidR="001C4F7C" w14:paraId="4045CD0E" w14:textId="77777777" w:rsidTr="00BE5858">
        <w:trPr>
          <w:trHeight w:val="418"/>
        </w:trPr>
        <w:tc>
          <w:tcPr>
            <w:tcW w:w="30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307B04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</w:p>
        </w:tc>
        <w:tc>
          <w:tcPr>
            <w:tcW w:w="32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EC3805" w14:textId="77777777" w:rsidR="001C4F7C" w:rsidRDefault="00126A25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</w:t>
            </w:r>
          </w:p>
        </w:tc>
        <w:tc>
          <w:tcPr>
            <w:tcW w:w="3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2E036A" w14:textId="77777777" w:rsidR="001C4F7C" w:rsidRDefault="00126A25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</w:p>
        </w:tc>
      </w:tr>
    </w:tbl>
    <w:p w14:paraId="50D859DE" w14:textId="77777777" w:rsidR="001C4F7C" w:rsidRDefault="001C4F7C">
      <w:pPr>
        <w:rPr>
          <w:sz w:val="21"/>
          <w:szCs w:val="21"/>
        </w:rPr>
      </w:pPr>
    </w:p>
    <w:tbl>
      <w:tblPr>
        <w:tblStyle w:val="a8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1C4F7C" w14:paraId="78501A7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6FC73F1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DF8934E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437FE5C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3260656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4CDCEEA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68786ED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1C4F7C" w14:paraId="3611434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4146EC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EA5B1A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FB5BEA0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ED33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9F60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0D0A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51A888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F4DCB0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7206FB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Military Grocery Allowance (BAS)</w:t>
            </w:r>
          </w:p>
        </w:tc>
        <w:tc>
          <w:tcPr>
            <w:tcW w:w="2170" w:type="dxa"/>
            <w:vAlign w:val="center"/>
          </w:tcPr>
          <w:p w14:paraId="0F82C3AC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Subsistence—a military benefit above and beyond base pay</w:t>
            </w:r>
          </w:p>
        </w:tc>
        <w:tc>
          <w:tcPr>
            <w:tcW w:w="1410" w:type="dxa"/>
            <w:vAlign w:val="center"/>
          </w:tcPr>
          <w:p w14:paraId="269953F6" w14:textId="77777777" w:rsidR="001C4F7C" w:rsidRDefault="00126A25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$467.00</w:t>
            </w:r>
          </w:p>
        </w:tc>
        <w:tc>
          <w:tcPr>
            <w:tcW w:w="1410" w:type="dxa"/>
            <w:vAlign w:val="center"/>
          </w:tcPr>
          <w:p w14:paraId="6336B9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547A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8C13A2F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5F4084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F0500" w14:textId="77777777" w:rsidR="001C4F7C" w:rsidRDefault="00126A2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Military Housing Allowance (BAH)</w:t>
            </w:r>
          </w:p>
        </w:tc>
        <w:tc>
          <w:tcPr>
            <w:tcW w:w="2170" w:type="dxa"/>
            <w:vAlign w:val="center"/>
          </w:tcPr>
          <w:p w14:paraId="559FD672" w14:textId="77777777" w:rsidR="001C4F7C" w:rsidRDefault="00126A25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i/>
                <w:iCs/>
                <w:sz w:val="16"/>
                <w:szCs w:val="16"/>
              </w:rPr>
              <w:t>Basic Allowance for Housing — a military benefit above and beyond base pay</w:t>
            </w:r>
          </w:p>
        </w:tc>
        <w:tc>
          <w:tcPr>
            <w:tcW w:w="1410" w:type="dxa"/>
            <w:vAlign w:val="center"/>
          </w:tcPr>
          <w:p w14:paraId="6FF2C095" w14:textId="77777777" w:rsidR="001C4F7C" w:rsidRDefault="00126A25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$948.00</w:t>
            </w:r>
          </w:p>
        </w:tc>
        <w:tc>
          <w:tcPr>
            <w:tcW w:w="1410" w:type="dxa"/>
            <w:vAlign w:val="center"/>
          </w:tcPr>
          <w:p w14:paraId="4ED306E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D49B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C45114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7E1F4F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7F840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96B7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BB8F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40A0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101F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5F60AAF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0B4EBF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CD69D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1B09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0C6E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C812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2EC0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AB56C7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0B04A74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912D9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9011C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6605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B0F9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13AB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D080771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D0E2A9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844F7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E8C6F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5E9E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B9D5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1FB24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034E8C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812613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28CC7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395F6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EC32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147AC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7542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5FCEC1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28D347D4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775D9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D5D7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0682C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D303A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EDEF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523925E4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52FA354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DBA9F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14E84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10EA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B91C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5558B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7E8B1A83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56F8B9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4C2CE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63612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3CB38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8154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65C2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8280A52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985109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D989F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8F2CF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CBDD9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BF7A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7FED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6941D4A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7320B691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08BD2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4D715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1C6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36BED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4EF10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2B092930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5B348FF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84397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9D8DA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50306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EFA5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6207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4448B09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97DDEB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703BB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B6D53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E158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D2D5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062A1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6E07CB9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496BC3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BFBC6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AE818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96E185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68E7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3913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125F4CDE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3C1A586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BEBE63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9ABAAE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8491B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9448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615CE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412A90C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6D1489A2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F0F367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B69176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7039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128F2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CB723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01B31BE7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1901250C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F6EF69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4B75DF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5C6FA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DF2BE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A50B66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1C4F7C" w14:paraId="3F20B068" w14:textId="77777777" w:rsidTr="00BE5858">
        <w:trPr>
          <w:trHeight w:val="409"/>
        </w:trPr>
        <w:tc>
          <w:tcPr>
            <w:tcW w:w="810" w:type="dxa"/>
            <w:vAlign w:val="center"/>
          </w:tcPr>
          <w:p w14:paraId="4F422A35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5A236D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0DD3DA" w14:textId="77777777" w:rsidR="001C4F7C" w:rsidRDefault="001C4F7C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5486F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89614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2493D" w14:textId="77777777" w:rsidR="001C4F7C" w:rsidRDefault="001C4F7C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41C5A60" w14:textId="77777777" w:rsidR="001C4F7C" w:rsidRDefault="001C4F7C">
      <w:pPr>
        <w:spacing w:line="180" w:lineRule="auto"/>
        <w:rPr>
          <w:sz w:val="21"/>
          <w:szCs w:val="21"/>
        </w:rPr>
      </w:pPr>
    </w:p>
    <w:p w14:paraId="2EC3F17D" w14:textId="787AF926" w:rsidR="001C4F7C" w:rsidRDefault="001C4F7C">
      <w:pPr>
        <w:spacing w:line="180" w:lineRule="auto"/>
        <w:rPr>
          <w:sz w:val="21"/>
          <w:szCs w:val="21"/>
        </w:rPr>
      </w:pPr>
    </w:p>
    <w:sectPr w:rsidR="001C4F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B869C1" w14:textId="77777777" w:rsidR="00557473" w:rsidRDefault="00557473">
      <w:r>
        <w:separator/>
      </w:r>
    </w:p>
  </w:endnote>
  <w:endnote w:type="continuationSeparator" w:id="0">
    <w:p w14:paraId="75F99827" w14:textId="77777777" w:rsidR="00557473" w:rsidRDefault="0055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7A085C-7ECC-F64A-B5EA-CAFA06E34126}"/>
    <w:embedBold r:id="rId2" w:fontKey="{A6188589-819E-3B4F-A68D-36AC7BA9604E}"/>
    <w:embedItalic r:id="rId3" w:fontKey="{7C343B09-15D4-4A42-995D-7690A25254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EF45309-8B68-BF4F-9BC3-A457BBE98B99}"/>
    <w:embedBold r:id="rId5" w:fontKey="{37D0F641-382C-6F48-AA9D-C2FCC3EDF6DA}"/>
    <w:embedItalic r:id="rId6" w:fontKey="{06D6BECF-1D90-2049-BCCC-7929139F66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A55EF8F-1040-7A48-BD62-474C8875C6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1458B2D4-D8E6-1641-A8AF-E642840FCC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08469E39-BB1B-3341-8CDC-641F23AADF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250BE3" w14:textId="77777777" w:rsidR="00FB6F61" w:rsidRDefault="00FB6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0BF10" w14:textId="77E89994" w:rsidR="001C4F7C" w:rsidRDefault="0007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ADE0A04" wp14:editId="080BAF54">
              <wp:simplePos x="0" y="0"/>
              <wp:positionH relativeFrom="column">
                <wp:posOffset>1301115</wp:posOffset>
              </wp:positionH>
              <wp:positionV relativeFrom="paragraph">
                <wp:posOffset>-23495</wp:posOffset>
              </wp:positionV>
              <wp:extent cx="4048125" cy="324572"/>
              <wp:effectExtent l="0" t="0" r="0" b="0"/>
              <wp:wrapSquare wrapText="bothSides" distT="0" distB="0" distL="114300" distR="114300"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8125" cy="3245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800D89" w14:textId="343255AE" w:rsidR="00074CAC" w:rsidRPr="000B3E62" w:rsidRDefault="00074CAC" w:rsidP="00074CAC">
                          <w:pPr>
                            <w:pStyle w:val="Footer"/>
                          </w:pPr>
                          <w:fldSimple w:instr=" TITLE  \* MERGEFORMAT ">
                            <w:r w:rsidR="00993377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DE0A04" id="Rectangle 10" o:spid="_x0000_s1026" style="position:absolute;margin-left:102.45pt;margin-top:-1.85pt;width:318.75pt;height:2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" filled="f" stroked="f">
              <v:textbox inset="2.53958mm,1.2694mm,2.53958mm,1.2694mm">
                <w:txbxContent>
                  <w:p w14:paraId="6A800D89" w14:textId="343255AE" w:rsidR="00074CAC" w:rsidRPr="000B3E62" w:rsidRDefault="00074CAC" w:rsidP="00074CAC">
                    <w:pPr>
                      <w:pStyle w:val="Footer"/>
                    </w:pPr>
                    <w:fldSimple w:instr=" TITLE  \* MERGEFORMAT ">
                      <w:r w:rsidR="00993377">
                        <w:t>Game to Prepare for Life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1CE0EC19" wp14:editId="1E18FC35">
          <wp:simplePos x="0" y="0"/>
          <wp:positionH relativeFrom="column">
            <wp:posOffset>2165985</wp:posOffset>
          </wp:positionH>
          <wp:positionV relativeFrom="paragraph">
            <wp:posOffset>-93345</wp:posOffset>
          </wp:positionV>
          <wp:extent cx="3835400" cy="603885"/>
          <wp:effectExtent l="0" t="0" r="0" b="5715"/>
          <wp:wrapNone/>
          <wp:docPr id="8152256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682018" name="Picture 913682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065A3" w14:textId="77777777" w:rsidR="00FB6F61" w:rsidRDefault="00FB6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EFEA6C" w14:textId="77777777" w:rsidR="00557473" w:rsidRDefault="00557473">
      <w:r>
        <w:separator/>
      </w:r>
    </w:p>
  </w:footnote>
  <w:footnote w:type="continuationSeparator" w:id="0">
    <w:p w14:paraId="2F016A5A" w14:textId="77777777" w:rsidR="00557473" w:rsidRDefault="00557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C6AD0" w14:textId="77777777" w:rsidR="00FB6F61" w:rsidRDefault="00FB6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C9D7E" w14:textId="00FA49F1" w:rsidR="001C4F7C" w:rsidRDefault="0007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CF34F96" wp14:editId="5DE3F479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1320800" cy="1276350"/>
          <wp:effectExtent l="0" t="0" r="0" b="6350"/>
          <wp:wrapTight wrapText="bothSides">
            <wp:wrapPolygon edited="0">
              <wp:start x="10177" y="0"/>
              <wp:lineTo x="6646" y="2579"/>
              <wp:lineTo x="5608" y="3439"/>
              <wp:lineTo x="4569" y="5373"/>
              <wp:lineTo x="3738" y="6663"/>
              <wp:lineTo x="3531" y="7522"/>
              <wp:lineTo x="208" y="11606"/>
              <wp:lineTo x="415" y="12896"/>
              <wp:lineTo x="11838" y="21493"/>
              <wp:lineTo x="12669" y="21493"/>
              <wp:lineTo x="19315" y="14615"/>
              <wp:lineTo x="21392" y="10531"/>
              <wp:lineTo x="18069" y="7307"/>
              <wp:lineTo x="18485" y="4728"/>
              <wp:lineTo x="17862" y="4084"/>
              <wp:lineTo x="14331" y="3654"/>
              <wp:lineTo x="11423" y="0"/>
              <wp:lineTo x="10177" y="0"/>
            </wp:wrapPolygon>
          </wp:wrapTight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42BC72" w14:textId="77777777" w:rsidR="001C4F7C" w:rsidRDefault="001C4F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C3AF9" w14:textId="77777777" w:rsidR="00FB6F61" w:rsidRDefault="00FB6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F7C"/>
    <w:rsid w:val="00074CAC"/>
    <w:rsid w:val="00126A25"/>
    <w:rsid w:val="001C4F7C"/>
    <w:rsid w:val="00304B2A"/>
    <w:rsid w:val="00514D57"/>
    <w:rsid w:val="00537953"/>
    <w:rsid w:val="00557473"/>
    <w:rsid w:val="00993377"/>
    <w:rsid w:val="00B52C1E"/>
    <w:rsid w:val="00BE5858"/>
    <w:rsid w:val="00C87432"/>
    <w:rsid w:val="00FB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CCEF4"/>
  <w15:docId w15:val="{EF86C37E-26DD-49C6-BD9B-86B01394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B6F61"/>
    <w:pPr>
      <w:spacing w:after="160" w:line="278" w:lineRule="auto"/>
    </w:pPr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F61"/>
    <w:pPr>
      <w:spacing w:before="200" w:after="120" w:line="240" w:lineRule="auto"/>
      <w:outlineLvl w:val="0"/>
    </w:pPr>
    <w:rPr>
      <w:rFonts w:eastAsia="Times New Roman"/>
      <w:b/>
      <w:bCs/>
      <w:color w:val="44546A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6F61"/>
    <w:pPr>
      <w:outlineLvl w:val="1"/>
    </w:pPr>
    <w:rPr>
      <w:i/>
      <w:iCs/>
      <w:color w:val="44546A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B6F6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B6F6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B6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F61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B6F61"/>
    <w:rPr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B6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F61"/>
    <w:rPr>
      <w:rFonts w:eastAsiaTheme="minorHAnsi"/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B6F6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B6F61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B6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rPr>
      <w:rFonts w:eastAsiaTheme="majorEastAsia"/>
      <w:b w:val="0"/>
      <w:caps w:val="0"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FB6F61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F61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F61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B6F61"/>
    <w:rPr>
      <w:rFonts w:eastAsia="Times New Roman"/>
      <w:b/>
      <w:bCs/>
      <w:color w:val="44546A" w:themeColor="text2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B6F61"/>
    <w:rPr>
      <w:rFonts w:eastAsiaTheme="minorHAnsi"/>
      <w:i/>
      <w:iCs/>
      <w:color w:val="44546A" w:themeColor="text2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B6F61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B6F61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F61"/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F61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B6F61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B6F61"/>
    <w:rPr>
      <w:color w:val="954F72" w:themeColor="followedHyperlink"/>
      <w:u w:val="single"/>
    </w:rPr>
  </w:style>
  <w:style w:type="paragraph" w:customStyle="1" w:styleId="BlockQuote">
    <w:name w:val="Block Quote"/>
    <w:basedOn w:val="Normal"/>
    <w:qFormat/>
    <w:rsid w:val="00FB6F6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B6F61"/>
    <w:rPr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F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6F61"/>
    <w:pPr>
      <w:ind w:left="720"/>
      <w:contextualSpacing/>
    </w:pPr>
  </w:style>
  <w:style w:type="paragraph" w:customStyle="1" w:styleId="AnswerKey">
    <w:name w:val="Answer Key"/>
    <w:basedOn w:val="Normal"/>
    <w:qFormat/>
    <w:rsid w:val="00FB6F61"/>
    <w:rPr>
      <w:color w:val="5B9BD5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JAsNU1kd4uL77Hd8CtH9l/xgQ==">CgMxLjA4AHIhMXR0NEVKUk9Oa1B5RlpIbkFwRm9PdmxPbnhoeHBCYmdG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5</Pages>
  <Words>308</Words>
  <Characters>1881</Characters>
  <Application>Microsoft Office Word</Application>
  <DocSecurity>0</DocSecurity>
  <Lines>1881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Ledger Template</vt:lpstr>
    </vt:vector>
  </TitlesOfParts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2026-09-24T15:03:00Z</cp:lastPrinted>
  <dcterms:created xsi:type="dcterms:W3CDTF">2026-09-24T15:03:00Z</dcterms:created>
  <dcterms:modified xsi:type="dcterms:W3CDTF">2026-09-24T15:03:00Z</dcterms:modified>
  <cp:category/>
</cp:coreProperties>
</file>