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A637C6" w14:textId="77777777" w:rsidR="00B47ECC" w:rsidRPr="00E66950" w:rsidRDefault="00585FF0" w:rsidP="00E66950">
      <w:pPr>
        <w:pStyle w:val="Title"/>
      </w:pPr>
      <w:r w:rsidRPr="00E66950">
        <w:t>Chance Cards — Game to Prepare for Life (2026)</w:t>
      </w:r>
    </w:p>
    <w:p w14:paraId="030DD81C" w14:textId="02601DBA" w:rsidR="00B47ECC" w:rsidRPr="00E66950" w:rsidRDefault="00585FF0">
      <w:r w:rsidRPr="00E66950">
        <w:t>Extracted card text, indicating original page, row, and column position (Column 1 = left, Column 2 = right).</w:t>
      </w:r>
    </w:p>
    <w:tbl>
      <w:tblPr>
        <w:tblStyle w:val="a"/>
        <w:tblW w:w="93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1000"/>
        <w:gridCol w:w="1000"/>
        <w:gridCol w:w="6300"/>
      </w:tblGrid>
      <w:tr w:rsidR="00B47ECC" w:rsidRPr="00E66950" w14:paraId="2644F088" w14:textId="77777777" w:rsidTr="00E66950">
        <w:trPr>
          <w:tblHeader/>
        </w:trPr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  <w:shd w:val="clear" w:color="auto" w:fill="20367F"/>
          </w:tcPr>
          <w:p w14:paraId="452853F1" w14:textId="77777777" w:rsidR="00B47ECC" w:rsidRPr="00041A67" w:rsidRDefault="00585FF0" w:rsidP="00E66950">
            <w:pPr>
              <w:rPr>
                <w:b/>
                <w:bCs/>
              </w:rPr>
            </w:pPr>
            <w:r w:rsidRPr="00041A67">
              <w:rPr>
                <w:b/>
                <w:bCs/>
              </w:rPr>
              <w:t>Page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  <w:shd w:val="clear" w:color="auto" w:fill="20367F"/>
          </w:tcPr>
          <w:p w14:paraId="37290DBC" w14:textId="77777777" w:rsidR="00B47ECC" w:rsidRPr="00041A67" w:rsidRDefault="00585FF0" w:rsidP="00E66950">
            <w:pPr>
              <w:rPr>
                <w:b/>
                <w:bCs/>
              </w:rPr>
            </w:pPr>
            <w:r w:rsidRPr="00041A67">
              <w:rPr>
                <w:b/>
                <w:bCs/>
              </w:rPr>
              <w:t>Row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  <w:shd w:val="clear" w:color="auto" w:fill="20367F"/>
          </w:tcPr>
          <w:p w14:paraId="3D00C1C2" w14:textId="77777777" w:rsidR="00B47ECC" w:rsidRPr="00041A67" w:rsidRDefault="00585FF0" w:rsidP="00E66950">
            <w:pPr>
              <w:rPr>
                <w:b/>
                <w:bCs/>
              </w:rPr>
            </w:pPr>
            <w:r w:rsidRPr="00041A67">
              <w:rPr>
                <w:b/>
                <w:bCs/>
              </w:rPr>
              <w:t>Column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  <w:shd w:val="clear" w:color="auto" w:fill="20367F"/>
          </w:tcPr>
          <w:p w14:paraId="61160EDC" w14:textId="77777777" w:rsidR="00B47ECC" w:rsidRPr="00041A67" w:rsidRDefault="00585FF0" w:rsidP="00E66950">
            <w:pPr>
              <w:rPr>
                <w:b/>
                <w:bCs/>
              </w:rPr>
            </w:pPr>
            <w:r w:rsidRPr="00041A67">
              <w:rPr>
                <w:b/>
                <w:bCs/>
              </w:rPr>
              <w:t>Card Text</w:t>
            </w:r>
          </w:p>
        </w:tc>
      </w:tr>
      <w:tr w:rsidR="00B47ECC" w:rsidRPr="00E66950" w14:paraId="05A04C9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DCC4662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0B4E12F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62FC223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1376812" w14:textId="77777777" w:rsidR="00B47ECC" w:rsidRPr="00E66950" w:rsidRDefault="00585FF0">
            <w:r w:rsidRPr="00E66950">
              <w:t>Surprise! You host your mother's 50th birthday party. Deduct $75 for the cake and decorations.</w:t>
            </w:r>
          </w:p>
        </w:tc>
      </w:tr>
      <w:tr w:rsidR="00B47ECC" w:rsidRPr="00E66950" w14:paraId="506A8A6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1A6EC5B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BC66568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52D147B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D779A62" w14:textId="77777777" w:rsidR="00B47ECC" w:rsidRPr="00E66950" w:rsidRDefault="00585FF0">
            <w:r w:rsidRPr="00E66950">
              <w:t>It's your turn to buy lunch! Deduct $25.</w:t>
            </w:r>
          </w:p>
        </w:tc>
      </w:tr>
      <w:tr w:rsidR="00B47ECC" w:rsidRPr="00E66950" w14:paraId="2A497DE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24D55DC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BE39FBC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673955D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B35CEC1" w14:textId="77777777" w:rsidR="00B47ECC" w:rsidRPr="00E66950" w:rsidRDefault="00585FF0">
            <w:r w:rsidRPr="00E66950">
              <w:t>You've decided to get married. Set aside an additional $150 this month to save for wedding expenses.</w:t>
            </w:r>
          </w:p>
        </w:tc>
      </w:tr>
      <w:tr w:rsidR="00B47ECC" w:rsidRPr="00E66950" w14:paraId="1DB1B891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070052C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483454C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B06460E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ABA71EF" w14:textId="77777777" w:rsidR="00B47ECC" w:rsidRPr="00E66950" w:rsidRDefault="00585FF0">
            <w:r w:rsidRPr="00E66950">
              <w:t>Grandma and Grandpa volunteer to sit with your children while you go out this month. Deduct $35 for pizza.</w:t>
            </w:r>
          </w:p>
        </w:tc>
      </w:tr>
      <w:tr w:rsidR="00B47ECC" w:rsidRPr="00E66950" w14:paraId="421AF84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60244E1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0193A09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2D4645B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91ABEEA" w14:textId="77777777" w:rsidR="00B47ECC" w:rsidRPr="00E66950" w:rsidRDefault="00585FF0">
            <w:r w:rsidRPr="00E66950">
              <w:t>Your best friend is getting married. You plan and host a shower. Deduct $75 for decorations and refreshments.</w:t>
            </w:r>
          </w:p>
        </w:tc>
      </w:tr>
      <w:tr w:rsidR="00B47ECC" w:rsidRPr="00E66950" w14:paraId="253629A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B319B4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4EDCF6E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23B7BEA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F0D8863" w14:textId="77777777" w:rsidR="00B47ECC" w:rsidRPr="00E66950" w:rsidRDefault="00585FF0">
            <w:r w:rsidRPr="00E66950">
              <w:t>Oh, no! You forgot about one of your auto-draft bills and your bank account went negative. Deduct $20 for an overdraft fee..</w:t>
            </w:r>
          </w:p>
        </w:tc>
      </w:tr>
      <w:tr w:rsidR="00B47ECC" w:rsidRPr="00E66950" w14:paraId="55017A73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E82CBB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B08C598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A9132E2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59D9B3" w14:textId="77777777" w:rsidR="00B47ECC" w:rsidRPr="00E66950" w:rsidRDefault="00585FF0">
            <w:r w:rsidRPr="00E66950">
              <w:t>You over-estimated the cost of your electric bill this month. Add $20 to your account.</w:t>
            </w:r>
          </w:p>
        </w:tc>
      </w:tr>
      <w:tr w:rsidR="00B47ECC" w:rsidRPr="00E66950" w14:paraId="4E7857C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4C36020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64B7701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82130D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C5C5D6A" w14:textId="77777777" w:rsidR="00B47ECC" w:rsidRPr="00E66950" w:rsidRDefault="00585FF0">
            <w:r w:rsidRPr="00E66950">
              <w:t>Your cousin agrees to take care of your children for $80 per child monthly. If you paid for child care, go back to the daycare for a refund of the difference.</w:t>
            </w:r>
          </w:p>
        </w:tc>
      </w:tr>
      <w:tr w:rsidR="00B47ECC" w:rsidRPr="00E66950" w14:paraId="3BC2472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9CCC7A1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013773B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5D1E322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035AE2" w14:textId="77777777" w:rsidR="00B47ECC" w:rsidRPr="00E66950" w:rsidRDefault="00585FF0">
            <w:r w:rsidRPr="00E66950">
              <w:t>Your friend is getting married! You purchase a gift for the soon-to-be newlyweds. Deduct $50.</w:t>
            </w:r>
          </w:p>
        </w:tc>
      </w:tr>
      <w:tr w:rsidR="00B47ECC" w:rsidRPr="00E66950" w14:paraId="6F99C08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731503B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DFBAD5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70F373A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C6683C" w14:textId="77777777" w:rsidR="00B47ECC" w:rsidRPr="00E66950" w:rsidRDefault="00585FF0">
            <w:r w:rsidRPr="00E66950">
              <w:t>A windstorm damages your roof. Pay a $250 deductible. If you live in rental housing, draw another card.</w:t>
            </w:r>
          </w:p>
        </w:tc>
      </w:tr>
      <w:tr w:rsidR="00B47ECC" w:rsidRPr="00E66950" w14:paraId="09CB97A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87BE942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4B090AC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4AAEE86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C8D74ED" w14:textId="77777777" w:rsidR="00B47ECC" w:rsidRPr="00E66950" w:rsidRDefault="00585FF0">
            <w:r w:rsidRPr="00E66950">
              <w:t>A non-profit organization that you support is raising money. Donate $20.</w:t>
            </w:r>
          </w:p>
        </w:tc>
      </w:tr>
      <w:tr w:rsidR="00B47ECC" w:rsidRPr="00E66950" w14:paraId="2DC8226E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286406E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3629679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83389F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413CD9" w14:textId="77777777" w:rsidR="00B47ECC" w:rsidRPr="00E66950" w:rsidRDefault="00585FF0">
            <w:r w:rsidRPr="00E66950">
              <w:t>Your child breaks a window playing baseball. Pay $125 to get it fixed. If you do not have children, draw another card.</w:t>
            </w:r>
          </w:p>
        </w:tc>
      </w:tr>
      <w:tr w:rsidR="00B47ECC" w:rsidRPr="00E66950" w14:paraId="3E3F709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1DDA861" w14:textId="77777777" w:rsidR="00B47ECC" w:rsidRPr="00E66950" w:rsidRDefault="00585FF0">
            <w:r w:rsidRPr="00E66950">
              <w:lastRenderedPageBreak/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F9189F2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65FABA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C50AE66" w14:textId="77777777" w:rsidR="00B47ECC" w:rsidRPr="00E66950" w:rsidRDefault="00585FF0">
            <w:r w:rsidRPr="00E66950">
              <w:t>It's time to enroll your children in summer sports. Pay $50 per child. If you do not have children, draw another card.</w:t>
            </w:r>
          </w:p>
        </w:tc>
      </w:tr>
      <w:tr w:rsidR="00B47ECC" w:rsidRPr="00E66950" w14:paraId="78CADACF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2CE7213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4FAFEFE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C154A0B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7C62D76" w14:textId="77777777" w:rsidR="00B47ECC" w:rsidRPr="00E66950" w:rsidRDefault="00585FF0">
            <w:r w:rsidRPr="00E66950">
              <w:t>Your uncle sends you a birthday gift of $100. Remember to thank him when you add it to your bank account!</w:t>
            </w:r>
          </w:p>
        </w:tc>
      </w:tr>
      <w:tr w:rsidR="00B47ECC" w:rsidRPr="00E66950" w14:paraId="0ECE6A9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9393A54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37F5732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740F93A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2A5D44D" w14:textId="77777777" w:rsidR="00B47ECC" w:rsidRPr="00E66950" w:rsidRDefault="00585FF0">
            <w:r w:rsidRPr="00E66950">
              <w:t>The sink is clogged, and you must call a plumber. Pay $75. If you rent, draw another card.</w:t>
            </w:r>
          </w:p>
        </w:tc>
      </w:tr>
      <w:tr w:rsidR="00B47ECC" w:rsidRPr="00E66950" w14:paraId="7CD67C1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DBC374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CE5ED24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BC75A2B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9DAE02A" w14:textId="77777777" w:rsidR="00B47ECC" w:rsidRPr="00E66950" w:rsidRDefault="00585FF0">
            <w:r w:rsidRPr="00E66950">
              <w:t>Oh, no! You need two new tires. Deduct $200.</w:t>
            </w:r>
          </w:p>
        </w:tc>
      </w:tr>
      <w:tr w:rsidR="00B47ECC" w:rsidRPr="00E66950" w14:paraId="605ACCC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B63F146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42BDFC6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2348480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3CBE69D" w14:textId="77777777" w:rsidR="00B47ECC" w:rsidRPr="00E66950" w:rsidRDefault="00585FF0">
            <w:r w:rsidRPr="00E66950">
              <w:t>You overpaid your utility bill by $25 last month. Go back to the Utilities booth to get your refund.</w:t>
            </w:r>
          </w:p>
        </w:tc>
      </w:tr>
      <w:tr w:rsidR="00B47ECC" w:rsidRPr="00E66950" w14:paraId="6776AFF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66EF3E5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98F467F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89059B7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4CEAAAE" w14:textId="77777777" w:rsidR="00B47ECC" w:rsidRPr="00E66950" w:rsidRDefault="00585FF0">
            <w:r w:rsidRPr="00E66950">
              <w:t>You win $100 in your local grocery store's cash giveaway!</w:t>
            </w:r>
          </w:p>
        </w:tc>
      </w:tr>
      <w:tr w:rsidR="00B47ECC" w:rsidRPr="00E66950" w14:paraId="7B6AB2E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F48D5D8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8408DC5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8B914A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8518BBD" w14:textId="77777777" w:rsidR="00B47ECC" w:rsidRPr="00E66950" w:rsidRDefault="00585FF0">
            <w:r w:rsidRPr="00E66950">
              <w:t>One of your children needs a new winter coat. Deduct $50. If you do not have children, draw another card.</w:t>
            </w:r>
          </w:p>
        </w:tc>
      </w:tr>
      <w:tr w:rsidR="00B47ECC" w:rsidRPr="00E66950" w14:paraId="08E6EA73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75EB25E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6EDA7A1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644790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BE4859E" w14:textId="77777777" w:rsidR="00B47ECC" w:rsidRPr="00E66950" w:rsidRDefault="00585FF0">
            <w:r w:rsidRPr="00E66950">
              <w:t>Your teeth need cleaning. Pay a $50 deductible.</w:t>
            </w:r>
          </w:p>
        </w:tc>
      </w:tr>
      <w:tr w:rsidR="00B47ECC" w:rsidRPr="00E66950" w14:paraId="5EAB026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DBCEE8F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418A0F0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FE311D8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53072A4" w14:textId="77777777" w:rsidR="00B47ECC" w:rsidRPr="00E66950" w:rsidRDefault="00585FF0">
            <w:r w:rsidRPr="00E66950">
              <w:t>You were caught speeding! Pay a ticket of $170.</w:t>
            </w:r>
          </w:p>
        </w:tc>
      </w:tr>
      <w:tr w:rsidR="00B47ECC" w:rsidRPr="00E66950" w14:paraId="695CD2B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188EB62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CBAFBFF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C6246F9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1497010" w14:textId="77777777" w:rsidR="00B47ECC" w:rsidRPr="00E66950" w:rsidRDefault="00585FF0">
            <w:r w:rsidRPr="00E66950">
              <w:t>Go to PetSupply for dog food. Pay $25.</w:t>
            </w:r>
          </w:p>
        </w:tc>
      </w:tr>
      <w:tr w:rsidR="00B47ECC" w:rsidRPr="00E66950" w14:paraId="48BB547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0D1D43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7285832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1CC7398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B7B6AC0" w14:textId="77777777" w:rsidR="00B47ECC" w:rsidRPr="00E66950" w:rsidRDefault="00585FF0">
            <w:r w:rsidRPr="00E66950">
              <w:t>Buy holiday cards and stamps. Deduct $30.</w:t>
            </w:r>
          </w:p>
        </w:tc>
      </w:tr>
      <w:tr w:rsidR="00B47ECC" w:rsidRPr="00E66950" w14:paraId="5F64160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5A437DD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80002F0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37D6902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D3257EF" w14:textId="77777777" w:rsidR="00B47ECC" w:rsidRPr="00E66950" w:rsidRDefault="00585FF0">
            <w:r w:rsidRPr="00E66950">
              <w:t>Your children take a class field trip to a museum. Pay $5 per school-aged child. If you do not have children, draw another card.</w:t>
            </w:r>
          </w:p>
        </w:tc>
      </w:tr>
      <w:tr w:rsidR="00B47ECC" w:rsidRPr="00E66950" w14:paraId="75D712E3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DAD2EAF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7E4AEE4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B1626F6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BE185CE" w14:textId="77777777" w:rsidR="00B47ECC" w:rsidRPr="00E66950" w:rsidRDefault="00585FF0">
            <w:r w:rsidRPr="00E66950">
              <w:t>Oops! You forgot to buy toilet paper this month. Go to the grocery store and purchase these supplies. Pay $5.</w:t>
            </w:r>
          </w:p>
        </w:tc>
      </w:tr>
      <w:tr w:rsidR="00B47ECC" w:rsidRPr="00E66950" w14:paraId="2D8F6BDC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6FC939D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2B7BF55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E33FCCA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B75B437" w14:textId="77777777" w:rsidR="00B47ECC" w:rsidRPr="00E66950" w:rsidRDefault="00585FF0">
            <w:r w:rsidRPr="00E66950">
              <w:t>At a grand opening for ShopTheBest, you win a $100 gift certificate. Apply it on clothes. If you already bought clothes, go back to that booth to get a refund.</w:t>
            </w:r>
          </w:p>
        </w:tc>
      </w:tr>
      <w:tr w:rsidR="00B47ECC" w:rsidRPr="00E66950" w14:paraId="27C62380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229B481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4FEB40C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A4DFB82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CB6B18D" w14:textId="77777777" w:rsidR="00B47ECC" w:rsidRPr="00E66950" w:rsidRDefault="00585FF0">
            <w:r w:rsidRPr="00E66950">
              <w:t>You illegally parked in a freight loading zone. Pay a $35 parking ticket.</w:t>
            </w:r>
          </w:p>
        </w:tc>
      </w:tr>
      <w:tr w:rsidR="00B47ECC" w:rsidRPr="00E66950" w14:paraId="430F4B5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74C9E98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16D16CB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1104109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79BE790" w14:textId="77777777" w:rsidR="00B47ECC" w:rsidRPr="00E66950" w:rsidRDefault="00585FF0">
            <w:r w:rsidRPr="00E66950">
              <w:t>There's a big sale at Downtown Discount! You buy a set of sheets. Pay $40.</w:t>
            </w:r>
          </w:p>
        </w:tc>
      </w:tr>
      <w:tr w:rsidR="00B47ECC" w:rsidRPr="00E66950" w14:paraId="2E0C0B5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CB16A3" w14:textId="77777777" w:rsidR="00B47ECC" w:rsidRPr="00E66950" w:rsidRDefault="00585FF0">
            <w:r w:rsidRPr="00E66950">
              <w:lastRenderedPageBreak/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6303B9D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36BCC0E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7FFCA5" w14:textId="77777777" w:rsidR="00B47ECC" w:rsidRPr="00E66950" w:rsidRDefault="00585FF0">
            <w:r w:rsidRPr="00E66950">
              <w:t>You need to mail a birthday card. Pay $15 for a book of stamps at the post office</w:t>
            </w:r>
          </w:p>
        </w:tc>
      </w:tr>
      <w:tr w:rsidR="00B47ECC" w:rsidRPr="00E66950" w14:paraId="12D1C79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1B50A3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5F13CC0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2B49327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47E0D52" w14:textId="77777777" w:rsidR="00B47ECC" w:rsidRPr="00E66950" w:rsidRDefault="00585FF0">
            <w:r w:rsidRPr="00E66950">
              <w:t>Your microwave oven quits. Buy a new one for $60.</w:t>
            </w:r>
          </w:p>
        </w:tc>
      </w:tr>
      <w:tr w:rsidR="00B47ECC" w:rsidRPr="00E66950" w14:paraId="45DA017F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E22281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2526902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E9349C4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381CE74" w14:textId="77777777" w:rsidR="00B47ECC" w:rsidRPr="00E66950" w:rsidRDefault="00585FF0">
            <w:r w:rsidRPr="00E66950">
              <w:t>You need to rush-ship a package. Pay $15.</w:t>
            </w:r>
          </w:p>
        </w:tc>
      </w:tr>
      <w:tr w:rsidR="00B47ECC" w:rsidRPr="00E66950" w14:paraId="692B6EF5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778384E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A14FA01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1C7C0E5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73FE46F" w14:textId="77777777" w:rsidR="00B47ECC" w:rsidRPr="00E66950" w:rsidRDefault="00585FF0">
            <w:r w:rsidRPr="00E66950">
              <w:t>Spend $45 on a Mother's Day gift.</w:t>
            </w:r>
          </w:p>
        </w:tc>
      </w:tr>
      <w:tr w:rsidR="00B47ECC" w:rsidRPr="00E66950" w14:paraId="794F1D2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24C97ED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F6D40A8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563389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040C0D" w14:textId="77777777" w:rsidR="00B47ECC" w:rsidRPr="00E66950" w:rsidRDefault="00585FF0">
            <w:r w:rsidRPr="00E66950">
              <w:t>You need to jump-start your car battery. Call a towing service and pay the $90 service charge.</w:t>
            </w:r>
          </w:p>
        </w:tc>
      </w:tr>
      <w:tr w:rsidR="00B47ECC" w:rsidRPr="00E66950" w14:paraId="677592D5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B1F01A4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8ED6B5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5CFA769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A562FD3" w14:textId="77777777" w:rsidR="00B47ECC" w:rsidRPr="00E66950" w:rsidRDefault="00585FF0">
            <w:r w:rsidRPr="00E66950">
              <w:t>Someone dents your car in the grocery store parking lot. There are no witnesses, so you must pay for the damage. Pay $75.</w:t>
            </w:r>
          </w:p>
        </w:tc>
      </w:tr>
      <w:tr w:rsidR="00B47ECC" w:rsidRPr="00E66950" w14:paraId="7C683D7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48EE5C6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911A217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48418EE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ABD54B9" w14:textId="77777777" w:rsidR="00B47ECC" w:rsidRPr="00E66950" w:rsidRDefault="00585FF0">
            <w:r w:rsidRPr="00E66950">
              <w:t>You get a new puppy. Add $20 to your grocery bill and pay the vet $100 for shots.</w:t>
            </w:r>
          </w:p>
        </w:tc>
      </w:tr>
      <w:tr w:rsidR="00B47ECC" w:rsidRPr="00E66950" w14:paraId="49067E5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60B96B0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5A0B348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10AA6BA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0AAF1AE" w14:textId="77777777" w:rsidR="00B47ECC" w:rsidRPr="00E66950" w:rsidRDefault="00585FF0">
            <w:r w:rsidRPr="00E66950">
              <w:t>Your child breaks their leg. Pay a $100 deductible. If you do not have children, draw another card.</w:t>
            </w:r>
          </w:p>
        </w:tc>
      </w:tr>
      <w:tr w:rsidR="00B47ECC" w:rsidRPr="00E66950" w14:paraId="1A9764B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928EF07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2668DD9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35CA169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3A92258" w14:textId="77777777" w:rsidR="00B47ECC" w:rsidRPr="00E66950" w:rsidRDefault="00585FF0">
            <w:r w:rsidRPr="00E66950">
              <w:t>It's Halloween, and you pass out candy in the neighborhood. Spend $20.</w:t>
            </w:r>
          </w:p>
        </w:tc>
      </w:tr>
      <w:tr w:rsidR="00B47ECC" w:rsidRPr="00E66950" w14:paraId="734C828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FF4C52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1FB417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04CA914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7FF2C1F" w14:textId="77777777" w:rsidR="00B47ECC" w:rsidRPr="00E66950" w:rsidRDefault="00585FF0">
            <w:r w:rsidRPr="00E66950">
              <w:t>Spend $45 on a Father's Day gift.</w:t>
            </w:r>
          </w:p>
        </w:tc>
      </w:tr>
      <w:tr w:rsidR="00B47ECC" w:rsidRPr="00E66950" w14:paraId="0E153405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937F950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364598A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BCBD70D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605F858" w14:textId="77777777" w:rsidR="00B47ECC" w:rsidRPr="00E66950" w:rsidRDefault="00585FF0">
            <w:r w:rsidRPr="00E66950">
              <w:t>You build a three-month emergency fund. Your bank rewards new savers with a $50 bonus. Add $50 to your account.</w:t>
            </w:r>
          </w:p>
        </w:tc>
      </w:tr>
      <w:tr w:rsidR="00B47ECC" w:rsidRPr="00E66950" w14:paraId="2E86A7C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E795471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FA96ED4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20DBDEA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43BA06F" w14:textId="77777777" w:rsidR="00B47ECC" w:rsidRPr="00E66950" w:rsidRDefault="00585FF0">
            <w:r w:rsidRPr="00E66950">
              <w:t>You run out of gas on the freeway and call for service. Pay $100 for five gallons of gas and service.</w:t>
            </w:r>
          </w:p>
        </w:tc>
      </w:tr>
      <w:tr w:rsidR="00B47ECC" w:rsidRPr="00E66950" w14:paraId="58EE650E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EDF5508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8CE08A5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2E7BC7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94F7954" w14:textId="77777777" w:rsidR="00B47ECC" w:rsidRPr="00E66950" w:rsidRDefault="00585FF0">
            <w:r w:rsidRPr="00E66950">
              <w:t>Spend $50 on an oil change for your car.</w:t>
            </w:r>
          </w:p>
        </w:tc>
      </w:tr>
      <w:tr w:rsidR="00B47ECC" w:rsidRPr="00E66950" w14:paraId="21BF92A1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CA7A63F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6A1A8C2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2D40D92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C194D83" w14:textId="77777777" w:rsidR="00B47ECC" w:rsidRPr="00E66950" w:rsidRDefault="00585FF0">
            <w:r w:rsidRPr="00E66950">
              <w:t>Your cousins drop in for an unexpected visit. Deduct another $40 for groceries.</w:t>
            </w:r>
          </w:p>
        </w:tc>
      </w:tr>
      <w:tr w:rsidR="00B47ECC" w:rsidRPr="00E66950" w14:paraId="4C1C88E0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D68DDAA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B0C9EEB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E39873F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006489D" w14:textId="77777777" w:rsidR="00B47ECC" w:rsidRPr="00E66950" w:rsidRDefault="00585FF0">
            <w:r w:rsidRPr="00E66950">
              <w:t>Your hot water heater breaks, and you must install a new one. Pay $425. If you rent, draw another card.</w:t>
            </w:r>
          </w:p>
        </w:tc>
      </w:tr>
      <w:tr w:rsidR="00B47ECC" w:rsidRPr="00E66950" w14:paraId="1ED1964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DBBCB0B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86964C0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E4AE80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AB50D71" w14:textId="77777777" w:rsidR="00B47ECC" w:rsidRPr="00E66950" w:rsidRDefault="00585FF0">
            <w:r w:rsidRPr="00E66950">
              <w:t>You love cookies from your local Hiking Scouts troop! Buy four boxes for $28.</w:t>
            </w:r>
          </w:p>
        </w:tc>
      </w:tr>
      <w:tr w:rsidR="00B47ECC" w:rsidRPr="00E66950" w14:paraId="5A53BBA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97EB652" w14:textId="77777777" w:rsidR="00B47ECC" w:rsidRPr="00E66950" w:rsidRDefault="00585FF0">
            <w:r w:rsidRPr="00E66950">
              <w:lastRenderedPageBreak/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D255F26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DC01C34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E06EA35" w14:textId="77777777" w:rsidR="00B47ECC" w:rsidRPr="00E66950" w:rsidRDefault="00585FF0">
            <w:r w:rsidRPr="00E66950">
              <w:t>Your child's Hiking Scouts membership is due. Pay $20 for each child. If you do not have children, draw another card.</w:t>
            </w:r>
          </w:p>
        </w:tc>
      </w:tr>
      <w:tr w:rsidR="00B47ECC" w:rsidRPr="00E66950" w14:paraId="20CB8F0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9522186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EDCEC32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5DFDD3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CDF6250" w14:textId="77777777" w:rsidR="00B47ECC" w:rsidRPr="00E66950" w:rsidRDefault="00585FF0">
            <w:r w:rsidRPr="00E66950">
              <w:t>The flu strikes! You stock up on medicine at your local drugstore. Pay $25.</w:t>
            </w:r>
          </w:p>
        </w:tc>
      </w:tr>
      <w:tr w:rsidR="00B47ECC" w:rsidRPr="00E66950" w14:paraId="3BD5069E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3AABAD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1D8E52A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8DC4383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516EED3" w14:textId="77777777" w:rsidR="00B47ECC" w:rsidRPr="00E66950" w:rsidRDefault="00585FF0">
            <w:r w:rsidRPr="00E66950">
              <w:t>Your TV is on the blink. Take it in for repair and pay a $50 deposit toward the bill.</w:t>
            </w:r>
          </w:p>
        </w:tc>
      </w:tr>
      <w:tr w:rsidR="00B47ECC" w:rsidRPr="00E66950" w14:paraId="372BD99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66BBFCD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EAA0499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B7F356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A317A40" w14:textId="77777777" w:rsidR="00B47ECC" w:rsidRPr="00E66950" w:rsidRDefault="00585FF0">
            <w:r w:rsidRPr="00E66950">
              <w:t>Your last check bounces! Pay $35 in overdraft fees.</w:t>
            </w:r>
          </w:p>
        </w:tc>
      </w:tr>
      <w:tr w:rsidR="00B47ECC" w:rsidRPr="00E66950" w14:paraId="5C9CDD3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846743B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1E5CC22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7D4FFE1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169382D" w14:textId="77777777" w:rsidR="00B47ECC" w:rsidRPr="00E66950" w:rsidRDefault="00585FF0">
            <w:r w:rsidRPr="00E66950">
              <w:t>Your phone is dropped and breaks. Deduct $55 for the insurance deductible.</w:t>
            </w:r>
          </w:p>
        </w:tc>
      </w:tr>
      <w:tr w:rsidR="00B47ECC" w:rsidRPr="00E66950" w14:paraId="3E99721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8DFF3D5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299EC3A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608293D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222DD87" w14:textId="77777777" w:rsidR="00B47ECC" w:rsidRPr="00E66950" w:rsidRDefault="00585FF0">
            <w:r w:rsidRPr="00E66950">
              <w:t>You are at fault in a fender bender. Pay a $250 deductible.</w:t>
            </w:r>
          </w:p>
        </w:tc>
      </w:tr>
      <w:tr w:rsidR="00B47ECC" w:rsidRPr="00E66950" w14:paraId="06641F3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FBB95EF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A73ABAA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28DA1A7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E7F581D" w14:textId="77777777" w:rsidR="00B47ECC" w:rsidRPr="00E66950" w:rsidRDefault="00585FF0">
            <w:r w:rsidRPr="00E66950">
              <w:t>Your child is in the school play and needs a costume. Pay $20. No children? Draw another card.</w:t>
            </w:r>
          </w:p>
        </w:tc>
      </w:tr>
      <w:tr w:rsidR="00B47ECC" w:rsidRPr="00E66950" w14:paraId="60F0BED1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A0E29D1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C67108B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8F26144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58A2D18" w14:textId="77777777" w:rsidR="00B47ECC" w:rsidRPr="00E66950" w:rsidRDefault="00585FF0">
            <w:r w:rsidRPr="00E66950">
              <w:t>It's time for your child's club dues. Pay $20 per child. If you do not have children, draw another card.</w:t>
            </w:r>
          </w:p>
        </w:tc>
      </w:tr>
      <w:tr w:rsidR="00B47ECC" w:rsidRPr="00E66950" w14:paraId="080EFE4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ED5549C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1BA1BD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418AAED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16202B7" w14:textId="77777777" w:rsidR="00B47ECC" w:rsidRPr="00E66950" w:rsidRDefault="00585FF0">
            <w:r w:rsidRPr="00E66950">
              <w:t>You inherit money from a relative. Add $1,000 to your account.</w:t>
            </w:r>
          </w:p>
        </w:tc>
      </w:tr>
      <w:tr w:rsidR="00B47ECC" w:rsidRPr="00E66950" w14:paraId="3E714A6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23E7EF4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2992C35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941D7B9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FDD8C1" w14:textId="77777777" w:rsidR="00B47ECC" w:rsidRPr="00E66950" w:rsidRDefault="00585FF0">
            <w:r w:rsidRPr="00E66950">
              <w:t>Your pet needs shots. Deduct $115.</w:t>
            </w:r>
          </w:p>
        </w:tc>
      </w:tr>
      <w:tr w:rsidR="00B47ECC" w:rsidRPr="00E66950" w14:paraId="5E7C999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B3FB5EC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632DF2B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8A87CEB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2CD066F" w14:textId="77777777" w:rsidR="00B47ECC" w:rsidRPr="00E66950" w:rsidRDefault="00585FF0">
            <w:r w:rsidRPr="00E66950">
              <w:t>Happy holidays! You receive a gift of $25. Add it to your account.</w:t>
            </w:r>
          </w:p>
        </w:tc>
      </w:tr>
      <w:tr w:rsidR="00B47ECC" w:rsidRPr="00E66950" w14:paraId="360093B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1D9B82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3E3C004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4A219B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DF8346F" w14:textId="77777777" w:rsidR="00B47ECC" w:rsidRPr="00E66950" w:rsidRDefault="00585FF0">
            <w:r w:rsidRPr="00E66950">
              <w:t>Surprise! You find $20 in your coat pocket from last winter. Add it to your account.</w:t>
            </w:r>
          </w:p>
        </w:tc>
      </w:tr>
      <w:tr w:rsidR="00B47ECC" w:rsidRPr="00E66950" w14:paraId="42575AC2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F2FA407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1B4847F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54BE1D1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B22D522" w14:textId="77777777" w:rsidR="00B47ECC" w:rsidRPr="00E66950" w:rsidRDefault="00585FF0">
            <w:r w:rsidRPr="00E66950">
              <w:t>You adopt a new kitty. Deduct $35 for food and litter.</w:t>
            </w:r>
          </w:p>
        </w:tc>
      </w:tr>
      <w:tr w:rsidR="00B47ECC" w:rsidRPr="00E66950" w14:paraId="75F53AC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C41A36A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26D24D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55EC80A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2CE90C" w14:textId="77777777" w:rsidR="00B47ECC" w:rsidRPr="00E66950" w:rsidRDefault="00585FF0">
            <w:r w:rsidRPr="00E66950">
              <w:t>You've made some extra money selling clothes online. Add $75 to your account.</w:t>
            </w:r>
          </w:p>
        </w:tc>
      </w:tr>
      <w:tr w:rsidR="00B47ECC" w:rsidRPr="00E66950" w14:paraId="58271AE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BDD3185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FC1A8F0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37ACF0F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66646B" w14:textId="77777777" w:rsidR="00B47ECC" w:rsidRPr="00E66950" w:rsidRDefault="00585FF0">
            <w:r w:rsidRPr="00E66950">
              <w:t>Your vacuum cleaner quits working. Pay $80 to replace it.</w:t>
            </w:r>
          </w:p>
        </w:tc>
      </w:tr>
      <w:tr w:rsidR="00B47ECC" w:rsidRPr="00E66950" w14:paraId="1BE520FE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F4045C4" w14:textId="77777777" w:rsidR="00B47ECC" w:rsidRPr="00E66950" w:rsidRDefault="00585FF0">
            <w:r w:rsidRPr="00E66950">
              <w:t>6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FC16A57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A194215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608D522" w14:textId="77777777" w:rsidR="00B47ECC" w:rsidRPr="00E66950" w:rsidRDefault="00585FF0">
            <w:r w:rsidRPr="00E66950">
              <w:t>You have a flat tire. Pay $25 to have it fixed.</w:t>
            </w:r>
          </w:p>
        </w:tc>
      </w:tr>
      <w:tr w:rsidR="00B47ECC" w:rsidRPr="00E66950" w14:paraId="1A7299CC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02F671F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593E899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64F3BB4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8B2479F" w14:textId="77777777" w:rsidR="00B47ECC" w:rsidRPr="00E66950" w:rsidRDefault="00585FF0">
            <w:r w:rsidRPr="00E66950">
              <w:t>You take a friend out to eat—your treat! Pay $35.</w:t>
            </w:r>
          </w:p>
        </w:tc>
      </w:tr>
      <w:tr w:rsidR="00B47ECC" w:rsidRPr="00E66950" w14:paraId="458B5B00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982E454" w14:textId="77777777" w:rsidR="00B47ECC" w:rsidRPr="00E66950" w:rsidRDefault="00585FF0">
            <w:r w:rsidRPr="00E66950">
              <w:lastRenderedPageBreak/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7E2D59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C9EB070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EE36AF8" w14:textId="77777777" w:rsidR="00B47ECC" w:rsidRPr="00E66950" w:rsidRDefault="00585FF0">
            <w:r w:rsidRPr="00E66950">
              <w:t>Your school loan payment is due. Pay $150. If you did not go to college, draw another card.</w:t>
            </w:r>
          </w:p>
        </w:tc>
      </w:tr>
      <w:tr w:rsidR="00B47ECC" w:rsidRPr="00E66950" w14:paraId="6070B5E0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E2EDD9A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6F8252D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8B70D15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17DC162" w14:textId="77777777" w:rsidR="00B47ECC" w:rsidRPr="00E66950" w:rsidRDefault="00585FF0">
            <w:r w:rsidRPr="00E66950">
              <w:t>The monthly bill for your music streaming service is due. Pay $15.</w:t>
            </w:r>
          </w:p>
        </w:tc>
      </w:tr>
      <w:tr w:rsidR="00B47ECC" w:rsidRPr="00E66950" w14:paraId="73F8DE5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EFE3414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920DE12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CF44D93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350F5F8" w14:textId="77777777" w:rsidR="00B47ECC" w:rsidRPr="00E66950" w:rsidRDefault="00585FF0">
            <w:r w:rsidRPr="00E66950">
              <w:t>Your credit card bill arrives. Pay $50.</w:t>
            </w:r>
          </w:p>
        </w:tc>
      </w:tr>
      <w:tr w:rsidR="00B47ECC" w:rsidRPr="00E66950" w14:paraId="018AC1A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D76B91A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EA7D9E9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85F93B7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5B2A5AE" w14:textId="77777777" w:rsidR="00B47ECC" w:rsidRPr="00E66950" w:rsidRDefault="00585FF0">
            <w:r w:rsidRPr="00E66950">
              <w:t>Your car breaks down. Pay $150 for repairs.</w:t>
            </w:r>
          </w:p>
        </w:tc>
      </w:tr>
      <w:tr w:rsidR="00B47ECC" w:rsidRPr="00E66950" w14:paraId="38834EC5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333FB69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40B985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A1A0879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C3C5AC" w14:textId="77777777" w:rsidR="00B47ECC" w:rsidRPr="00E66950" w:rsidRDefault="00585FF0">
            <w:r w:rsidRPr="00E66950">
              <w:t>Your friend pays you back for the money they'd borrowed. Add $20 to your account.</w:t>
            </w:r>
          </w:p>
        </w:tc>
      </w:tr>
      <w:tr w:rsidR="00B47ECC" w:rsidRPr="00E66950" w14:paraId="45704913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71BC00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6461D13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AD629E9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5129879" w14:textId="77777777" w:rsidR="00B47ECC" w:rsidRPr="00E66950" w:rsidRDefault="00585FF0">
            <w:r w:rsidRPr="00E66950">
              <w:t>You redecorate your bedroom. Your expenses were $45. Subtract this from your account.</w:t>
            </w:r>
          </w:p>
        </w:tc>
      </w:tr>
      <w:tr w:rsidR="00B47ECC" w:rsidRPr="00E66950" w14:paraId="4CA65C2F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FB0460D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87C4CFF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3A2983F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FB778E9" w14:textId="77777777" w:rsidR="00B47ECC" w:rsidRPr="00E66950" w:rsidRDefault="00585FF0">
            <w:r w:rsidRPr="00E66950">
              <w:t>You split the cost of pizza with a friend. Pay $10.</w:t>
            </w:r>
          </w:p>
        </w:tc>
      </w:tr>
      <w:tr w:rsidR="00B47ECC" w:rsidRPr="00E66950" w14:paraId="35F9982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52B533D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A250EAD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AB0A936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6585674" w14:textId="77777777" w:rsidR="00B47ECC" w:rsidRPr="00E66950" w:rsidRDefault="00585FF0">
            <w:r w:rsidRPr="00E66950">
              <w:t>You are cited for not fully yielding at a stop sign. Pay $225 for the ticket.</w:t>
            </w:r>
          </w:p>
        </w:tc>
      </w:tr>
      <w:tr w:rsidR="00B47ECC" w:rsidRPr="00E66950" w14:paraId="34BD386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34FCFE3" w14:textId="77777777" w:rsidR="00B47ECC" w:rsidRPr="00E66950" w:rsidRDefault="00585FF0">
            <w:r w:rsidRPr="00E66950">
              <w:t>7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7E713A0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6E8CB00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BC08BBA" w14:textId="77777777" w:rsidR="00B47ECC" w:rsidRPr="00E66950" w:rsidRDefault="00585FF0">
            <w:r w:rsidRPr="00E66950">
              <w:t>You receive $25 as a gift. Add it to your account.</w:t>
            </w:r>
          </w:p>
        </w:tc>
      </w:tr>
      <w:tr w:rsidR="00B47ECC" w:rsidRPr="00E66950" w14:paraId="26544A3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A29E5D1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625C51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C7C5DA7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A219B6B" w14:textId="77777777" w:rsidR="00B47ECC" w:rsidRPr="00E66950" w:rsidRDefault="00585FF0">
            <w:r w:rsidRPr="00E66950">
              <w:t>Your dog gets sick. Pay the vet $100.</w:t>
            </w:r>
          </w:p>
        </w:tc>
      </w:tr>
      <w:tr w:rsidR="00B47ECC" w:rsidRPr="00E66950" w14:paraId="282318E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AAFDA81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75E3506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24D676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44437F2" w14:textId="77777777" w:rsidR="00B47ECC" w:rsidRPr="00E66950" w:rsidRDefault="00585FF0">
            <w:r w:rsidRPr="00E66950">
              <w:t>Your tax refund arrives! Add $500 to your account.</w:t>
            </w:r>
          </w:p>
        </w:tc>
      </w:tr>
      <w:tr w:rsidR="00B47ECC" w:rsidRPr="00E66950" w14:paraId="3102217F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57F3586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C354D30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3DF1FC7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1D2DA01" w14:textId="77777777" w:rsidR="00B47ECC" w:rsidRPr="00E66950" w:rsidRDefault="00585FF0">
            <w:r w:rsidRPr="00E66950">
              <w:t>You find and return a lost wallet. Its owner thanks you with a $20 reward!</w:t>
            </w:r>
          </w:p>
        </w:tc>
      </w:tr>
      <w:tr w:rsidR="00B47ECC" w:rsidRPr="00E66950" w14:paraId="1B865703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9CBC367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9141E15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D2F965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FB69BDD" w14:textId="77777777" w:rsidR="00B47ECC" w:rsidRPr="00E66950" w:rsidRDefault="00585FF0">
            <w:r w:rsidRPr="00E66950">
              <w:t>You win money on a scratch-off lottery ticket a coworker gives you. Add $200 to your account.</w:t>
            </w:r>
          </w:p>
        </w:tc>
      </w:tr>
      <w:tr w:rsidR="00B47ECC" w:rsidRPr="00E66950" w14:paraId="67F78D2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BC4CCF5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7F795B1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036741B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10EA41" w14:textId="77777777" w:rsidR="00B47ECC" w:rsidRPr="00E66950" w:rsidRDefault="00585FF0">
            <w:r w:rsidRPr="00E66950">
              <w:t>You find money in your washing machine. Add $25 to your account.</w:t>
            </w:r>
          </w:p>
        </w:tc>
      </w:tr>
      <w:tr w:rsidR="00B47ECC" w:rsidRPr="00E66950" w14:paraId="519B58B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EEF5E06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FF6D6E2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B9E799D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9AC49E3" w14:textId="77777777" w:rsidR="00B47ECC" w:rsidRPr="00E66950" w:rsidRDefault="00585FF0">
            <w:r w:rsidRPr="00E66950">
              <w:t>Hay fever is driving you crazy! Spend $20 on allergy medicine.</w:t>
            </w:r>
          </w:p>
        </w:tc>
      </w:tr>
      <w:tr w:rsidR="00B47ECC" w:rsidRPr="00E66950" w14:paraId="73D55DE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FA82B3E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18FC889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40CEF8A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F4E2459" w14:textId="77777777" w:rsidR="00B47ECC" w:rsidRPr="00E66950" w:rsidRDefault="00585FF0">
            <w:r w:rsidRPr="00E66950">
              <w:t>You find and return a watch. Its owner thanks you with a $20 reward!</w:t>
            </w:r>
          </w:p>
        </w:tc>
      </w:tr>
      <w:tr w:rsidR="00B47ECC" w:rsidRPr="00E66950" w14:paraId="06742ECC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B805356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50A0426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C4E13F3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A602B90" w14:textId="77777777" w:rsidR="00B47ECC" w:rsidRPr="00E66950" w:rsidRDefault="00585FF0">
            <w:r w:rsidRPr="00E66950">
              <w:t>You need to replace your old shoes. Deduct $100 from your account.</w:t>
            </w:r>
          </w:p>
        </w:tc>
      </w:tr>
      <w:tr w:rsidR="00B47ECC" w:rsidRPr="00E66950" w14:paraId="63521F1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23408C6" w14:textId="77777777" w:rsidR="00B47ECC" w:rsidRPr="00E66950" w:rsidRDefault="00585FF0">
            <w:r w:rsidRPr="00E66950">
              <w:lastRenderedPageBreak/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1416468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B5A068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6D77938" w14:textId="77777777" w:rsidR="00B47ECC" w:rsidRPr="00E66950" w:rsidRDefault="00585FF0">
            <w:r w:rsidRPr="00E66950">
              <w:t>Your insurance settlement arrives! Add $350 to your account.</w:t>
            </w:r>
          </w:p>
        </w:tc>
      </w:tr>
      <w:tr w:rsidR="00B47ECC" w:rsidRPr="00E66950" w14:paraId="1BEFD0A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0800667" w14:textId="77777777" w:rsidR="00B47ECC" w:rsidRPr="00E66950" w:rsidRDefault="00585FF0">
            <w:r w:rsidRPr="00E66950">
              <w:t>8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A829515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E9DFD2D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E068A2E" w14:textId="77777777" w:rsidR="00B47ECC" w:rsidRPr="00E66950" w:rsidRDefault="00585FF0">
            <w:r w:rsidRPr="00E66950">
              <w:t>You take up golf as a hobby. Spend $40 on a game of golf at your local course.</w:t>
            </w:r>
          </w:p>
        </w:tc>
      </w:tr>
      <w:tr w:rsidR="00B47ECC" w:rsidRPr="00E66950" w14:paraId="5B7CFB5F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A24EE4F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5D743C2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E4F5B5E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5710297" w14:textId="77777777" w:rsidR="00B47ECC" w:rsidRPr="00E66950" w:rsidRDefault="00585FF0">
            <w:r w:rsidRPr="00E66950">
              <w:t>You do some late-night online shopping. Pay $75.</w:t>
            </w:r>
          </w:p>
        </w:tc>
      </w:tr>
      <w:tr w:rsidR="00B47ECC" w:rsidRPr="00E66950" w14:paraId="2C5E865E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4C46545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D6DE846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C74A7F5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25C5CBE" w14:textId="77777777" w:rsidR="00B47ECC" w:rsidRPr="00E66950" w:rsidRDefault="00585FF0">
            <w:r w:rsidRPr="00E66950">
              <w:t>You park downtown while out with friends. Pay $15.</w:t>
            </w:r>
          </w:p>
        </w:tc>
      </w:tr>
      <w:tr w:rsidR="00B47ECC" w:rsidRPr="00E66950" w14:paraId="13C6126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1559779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BA0C6D7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1F8DD54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34FB456" w14:textId="77777777" w:rsidR="00B47ECC" w:rsidRPr="00E66950" w:rsidRDefault="00585FF0">
            <w:r w:rsidRPr="00E66950">
              <w:t>You receive a gift of $50 for your birthday. Add it to your account.</w:t>
            </w:r>
          </w:p>
        </w:tc>
      </w:tr>
      <w:tr w:rsidR="00B47ECC" w:rsidRPr="00E66950" w14:paraId="0F0EC7C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0BC8DA6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C92F4CB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CC5E145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E5FDF86" w14:textId="77777777" w:rsidR="00B47ECC" w:rsidRPr="00E66950" w:rsidRDefault="00585FF0">
            <w:r w:rsidRPr="00E66950">
              <w:t>You receive $20 in gas money for helping a friend run errands.</w:t>
            </w:r>
          </w:p>
        </w:tc>
      </w:tr>
      <w:tr w:rsidR="00B47ECC" w:rsidRPr="00E66950" w14:paraId="2E75A66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5133506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CE5FA34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BC5A41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DDF66BF" w14:textId="77777777" w:rsidR="00B47ECC" w:rsidRPr="00E66950" w:rsidRDefault="00585FF0">
            <w:r w:rsidRPr="00E66950">
              <w:t>You buy a gift for your sister's birthday. Deduct $45 from your account.</w:t>
            </w:r>
          </w:p>
        </w:tc>
      </w:tr>
      <w:tr w:rsidR="00B47ECC" w:rsidRPr="00E66950" w14:paraId="5C3F21EE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27D5804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DA67DCD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734EE21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A01480" w14:textId="77777777" w:rsidR="00B47ECC" w:rsidRPr="00E66950" w:rsidRDefault="00585FF0">
            <w:r w:rsidRPr="00E66950">
              <w:t>You go out to lunch with some coworkers. Deduct $15.</w:t>
            </w:r>
          </w:p>
        </w:tc>
      </w:tr>
      <w:tr w:rsidR="00B47ECC" w:rsidRPr="00E66950" w14:paraId="16560265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D058079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71E9A11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C095E9C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E7F57BF" w14:textId="77777777" w:rsidR="00B47ECC" w:rsidRPr="00E66950" w:rsidRDefault="00585FF0">
            <w:r w:rsidRPr="00E66950">
              <w:t>A rock hits your windshield! Pay a $250 deductible.</w:t>
            </w:r>
          </w:p>
        </w:tc>
      </w:tr>
      <w:tr w:rsidR="00B47ECC" w:rsidRPr="00E66950" w14:paraId="5A877CD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CA6A585" w14:textId="77777777" w:rsidR="00B47ECC" w:rsidRPr="00E66950" w:rsidRDefault="00585FF0">
            <w:r w:rsidRPr="00E66950">
              <w:t>9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28CE70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884608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978CE19" w14:textId="77777777" w:rsidR="00B47ECC" w:rsidRPr="00E66950" w:rsidRDefault="00585FF0">
            <w:r w:rsidRPr="00E66950">
              <w:t>Your employer surprises the team with a $100 bonus for hitting a goal. Add $100 to your account.</w:t>
            </w:r>
          </w:p>
        </w:tc>
      </w:tr>
      <w:tr w:rsidR="00B47ECC" w:rsidRPr="00E66950" w14:paraId="0CE7921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ACDCD5B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44BCFD5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B710BEC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AE34C01" w14:textId="77777777" w:rsidR="00B47ECC" w:rsidRPr="00E66950" w:rsidRDefault="00585FF0">
            <w:r w:rsidRPr="00E66950">
              <w:t>You are invited to an anniversary party. Spend $50 on a gift for the couple.</w:t>
            </w:r>
          </w:p>
        </w:tc>
      </w:tr>
      <w:tr w:rsidR="00B47ECC" w:rsidRPr="00E66950" w14:paraId="17E878C7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ADC3A06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DAABE76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A599D3D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AF22E56" w14:textId="77777777" w:rsidR="00B47ECC" w:rsidRPr="00E66950" w:rsidRDefault="00585FF0">
            <w:r w:rsidRPr="00E66950">
              <w:t>It's your turn to provide breakfast for the monthly work meeting! Subtract $20.</w:t>
            </w:r>
          </w:p>
        </w:tc>
      </w:tr>
      <w:tr w:rsidR="00B47ECC" w:rsidRPr="00E66950" w14:paraId="3FB3C85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C6E3479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ADFD90E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896B26C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847A5E4" w14:textId="77777777" w:rsidR="00B47ECC" w:rsidRPr="00E66950" w:rsidRDefault="00585FF0">
            <w:r w:rsidRPr="00E66950">
              <w:t>You visit the dentist for a filling. Deduct $50.</w:t>
            </w:r>
          </w:p>
        </w:tc>
      </w:tr>
      <w:tr w:rsidR="00B47ECC" w:rsidRPr="00E66950" w14:paraId="4AEDD9E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F196108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BAC6F49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1361544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2DAB20F" w14:textId="77777777" w:rsidR="00B47ECC" w:rsidRPr="00E66950" w:rsidRDefault="00585FF0">
            <w:r w:rsidRPr="00E66950">
              <w:t>School starts soon, and supplies cost more than expected. Deduct $20 per school-aged child. If you do not have children, draw another card.</w:t>
            </w:r>
          </w:p>
        </w:tc>
      </w:tr>
      <w:tr w:rsidR="00B47ECC" w:rsidRPr="00E66950" w14:paraId="4C76BD7F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1CDD893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0FA4ED3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DAEE32C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94DE5D3" w14:textId="77777777" w:rsidR="00B47ECC" w:rsidRPr="00E66950" w:rsidRDefault="00585FF0">
            <w:r w:rsidRPr="00E66950">
              <w:t>You've decided to cut your long hair. Pay $15 for a men's haircut or $80 for a women's haircut.</w:t>
            </w:r>
          </w:p>
        </w:tc>
      </w:tr>
      <w:tr w:rsidR="00B47ECC" w:rsidRPr="00E66950" w14:paraId="036DA6F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25095EB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894179C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45AA134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E71716" w14:textId="77777777" w:rsidR="00B47ECC" w:rsidRPr="00E66950" w:rsidRDefault="00585FF0">
            <w:r w:rsidRPr="00E66950">
              <w:t>Your job certification renewal is due. Deduct $55.</w:t>
            </w:r>
          </w:p>
        </w:tc>
      </w:tr>
      <w:tr w:rsidR="00B47ECC" w:rsidRPr="00E66950" w14:paraId="0D71AD9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AB5B3A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8D77F75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E419EF8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67C666A" w14:textId="77777777" w:rsidR="00B47ECC" w:rsidRPr="00E66950" w:rsidRDefault="00585FF0">
            <w:r w:rsidRPr="00E66950">
              <w:t>You break an arm while biking. Pay $100 for an emergency room visit copay.</w:t>
            </w:r>
          </w:p>
        </w:tc>
      </w:tr>
      <w:tr w:rsidR="00B47ECC" w:rsidRPr="00E66950" w14:paraId="68674953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D1CBBAA" w14:textId="77777777" w:rsidR="00B47ECC" w:rsidRPr="00E66950" w:rsidRDefault="00585FF0">
            <w:r w:rsidRPr="00E66950">
              <w:lastRenderedPageBreak/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2584BBD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05E697B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10142AA" w14:textId="77777777" w:rsidR="00B47ECC" w:rsidRPr="00E66950" w:rsidRDefault="00585FF0">
            <w:r w:rsidRPr="00E66950">
              <w:t>You need to have an outfit dry cleaned for an interview. Pay $25.</w:t>
            </w:r>
          </w:p>
        </w:tc>
      </w:tr>
      <w:tr w:rsidR="00B47ECC" w:rsidRPr="00E66950" w14:paraId="52D5C8D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D74EE03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9DBC267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EBDD70A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3EF6A82" w14:textId="77777777" w:rsidR="00B47ECC" w:rsidRPr="00E66950" w:rsidRDefault="00585FF0">
            <w:r w:rsidRPr="00E66950">
              <w:t>You attend a sporting event plus purchase food at the game. Pay $75.</w:t>
            </w:r>
          </w:p>
        </w:tc>
      </w:tr>
      <w:tr w:rsidR="00B47ECC" w:rsidRPr="00E66950" w14:paraId="48334D69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E86516B" w14:textId="77777777" w:rsidR="00B47ECC" w:rsidRPr="00E66950" w:rsidRDefault="00585FF0">
            <w:r w:rsidRPr="00E66950">
              <w:t>10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1EE5EFF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BF307C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1B3C256" w14:textId="77777777" w:rsidR="00B47ECC" w:rsidRPr="00E66950" w:rsidRDefault="00585FF0">
            <w:r w:rsidRPr="00E66950">
              <w:t>You take your best friend to a movie. Together, the movie tickets and concessions cost $40.</w:t>
            </w:r>
          </w:p>
        </w:tc>
      </w:tr>
      <w:tr w:rsidR="00B47ECC" w:rsidRPr="00E66950" w14:paraId="4BCFAB9B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2D8BC2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55790C8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B5A1382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9AB4DAC" w14:textId="77777777" w:rsidR="00B47ECC" w:rsidRPr="00E66950" w:rsidRDefault="00585FF0">
            <w:r w:rsidRPr="00E66950">
              <w:t>You completed a course and received a certification. Add $200 to your ledger.</w:t>
            </w:r>
          </w:p>
        </w:tc>
      </w:tr>
      <w:tr w:rsidR="00B47ECC" w:rsidRPr="00E66950" w14:paraId="3A4E09E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8F73744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F10235D" w14:textId="77777777" w:rsidR="00B47ECC" w:rsidRPr="00E66950" w:rsidRDefault="00585FF0">
            <w:r w:rsidRPr="00E66950">
              <w:t>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92983C5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8B1065D" w14:textId="77777777" w:rsidR="00B47ECC" w:rsidRPr="00E66950" w:rsidRDefault="00585FF0">
            <w:r w:rsidRPr="00E66950">
              <w:t>You completed a course and received a certification. Add $200 to your ledger.</w:t>
            </w:r>
          </w:p>
        </w:tc>
      </w:tr>
      <w:tr w:rsidR="00B47ECC" w:rsidRPr="00E66950" w14:paraId="103C50AC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EDEE751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85CE6B1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F0AED18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1366E90" w14:textId="77777777" w:rsidR="00B47ECC" w:rsidRPr="00E66950" w:rsidRDefault="00585FF0">
            <w:r w:rsidRPr="00E66950">
              <w:t>You completed a course and received a certification. Add $200 to your ledger.</w:t>
            </w:r>
          </w:p>
        </w:tc>
      </w:tr>
      <w:tr w:rsidR="00B47ECC" w:rsidRPr="00E66950" w14:paraId="1EBDC754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4EF9F76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7C56EED" w14:textId="77777777" w:rsidR="00B47ECC" w:rsidRPr="00E66950" w:rsidRDefault="00585FF0">
            <w:r w:rsidRPr="00E66950">
              <w:t>2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C3D33B7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2F5E778" w14:textId="77777777" w:rsidR="00B47ECC" w:rsidRPr="00E66950" w:rsidRDefault="00585FF0">
            <w:r w:rsidRPr="00E66950">
              <w:t>You completed a course and received a certification. Add $200 to your ledger.</w:t>
            </w:r>
          </w:p>
        </w:tc>
      </w:tr>
      <w:tr w:rsidR="00B47ECC" w:rsidRPr="00E66950" w14:paraId="19D3F4EC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194A818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F01A4F7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D228880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0DB5837" w14:textId="77777777" w:rsidR="00B47ECC" w:rsidRPr="00E66950" w:rsidRDefault="00585FF0">
            <w:r w:rsidRPr="00E66950">
              <w:t>Tribal member? Take 20% off your tag cost at the Auto Insurance and Tag booth. If not, draw a new card.</w:t>
            </w:r>
          </w:p>
        </w:tc>
      </w:tr>
      <w:tr w:rsidR="00B47ECC" w:rsidRPr="00E66950" w14:paraId="6A30B2A8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367CB63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FF28402" w14:textId="77777777" w:rsidR="00B47ECC" w:rsidRPr="00E66950" w:rsidRDefault="00585FF0">
            <w:r w:rsidRPr="00E66950">
              <w:t>3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5BF220F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08A717D" w14:textId="77777777" w:rsidR="00B47ECC" w:rsidRPr="00E66950" w:rsidRDefault="00585FF0">
            <w:r w:rsidRPr="00E66950">
              <w:t>Your student loan payment was miscalculated! Pay $60 to make up the difference. If you didn't attend college, draw another card.</w:t>
            </w:r>
          </w:p>
        </w:tc>
      </w:tr>
      <w:tr w:rsidR="00B47ECC" w:rsidRPr="00E66950" w14:paraId="5A8466E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942C699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41C9C72E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4EB0341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6E8C2C1" w14:textId="77777777" w:rsidR="00B47ECC" w:rsidRPr="00E66950" w:rsidRDefault="00585FF0">
            <w:r w:rsidRPr="00E66950">
              <w:t>Military, education, or first responder career? Take 25% off your clothing expenses. All others: draw a new card.</w:t>
            </w:r>
          </w:p>
        </w:tc>
      </w:tr>
      <w:tr w:rsidR="00B47ECC" w:rsidRPr="00E66950" w14:paraId="4AF3189D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246D0224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4F7DE79" w14:textId="77777777" w:rsidR="00B47ECC" w:rsidRPr="00E66950" w:rsidRDefault="00585FF0">
            <w:r w:rsidRPr="00E66950">
              <w:t>4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41E6EB2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E8978FC" w14:textId="77777777" w:rsidR="00B47ECC" w:rsidRPr="00E66950" w:rsidRDefault="00585FF0">
            <w:r w:rsidRPr="00E66950">
              <w:t>Tribal members: get a $20 refund for your car tag. All others, draw another card.</w:t>
            </w:r>
          </w:p>
        </w:tc>
      </w:tr>
      <w:tr w:rsidR="00B47ECC" w:rsidRPr="00E66950" w14:paraId="1CE5237A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6B041A4C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771B898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0C350C0" w14:textId="77777777" w:rsidR="00B47ECC" w:rsidRPr="00E66950" w:rsidRDefault="00585FF0">
            <w:r w:rsidRPr="00E66950">
              <w:t>1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5FFD8BB2" w14:textId="77777777" w:rsidR="00B47ECC" w:rsidRPr="00E66950" w:rsidRDefault="00585FF0">
            <w:r w:rsidRPr="00E66950">
              <w:t xml:space="preserve">You earn an advanced degree or certificate and get a pay bump! Add $200 to your ledger. </w:t>
            </w:r>
          </w:p>
        </w:tc>
      </w:tr>
      <w:tr w:rsidR="00B47ECC" w:rsidRPr="00E66950" w14:paraId="62040B76" w14:textId="77777777" w:rsidTr="00E66950"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1D8ECF45" w14:textId="77777777" w:rsidR="00B47ECC" w:rsidRPr="00E66950" w:rsidRDefault="00585FF0">
            <w:r w:rsidRPr="00E66950">
              <w:t>11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0AB25CA4" w14:textId="77777777" w:rsidR="00B47ECC" w:rsidRPr="00E66950" w:rsidRDefault="00585FF0">
            <w:r w:rsidRPr="00E66950">
              <w:t>5</w:t>
            </w:r>
          </w:p>
        </w:tc>
        <w:tc>
          <w:tcPr>
            <w:tcW w:w="10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7798B97F" w14:textId="77777777" w:rsidR="00B47ECC" w:rsidRPr="00E66950" w:rsidRDefault="00585FF0">
            <w:r w:rsidRPr="00E66950">
              <w:t>2</w:t>
            </w:r>
          </w:p>
        </w:tc>
        <w:tc>
          <w:tcPr>
            <w:tcW w:w="6300" w:type="dxa"/>
            <w:tcBorders>
              <w:top w:val="single" w:sz="4" w:space="0" w:color="6AC64B" w:themeColor="accent2"/>
              <w:left w:val="single" w:sz="4" w:space="0" w:color="6AC64B" w:themeColor="accent2"/>
              <w:bottom w:val="single" w:sz="4" w:space="0" w:color="6AC64B" w:themeColor="accent2"/>
              <w:right w:val="single" w:sz="4" w:space="0" w:color="6AC64B" w:themeColor="accent2"/>
            </w:tcBorders>
          </w:tcPr>
          <w:p w14:paraId="391126A3" w14:textId="77777777" w:rsidR="00B47ECC" w:rsidRPr="00E66950" w:rsidRDefault="00585FF0">
            <w:r w:rsidRPr="00E66950">
              <w:t>Fill in: [blank template card]</w:t>
            </w:r>
          </w:p>
        </w:tc>
      </w:tr>
    </w:tbl>
    <w:p w14:paraId="50389C50" w14:textId="77777777" w:rsidR="00B47ECC" w:rsidRPr="00E66950" w:rsidRDefault="00B47E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B47ECC" w:rsidRPr="00E66950"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185AEF" w14:textId="77777777" w:rsidR="00B1008D" w:rsidRDefault="00B1008D" w:rsidP="00E66950">
      <w:pPr>
        <w:spacing w:after="0" w:line="240" w:lineRule="auto"/>
      </w:pPr>
      <w:r>
        <w:separator/>
      </w:r>
    </w:p>
  </w:endnote>
  <w:endnote w:type="continuationSeparator" w:id="0">
    <w:p w14:paraId="6E64031F" w14:textId="77777777" w:rsidR="00B1008D" w:rsidRDefault="00B1008D" w:rsidP="00E66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EE31D99-5412-0241-ADB0-B4B2978F7A28}"/>
    <w:embedBold r:id="rId2" w:fontKey="{81C5BCB4-ABBD-4A43-8741-02D555F8B67E}"/>
    <w:embedItalic r:id="rId3" w:fontKey="{24B56237-8F9C-DA4B-B1D7-FA79D28B8B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8123115-67E0-2546-A3CE-668382B38951}"/>
    <w:embedBold r:id="rId5" w:fontKey="{B9F379B9-4782-7444-BC93-B28656C08FB4}"/>
    <w:embedItalic r:id="rId6" w:fontKey="{231F897B-46C6-774C-B301-A1E70B1B1CC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7DE8B361-1414-4B40-A1B5-F898985C4FC1}"/>
    <w:embedBold r:id="rId8" w:fontKey="{833682AE-1375-424F-B267-912AD5F91485}"/>
    <w:embedItalic r:id="rId9" w:fontKey="{B01D307C-E813-3742-BE62-99488337E7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9F8834F6-F7FA-3140-BBF8-761C4117BE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82015" w14:textId="1801E411" w:rsidR="00E66950" w:rsidRDefault="00E6695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5C6A632" wp14:editId="6F323902">
              <wp:simplePos x="0" y="0"/>
              <wp:positionH relativeFrom="column">
                <wp:posOffset>1263015</wp:posOffset>
              </wp:positionH>
              <wp:positionV relativeFrom="paragraph">
                <wp:posOffset>-361315</wp:posOffset>
              </wp:positionV>
              <wp:extent cx="4048125" cy="324572"/>
              <wp:effectExtent l="0" t="0" r="0" b="0"/>
              <wp:wrapSquare wrapText="bothSides" distT="0" distB="0" distL="114300" distR="114300"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8125" cy="3245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537112" w14:textId="6A28913F" w:rsidR="00E66950" w:rsidRPr="000B3E62" w:rsidRDefault="00E66950" w:rsidP="00E66950">
                          <w:pPr>
                            <w:pStyle w:val="Footer"/>
                          </w:pPr>
                          <w:fldSimple w:instr=" TITLE  \* MERGEFORMAT ">
                            <w:r w:rsidR="00B8258C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C6A632" id="Rectangle 10" o:spid="_x0000_s1026" style="position:absolute;left:0;text-align:left;margin-left:99.45pt;margin-top:-28.45pt;width:318.75pt;height:2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" filled="f" stroked="f">
              <v:textbox inset="2.53958mm,1.2694mm,2.53958mm,1.2694mm">
                <w:txbxContent>
                  <w:p w14:paraId="1D537112" w14:textId="6A28913F" w:rsidR="00E66950" w:rsidRPr="000B3E62" w:rsidRDefault="00E66950" w:rsidP="00E66950">
                    <w:pPr>
                      <w:pStyle w:val="Footer"/>
                    </w:pPr>
                    <w:fldSimple w:instr=" TITLE  \* MERGEFORMAT ">
                      <w:r w:rsidR="00B8258C">
                        <w:t>Game to Prepare for Life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8B87907" wp14:editId="12E316F2">
          <wp:simplePos x="0" y="0"/>
          <wp:positionH relativeFrom="column">
            <wp:posOffset>2115185</wp:posOffset>
          </wp:positionH>
          <wp:positionV relativeFrom="paragraph">
            <wp:posOffset>-431165</wp:posOffset>
          </wp:positionV>
          <wp:extent cx="3835400" cy="603885"/>
          <wp:effectExtent l="0" t="0" r="0" b="5715"/>
          <wp:wrapNone/>
          <wp:docPr id="81522569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682018" name="Picture 9136820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540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C76B01" w14:textId="77777777" w:rsidR="00B1008D" w:rsidRDefault="00B1008D" w:rsidP="00E66950">
      <w:pPr>
        <w:spacing w:after="0" w:line="240" w:lineRule="auto"/>
      </w:pPr>
      <w:r>
        <w:separator/>
      </w:r>
    </w:p>
  </w:footnote>
  <w:footnote w:type="continuationSeparator" w:id="0">
    <w:p w14:paraId="6CB2B041" w14:textId="77777777" w:rsidR="00B1008D" w:rsidRDefault="00B1008D" w:rsidP="00E66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ECC"/>
    <w:rsid w:val="00041A67"/>
    <w:rsid w:val="00313E8C"/>
    <w:rsid w:val="003E152B"/>
    <w:rsid w:val="00514D57"/>
    <w:rsid w:val="00585FF0"/>
    <w:rsid w:val="00591ADE"/>
    <w:rsid w:val="00B1008D"/>
    <w:rsid w:val="00B47ECC"/>
    <w:rsid w:val="00B8258C"/>
    <w:rsid w:val="00D73B91"/>
    <w:rsid w:val="00E6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C46F1"/>
  <w15:docId w15:val="{67DC4404-3422-46D4-B113-A53DBA80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41A67"/>
    <w:pPr>
      <w:spacing w:after="160" w:line="278" w:lineRule="auto"/>
    </w:pPr>
    <w:rPr>
      <w:rFonts w:ascii="Calibri" w:eastAsiaTheme="minorHAns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1A67"/>
    <w:pPr>
      <w:spacing w:before="200" w:after="120" w:line="240" w:lineRule="auto"/>
      <w:outlineLvl w:val="0"/>
    </w:pPr>
    <w:rPr>
      <w:rFonts w:eastAsia="Times New Roman"/>
      <w:b/>
      <w:bCs/>
      <w:color w:val="D93830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1A67"/>
    <w:pPr>
      <w:outlineLvl w:val="1"/>
    </w:pPr>
    <w:rPr>
      <w:i/>
      <w:iCs/>
      <w:color w:val="D93830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041A67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041A67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A67"/>
    <w:pPr>
      <w:keepNext/>
      <w:keepLines/>
      <w:spacing w:before="80" w:after="40"/>
      <w:outlineLvl w:val="4"/>
    </w:pPr>
    <w:rPr>
      <w:rFonts w:eastAsiaTheme="majorEastAsia" w:cstheme="majorBidi"/>
      <w:color w:val="E9C30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041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A67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41A67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041A67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A67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A67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41A67"/>
    <w:rPr>
      <w:rFonts w:ascii="Calibri" w:hAnsi="Calibri" w:cs="Calibri"/>
      <w:b/>
      <w:bCs/>
      <w:color w:val="D93830" w:themeColor="text2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1A67"/>
    <w:rPr>
      <w:rFonts w:ascii="Calibri" w:eastAsiaTheme="minorHAnsi" w:hAnsi="Calibri" w:cs="Calibri"/>
      <w:i/>
      <w:iCs/>
      <w:color w:val="D93830" w:themeColor="text2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041A67"/>
    <w:rPr>
      <w:rFonts w:ascii="Calibri" w:eastAsiaTheme="minorHAns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041A67"/>
    <w:rPr>
      <w:rFonts w:ascii="Calibri" w:eastAsiaTheme="minorHAns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A67"/>
    <w:rPr>
      <w:rFonts w:ascii="Calibri" w:eastAsiaTheme="majorEastAsia" w:hAnsi="Calibri" w:cstheme="majorBidi"/>
      <w:color w:val="E9C30A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A67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41A67"/>
    <w:rPr>
      <w:rFonts w:ascii="Calibri" w:eastAsiaTheme="minorHAnsi" w:hAnsi="Calibri" w:cs="Calibr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41A67"/>
    <w:rPr>
      <w:color w:val="306AE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41A6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041A67"/>
    <w:rPr>
      <w:rFonts w:ascii="Calibri" w:eastAsiaTheme="minorHAnsi" w:hAnsi="Calibri" w:cs="Calibri"/>
      <w:b/>
      <w:bCs/>
      <w:caps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04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041A67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041A67"/>
    <w:rPr>
      <w:color w:val="F7DB4F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A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1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A67"/>
    <w:rPr>
      <w:rFonts w:ascii="Calibri" w:eastAsiaTheme="minorHAnsi" w:hAnsi="Calibri" w:cs="Calibri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041A67"/>
    <w:pPr>
      <w:ind w:left="720"/>
      <w:contextualSpacing/>
    </w:pPr>
  </w:style>
  <w:style w:type="paragraph" w:customStyle="1" w:styleId="AnswerKey">
    <w:name w:val="Answer Key"/>
    <w:basedOn w:val="Normal"/>
    <w:qFormat/>
    <w:rsid w:val="00041A67"/>
    <w:rPr>
      <w:color w:val="A33AE7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ACT Challenge-Resource">
      <a:dk1>
        <a:srgbClr val="000000"/>
      </a:dk1>
      <a:lt1>
        <a:srgbClr val="FEFFFF"/>
      </a:lt1>
      <a:dk2>
        <a:srgbClr val="D93830"/>
      </a:dk2>
      <a:lt2>
        <a:srgbClr val="EE8932"/>
      </a:lt2>
      <a:accent1>
        <a:srgbClr val="F7DB4F"/>
      </a:accent1>
      <a:accent2>
        <a:srgbClr val="6AC64B"/>
      </a:accent2>
      <a:accent3>
        <a:srgbClr val="0F103D"/>
      </a:accent3>
      <a:accent4>
        <a:srgbClr val="306AE9"/>
      </a:accent4>
      <a:accent5>
        <a:srgbClr val="A33AE7"/>
      </a:accent5>
      <a:accent6>
        <a:srgbClr val="D738C7"/>
      </a:accent6>
      <a:hlink>
        <a:srgbClr val="0F0F3D"/>
      </a:hlink>
      <a:folHlink>
        <a:srgbClr val="306AE9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+9pt8JB8xGRSAJOLrRPMK49T9w==">CgMxLjA4AHIhMTR5UmJSVUc2eEFOWUNFYk9rUTMxQUdTZTZ5OXFLR1Zj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7</Pages>
  <Words>1351</Words>
  <Characters>8027</Characters>
  <Application>Microsoft Office Word</Application>
  <DocSecurity>0</DocSecurity>
  <Lines>422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Chance Cards</vt:lpstr>
    </vt:vector>
  </TitlesOfParts>
  <Manager/>
  <Company/>
  <LinksUpToDate>false</LinksUpToDate>
  <CharactersWithSpaces>9195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2026-09-24T15:02:00Z</cp:lastPrinted>
  <dcterms:created xsi:type="dcterms:W3CDTF">2026-09-24T15:02:00Z</dcterms:created>
  <dcterms:modified xsi:type="dcterms:W3CDTF">2026-09-24T15:02:00Z</dcterms:modified>
  <cp:category/>
</cp:coreProperties>
</file>