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E73ED11" w14:textId="77777777" w:rsidR="0005088E" w:rsidRPr="00B51FDD" w:rsidRDefault="009406EA" w:rsidP="0005088E">
      <w:pPr>
        <w:pStyle w:val="Title"/>
        <w:rPr>
          <w:lang w:val="es-ES_tradnl"/>
        </w:rPr>
      </w:pPr>
      <w:r w:rsidRPr="00B51FDD">
        <w:rPr>
          <w:lang w:val="es-ES_tradnl"/>
        </w:rPr>
        <w:t>Card sort</w:t>
      </w:r>
    </w:p>
    <w:p w14:paraId="177FA1B0" w14:textId="627BB688" w:rsidR="00895E9E" w:rsidRPr="00B51FDD" w:rsidRDefault="00824CBA" w:rsidP="0005088E">
      <w:pPr>
        <w:pStyle w:val="Heading1"/>
        <w:rPr>
          <w:lang w:val="es-ES_tradnl"/>
        </w:rPr>
      </w:pPr>
      <w:r>
        <w:rPr>
          <w:lang w:val="es-ES_tradnl"/>
        </w:rPr>
        <w:t xml:space="preserve">Carreras </w:t>
      </w:r>
      <w:r w:rsidR="008269BB">
        <w:rPr>
          <w:lang w:val="es-ES_tradnl"/>
        </w:rPr>
        <w:t>de Salud</w:t>
      </w:r>
      <w:r w:rsidR="00895E9E" w:rsidRPr="00B51FDD">
        <w:rPr>
          <w:lang w:val="es-ES_tradnl"/>
        </w:rPr>
        <w:t xml:space="preserve"> </w:t>
      </w:r>
    </w:p>
    <w:tbl>
      <w:tblPr>
        <w:tblStyle w:val="TableGrid"/>
        <w:tblW w:w="0" w:type="auto"/>
        <w:tblBorders>
          <w:top w:val="dashed" w:sz="4" w:space="0" w:color="BED7D3" w:themeColor="accent3"/>
          <w:left w:val="dashed" w:sz="4" w:space="0" w:color="BED7D3" w:themeColor="accent3"/>
          <w:bottom w:val="dashed" w:sz="4" w:space="0" w:color="BED7D3" w:themeColor="accent3"/>
          <w:right w:val="dashed" w:sz="4" w:space="0" w:color="BED7D3" w:themeColor="accent3"/>
          <w:insideH w:val="dashed" w:sz="4" w:space="0" w:color="BED7D3" w:themeColor="accent3"/>
          <w:insideV w:val="dashed" w:sz="4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15"/>
        <w:gridCol w:w="3215"/>
        <w:gridCol w:w="3215"/>
        <w:gridCol w:w="3215"/>
      </w:tblGrid>
      <w:tr w:rsidR="004E3C34" w:rsidRPr="00B51FDD" w14:paraId="00D23F4F" w14:textId="77777777" w:rsidTr="006C3711">
        <w:trPr>
          <w:trHeight w:val="3428"/>
        </w:trPr>
        <w:tc>
          <w:tcPr>
            <w:tcW w:w="3215" w:type="dxa"/>
            <w:vAlign w:val="center"/>
          </w:tcPr>
          <w:p w14:paraId="13B3BE09" w14:textId="124C59BB" w:rsidR="009406EA" w:rsidRPr="00B51FDD" w:rsidRDefault="00B51FDD" w:rsidP="006C37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Escuela v</w:t>
            </w:r>
            <w:r w:rsidR="009406EA" w:rsidRPr="00B51FDD">
              <w:rPr>
                <w:b/>
                <w:color w:val="910D28"/>
                <w:sz w:val="48"/>
                <w:szCs w:val="48"/>
                <w:lang w:val="es-ES_tradnl"/>
              </w:rPr>
              <w:t>oca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c</w:t>
            </w:r>
            <w:r w:rsidR="009406EA" w:rsidRPr="00B51FDD">
              <w:rPr>
                <w:b/>
                <w:color w:val="910D28"/>
                <w:sz w:val="48"/>
                <w:szCs w:val="48"/>
                <w:lang w:val="es-ES_tradnl"/>
              </w:rPr>
              <w:t>ional/</w:t>
            </w:r>
          </w:p>
          <w:p w14:paraId="34DB7621" w14:textId="0CD7AFE5" w:rsidR="009406EA" w:rsidRPr="00B51FDD" w:rsidRDefault="009406EA" w:rsidP="006C3711">
            <w:pPr>
              <w:pStyle w:val="RowHeader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t>t</w:t>
            </w:r>
            <w:r w:rsidR="00B51FDD" w:rsidRPr="00B51FDD">
              <w:rPr>
                <w:color w:val="910D28"/>
                <w:sz w:val="48"/>
                <w:szCs w:val="48"/>
                <w:lang w:val="es-ES_tradnl"/>
              </w:rPr>
              <w:t>é</w:t>
            </w:r>
            <w:r w:rsidRPr="00B51FDD">
              <w:rPr>
                <w:color w:val="910D28"/>
                <w:sz w:val="48"/>
                <w:szCs w:val="48"/>
                <w:lang w:val="es-ES_tradnl"/>
              </w:rPr>
              <w:t>cnica</w:t>
            </w:r>
          </w:p>
        </w:tc>
        <w:tc>
          <w:tcPr>
            <w:tcW w:w="3215" w:type="dxa"/>
            <w:vAlign w:val="center"/>
          </w:tcPr>
          <w:p w14:paraId="624F931F" w14:textId="6ADA1F40" w:rsidR="009406EA" w:rsidRPr="00B51FDD" w:rsidRDefault="007D5783" w:rsidP="006C3711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Grado asociado</w:t>
            </w:r>
          </w:p>
        </w:tc>
        <w:tc>
          <w:tcPr>
            <w:tcW w:w="3215" w:type="dxa"/>
            <w:vAlign w:val="center"/>
          </w:tcPr>
          <w:p w14:paraId="21CC02E0" w14:textId="418C8AC5" w:rsidR="009406EA" w:rsidRPr="00B51FDD" w:rsidRDefault="004E3C34" w:rsidP="006C3711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Licenciatura</w:t>
            </w:r>
          </w:p>
        </w:tc>
        <w:tc>
          <w:tcPr>
            <w:tcW w:w="3215" w:type="dxa"/>
            <w:vAlign w:val="center"/>
          </w:tcPr>
          <w:p w14:paraId="2A971375" w14:textId="50A11268" w:rsidR="009406EA" w:rsidRPr="00B51FDD" w:rsidRDefault="009406EA" w:rsidP="006C3711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Ma</w:t>
            </w:r>
            <w:r w:rsidR="00C45BB0">
              <w:rPr>
                <w:b/>
                <w:color w:val="910D28"/>
                <w:sz w:val="48"/>
                <w:szCs w:val="48"/>
                <w:lang w:val="es-ES_tradnl"/>
              </w:rPr>
              <w:t>e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st</w:t>
            </w:r>
            <w:r w:rsidR="00C45BB0">
              <w:rPr>
                <w:b/>
                <w:color w:val="910D28"/>
                <w:sz w:val="48"/>
                <w:szCs w:val="48"/>
                <w:lang w:val="es-ES_tradnl"/>
              </w:rPr>
              <w:t>ría</w:t>
            </w:r>
          </w:p>
        </w:tc>
      </w:tr>
      <w:tr w:rsidR="004E3C34" w:rsidRPr="00B51FDD" w14:paraId="7969643C" w14:textId="77777777" w:rsidTr="006C3711">
        <w:trPr>
          <w:trHeight w:val="3428"/>
        </w:trPr>
        <w:tc>
          <w:tcPr>
            <w:tcW w:w="3215" w:type="dxa"/>
            <w:vAlign w:val="center"/>
          </w:tcPr>
          <w:p w14:paraId="1CD357F9" w14:textId="114973EB" w:rsidR="009406EA" w:rsidRPr="00B51FDD" w:rsidRDefault="009406EA" w:rsidP="006C3711">
            <w:pPr>
              <w:pStyle w:val="RowHeader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t>Doctora</w:t>
            </w:r>
            <w:r w:rsidR="00C45BB0">
              <w:rPr>
                <w:color w:val="910D28"/>
                <w:sz w:val="48"/>
                <w:szCs w:val="48"/>
                <w:lang w:val="es-ES_tradnl"/>
              </w:rPr>
              <w:t>do</w:t>
            </w:r>
          </w:p>
        </w:tc>
        <w:tc>
          <w:tcPr>
            <w:tcW w:w="3215" w:type="dxa"/>
            <w:vAlign w:val="center"/>
          </w:tcPr>
          <w:p w14:paraId="72E2AD9E" w14:textId="147D4C66" w:rsidR="009406EA" w:rsidRPr="00B51FDD" w:rsidRDefault="009406EA" w:rsidP="006C3711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1-2 </w:t>
            </w:r>
            <w:r w:rsidR="00B51FDD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7D2B7AA5" w14:textId="6D143B69" w:rsidR="009406EA" w:rsidRPr="00B51FDD" w:rsidRDefault="009406EA" w:rsidP="006C3711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2 </w:t>
            </w:r>
            <w:r w:rsidR="00B51FDD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080D1849" w14:textId="3A0A471E" w:rsidR="009406EA" w:rsidRPr="00B51FDD" w:rsidRDefault="009406EA" w:rsidP="006C3711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4 </w:t>
            </w:r>
            <w:r w:rsidR="00B51FDD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</w:tr>
      <w:tr w:rsidR="004E3C34" w:rsidRPr="00B51FDD" w14:paraId="13C39AF1" w14:textId="77777777" w:rsidTr="006C3711">
        <w:trPr>
          <w:trHeight w:val="3428"/>
        </w:trPr>
        <w:tc>
          <w:tcPr>
            <w:tcW w:w="3215" w:type="dxa"/>
            <w:vAlign w:val="center"/>
          </w:tcPr>
          <w:p w14:paraId="7C592B8D" w14:textId="6FF1129C" w:rsidR="009406EA" w:rsidRPr="00B51FDD" w:rsidRDefault="009406EA" w:rsidP="006C3711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lastRenderedPageBreak/>
              <w:t xml:space="preserve">6 </w:t>
            </w:r>
            <w:r w:rsidR="00B51FDD">
              <w:rPr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03E8B8C9" w14:textId="2DD42C77" w:rsidR="009406EA" w:rsidRPr="00B51FDD" w:rsidRDefault="009406EA" w:rsidP="006C3711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8 o m</w:t>
            </w:r>
            <w:r w:rsidR="00B51FDD">
              <w:rPr>
                <w:b/>
                <w:color w:val="910D28"/>
                <w:sz w:val="48"/>
                <w:szCs w:val="48"/>
                <w:lang w:val="es-ES_tradnl"/>
              </w:rPr>
              <w:t>ás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 </w:t>
            </w:r>
            <w:r w:rsidR="00B51FDD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163C13F6" w14:textId="742CF619" w:rsidR="009406EA" w:rsidRPr="00B51FDD" w:rsidRDefault="00E30C7B" w:rsidP="00E30C7B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Técnico radiológico</w:t>
            </w:r>
          </w:p>
          <w:p w14:paraId="1205B48A" w14:textId="19D68FBF" w:rsidR="009406EA" w:rsidRPr="00B51FDD" w:rsidRDefault="009406EA" w:rsidP="006C3711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b/>
                <w:strike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575561E2" wp14:editId="01991098">
                  <wp:extent cx="1097280" cy="1097280"/>
                  <wp:effectExtent l="0" t="0" r="0" b="0"/>
                  <wp:docPr id="135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FEBCA7A" w14:textId="1CEA6DBF" w:rsidR="009406EA" w:rsidRPr="00B51FDD" w:rsidRDefault="00E30C7B" w:rsidP="00E30C7B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Enfermero con licencia</w:t>
            </w:r>
            <w:r w:rsidR="009406EA" w:rsidRPr="00B51FDD">
              <w:rPr>
                <w:rFonts w:ascii="Arial" w:eastAsia="Arial" w:hAnsi="Arial" w:cs="Arial"/>
                <w:b/>
                <w:strike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5BC9DABE" wp14:editId="69D9859C">
                  <wp:extent cx="1097280" cy="1097280"/>
                  <wp:effectExtent l="0" t="0" r="0" b="0"/>
                  <wp:docPr id="137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C34" w:rsidRPr="00B51FDD" w14:paraId="627DBECC" w14:textId="77777777" w:rsidTr="006C3711">
        <w:trPr>
          <w:trHeight w:val="3428"/>
        </w:trPr>
        <w:tc>
          <w:tcPr>
            <w:tcW w:w="3215" w:type="dxa"/>
            <w:vAlign w:val="center"/>
          </w:tcPr>
          <w:p w14:paraId="2BB5DA7C" w14:textId="3A9F850B" w:rsidR="009406EA" w:rsidRPr="00B51FDD" w:rsidRDefault="00E30C7B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Técnico farmacéutico</w:t>
            </w:r>
          </w:p>
          <w:p w14:paraId="7B59B5E3" w14:textId="7A8B9C2A" w:rsidR="009406EA" w:rsidRPr="00B51FDD" w:rsidRDefault="009406EA" w:rsidP="006C3711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strike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58F2DE48" wp14:editId="78466710">
                  <wp:extent cx="1097280" cy="1097280"/>
                  <wp:effectExtent l="0" t="0" r="0" b="0"/>
                  <wp:docPr id="136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3779AA24" w14:textId="3708B5AF" w:rsidR="009406EA" w:rsidRPr="00B51FDD" w:rsidRDefault="00E30C7B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Higienista d</w:t>
            </w:r>
            <w:r w:rsidR="009406EA" w:rsidRPr="00B51FDD">
              <w:rPr>
                <w:b/>
                <w:color w:val="910D28"/>
                <w:sz w:val="48"/>
                <w:szCs w:val="48"/>
                <w:lang w:val="es-ES_tradnl"/>
              </w:rPr>
              <w:t>ental</w:t>
            </w:r>
          </w:p>
          <w:p w14:paraId="3BA3B21D" w14:textId="5180F873" w:rsidR="009406EA" w:rsidRPr="00B51FDD" w:rsidRDefault="009406EA" w:rsidP="006C3711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b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5BC837A8" wp14:editId="2B0C06BE">
                  <wp:extent cx="1097280" cy="1097280"/>
                  <wp:effectExtent l="0" t="0" r="0" b="0"/>
                  <wp:docPr id="139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619D5676" w14:textId="2CB73E45" w:rsidR="009406EA" w:rsidRPr="00B51FDD" w:rsidRDefault="00E30C7B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Químico</w:t>
            </w:r>
          </w:p>
          <w:p w14:paraId="11F4C4B3" w14:textId="6C0AD444" w:rsidR="009406EA" w:rsidRPr="00B51FDD" w:rsidRDefault="009406EA" w:rsidP="006C3711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b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767E2804" wp14:editId="60D21045">
                  <wp:extent cx="1097280" cy="1097280"/>
                  <wp:effectExtent l="0" t="0" r="0" b="0"/>
                  <wp:docPr id="138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2E60B5A8" w14:textId="4DF49B84" w:rsidR="009406EA" w:rsidRPr="00B51FDD" w:rsidRDefault="004E3C34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Entrenador atlético</w:t>
            </w:r>
          </w:p>
          <w:p w14:paraId="762AC969" w14:textId="4F25AB06" w:rsidR="009406EA" w:rsidRPr="00B51FDD" w:rsidRDefault="009406EA" w:rsidP="006C3711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b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731ED979" wp14:editId="0189DE10">
                  <wp:extent cx="1097280" cy="1097280"/>
                  <wp:effectExtent l="0" t="0" r="0" b="0"/>
                  <wp:docPr id="143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C34" w:rsidRPr="00B51FDD" w14:paraId="6B5DA2F8" w14:textId="77777777" w:rsidTr="006C3711">
        <w:trPr>
          <w:trHeight w:val="3428"/>
        </w:trPr>
        <w:tc>
          <w:tcPr>
            <w:tcW w:w="3215" w:type="dxa"/>
            <w:vAlign w:val="center"/>
          </w:tcPr>
          <w:p w14:paraId="6DC8D8A7" w14:textId="3BD9E2E1" w:rsidR="009406EA" w:rsidRPr="00B51FDD" w:rsidRDefault="004E3C34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lastRenderedPageBreak/>
              <w:t>Psicólogo escolar</w:t>
            </w:r>
          </w:p>
          <w:p w14:paraId="524F44F3" w14:textId="4D2C79ED" w:rsidR="009406EA" w:rsidRPr="00B51FDD" w:rsidRDefault="009406EA" w:rsidP="006C3711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3E4E4B4B" wp14:editId="5CAB600D">
                  <wp:extent cx="1097280" cy="1097280"/>
                  <wp:effectExtent l="0" t="0" r="0" b="0"/>
                  <wp:docPr id="142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6D8EDD33" w14:textId="6DCBE2DE" w:rsidR="009406EA" w:rsidRPr="00B51FDD" w:rsidRDefault="004E3C34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Ingeniero b</w:t>
            </w:r>
            <w:r w:rsidR="009406EA" w:rsidRPr="00B51FDD">
              <w:rPr>
                <w:b/>
                <w:color w:val="910D28"/>
                <w:sz w:val="48"/>
                <w:szCs w:val="48"/>
                <w:lang w:val="es-ES_tradnl"/>
              </w:rPr>
              <w:t>iom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é</w:t>
            </w:r>
            <w:r w:rsidR="009406EA" w:rsidRPr="00B51FDD">
              <w:rPr>
                <w:b/>
                <w:color w:val="910D28"/>
                <w:sz w:val="48"/>
                <w:szCs w:val="48"/>
                <w:lang w:val="es-ES_tradnl"/>
              </w:rPr>
              <w:t>dic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o</w:t>
            </w:r>
          </w:p>
          <w:p w14:paraId="4614F7AB" w14:textId="1CC8D442" w:rsidR="009406EA" w:rsidRPr="00B51FDD" w:rsidRDefault="009406EA" w:rsidP="006C3711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b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5F839CA6" wp14:editId="571D80BE">
                  <wp:extent cx="1097280" cy="1097280"/>
                  <wp:effectExtent l="0" t="0" r="0" b="0"/>
                  <wp:docPr id="148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3F3D07C6" w14:textId="772E1425" w:rsidR="009406EA" w:rsidRPr="00B51FDD" w:rsidRDefault="004E3C34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Psiquiatra</w:t>
            </w:r>
          </w:p>
          <w:p w14:paraId="2D6E2959" w14:textId="236013B1" w:rsidR="009406EA" w:rsidRPr="00B51FDD" w:rsidRDefault="009406EA" w:rsidP="006C3711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b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37E04232" wp14:editId="31584A49">
                  <wp:extent cx="1097280" cy="1097280"/>
                  <wp:effectExtent l="0" t="0" r="0" b="0"/>
                  <wp:docPr id="146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2AB8A8C2" w14:textId="0E55B1CF" w:rsidR="009406EA" w:rsidRPr="00B51FDD" w:rsidRDefault="009406EA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M</w:t>
            </w:r>
            <w:r w:rsidR="004E3C34">
              <w:rPr>
                <w:b/>
                <w:color w:val="910D28"/>
                <w:sz w:val="48"/>
                <w:szCs w:val="48"/>
                <w:lang w:val="es-ES_tradnl"/>
              </w:rPr>
              <w:t>é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dic</w:t>
            </w:r>
            <w:r w:rsidR="004E3C34">
              <w:rPr>
                <w:b/>
                <w:color w:val="910D28"/>
                <w:sz w:val="48"/>
                <w:szCs w:val="48"/>
                <w:lang w:val="es-ES_tradnl"/>
              </w:rPr>
              <w:t>o</w:t>
            </w:r>
          </w:p>
          <w:p w14:paraId="76350715" w14:textId="092EDCDE" w:rsidR="009406EA" w:rsidRPr="00B51FDD" w:rsidRDefault="009406EA" w:rsidP="006C3711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b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65DBE193" wp14:editId="3F69B5B2">
                  <wp:extent cx="1097280" cy="1097280"/>
                  <wp:effectExtent l="0" t="0" r="0" b="0"/>
                  <wp:docPr id="153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C34" w:rsidRPr="00B51FDD" w14:paraId="3D7A3460" w14:textId="77777777" w:rsidTr="006C3711">
        <w:trPr>
          <w:trHeight w:val="3428"/>
        </w:trPr>
        <w:tc>
          <w:tcPr>
            <w:tcW w:w="3215" w:type="dxa"/>
            <w:vAlign w:val="center"/>
          </w:tcPr>
          <w:p w14:paraId="4BFCF496" w14:textId="5F38238C" w:rsidR="009406EA" w:rsidRPr="00B51FDD" w:rsidRDefault="009406EA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$61,370</w:t>
            </w:r>
          </w:p>
        </w:tc>
        <w:tc>
          <w:tcPr>
            <w:tcW w:w="3215" w:type="dxa"/>
            <w:vAlign w:val="center"/>
          </w:tcPr>
          <w:p w14:paraId="424000E0" w14:textId="1004E8DE" w:rsidR="009406EA" w:rsidRPr="00B51FDD" w:rsidRDefault="009406EA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$48,070</w:t>
            </w:r>
          </w:p>
        </w:tc>
        <w:tc>
          <w:tcPr>
            <w:tcW w:w="3215" w:type="dxa"/>
            <w:vAlign w:val="center"/>
          </w:tcPr>
          <w:p w14:paraId="2C6E57CF" w14:textId="77E6A9B3" w:rsidR="009406EA" w:rsidRPr="00B51FDD" w:rsidRDefault="009406EA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$36,740</w:t>
            </w:r>
          </w:p>
        </w:tc>
        <w:tc>
          <w:tcPr>
            <w:tcW w:w="3215" w:type="dxa"/>
            <w:vAlign w:val="center"/>
          </w:tcPr>
          <w:p w14:paraId="202B7026" w14:textId="670F8F8C" w:rsidR="009406EA" w:rsidRPr="00B51FDD" w:rsidRDefault="009406EA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$77,810</w:t>
            </w:r>
          </w:p>
        </w:tc>
      </w:tr>
      <w:tr w:rsidR="004E3C34" w:rsidRPr="00B51FDD" w14:paraId="38C5F247" w14:textId="77777777" w:rsidTr="006C3711">
        <w:trPr>
          <w:trHeight w:val="3428"/>
        </w:trPr>
        <w:tc>
          <w:tcPr>
            <w:tcW w:w="3215" w:type="dxa"/>
            <w:vAlign w:val="center"/>
          </w:tcPr>
          <w:p w14:paraId="0BB8FED6" w14:textId="016BF5DA" w:rsidR="009406EA" w:rsidRPr="00B51FDD" w:rsidRDefault="009406EA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lastRenderedPageBreak/>
              <w:t>$79,430</w:t>
            </w:r>
          </w:p>
        </w:tc>
        <w:tc>
          <w:tcPr>
            <w:tcW w:w="3215" w:type="dxa"/>
            <w:vAlign w:val="center"/>
          </w:tcPr>
          <w:p w14:paraId="53151C60" w14:textId="47992D7D" w:rsidR="009406EA" w:rsidRPr="00B51FDD" w:rsidRDefault="009406EA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$48,420</w:t>
            </w:r>
          </w:p>
        </w:tc>
        <w:tc>
          <w:tcPr>
            <w:tcW w:w="3215" w:type="dxa"/>
            <w:vAlign w:val="center"/>
          </w:tcPr>
          <w:p w14:paraId="6BEE7766" w14:textId="6C0C50FB" w:rsidR="009406EA" w:rsidRPr="00B51FDD" w:rsidRDefault="009406EA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$78,780</w:t>
            </w:r>
          </w:p>
        </w:tc>
        <w:tc>
          <w:tcPr>
            <w:tcW w:w="3215" w:type="dxa"/>
            <w:vAlign w:val="center"/>
          </w:tcPr>
          <w:p w14:paraId="36676CCE" w14:textId="6FB20BD4" w:rsidR="009406EA" w:rsidRPr="00B51FDD" w:rsidRDefault="009406EA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$97,410</w:t>
            </w:r>
          </w:p>
        </w:tc>
      </w:tr>
      <w:tr w:rsidR="004E3C34" w:rsidRPr="00B51FDD" w14:paraId="76F68765" w14:textId="77777777" w:rsidTr="006C3711">
        <w:trPr>
          <w:trHeight w:val="3428"/>
        </w:trPr>
        <w:tc>
          <w:tcPr>
            <w:tcW w:w="3215" w:type="dxa"/>
            <w:vAlign w:val="center"/>
          </w:tcPr>
          <w:p w14:paraId="7A1C283B" w14:textId="585223A9" w:rsidR="009406EA" w:rsidRPr="00B51FDD" w:rsidRDefault="009406EA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$208,000</w:t>
            </w:r>
            <w:r w:rsidR="00823EAE" w:rsidRPr="00B51FDD">
              <w:rPr>
                <w:b/>
                <w:color w:val="910D28"/>
                <w:sz w:val="48"/>
                <w:szCs w:val="48"/>
                <w:lang w:val="es-ES_tradnl"/>
              </w:rPr>
              <w:t>+</w:t>
            </w:r>
          </w:p>
        </w:tc>
        <w:tc>
          <w:tcPr>
            <w:tcW w:w="3215" w:type="dxa"/>
            <w:vAlign w:val="center"/>
          </w:tcPr>
          <w:p w14:paraId="25405825" w14:textId="622EDE50" w:rsidR="009406EA" w:rsidRPr="00B51FDD" w:rsidRDefault="0005088E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$208,000</w:t>
            </w:r>
            <w:r w:rsidR="00823EAE" w:rsidRPr="00B51FDD">
              <w:rPr>
                <w:b/>
                <w:color w:val="910D28"/>
                <w:sz w:val="48"/>
                <w:szCs w:val="48"/>
                <w:lang w:val="es-ES_tradnl"/>
              </w:rPr>
              <w:t>+</w:t>
            </w:r>
          </w:p>
        </w:tc>
        <w:tc>
          <w:tcPr>
            <w:tcW w:w="3215" w:type="dxa"/>
            <w:vAlign w:val="center"/>
          </w:tcPr>
          <w:p w14:paraId="30824EE5" w14:textId="77777777" w:rsidR="009406EA" w:rsidRPr="00B51FDD" w:rsidRDefault="009406EA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</w:p>
        </w:tc>
        <w:tc>
          <w:tcPr>
            <w:tcW w:w="3215" w:type="dxa"/>
            <w:vAlign w:val="center"/>
          </w:tcPr>
          <w:p w14:paraId="12197DA9" w14:textId="77777777" w:rsidR="009406EA" w:rsidRPr="00B51FDD" w:rsidRDefault="009406EA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</w:p>
        </w:tc>
      </w:tr>
    </w:tbl>
    <w:p w14:paraId="2E577A3A" w14:textId="6CF8D02B" w:rsidR="0005088E" w:rsidRPr="00B51FDD" w:rsidRDefault="0005088E" w:rsidP="00895E9E">
      <w:pPr>
        <w:pStyle w:val="BodyText"/>
        <w:rPr>
          <w:lang w:val="es-ES_tradnl"/>
        </w:rPr>
      </w:pPr>
    </w:p>
    <w:p w14:paraId="2056FE4E" w14:textId="4466B367" w:rsidR="0005088E" w:rsidRPr="00B51FDD" w:rsidRDefault="0005088E" w:rsidP="00895E9E">
      <w:pPr>
        <w:pStyle w:val="BodyText"/>
        <w:rPr>
          <w:lang w:val="es-ES_tradnl"/>
        </w:rPr>
      </w:pPr>
    </w:p>
    <w:p w14:paraId="32FD51AF" w14:textId="3B336331" w:rsidR="0005088E" w:rsidRPr="00B51FDD" w:rsidRDefault="0005088E" w:rsidP="00895E9E">
      <w:pPr>
        <w:pStyle w:val="BodyText"/>
        <w:rPr>
          <w:lang w:val="es-ES_tradnl"/>
        </w:rPr>
      </w:pPr>
    </w:p>
    <w:p w14:paraId="3D71269E" w14:textId="38E350BE" w:rsidR="0005088E" w:rsidRPr="00B51FDD" w:rsidRDefault="0005088E" w:rsidP="00895E9E">
      <w:pPr>
        <w:pStyle w:val="BodyText"/>
        <w:rPr>
          <w:lang w:val="es-ES_tradnl"/>
        </w:rPr>
      </w:pPr>
    </w:p>
    <w:p w14:paraId="039D5E98" w14:textId="6FC8CA73" w:rsidR="0005088E" w:rsidRPr="00B51FDD" w:rsidRDefault="00390338" w:rsidP="0005088E">
      <w:pPr>
        <w:pStyle w:val="Heading1"/>
        <w:rPr>
          <w:lang w:val="es-ES_tradnl"/>
        </w:rPr>
      </w:pPr>
      <w:r>
        <w:rPr>
          <w:lang w:val="es-ES_tradnl"/>
        </w:rPr>
        <w:lastRenderedPageBreak/>
        <w:t>Carreras</w:t>
      </w:r>
      <w:r w:rsidR="0036187A">
        <w:rPr>
          <w:lang w:val="es-ES_tradnl"/>
        </w:rPr>
        <w:t xml:space="preserve"> en</w:t>
      </w:r>
      <w:r>
        <w:rPr>
          <w:lang w:val="es-ES_tradnl"/>
        </w:rPr>
        <w:t xml:space="preserve"> </w:t>
      </w:r>
      <w:r w:rsidR="0005088E" w:rsidRPr="00B51FDD">
        <w:rPr>
          <w:lang w:val="es-ES_tradnl"/>
        </w:rPr>
        <w:t>Finan</w:t>
      </w:r>
      <w:r w:rsidR="0036187A">
        <w:rPr>
          <w:lang w:val="es-ES_tradnl"/>
        </w:rPr>
        <w:t>z</w:t>
      </w:r>
      <w:r w:rsidR="00063925">
        <w:rPr>
          <w:lang w:val="es-ES_tradnl"/>
        </w:rPr>
        <w:t>as</w:t>
      </w:r>
    </w:p>
    <w:tbl>
      <w:tblPr>
        <w:tblStyle w:val="TableGrid"/>
        <w:tblW w:w="0" w:type="auto"/>
        <w:tblBorders>
          <w:top w:val="dashed" w:sz="4" w:space="0" w:color="BED7D3" w:themeColor="accent3"/>
          <w:left w:val="dashed" w:sz="4" w:space="0" w:color="BED7D3" w:themeColor="accent3"/>
          <w:bottom w:val="dashed" w:sz="4" w:space="0" w:color="BED7D3" w:themeColor="accent3"/>
          <w:right w:val="dashed" w:sz="4" w:space="0" w:color="BED7D3" w:themeColor="accent3"/>
          <w:insideH w:val="dashed" w:sz="4" w:space="0" w:color="BED7D3" w:themeColor="accent3"/>
          <w:insideV w:val="dashed" w:sz="4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15"/>
        <w:gridCol w:w="3215"/>
        <w:gridCol w:w="3215"/>
        <w:gridCol w:w="3215"/>
      </w:tblGrid>
      <w:tr w:rsidR="00AD5541" w:rsidRPr="00B51FDD" w14:paraId="5D05B888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67FF9C53" w14:textId="58D58E56" w:rsidR="0005088E" w:rsidRPr="00B51FDD" w:rsidRDefault="00AD7C10" w:rsidP="00DF4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Escuela v</w:t>
            </w:r>
            <w:r w:rsidR="0005088E" w:rsidRPr="00B51FDD">
              <w:rPr>
                <w:b/>
                <w:color w:val="910D28"/>
                <w:sz w:val="48"/>
                <w:szCs w:val="48"/>
                <w:lang w:val="es-ES_tradnl"/>
              </w:rPr>
              <w:t>oca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ci</w:t>
            </w:r>
            <w:r w:rsidR="0005088E" w:rsidRPr="00B51FDD">
              <w:rPr>
                <w:b/>
                <w:color w:val="910D28"/>
                <w:sz w:val="48"/>
                <w:szCs w:val="48"/>
                <w:lang w:val="es-ES_tradnl"/>
              </w:rPr>
              <w:t>onal/</w:t>
            </w:r>
          </w:p>
          <w:p w14:paraId="541D13F6" w14:textId="71DD70D0" w:rsidR="0005088E" w:rsidRPr="00B51FDD" w:rsidRDefault="0005088E" w:rsidP="00DF41C1">
            <w:pPr>
              <w:pStyle w:val="RowHeader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t>t</w:t>
            </w:r>
            <w:r w:rsidR="00AD7C10">
              <w:rPr>
                <w:color w:val="910D28"/>
                <w:sz w:val="48"/>
                <w:szCs w:val="48"/>
                <w:lang w:val="es-ES_tradnl"/>
              </w:rPr>
              <w:t>é</w:t>
            </w:r>
            <w:r w:rsidRPr="00B51FDD">
              <w:rPr>
                <w:color w:val="910D28"/>
                <w:sz w:val="48"/>
                <w:szCs w:val="48"/>
                <w:lang w:val="es-ES_tradnl"/>
              </w:rPr>
              <w:t>cnica</w:t>
            </w:r>
          </w:p>
        </w:tc>
        <w:tc>
          <w:tcPr>
            <w:tcW w:w="3215" w:type="dxa"/>
            <w:vAlign w:val="center"/>
          </w:tcPr>
          <w:p w14:paraId="7A93AF36" w14:textId="2381E31D" w:rsidR="0005088E" w:rsidRPr="00B51FDD" w:rsidRDefault="007D5783" w:rsidP="00DF41C1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Grado asociado</w:t>
            </w:r>
          </w:p>
        </w:tc>
        <w:tc>
          <w:tcPr>
            <w:tcW w:w="3215" w:type="dxa"/>
            <w:vAlign w:val="center"/>
          </w:tcPr>
          <w:p w14:paraId="0EB5AB92" w14:textId="5C458760" w:rsidR="0005088E" w:rsidRPr="00B51FDD" w:rsidRDefault="004E3C34" w:rsidP="00DF41C1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Licenciatura</w:t>
            </w:r>
          </w:p>
        </w:tc>
        <w:tc>
          <w:tcPr>
            <w:tcW w:w="3215" w:type="dxa"/>
            <w:vAlign w:val="center"/>
          </w:tcPr>
          <w:p w14:paraId="6A83CABE" w14:textId="0B65C41C" w:rsidR="0005088E" w:rsidRPr="00B51FDD" w:rsidRDefault="0005088E" w:rsidP="00DF41C1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Ma</w:t>
            </w:r>
            <w:r w:rsidR="004E3C34">
              <w:rPr>
                <w:b/>
                <w:color w:val="910D28"/>
                <w:sz w:val="48"/>
                <w:szCs w:val="48"/>
                <w:lang w:val="es-ES_tradnl"/>
              </w:rPr>
              <w:t>e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st</w:t>
            </w:r>
            <w:r w:rsidR="004E3C34">
              <w:rPr>
                <w:b/>
                <w:color w:val="910D28"/>
                <w:sz w:val="48"/>
                <w:szCs w:val="48"/>
                <w:lang w:val="es-ES_tradnl"/>
              </w:rPr>
              <w:t>ría</w:t>
            </w:r>
          </w:p>
        </w:tc>
      </w:tr>
      <w:tr w:rsidR="00AD5541" w:rsidRPr="00B51FDD" w14:paraId="13425FE4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3F852D9F" w14:textId="494D3045" w:rsidR="0005088E" w:rsidRPr="00B51FDD" w:rsidRDefault="0005088E" w:rsidP="00DF41C1">
            <w:pPr>
              <w:pStyle w:val="RowHeader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t>Doctora</w:t>
            </w:r>
            <w:r w:rsidR="004E3C34">
              <w:rPr>
                <w:color w:val="910D28"/>
                <w:sz w:val="48"/>
                <w:szCs w:val="48"/>
                <w:lang w:val="es-ES_tradnl"/>
              </w:rPr>
              <w:t>do</w:t>
            </w:r>
          </w:p>
        </w:tc>
        <w:tc>
          <w:tcPr>
            <w:tcW w:w="3215" w:type="dxa"/>
            <w:vAlign w:val="center"/>
          </w:tcPr>
          <w:p w14:paraId="7333FC08" w14:textId="31FC4214" w:rsidR="0005088E" w:rsidRPr="00B51FDD" w:rsidRDefault="0005088E" w:rsidP="00DF41C1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1-2 </w:t>
            </w:r>
            <w:r w:rsidR="006A2BCF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2C58C5DB" w14:textId="3EA041F0" w:rsidR="0005088E" w:rsidRPr="00B51FDD" w:rsidRDefault="0005088E" w:rsidP="00DF41C1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2 </w:t>
            </w:r>
            <w:r w:rsidR="006A2BCF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64AB1B47" w14:textId="66673B3B" w:rsidR="0005088E" w:rsidRPr="00B51FDD" w:rsidRDefault="0005088E" w:rsidP="00DF41C1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4 </w:t>
            </w:r>
            <w:r w:rsidR="006A2BCF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</w:tr>
      <w:tr w:rsidR="00AD5541" w:rsidRPr="00B51FDD" w14:paraId="07ABF92D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74657349" w14:textId="4AFCED82" w:rsidR="0005088E" w:rsidRPr="00B51FDD" w:rsidRDefault="0005088E" w:rsidP="00DF41C1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lastRenderedPageBreak/>
              <w:t xml:space="preserve">6 </w:t>
            </w:r>
            <w:r w:rsidR="006A2BCF">
              <w:rPr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73049FF7" w14:textId="5C51C617" w:rsidR="0005088E" w:rsidRPr="00B51FDD" w:rsidRDefault="0005088E" w:rsidP="00DF41C1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8 o m</w:t>
            </w:r>
            <w:r w:rsidR="006A2BCF">
              <w:rPr>
                <w:b/>
                <w:color w:val="910D28"/>
                <w:sz w:val="48"/>
                <w:szCs w:val="48"/>
                <w:lang w:val="es-ES_tradnl"/>
              </w:rPr>
              <w:t>ás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 </w:t>
            </w:r>
            <w:r w:rsidR="006A2BCF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4CECE6CD" w14:textId="1EC3498D" w:rsidR="0005088E" w:rsidRPr="00B51FDD" w:rsidRDefault="00AC3742" w:rsidP="00DF4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Profesor de economía</w:t>
            </w:r>
          </w:p>
          <w:p w14:paraId="2558BD97" w14:textId="375F166C" w:rsidR="0005088E" w:rsidRPr="00B51FDD" w:rsidRDefault="0005088E" w:rsidP="00DF41C1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55EBFFCE" wp14:editId="59C1621E">
                  <wp:extent cx="1097280" cy="1097280"/>
                  <wp:effectExtent l="0" t="0" r="0" b="0"/>
                  <wp:docPr id="149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4A67B588" w14:textId="0806CB57" w:rsidR="0005088E" w:rsidRPr="00B51FDD" w:rsidRDefault="00231334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Gestor de fondos de inversión</w:t>
            </w:r>
            <w:r w:rsidRPr="00B51FDD">
              <w:rPr>
                <w:rFonts w:ascii="Arial" w:eastAsia="Arial" w:hAnsi="Arial" w:cs="Arial"/>
                <w:noProof/>
                <w:color w:val="000000"/>
                <w:sz w:val="48"/>
                <w:szCs w:val="48"/>
                <w:lang w:val="es-ES_tradnl"/>
              </w:rPr>
              <w:t xml:space="preserve"> </w:t>
            </w:r>
            <w:r w:rsidR="0005088E" w:rsidRPr="00B51FDD">
              <w:rPr>
                <w:rFonts w:ascii="Arial" w:eastAsia="Arial" w:hAnsi="Arial" w:cs="Arial"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1DC7144C" wp14:editId="79627827">
                  <wp:extent cx="1097280" cy="1097280"/>
                  <wp:effectExtent l="0" t="0" r="0" b="0"/>
                  <wp:docPr id="151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41" w:rsidRPr="00B51FDD" w14:paraId="599F27F2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6B82F3DC" w14:textId="13C13529" w:rsidR="0005088E" w:rsidRPr="00B51FDD" w:rsidRDefault="0005088E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Actuar</w:t>
            </w:r>
            <w:r w:rsidR="00AC3742">
              <w:rPr>
                <w:b/>
                <w:color w:val="910D28"/>
                <w:sz w:val="48"/>
                <w:szCs w:val="48"/>
                <w:lang w:val="es-ES_tradnl"/>
              </w:rPr>
              <w:t>io</w:t>
            </w:r>
          </w:p>
          <w:p w14:paraId="19D227D3" w14:textId="7AC99938" w:rsidR="0005088E" w:rsidRPr="00B51FDD" w:rsidRDefault="0079132D" w:rsidP="00DF41C1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2307E8C4" wp14:editId="01795E94">
                  <wp:extent cx="1097280" cy="1097280"/>
                  <wp:effectExtent l="0" t="0" r="0" b="0"/>
                  <wp:docPr id="154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2E4E8885" w14:textId="34D1726C" w:rsidR="0005088E" w:rsidRPr="00B51FDD" w:rsidRDefault="00AC3742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Contador</w:t>
            </w:r>
          </w:p>
          <w:p w14:paraId="15D81901" w14:textId="649331E9" w:rsidR="0005088E" w:rsidRPr="00B51FDD" w:rsidRDefault="00DF41C1" w:rsidP="00DF41C1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7DEEB4B2" wp14:editId="499716EF">
                  <wp:extent cx="1097280" cy="1078992"/>
                  <wp:effectExtent l="0" t="0" r="0" b="0"/>
                  <wp:docPr id="18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789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1E44082B" w14:textId="6D5C7312" w:rsidR="0005088E" w:rsidRPr="00B51FDD" w:rsidRDefault="00AC3742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Agente inmobiliario</w:t>
            </w:r>
          </w:p>
          <w:p w14:paraId="32FA1411" w14:textId="176D418F" w:rsidR="0005088E" w:rsidRPr="00B51FDD" w:rsidRDefault="00DF41C1" w:rsidP="006C3711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5578D6ED" wp14:editId="17DA22FC">
                  <wp:extent cx="1097280" cy="1097280"/>
                  <wp:effectExtent l="0" t="0" r="0" b="0"/>
                  <wp:docPr id="158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3EE09DBA" w14:textId="5798449A" w:rsidR="0005088E" w:rsidRPr="00B51FDD" w:rsidRDefault="00AD5541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Recaudador de deudas</w:t>
            </w:r>
          </w:p>
          <w:p w14:paraId="4A0FC256" w14:textId="24E81E1E" w:rsidR="0005088E" w:rsidRPr="00B51FDD" w:rsidRDefault="00DF41C1" w:rsidP="00DF41C1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77D8270F" wp14:editId="3A5F5333">
                  <wp:extent cx="1097280" cy="1069848"/>
                  <wp:effectExtent l="0" t="0" r="0" b="0"/>
                  <wp:docPr id="160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69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41" w:rsidRPr="00B51FDD" w14:paraId="08C859E7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49CC4C6D" w14:textId="5B649089" w:rsidR="0005088E" w:rsidRPr="00B51FDD" w:rsidRDefault="00AD5541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lastRenderedPageBreak/>
              <w:t>Asesor f</w:t>
            </w:r>
            <w:r w:rsidR="00DF41C1" w:rsidRPr="00B51FDD">
              <w:rPr>
                <w:b/>
                <w:color w:val="910D28"/>
                <w:sz w:val="48"/>
                <w:szCs w:val="48"/>
                <w:lang w:val="es-ES_tradnl"/>
              </w:rPr>
              <w:t>inanc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iero</w:t>
            </w:r>
          </w:p>
          <w:p w14:paraId="3D9CBF73" w14:textId="0DD56D54" w:rsidR="0005088E" w:rsidRPr="00B51FDD" w:rsidRDefault="00DF41C1" w:rsidP="00DF41C1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4FCFE96F" wp14:editId="763B30D2">
                  <wp:extent cx="1097280" cy="1097280"/>
                  <wp:effectExtent l="0" t="0" r="0" b="0"/>
                  <wp:docPr id="163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41696E0D" w14:textId="3C09B08F" w:rsidR="0005088E" w:rsidRPr="00B51FDD" w:rsidRDefault="00DF41C1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Economist</w:t>
            </w:r>
            <w:r w:rsidR="00AD5541">
              <w:rPr>
                <w:b/>
                <w:color w:val="910D28"/>
                <w:sz w:val="48"/>
                <w:szCs w:val="48"/>
                <w:lang w:val="es-ES_tradnl"/>
              </w:rPr>
              <w:t>a</w:t>
            </w:r>
          </w:p>
          <w:p w14:paraId="04AFC94F" w14:textId="1CBFE05E" w:rsidR="0005088E" w:rsidRPr="00B51FDD" w:rsidRDefault="00DF41C1" w:rsidP="00DF41C1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080F3445" wp14:editId="4A54DE6F">
                  <wp:extent cx="1097280" cy="1097280"/>
                  <wp:effectExtent l="0" t="0" r="0" b="0"/>
                  <wp:docPr id="164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66CA9458" w14:textId="3BDD436A" w:rsidR="0005088E" w:rsidRPr="00B51FDD" w:rsidRDefault="00AD5541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Director financiero</w:t>
            </w:r>
          </w:p>
          <w:p w14:paraId="04A9DA1A" w14:textId="11098935" w:rsidR="0005088E" w:rsidRPr="00B51FDD" w:rsidRDefault="00DF41C1" w:rsidP="00DF41C1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48"/>
                <w:szCs w:val="48"/>
                <w:lang w:val="es-ES_tradnl"/>
              </w:rPr>
              <w:drawing>
                <wp:inline distT="0" distB="0" distL="0" distR="0" wp14:anchorId="29136730" wp14:editId="182D00AD">
                  <wp:extent cx="1097280" cy="1097280"/>
                  <wp:effectExtent l="0" t="0" r="0" b="0"/>
                  <wp:docPr id="165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19A5CD79" w14:textId="6E35E241" w:rsidR="0005088E" w:rsidRPr="007D5783" w:rsidRDefault="00043ADA" w:rsidP="00AD5541">
            <w:pPr>
              <w:spacing w:after="0"/>
              <w:jc w:val="center"/>
              <w:rPr>
                <w:b/>
                <w:color w:val="910D28"/>
                <w:sz w:val="34"/>
                <w:szCs w:val="34"/>
                <w:lang w:val="es-ES_tradnl"/>
              </w:rPr>
            </w:pPr>
            <w:r w:rsidRPr="007D5783">
              <w:rPr>
                <w:b/>
                <w:noProof/>
                <w:color w:val="910D28"/>
                <w:sz w:val="34"/>
                <w:szCs w:val="34"/>
                <w:lang w:val="es-ES_tradnl"/>
              </w:rPr>
              <w:drawing>
                <wp:anchor distT="0" distB="0" distL="114300" distR="114300" simplePos="0" relativeHeight="251658240" behindDoc="0" locked="0" layoutInCell="1" allowOverlap="1" wp14:anchorId="3A9BFD7A" wp14:editId="253F3F6C">
                  <wp:simplePos x="0" y="0"/>
                  <wp:positionH relativeFrom="margin">
                    <wp:align>center</wp:align>
                  </wp:positionH>
                  <wp:positionV relativeFrom="paragraph">
                    <wp:posOffset>893445</wp:posOffset>
                  </wp:positionV>
                  <wp:extent cx="1069340" cy="1097280"/>
                  <wp:effectExtent l="0" t="0" r="0" b="0"/>
                  <wp:wrapTopAndBottom/>
                  <wp:docPr id="4" name="Picture 4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Qr code&#10;&#10;Description automatically generated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1" t="7971" r="7247" b="5058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69340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5541" w:rsidRPr="007D5783">
              <w:rPr>
                <w:b/>
                <w:color w:val="910D28"/>
                <w:sz w:val="34"/>
                <w:szCs w:val="34"/>
                <w:lang w:val="es-ES_tradnl"/>
              </w:rPr>
              <w:t>Representante de servicios financieros</w:t>
            </w:r>
          </w:p>
        </w:tc>
      </w:tr>
      <w:tr w:rsidR="00AD5541" w:rsidRPr="00B51FDD" w14:paraId="4ED858BC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092DAD37" w14:textId="50168D7A" w:rsidR="0005088E" w:rsidRPr="00B51FDD" w:rsidRDefault="0005088E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823EAE" w:rsidRPr="00B51FDD">
              <w:rPr>
                <w:b/>
                <w:color w:val="910D28"/>
                <w:sz w:val="48"/>
                <w:szCs w:val="48"/>
                <w:lang w:val="es-ES_tradnl"/>
              </w:rPr>
              <w:t>77,250</w:t>
            </w:r>
          </w:p>
        </w:tc>
        <w:tc>
          <w:tcPr>
            <w:tcW w:w="3215" w:type="dxa"/>
            <w:vAlign w:val="center"/>
          </w:tcPr>
          <w:p w14:paraId="385AD698" w14:textId="500E92A7" w:rsidR="0005088E" w:rsidRPr="00B51FDD" w:rsidRDefault="0005088E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DF41C1" w:rsidRPr="00B51FDD">
              <w:rPr>
                <w:b/>
                <w:color w:val="910D28"/>
                <w:sz w:val="48"/>
                <w:szCs w:val="48"/>
                <w:lang w:val="es-ES_tradnl"/>
              </w:rPr>
              <w:t>36,310</w:t>
            </w:r>
          </w:p>
        </w:tc>
        <w:tc>
          <w:tcPr>
            <w:tcW w:w="3215" w:type="dxa"/>
            <w:vAlign w:val="center"/>
          </w:tcPr>
          <w:p w14:paraId="0FE7673A" w14:textId="445C9D2E" w:rsidR="0005088E" w:rsidRPr="00B51FDD" w:rsidRDefault="0005088E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DF41C1" w:rsidRPr="00B51FDD">
              <w:rPr>
                <w:b/>
                <w:color w:val="910D28"/>
                <w:sz w:val="48"/>
                <w:szCs w:val="48"/>
                <w:lang w:val="es-ES_tradnl"/>
              </w:rPr>
              <w:t>37,700</w:t>
            </w:r>
          </w:p>
        </w:tc>
        <w:tc>
          <w:tcPr>
            <w:tcW w:w="3215" w:type="dxa"/>
            <w:vAlign w:val="center"/>
          </w:tcPr>
          <w:p w14:paraId="3B6FE606" w14:textId="71AE38D9" w:rsidR="0005088E" w:rsidRPr="00B51FDD" w:rsidRDefault="0005088E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DF41C1" w:rsidRPr="00B51FDD">
              <w:rPr>
                <w:b/>
                <w:color w:val="910D28"/>
                <w:sz w:val="48"/>
                <w:szCs w:val="48"/>
                <w:lang w:val="es-ES_tradnl"/>
              </w:rPr>
              <w:t>48,340</w:t>
            </w:r>
          </w:p>
        </w:tc>
      </w:tr>
      <w:tr w:rsidR="00AD5541" w:rsidRPr="00B51FDD" w14:paraId="726D3B40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5CD0F4FE" w14:textId="33092F2E" w:rsidR="0005088E" w:rsidRPr="00B51FDD" w:rsidRDefault="0005088E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lastRenderedPageBreak/>
              <w:t>$</w:t>
            </w:r>
            <w:r w:rsidR="00DF41C1" w:rsidRPr="00B51FDD">
              <w:rPr>
                <w:b/>
                <w:color w:val="910D28"/>
                <w:sz w:val="48"/>
                <w:szCs w:val="48"/>
                <w:lang w:val="es-ES_tradnl"/>
              </w:rPr>
              <w:t>94,170</w:t>
            </w:r>
          </w:p>
        </w:tc>
        <w:tc>
          <w:tcPr>
            <w:tcW w:w="3215" w:type="dxa"/>
            <w:vAlign w:val="center"/>
          </w:tcPr>
          <w:p w14:paraId="5753A62A" w14:textId="47EDDC2B" w:rsidR="0005088E" w:rsidRPr="00B51FDD" w:rsidRDefault="0005088E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DF41C1" w:rsidRPr="00B51FDD">
              <w:rPr>
                <w:b/>
                <w:color w:val="910D28"/>
                <w:sz w:val="48"/>
                <w:szCs w:val="48"/>
                <w:lang w:val="es-ES_tradnl"/>
              </w:rPr>
              <w:t>105,900</w:t>
            </w:r>
          </w:p>
        </w:tc>
        <w:tc>
          <w:tcPr>
            <w:tcW w:w="3215" w:type="dxa"/>
            <w:vAlign w:val="center"/>
          </w:tcPr>
          <w:p w14:paraId="3F1A76B2" w14:textId="0363ED80" w:rsidR="0005088E" w:rsidRPr="00B51FDD" w:rsidRDefault="0005088E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DF41C1" w:rsidRPr="00B51FDD">
              <w:rPr>
                <w:b/>
                <w:color w:val="910D28"/>
                <w:sz w:val="48"/>
                <w:szCs w:val="48"/>
                <w:lang w:val="es-ES_tradnl"/>
              </w:rPr>
              <w:t>131,7</w:t>
            </w:r>
            <w:r w:rsidR="00A971E1" w:rsidRPr="00B51FDD">
              <w:rPr>
                <w:b/>
                <w:color w:val="910D28"/>
                <w:sz w:val="48"/>
                <w:szCs w:val="48"/>
                <w:lang w:val="es-ES_tradnl"/>
              </w:rPr>
              <w:t>1</w:t>
            </w:r>
            <w:r w:rsidR="00DF41C1" w:rsidRPr="00B51FDD">
              <w:rPr>
                <w:b/>
                <w:color w:val="910D28"/>
                <w:sz w:val="48"/>
                <w:szCs w:val="48"/>
                <w:lang w:val="es-ES_tradnl"/>
              </w:rPr>
              <w:t>0</w:t>
            </w:r>
          </w:p>
        </w:tc>
        <w:tc>
          <w:tcPr>
            <w:tcW w:w="3215" w:type="dxa"/>
            <w:vAlign w:val="center"/>
          </w:tcPr>
          <w:p w14:paraId="7548518B" w14:textId="0E37B407" w:rsidR="0005088E" w:rsidRPr="00B51FDD" w:rsidRDefault="0005088E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DF41C1" w:rsidRPr="00B51FDD">
              <w:rPr>
                <w:b/>
                <w:color w:val="910D28"/>
                <w:sz w:val="48"/>
                <w:szCs w:val="48"/>
                <w:lang w:val="es-ES_tradnl"/>
              </w:rPr>
              <w:t>131,710</w:t>
            </w:r>
          </w:p>
        </w:tc>
      </w:tr>
      <w:tr w:rsidR="00AD5541" w:rsidRPr="00B51FDD" w14:paraId="5AFDE956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63870CE5" w14:textId="6E6303FC" w:rsidR="0005088E" w:rsidRPr="00B51FDD" w:rsidRDefault="0005088E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DF41C1" w:rsidRPr="00B51FDD">
              <w:rPr>
                <w:b/>
                <w:color w:val="910D28"/>
                <w:sz w:val="48"/>
                <w:szCs w:val="48"/>
                <w:lang w:val="es-ES_tradnl"/>
              </w:rPr>
              <w:t>105,</w:t>
            </w:r>
            <w:r w:rsidR="00823EAE" w:rsidRPr="00B51FDD">
              <w:rPr>
                <w:b/>
                <w:color w:val="910D28"/>
                <w:sz w:val="48"/>
                <w:szCs w:val="48"/>
                <w:lang w:val="es-ES_tradnl"/>
              </w:rPr>
              <w:t>63</w:t>
            </w:r>
            <w:r w:rsidR="00DF41C1" w:rsidRPr="00B51FDD">
              <w:rPr>
                <w:b/>
                <w:color w:val="910D28"/>
                <w:sz w:val="48"/>
                <w:szCs w:val="48"/>
                <w:lang w:val="es-ES_tradnl"/>
              </w:rPr>
              <w:t>0</w:t>
            </w:r>
          </w:p>
        </w:tc>
        <w:tc>
          <w:tcPr>
            <w:tcW w:w="3215" w:type="dxa"/>
            <w:vAlign w:val="center"/>
          </w:tcPr>
          <w:p w14:paraId="4F0696C4" w14:textId="512D4B47" w:rsidR="0005088E" w:rsidRPr="00B51FDD" w:rsidRDefault="0005088E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DF41C1" w:rsidRPr="00B51FDD">
              <w:rPr>
                <w:b/>
                <w:color w:val="910D28"/>
                <w:sz w:val="48"/>
                <w:szCs w:val="48"/>
                <w:lang w:val="es-ES_tradnl"/>
              </w:rPr>
              <w:t>104,940</w:t>
            </w:r>
          </w:p>
        </w:tc>
        <w:tc>
          <w:tcPr>
            <w:tcW w:w="3215" w:type="dxa"/>
            <w:vAlign w:val="center"/>
          </w:tcPr>
          <w:p w14:paraId="4AD2B46B" w14:textId="77777777" w:rsidR="0005088E" w:rsidRPr="00B51FDD" w:rsidRDefault="0005088E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</w:p>
        </w:tc>
        <w:tc>
          <w:tcPr>
            <w:tcW w:w="3215" w:type="dxa"/>
            <w:vAlign w:val="center"/>
          </w:tcPr>
          <w:p w14:paraId="10605733" w14:textId="77777777" w:rsidR="0005088E" w:rsidRPr="00B51FDD" w:rsidRDefault="0005088E" w:rsidP="00DF41C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</w:p>
        </w:tc>
      </w:tr>
    </w:tbl>
    <w:p w14:paraId="64E491A8" w14:textId="33C49672" w:rsidR="0005088E" w:rsidRPr="00B51FDD" w:rsidRDefault="0005088E" w:rsidP="0005088E">
      <w:pPr>
        <w:rPr>
          <w:lang w:val="es-ES_tradnl"/>
        </w:rPr>
      </w:pPr>
    </w:p>
    <w:p w14:paraId="6DB4AB42" w14:textId="471AF0BF" w:rsidR="00872234" w:rsidRPr="00B51FDD" w:rsidRDefault="00872234" w:rsidP="00872234">
      <w:pPr>
        <w:pStyle w:val="BodyText"/>
        <w:rPr>
          <w:lang w:val="es-ES_tradnl"/>
        </w:rPr>
      </w:pPr>
    </w:p>
    <w:p w14:paraId="6F92AD45" w14:textId="00A1543E" w:rsidR="00872234" w:rsidRPr="00B51FDD" w:rsidRDefault="000D00DF" w:rsidP="00872234">
      <w:pPr>
        <w:pStyle w:val="Heading1"/>
        <w:rPr>
          <w:lang w:val="es-ES_tradnl"/>
        </w:rPr>
      </w:pPr>
      <w:r>
        <w:rPr>
          <w:lang w:val="es-ES_tradnl"/>
        </w:rPr>
        <w:lastRenderedPageBreak/>
        <w:t xml:space="preserve">Carreras en </w:t>
      </w:r>
      <w:r w:rsidR="00872234" w:rsidRPr="00B51FDD">
        <w:rPr>
          <w:lang w:val="es-ES_tradnl"/>
        </w:rPr>
        <w:t>Ar</w:t>
      </w:r>
      <w:r>
        <w:rPr>
          <w:lang w:val="es-ES_tradnl"/>
        </w:rPr>
        <w:t>quitectura y Construcción</w:t>
      </w:r>
    </w:p>
    <w:tbl>
      <w:tblPr>
        <w:tblStyle w:val="TableGrid"/>
        <w:tblW w:w="0" w:type="auto"/>
        <w:tblBorders>
          <w:top w:val="dashed" w:sz="4" w:space="0" w:color="BED7D3" w:themeColor="accent3"/>
          <w:left w:val="dashed" w:sz="4" w:space="0" w:color="BED7D3" w:themeColor="accent3"/>
          <w:bottom w:val="dashed" w:sz="4" w:space="0" w:color="BED7D3" w:themeColor="accent3"/>
          <w:right w:val="dashed" w:sz="4" w:space="0" w:color="BED7D3" w:themeColor="accent3"/>
          <w:insideH w:val="dashed" w:sz="4" w:space="0" w:color="BED7D3" w:themeColor="accent3"/>
          <w:insideV w:val="dashed" w:sz="4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15"/>
        <w:gridCol w:w="3215"/>
        <w:gridCol w:w="3215"/>
        <w:gridCol w:w="3215"/>
      </w:tblGrid>
      <w:tr w:rsidR="00AD5541" w:rsidRPr="00B51FDD" w14:paraId="1EF80041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359F0D34" w14:textId="7220EC02" w:rsidR="00872234" w:rsidRPr="00B51FDD" w:rsidRDefault="00A8006B" w:rsidP="00F34F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Escuela v</w:t>
            </w:r>
            <w:r w:rsidR="00872234" w:rsidRPr="00B51FDD">
              <w:rPr>
                <w:b/>
                <w:color w:val="910D28"/>
                <w:sz w:val="48"/>
                <w:szCs w:val="48"/>
                <w:lang w:val="es-ES_tradnl"/>
              </w:rPr>
              <w:t>oca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c</w:t>
            </w:r>
            <w:r w:rsidR="00872234" w:rsidRPr="00B51FDD">
              <w:rPr>
                <w:b/>
                <w:color w:val="910D28"/>
                <w:sz w:val="48"/>
                <w:szCs w:val="48"/>
                <w:lang w:val="es-ES_tradnl"/>
              </w:rPr>
              <w:t>ional/</w:t>
            </w:r>
          </w:p>
          <w:p w14:paraId="31CA4BD3" w14:textId="42F2B80F" w:rsidR="00872234" w:rsidRPr="00B51FDD" w:rsidRDefault="00872234" w:rsidP="00F34FFF">
            <w:pPr>
              <w:pStyle w:val="RowHeader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t>t</w:t>
            </w:r>
            <w:r w:rsidR="00A8006B">
              <w:rPr>
                <w:color w:val="910D28"/>
                <w:sz w:val="48"/>
                <w:szCs w:val="48"/>
                <w:lang w:val="es-ES_tradnl"/>
              </w:rPr>
              <w:t>é</w:t>
            </w:r>
            <w:r w:rsidRPr="00B51FDD">
              <w:rPr>
                <w:color w:val="910D28"/>
                <w:sz w:val="48"/>
                <w:szCs w:val="48"/>
                <w:lang w:val="es-ES_tradnl"/>
              </w:rPr>
              <w:t>cnica</w:t>
            </w:r>
          </w:p>
        </w:tc>
        <w:tc>
          <w:tcPr>
            <w:tcW w:w="3215" w:type="dxa"/>
            <w:vAlign w:val="center"/>
          </w:tcPr>
          <w:p w14:paraId="38CB9F84" w14:textId="40F95543" w:rsidR="00872234" w:rsidRPr="00B51FDD" w:rsidRDefault="003B0F72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Grado asociado</w:t>
            </w:r>
          </w:p>
        </w:tc>
        <w:tc>
          <w:tcPr>
            <w:tcW w:w="3215" w:type="dxa"/>
            <w:vAlign w:val="center"/>
          </w:tcPr>
          <w:p w14:paraId="76B357D4" w14:textId="188258D0" w:rsidR="00872234" w:rsidRPr="00B51FDD" w:rsidRDefault="00AD5541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Licenciatura</w:t>
            </w:r>
          </w:p>
        </w:tc>
        <w:tc>
          <w:tcPr>
            <w:tcW w:w="3215" w:type="dxa"/>
            <w:vAlign w:val="center"/>
          </w:tcPr>
          <w:p w14:paraId="593D47CA" w14:textId="65B94EF8" w:rsidR="00872234" w:rsidRPr="00B51FDD" w:rsidRDefault="00872234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Ma</w:t>
            </w:r>
            <w:r w:rsidR="007B313F">
              <w:rPr>
                <w:b/>
                <w:color w:val="910D28"/>
                <w:sz w:val="48"/>
                <w:szCs w:val="48"/>
                <w:lang w:val="es-ES_tradnl"/>
              </w:rPr>
              <w:t>e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st</w:t>
            </w:r>
            <w:r w:rsidR="007B313F">
              <w:rPr>
                <w:b/>
                <w:color w:val="910D28"/>
                <w:sz w:val="48"/>
                <w:szCs w:val="48"/>
                <w:lang w:val="es-ES_tradnl"/>
              </w:rPr>
              <w:t>ría</w:t>
            </w:r>
          </w:p>
        </w:tc>
      </w:tr>
      <w:tr w:rsidR="00AD5541" w:rsidRPr="00B51FDD" w14:paraId="6A107E44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2B2E785C" w14:textId="65B83735" w:rsidR="00872234" w:rsidRPr="00B51FDD" w:rsidRDefault="00872234" w:rsidP="00F34FFF">
            <w:pPr>
              <w:pStyle w:val="RowHeader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t>Doctora</w:t>
            </w:r>
            <w:r w:rsidR="007B313F">
              <w:rPr>
                <w:color w:val="910D28"/>
                <w:sz w:val="48"/>
                <w:szCs w:val="48"/>
                <w:lang w:val="es-ES_tradnl"/>
              </w:rPr>
              <w:t>do</w:t>
            </w:r>
          </w:p>
        </w:tc>
        <w:tc>
          <w:tcPr>
            <w:tcW w:w="3215" w:type="dxa"/>
            <w:vAlign w:val="center"/>
          </w:tcPr>
          <w:p w14:paraId="30CC247C" w14:textId="3516850F" w:rsidR="00872234" w:rsidRPr="00B51FDD" w:rsidRDefault="00872234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1-2 </w:t>
            </w:r>
            <w:r w:rsidR="00A511A8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22A07254" w14:textId="02AF6D83" w:rsidR="00872234" w:rsidRPr="00B51FDD" w:rsidRDefault="00872234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2 </w:t>
            </w:r>
            <w:r w:rsidR="00A511A8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004ECCB9" w14:textId="493E39B4" w:rsidR="00872234" w:rsidRPr="00B51FDD" w:rsidRDefault="00872234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4 </w:t>
            </w:r>
            <w:r w:rsidR="00A511A8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</w:tr>
      <w:tr w:rsidR="00AD5541" w:rsidRPr="00B51FDD" w14:paraId="11C6C2B7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15C8E53A" w14:textId="6C9BABF8" w:rsidR="00872234" w:rsidRPr="00B51FDD" w:rsidRDefault="00872234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lastRenderedPageBreak/>
              <w:t xml:space="preserve">6 </w:t>
            </w:r>
            <w:r w:rsidR="00A511A8" w:rsidRPr="00A511A8">
              <w:rPr>
                <w:bCs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570EA0DC" w14:textId="05FE11C0" w:rsidR="00872234" w:rsidRPr="00B51FDD" w:rsidRDefault="00872234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8 o m</w:t>
            </w:r>
            <w:r w:rsidR="00A511A8">
              <w:rPr>
                <w:b/>
                <w:color w:val="910D28"/>
                <w:sz w:val="48"/>
                <w:szCs w:val="48"/>
                <w:lang w:val="es-ES_tradnl"/>
              </w:rPr>
              <w:t>ás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 </w:t>
            </w:r>
            <w:r w:rsidR="00A511A8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673DFA00" w14:textId="3C70764E" w:rsidR="00872234" w:rsidRPr="00B51FDD" w:rsidRDefault="00872234" w:rsidP="00F34F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Carp</w:t>
            </w:r>
            <w:r w:rsidR="0013315F">
              <w:rPr>
                <w:b/>
                <w:color w:val="910D28"/>
                <w:sz w:val="48"/>
                <w:szCs w:val="48"/>
                <w:lang w:val="es-ES_tradnl"/>
              </w:rPr>
              <w:t>i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nter</w:t>
            </w:r>
            <w:r w:rsidR="0013315F">
              <w:rPr>
                <w:b/>
                <w:color w:val="910D28"/>
                <w:sz w:val="48"/>
                <w:szCs w:val="48"/>
                <w:lang w:val="es-ES_tradnl"/>
              </w:rPr>
              <w:t>ía</w:t>
            </w:r>
          </w:p>
          <w:p w14:paraId="4FACC949" w14:textId="660D15B5" w:rsidR="00872234" w:rsidRPr="00B51FDD" w:rsidRDefault="007D45BD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1F06BAE4" wp14:editId="603C7326">
                  <wp:extent cx="1097280" cy="1097280"/>
                  <wp:effectExtent l="0" t="0" r="0" b="0"/>
                  <wp:docPr id="119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271C0C01" w14:textId="140A4C7E" w:rsidR="00872234" w:rsidRPr="00B51FDD" w:rsidRDefault="00AD5541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 xml:space="preserve">Mecánico de </w:t>
            </w:r>
            <w:r w:rsidR="00872234" w:rsidRPr="00B51FDD">
              <w:rPr>
                <w:b/>
                <w:color w:val="910D28"/>
                <w:sz w:val="48"/>
                <w:szCs w:val="48"/>
                <w:lang w:val="es-ES_tradnl"/>
              </w:rPr>
              <w:t>HVAC</w:t>
            </w:r>
          </w:p>
          <w:p w14:paraId="32B2D5F4" w14:textId="7A055767" w:rsidR="007D45BD" w:rsidRPr="00B51FDD" w:rsidRDefault="007D45BD" w:rsidP="0079132D">
            <w:pPr>
              <w:pStyle w:val="BodyText"/>
              <w:jc w:val="center"/>
              <w:rPr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39F710D7" wp14:editId="564DDCD9">
                  <wp:extent cx="1097280" cy="1097280"/>
                  <wp:effectExtent l="0" t="0" r="0" b="0"/>
                  <wp:docPr id="121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41" w:rsidRPr="00B51FDD" w14:paraId="4C56F2D9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1128AE7D" w14:textId="261537FE" w:rsidR="00872234" w:rsidRPr="00B51FDD" w:rsidRDefault="00872234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Ar</w:t>
            </w:r>
            <w:r w:rsidR="00AD5541">
              <w:rPr>
                <w:b/>
                <w:color w:val="910D28"/>
                <w:sz w:val="48"/>
                <w:szCs w:val="48"/>
                <w:lang w:val="es-ES_tradnl"/>
              </w:rPr>
              <w:t>qu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itect</w:t>
            </w:r>
            <w:r w:rsidR="00AD5541">
              <w:rPr>
                <w:b/>
                <w:color w:val="910D28"/>
                <w:sz w:val="48"/>
                <w:szCs w:val="48"/>
                <w:lang w:val="es-ES_tradnl"/>
              </w:rPr>
              <w:t>o</w:t>
            </w:r>
          </w:p>
          <w:p w14:paraId="60BABA3D" w14:textId="0D960B2E" w:rsidR="00872234" w:rsidRPr="00B51FDD" w:rsidRDefault="007D45BD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5037A8CB" wp14:editId="02535FB9">
                  <wp:extent cx="1097280" cy="1097280"/>
                  <wp:effectExtent l="0" t="0" r="0" b="0"/>
                  <wp:docPr id="123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687A547" w14:textId="69173ECF" w:rsidR="00872234" w:rsidRPr="00B51FDD" w:rsidRDefault="00AD5541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Diseñador i</w:t>
            </w:r>
            <w:r w:rsidR="00872234" w:rsidRPr="00B51FDD">
              <w:rPr>
                <w:b/>
                <w:color w:val="910D28"/>
                <w:sz w:val="48"/>
                <w:szCs w:val="48"/>
                <w:lang w:val="es-ES_tradnl"/>
              </w:rPr>
              <w:t>ndustrial</w:t>
            </w:r>
          </w:p>
          <w:p w14:paraId="4CDC7CF1" w14:textId="787E31D2" w:rsidR="00872234" w:rsidRPr="00B51FDD" w:rsidRDefault="007D45BD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1C4A31DD" wp14:editId="6567A667">
                  <wp:extent cx="1097280" cy="1097280"/>
                  <wp:effectExtent l="0" t="0" r="0" b="0"/>
                  <wp:docPr id="125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41B215F9" w14:textId="5EF60D02" w:rsidR="00872234" w:rsidRPr="00B51FDD" w:rsidRDefault="00AD5541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Planificador u</w:t>
            </w:r>
            <w:r w:rsidR="00872234" w:rsidRPr="00B51FDD">
              <w:rPr>
                <w:b/>
                <w:color w:val="910D28"/>
                <w:sz w:val="48"/>
                <w:szCs w:val="48"/>
                <w:lang w:val="es-ES_tradnl"/>
              </w:rPr>
              <w:t>rban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o</w:t>
            </w:r>
          </w:p>
          <w:p w14:paraId="6801C4ED" w14:textId="44CFE934" w:rsidR="00872234" w:rsidRPr="00B51FDD" w:rsidRDefault="007D45BD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77323AE4" wp14:editId="5D0A3636">
                  <wp:extent cx="1097280" cy="1069848"/>
                  <wp:effectExtent l="0" t="0" r="0" b="0"/>
                  <wp:docPr id="127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69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26EC9F47" w14:textId="3F3BA2E6" w:rsidR="00872234" w:rsidRPr="00B51FDD" w:rsidRDefault="00AD5541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Ingeniero c</w:t>
            </w:r>
            <w:r w:rsidR="003506CD" w:rsidRPr="00B51FDD">
              <w:rPr>
                <w:b/>
                <w:color w:val="910D28"/>
                <w:sz w:val="48"/>
                <w:szCs w:val="48"/>
                <w:lang w:val="es-ES_tradnl"/>
              </w:rPr>
              <w:t>ivil</w:t>
            </w:r>
          </w:p>
          <w:p w14:paraId="5EA71ED6" w14:textId="27B0BBD8" w:rsidR="00872234" w:rsidRPr="00B51FDD" w:rsidRDefault="007D45BD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422308BD" wp14:editId="55130823">
                  <wp:extent cx="1097280" cy="1124712"/>
                  <wp:effectExtent l="0" t="0" r="0" b="0"/>
                  <wp:docPr id="129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24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41" w:rsidRPr="00B51FDD" w14:paraId="1050C584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3EAF5961" w14:textId="703963B6" w:rsidR="00872234" w:rsidRPr="003B0F72" w:rsidRDefault="00AD5541" w:rsidP="00F34FFF">
            <w:pPr>
              <w:jc w:val="center"/>
              <w:rPr>
                <w:b/>
                <w:color w:val="910D28"/>
                <w:sz w:val="38"/>
                <w:szCs w:val="38"/>
                <w:lang w:val="es-ES_tradnl"/>
              </w:rPr>
            </w:pPr>
            <w:r w:rsidRPr="003B0F72">
              <w:rPr>
                <w:b/>
                <w:color w:val="910D28"/>
                <w:sz w:val="38"/>
                <w:szCs w:val="38"/>
                <w:lang w:val="es-ES_tradnl"/>
              </w:rPr>
              <w:lastRenderedPageBreak/>
              <w:t>Analista de políticas climáticas</w:t>
            </w:r>
          </w:p>
          <w:p w14:paraId="6804C350" w14:textId="1672E97C" w:rsidR="00872234" w:rsidRPr="00B51FDD" w:rsidRDefault="007D45BD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5173F098" wp14:editId="67E1DA0C">
                  <wp:extent cx="1097280" cy="1097280"/>
                  <wp:effectExtent l="0" t="0" r="0" b="0"/>
                  <wp:docPr id="131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19C5D58B" w14:textId="6C58A354" w:rsidR="00872234" w:rsidRPr="00B51FDD" w:rsidRDefault="00AD5541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Paisajista</w:t>
            </w:r>
          </w:p>
          <w:p w14:paraId="559DE42D" w14:textId="34418451" w:rsidR="00872234" w:rsidRPr="00B51FDD" w:rsidRDefault="007D45BD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507DE221" wp14:editId="0858E981">
                  <wp:extent cx="1097280" cy="1097280"/>
                  <wp:effectExtent l="0" t="0" r="0" b="0"/>
                  <wp:docPr id="132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25477268" w14:textId="5B670D66" w:rsidR="00872234" w:rsidRPr="00B51FDD" w:rsidRDefault="00AD5541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Profesor de Ingeniería</w:t>
            </w:r>
          </w:p>
          <w:p w14:paraId="40FCD460" w14:textId="2ED6A0AD" w:rsidR="00872234" w:rsidRPr="00B51FDD" w:rsidRDefault="007D45BD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7ADEC9B0" wp14:editId="4FEC51A8">
                  <wp:extent cx="975360" cy="967740"/>
                  <wp:effectExtent l="0" t="0" r="0" b="3810"/>
                  <wp:docPr id="133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67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3E6C437D" w14:textId="41321226" w:rsidR="00872234" w:rsidRPr="00B51FDD" w:rsidRDefault="00AD5541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Científico ambiental</w:t>
            </w:r>
          </w:p>
          <w:p w14:paraId="5A65D95E" w14:textId="59E0B1A2" w:rsidR="00872234" w:rsidRPr="00B51FDD" w:rsidRDefault="007D45BD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1C0B87D8" wp14:editId="016723D8">
                  <wp:extent cx="1097280" cy="1097280"/>
                  <wp:effectExtent l="0" t="0" r="0" b="0"/>
                  <wp:docPr id="134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41" w:rsidRPr="00B51FDD" w14:paraId="648DF392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05B60EAE" w14:textId="4E00D4F5" w:rsidR="00872234" w:rsidRPr="00B51FDD" w:rsidRDefault="00872234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7D45BD" w:rsidRPr="00B51FDD">
              <w:rPr>
                <w:b/>
                <w:color w:val="910D28"/>
                <w:sz w:val="48"/>
                <w:szCs w:val="48"/>
                <w:lang w:val="es-ES_tradnl"/>
              </w:rPr>
              <w:t>48,260</w:t>
            </w:r>
          </w:p>
        </w:tc>
        <w:tc>
          <w:tcPr>
            <w:tcW w:w="3215" w:type="dxa"/>
            <w:vAlign w:val="center"/>
          </w:tcPr>
          <w:p w14:paraId="345DE5C1" w14:textId="6F54FECD" w:rsidR="00872234" w:rsidRPr="00B51FDD" w:rsidRDefault="00872234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7D45BD" w:rsidRPr="00B51FDD">
              <w:rPr>
                <w:b/>
                <w:color w:val="910D28"/>
                <w:sz w:val="48"/>
                <w:szCs w:val="48"/>
                <w:lang w:val="es-ES_tradnl"/>
              </w:rPr>
              <w:t>48,630</w:t>
            </w:r>
          </w:p>
        </w:tc>
        <w:tc>
          <w:tcPr>
            <w:tcW w:w="3215" w:type="dxa"/>
            <w:vAlign w:val="center"/>
          </w:tcPr>
          <w:p w14:paraId="1143EDF7" w14:textId="1BDD325B" w:rsidR="00872234" w:rsidRPr="00B51FDD" w:rsidRDefault="00872234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7D45BD" w:rsidRPr="00B51FDD">
              <w:rPr>
                <w:b/>
                <w:color w:val="910D28"/>
                <w:sz w:val="48"/>
                <w:szCs w:val="48"/>
                <w:lang w:val="es-ES_tradnl"/>
              </w:rPr>
              <w:t>34,430</w:t>
            </w:r>
          </w:p>
        </w:tc>
        <w:tc>
          <w:tcPr>
            <w:tcW w:w="3215" w:type="dxa"/>
            <w:vAlign w:val="center"/>
          </w:tcPr>
          <w:p w14:paraId="760CCFD4" w14:textId="022F6CBC" w:rsidR="00872234" w:rsidRPr="00B51FDD" w:rsidRDefault="00872234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7D45BD" w:rsidRPr="00B51FDD">
              <w:rPr>
                <w:b/>
                <w:color w:val="910D28"/>
                <w:sz w:val="48"/>
                <w:szCs w:val="48"/>
                <w:lang w:val="es-ES_tradnl"/>
              </w:rPr>
              <w:t>77,030</w:t>
            </w:r>
          </w:p>
        </w:tc>
      </w:tr>
      <w:tr w:rsidR="00AD5541" w:rsidRPr="00B51FDD" w14:paraId="23008405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34C6161C" w14:textId="75BEEF71" w:rsidR="00872234" w:rsidRPr="00B51FDD" w:rsidRDefault="00872234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lastRenderedPageBreak/>
              <w:t>$</w:t>
            </w:r>
            <w:r w:rsidR="007D45BD" w:rsidRPr="00B51FDD">
              <w:rPr>
                <w:b/>
                <w:color w:val="910D28"/>
                <w:sz w:val="48"/>
                <w:szCs w:val="48"/>
                <w:lang w:val="es-ES_tradnl"/>
              </w:rPr>
              <w:t>80,180</w:t>
            </w:r>
          </w:p>
        </w:tc>
        <w:tc>
          <w:tcPr>
            <w:tcW w:w="3215" w:type="dxa"/>
            <w:vAlign w:val="center"/>
          </w:tcPr>
          <w:p w14:paraId="2E4B037E" w14:textId="3929A181" w:rsidR="00872234" w:rsidRPr="00B51FDD" w:rsidRDefault="00872234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7D45BD" w:rsidRPr="00B51FDD">
              <w:rPr>
                <w:b/>
                <w:color w:val="910D28"/>
                <w:sz w:val="48"/>
                <w:szCs w:val="48"/>
                <w:lang w:val="es-ES_tradnl"/>
              </w:rPr>
              <w:t>88,050</w:t>
            </w:r>
          </w:p>
        </w:tc>
        <w:tc>
          <w:tcPr>
            <w:tcW w:w="3215" w:type="dxa"/>
            <w:vAlign w:val="center"/>
          </w:tcPr>
          <w:p w14:paraId="0ED1D204" w14:textId="12184DE8" w:rsidR="00872234" w:rsidRPr="00B51FDD" w:rsidRDefault="00872234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7D45BD" w:rsidRPr="00B51FDD">
              <w:rPr>
                <w:b/>
                <w:color w:val="910D28"/>
                <w:sz w:val="48"/>
                <w:szCs w:val="48"/>
                <w:lang w:val="es-ES_tradnl"/>
              </w:rPr>
              <w:t>76,530</w:t>
            </w:r>
          </w:p>
        </w:tc>
        <w:tc>
          <w:tcPr>
            <w:tcW w:w="3215" w:type="dxa"/>
            <w:vAlign w:val="center"/>
          </w:tcPr>
          <w:p w14:paraId="2272A3BE" w14:textId="4F37DE9F" w:rsidR="00872234" w:rsidRPr="00B51FDD" w:rsidRDefault="00872234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7D45BD" w:rsidRPr="00B51FDD">
              <w:rPr>
                <w:b/>
                <w:color w:val="910D28"/>
                <w:sz w:val="48"/>
                <w:szCs w:val="48"/>
                <w:lang w:val="es-ES_tradnl"/>
              </w:rPr>
              <w:t>78,500</w:t>
            </w:r>
          </w:p>
        </w:tc>
      </w:tr>
      <w:tr w:rsidR="00AD5541" w:rsidRPr="00B51FDD" w14:paraId="6C277FF9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65D57F0B" w14:textId="4DE19813" w:rsidR="00872234" w:rsidRPr="00B51FDD" w:rsidRDefault="00872234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93322F" w:rsidRPr="00B51FDD">
              <w:rPr>
                <w:b/>
                <w:color w:val="910D28"/>
                <w:sz w:val="48"/>
                <w:szCs w:val="48"/>
                <w:lang w:val="es-ES_tradnl"/>
              </w:rPr>
              <w:t>76,530</w:t>
            </w:r>
          </w:p>
        </w:tc>
        <w:tc>
          <w:tcPr>
            <w:tcW w:w="3215" w:type="dxa"/>
            <w:vAlign w:val="center"/>
          </w:tcPr>
          <w:p w14:paraId="4A77B0EC" w14:textId="77777777" w:rsidR="00872234" w:rsidRPr="00B51FDD" w:rsidRDefault="00872234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$104,940</w:t>
            </w:r>
          </w:p>
        </w:tc>
        <w:tc>
          <w:tcPr>
            <w:tcW w:w="3215" w:type="dxa"/>
            <w:vAlign w:val="center"/>
          </w:tcPr>
          <w:p w14:paraId="6CCB2519" w14:textId="77777777" w:rsidR="00872234" w:rsidRPr="00B51FDD" w:rsidRDefault="00872234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</w:p>
        </w:tc>
        <w:tc>
          <w:tcPr>
            <w:tcW w:w="3215" w:type="dxa"/>
            <w:vAlign w:val="center"/>
          </w:tcPr>
          <w:p w14:paraId="485B2857" w14:textId="77777777" w:rsidR="00872234" w:rsidRPr="00B51FDD" w:rsidRDefault="00872234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</w:p>
        </w:tc>
      </w:tr>
    </w:tbl>
    <w:p w14:paraId="14B317A7" w14:textId="2E0CC24D" w:rsidR="00872234" w:rsidRPr="00B51FDD" w:rsidRDefault="00872234" w:rsidP="00872234">
      <w:pPr>
        <w:rPr>
          <w:lang w:val="es-ES_tradnl"/>
        </w:rPr>
      </w:pPr>
    </w:p>
    <w:p w14:paraId="3A86D439" w14:textId="618856C9" w:rsidR="0093322F" w:rsidRPr="00B51FDD" w:rsidRDefault="0093322F" w:rsidP="0093322F">
      <w:pPr>
        <w:pStyle w:val="BodyText"/>
        <w:rPr>
          <w:lang w:val="es-ES_tradnl"/>
        </w:rPr>
      </w:pPr>
    </w:p>
    <w:p w14:paraId="4676532E" w14:textId="4461F6B5" w:rsidR="0093322F" w:rsidRPr="00B51FDD" w:rsidRDefault="0093322F" w:rsidP="0093322F">
      <w:pPr>
        <w:pStyle w:val="BodyText"/>
        <w:rPr>
          <w:lang w:val="es-ES_tradnl"/>
        </w:rPr>
      </w:pPr>
    </w:p>
    <w:p w14:paraId="7D426647" w14:textId="775A9A8A" w:rsidR="0093322F" w:rsidRPr="00B51FDD" w:rsidRDefault="0093322F" w:rsidP="0093322F">
      <w:pPr>
        <w:pStyle w:val="BodyText"/>
        <w:rPr>
          <w:lang w:val="es-ES_tradnl"/>
        </w:rPr>
      </w:pPr>
    </w:p>
    <w:p w14:paraId="69E79DEF" w14:textId="7A7019AE" w:rsidR="0093322F" w:rsidRPr="00B51FDD" w:rsidRDefault="0013315F" w:rsidP="0093322F">
      <w:pPr>
        <w:pStyle w:val="Heading1"/>
        <w:rPr>
          <w:lang w:val="es-ES_tradnl"/>
        </w:rPr>
      </w:pPr>
      <w:r>
        <w:rPr>
          <w:lang w:val="es-ES_tradnl"/>
        </w:rPr>
        <w:lastRenderedPageBreak/>
        <w:t xml:space="preserve">Carreras </w:t>
      </w:r>
      <w:r w:rsidR="00AD5541">
        <w:rPr>
          <w:lang w:val="es-ES_tradnl"/>
        </w:rPr>
        <w:t xml:space="preserve">en las </w:t>
      </w:r>
      <w:r w:rsidR="0093322F" w:rsidRPr="00B51FDD">
        <w:rPr>
          <w:lang w:val="es-ES_tradnl"/>
        </w:rPr>
        <w:t>Art</w:t>
      </w:r>
      <w:r w:rsidR="00AD5541">
        <w:rPr>
          <w:lang w:val="es-ES_tradnl"/>
        </w:rPr>
        <w:t>e</w:t>
      </w:r>
      <w:r w:rsidR="0093322F" w:rsidRPr="00B51FDD">
        <w:rPr>
          <w:lang w:val="es-ES_tradnl"/>
        </w:rPr>
        <w:t xml:space="preserve">s, </w:t>
      </w:r>
      <w:r w:rsidR="001933AD">
        <w:rPr>
          <w:lang w:val="es-ES_tradnl"/>
        </w:rPr>
        <w:t xml:space="preserve">lo </w:t>
      </w:r>
      <w:r w:rsidR="0093322F" w:rsidRPr="00B51FDD">
        <w:rPr>
          <w:lang w:val="es-ES_tradnl"/>
        </w:rPr>
        <w:t>Audio</w:t>
      </w:r>
      <w:r w:rsidR="001F02D8">
        <w:rPr>
          <w:lang w:val="es-ES_tradnl"/>
        </w:rPr>
        <w:t>v</w:t>
      </w:r>
      <w:r w:rsidR="0093322F" w:rsidRPr="00B51FDD">
        <w:rPr>
          <w:lang w:val="es-ES_tradnl"/>
        </w:rPr>
        <w:t>isual</w:t>
      </w:r>
      <w:r w:rsidR="001F02D8">
        <w:rPr>
          <w:lang w:val="es-ES_tradnl"/>
        </w:rPr>
        <w:t xml:space="preserve"> y</w:t>
      </w:r>
      <w:r w:rsidR="0093322F" w:rsidRPr="00B51FDD">
        <w:rPr>
          <w:lang w:val="es-ES_tradnl"/>
        </w:rPr>
        <w:t xml:space="preserve"> </w:t>
      </w:r>
      <w:r w:rsidR="001933AD">
        <w:rPr>
          <w:lang w:val="es-ES_tradnl"/>
        </w:rPr>
        <w:t xml:space="preserve">la </w:t>
      </w:r>
      <w:r w:rsidR="0093322F" w:rsidRPr="00B51FDD">
        <w:rPr>
          <w:lang w:val="es-ES_tradnl"/>
        </w:rPr>
        <w:t>Comunica</w:t>
      </w:r>
      <w:r w:rsidR="001F02D8">
        <w:rPr>
          <w:lang w:val="es-ES_tradnl"/>
        </w:rPr>
        <w:t>c</w:t>
      </w:r>
      <w:r w:rsidR="0093322F" w:rsidRPr="00B51FDD">
        <w:rPr>
          <w:lang w:val="es-ES_tradnl"/>
        </w:rPr>
        <w:t>i</w:t>
      </w:r>
      <w:r w:rsidR="001F02D8">
        <w:rPr>
          <w:lang w:val="es-ES_tradnl"/>
        </w:rPr>
        <w:t>ón</w:t>
      </w:r>
    </w:p>
    <w:tbl>
      <w:tblPr>
        <w:tblStyle w:val="TableGrid"/>
        <w:tblW w:w="0" w:type="auto"/>
        <w:tblBorders>
          <w:top w:val="dashed" w:sz="4" w:space="0" w:color="BED7D3" w:themeColor="accent3"/>
          <w:left w:val="dashed" w:sz="4" w:space="0" w:color="BED7D3" w:themeColor="accent3"/>
          <w:bottom w:val="dashed" w:sz="4" w:space="0" w:color="BED7D3" w:themeColor="accent3"/>
          <w:right w:val="dashed" w:sz="4" w:space="0" w:color="BED7D3" w:themeColor="accent3"/>
          <w:insideH w:val="dashed" w:sz="4" w:space="0" w:color="BED7D3" w:themeColor="accent3"/>
          <w:insideV w:val="dashed" w:sz="4" w:space="0" w:color="BED7D3" w:themeColor="accent3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37"/>
        <w:gridCol w:w="3238"/>
        <w:gridCol w:w="3237"/>
        <w:gridCol w:w="3238"/>
      </w:tblGrid>
      <w:tr w:rsidR="0093322F" w:rsidRPr="00B51FDD" w14:paraId="46D2216D" w14:textId="77777777" w:rsidTr="00043ADA">
        <w:trPr>
          <w:trHeight w:val="3427"/>
        </w:trPr>
        <w:tc>
          <w:tcPr>
            <w:tcW w:w="3237" w:type="dxa"/>
            <w:vAlign w:val="center"/>
          </w:tcPr>
          <w:p w14:paraId="2ABCA9A3" w14:textId="68F92FBE" w:rsidR="0093322F" w:rsidRPr="00B51FDD" w:rsidRDefault="00976698" w:rsidP="00F34F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Escuela v</w:t>
            </w:r>
            <w:r w:rsidR="0093322F" w:rsidRPr="00B51FDD">
              <w:rPr>
                <w:b/>
                <w:color w:val="910D28"/>
                <w:sz w:val="48"/>
                <w:szCs w:val="48"/>
                <w:lang w:val="es-ES_tradnl"/>
              </w:rPr>
              <w:t>oca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c</w:t>
            </w:r>
            <w:r w:rsidR="0093322F" w:rsidRPr="00B51FDD">
              <w:rPr>
                <w:b/>
                <w:color w:val="910D28"/>
                <w:sz w:val="48"/>
                <w:szCs w:val="48"/>
                <w:lang w:val="es-ES_tradnl"/>
              </w:rPr>
              <w:t>ional/</w:t>
            </w:r>
          </w:p>
          <w:p w14:paraId="22C48B9D" w14:textId="073C0DCA" w:rsidR="0093322F" w:rsidRPr="00B51FDD" w:rsidRDefault="0093322F" w:rsidP="00F34FFF">
            <w:pPr>
              <w:pStyle w:val="RowHeader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t>t</w:t>
            </w:r>
            <w:r w:rsidR="00976698">
              <w:rPr>
                <w:color w:val="910D28"/>
                <w:sz w:val="48"/>
                <w:szCs w:val="48"/>
                <w:lang w:val="es-ES_tradnl"/>
              </w:rPr>
              <w:t>é</w:t>
            </w:r>
            <w:r w:rsidRPr="00B51FDD">
              <w:rPr>
                <w:color w:val="910D28"/>
                <w:sz w:val="48"/>
                <w:szCs w:val="48"/>
                <w:lang w:val="es-ES_tradnl"/>
              </w:rPr>
              <w:t>cnica</w:t>
            </w:r>
          </w:p>
        </w:tc>
        <w:tc>
          <w:tcPr>
            <w:tcW w:w="3238" w:type="dxa"/>
            <w:vAlign w:val="center"/>
          </w:tcPr>
          <w:p w14:paraId="692CBEC1" w14:textId="6D2BDAA7" w:rsidR="0093322F" w:rsidRPr="00B51FDD" w:rsidRDefault="00A72F81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Grado asociado</w:t>
            </w:r>
          </w:p>
        </w:tc>
        <w:tc>
          <w:tcPr>
            <w:tcW w:w="3237" w:type="dxa"/>
            <w:vAlign w:val="center"/>
          </w:tcPr>
          <w:p w14:paraId="749EDF35" w14:textId="7B2583CF" w:rsidR="0093322F" w:rsidRPr="00B51FDD" w:rsidRDefault="00AD5541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Licenciatura</w:t>
            </w:r>
          </w:p>
        </w:tc>
        <w:tc>
          <w:tcPr>
            <w:tcW w:w="3238" w:type="dxa"/>
            <w:vAlign w:val="center"/>
          </w:tcPr>
          <w:p w14:paraId="0DE5E014" w14:textId="5C7E0E67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Ma</w:t>
            </w:r>
            <w:r w:rsidR="00CC39DB">
              <w:rPr>
                <w:b/>
                <w:color w:val="910D28"/>
                <w:sz w:val="48"/>
                <w:szCs w:val="48"/>
                <w:lang w:val="es-ES_tradnl"/>
              </w:rPr>
              <w:t>e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st</w:t>
            </w:r>
            <w:r w:rsidR="00CC39DB">
              <w:rPr>
                <w:b/>
                <w:color w:val="910D28"/>
                <w:sz w:val="48"/>
                <w:szCs w:val="48"/>
                <w:lang w:val="es-ES_tradnl"/>
              </w:rPr>
              <w:t>ría</w:t>
            </w:r>
          </w:p>
        </w:tc>
      </w:tr>
      <w:tr w:rsidR="0093322F" w:rsidRPr="00B51FDD" w14:paraId="1D0A1091" w14:textId="77777777" w:rsidTr="00043ADA">
        <w:trPr>
          <w:trHeight w:val="3427"/>
        </w:trPr>
        <w:tc>
          <w:tcPr>
            <w:tcW w:w="3237" w:type="dxa"/>
            <w:vAlign w:val="center"/>
          </w:tcPr>
          <w:p w14:paraId="06593B5A" w14:textId="0592659A" w:rsidR="0093322F" w:rsidRPr="00B51FDD" w:rsidRDefault="0093322F" w:rsidP="00F34FFF">
            <w:pPr>
              <w:pStyle w:val="RowHeader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t>Doctora</w:t>
            </w:r>
            <w:r w:rsidR="00CC39DB">
              <w:rPr>
                <w:color w:val="910D28"/>
                <w:sz w:val="48"/>
                <w:szCs w:val="48"/>
                <w:lang w:val="es-ES_tradnl"/>
              </w:rPr>
              <w:t>do</w:t>
            </w:r>
          </w:p>
        </w:tc>
        <w:tc>
          <w:tcPr>
            <w:tcW w:w="3238" w:type="dxa"/>
            <w:vAlign w:val="center"/>
          </w:tcPr>
          <w:p w14:paraId="28469CA0" w14:textId="2147EE05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1-2 </w:t>
            </w:r>
            <w:r w:rsidR="00B65D03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37" w:type="dxa"/>
            <w:vAlign w:val="center"/>
          </w:tcPr>
          <w:p w14:paraId="37F3710E" w14:textId="076AA805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2 </w:t>
            </w:r>
            <w:r w:rsidR="00B65D03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38" w:type="dxa"/>
            <w:vAlign w:val="center"/>
          </w:tcPr>
          <w:p w14:paraId="1144F224" w14:textId="4260A5F7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4 </w:t>
            </w:r>
            <w:r w:rsidR="00B65D03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</w:tr>
      <w:tr w:rsidR="0093322F" w:rsidRPr="00B51FDD" w14:paraId="2BFF85AD" w14:textId="77777777" w:rsidTr="00043ADA">
        <w:trPr>
          <w:trHeight w:val="3427"/>
        </w:trPr>
        <w:tc>
          <w:tcPr>
            <w:tcW w:w="3237" w:type="dxa"/>
            <w:vAlign w:val="center"/>
          </w:tcPr>
          <w:p w14:paraId="262A5B13" w14:textId="588B077A" w:rsidR="0093322F" w:rsidRPr="00B51FDD" w:rsidRDefault="0093322F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lastRenderedPageBreak/>
              <w:t xml:space="preserve">6 </w:t>
            </w:r>
            <w:r w:rsidR="00B65D03" w:rsidRPr="00B65D03">
              <w:rPr>
                <w:bCs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38" w:type="dxa"/>
            <w:vAlign w:val="center"/>
          </w:tcPr>
          <w:p w14:paraId="41F4BDEC" w14:textId="15C72114" w:rsidR="0093322F" w:rsidRPr="00B51FDD" w:rsidRDefault="0093322F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8 o m</w:t>
            </w:r>
            <w:r w:rsidR="00B65D03">
              <w:rPr>
                <w:b/>
                <w:color w:val="910D28"/>
                <w:sz w:val="48"/>
                <w:szCs w:val="48"/>
                <w:lang w:val="es-ES_tradnl"/>
              </w:rPr>
              <w:t>ás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 </w:t>
            </w:r>
            <w:r w:rsidR="00B65D03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37" w:type="dxa"/>
            <w:vAlign w:val="center"/>
          </w:tcPr>
          <w:p w14:paraId="6526CE4A" w14:textId="420197A1" w:rsidR="0093322F" w:rsidRPr="00A72F81" w:rsidRDefault="00220408" w:rsidP="00F34F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34"/>
                <w:szCs w:val="34"/>
                <w:lang w:val="es-ES_tradnl"/>
              </w:rPr>
            </w:pPr>
            <w:r w:rsidRPr="00A72F81">
              <w:rPr>
                <w:b/>
                <w:color w:val="910D28"/>
                <w:sz w:val="34"/>
                <w:szCs w:val="34"/>
                <w:lang w:val="es-ES_tradnl"/>
              </w:rPr>
              <w:t>Técnico de ingeniería de sonido</w:t>
            </w:r>
          </w:p>
          <w:p w14:paraId="1CC4D8A2" w14:textId="466F17E2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2EF42646" wp14:editId="676D17DB">
                  <wp:extent cx="1097280" cy="1097280"/>
                  <wp:effectExtent l="0" t="0" r="0" b="0"/>
                  <wp:docPr id="10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09EB5B73" w14:textId="5474843B" w:rsidR="0093322F" w:rsidRPr="00A72F81" w:rsidRDefault="00610B04" w:rsidP="008001E1">
            <w:pPr>
              <w:jc w:val="center"/>
              <w:rPr>
                <w:b/>
                <w:color w:val="910D28"/>
                <w:sz w:val="38"/>
                <w:szCs w:val="38"/>
                <w:lang w:val="es-ES_tradnl"/>
              </w:rPr>
            </w:pPr>
            <w:r w:rsidRPr="00A72F81">
              <w:rPr>
                <w:b/>
                <w:color w:val="910D28"/>
                <w:sz w:val="38"/>
                <w:szCs w:val="38"/>
                <w:lang w:val="es-ES_tradnl"/>
              </w:rPr>
              <w:t>Director de relaciones públicas</w:t>
            </w:r>
          </w:p>
          <w:p w14:paraId="07CF0500" w14:textId="252008BF" w:rsidR="008001E1" w:rsidRPr="00B51FDD" w:rsidRDefault="008001E1" w:rsidP="008001E1">
            <w:pPr>
              <w:pStyle w:val="BodyText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58FC432E" wp14:editId="60AA139A">
                  <wp:extent cx="1097280" cy="1097280"/>
                  <wp:effectExtent l="0" t="0" r="0" b="0"/>
                  <wp:docPr id="10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22F" w:rsidRPr="00B51FDD" w14:paraId="43BB5C7E" w14:textId="77777777" w:rsidTr="00043ADA">
        <w:trPr>
          <w:trHeight w:val="3427"/>
        </w:trPr>
        <w:tc>
          <w:tcPr>
            <w:tcW w:w="3237" w:type="dxa"/>
            <w:vAlign w:val="center"/>
          </w:tcPr>
          <w:p w14:paraId="04B80BED" w14:textId="7AFCEC7A" w:rsidR="0093322F" w:rsidRPr="00B51FDD" w:rsidRDefault="00063C0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F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otógra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fo</w:t>
            </w:r>
          </w:p>
          <w:p w14:paraId="23AE40EA" w14:textId="6A4A21E8" w:rsidR="0093322F" w:rsidRPr="00B51FDD" w:rsidRDefault="008001E1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3903A9CF" wp14:editId="5C962C96">
                  <wp:extent cx="1097280" cy="1097280"/>
                  <wp:effectExtent l="0" t="0" r="0" b="0"/>
                  <wp:docPr id="10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6EFD253A" w14:textId="519D61AC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C</w:t>
            </w:r>
            <w:r w:rsidR="0085541C">
              <w:rPr>
                <w:b/>
                <w:color w:val="910D28"/>
                <w:sz w:val="48"/>
                <w:szCs w:val="48"/>
                <w:lang w:val="es-ES_tradnl"/>
              </w:rPr>
              <w:t>ura</w:t>
            </w:r>
            <w:r w:rsidR="00063C0F">
              <w:rPr>
                <w:b/>
                <w:color w:val="910D28"/>
                <w:sz w:val="48"/>
                <w:szCs w:val="48"/>
                <w:lang w:val="es-ES_tradnl"/>
              </w:rPr>
              <w:t>dor</w:t>
            </w:r>
          </w:p>
          <w:p w14:paraId="008A0235" w14:textId="4C876AF7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021F5875" wp14:editId="07913901">
                  <wp:extent cx="1097280" cy="1124712"/>
                  <wp:effectExtent l="0" t="0" r="0" b="0"/>
                  <wp:docPr id="106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24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center"/>
          </w:tcPr>
          <w:p w14:paraId="49836087" w14:textId="6B1C7CAF" w:rsidR="0093322F" w:rsidRPr="00B51FDD" w:rsidRDefault="00063C0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Diseñador g</w:t>
            </w:r>
            <w:r w:rsidR="0093322F" w:rsidRPr="00B51FDD">
              <w:rPr>
                <w:b/>
                <w:color w:val="910D28"/>
                <w:sz w:val="48"/>
                <w:szCs w:val="48"/>
                <w:lang w:val="es-ES_tradnl"/>
              </w:rPr>
              <w:t>ra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f</w:t>
            </w:r>
            <w:r w:rsidR="0093322F" w:rsidRPr="00B51FDD">
              <w:rPr>
                <w:b/>
                <w:color w:val="910D28"/>
                <w:sz w:val="48"/>
                <w:szCs w:val="48"/>
                <w:lang w:val="es-ES_tradnl"/>
              </w:rPr>
              <w:t>ic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o</w:t>
            </w:r>
          </w:p>
          <w:p w14:paraId="501AFA81" w14:textId="44DF1FFB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3EDAB6BA" wp14:editId="67A0CF8A">
                  <wp:extent cx="1097280" cy="1097280"/>
                  <wp:effectExtent l="0" t="0" r="0" b="0"/>
                  <wp:docPr id="10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3608F58A" w14:textId="40B544CD" w:rsidR="0093322F" w:rsidRPr="00B51FDD" w:rsidRDefault="00063C0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Profesor de comunicación</w:t>
            </w:r>
          </w:p>
          <w:p w14:paraId="10C07E56" w14:textId="7322E254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1C519D64" wp14:editId="020FB5F6">
                  <wp:extent cx="1097280" cy="1097280"/>
                  <wp:effectExtent l="0" t="0" r="0" b="0"/>
                  <wp:docPr id="109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22F" w:rsidRPr="00B51FDD" w14:paraId="1548C54D" w14:textId="77777777" w:rsidTr="00043ADA">
        <w:trPr>
          <w:trHeight w:val="3427"/>
        </w:trPr>
        <w:tc>
          <w:tcPr>
            <w:tcW w:w="3237" w:type="dxa"/>
            <w:vAlign w:val="center"/>
          </w:tcPr>
          <w:p w14:paraId="05D830E8" w14:textId="2703998C" w:rsidR="0093322F" w:rsidRPr="00B51FDD" w:rsidRDefault="004C6F53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lastRenderedPageBreak/>
              <w:t>Anima</w:t>
            </w:r>
            <w:r w:rsidR="0085541C">
              <w:rPr>
                <w:b/>
                <w:color w:val="910D28"/>
                <w:sz w:val="48"/>
                <w:szCs w:val="48"/>
                <w:lang w:val="es-ES_tradnl"/>
              </w:rPr>
              <w:t>d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or</w:t>
            </w:r>
          </w:p>
          <w:p w14:paraId="51D8F3AB" w14:textId="77BB3EF9" w:rsidR="0093322F" w:rsidRPr="00B51FDD" w:rsidRDefault="008001E1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656BD037" wp14:editId="741FAE43">
                  <wp:extent cx="1097280" cy="1097280"/>
                  <wp:effectExtent l="0" t="0" r="0" b="0"/>
                  <wp:docPr id="110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0B08DA97" w14:textId="19C1AC3D" w:rsidR="0093322F" w:rsidRPr="00B51FDD" w:rsidRDefault="0085541C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Locutor</w:t>
            </w:r>
          </w:p>
          <w:p w14:paraId="6DB682CF" w14:textId="54DD0FDD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3FB68546" wp14:editId="5823AF29">
                  <wp:extent cx="1097280" cy="1097280"/>
                  <wp:effectExtent l="0" t="0" r="0" b="0"/>
                  <wp:docPr id="111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center"/>
          </w:tcPr>
          <w:p w14:paraId="0DC522A2" w14:textId="7BFA33FB" w:rsidR="0093322F" w:rsidRPr="00B51FDD" w:rsidRDefault="0085541C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Autoedición</w:t>
            </w:r>
          </w:p>
          <w:p w14:paraId="5ECE55D3" w14:textId="74048095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6BC5DB26" wp14:editId="207526EF">
                  <wp:extent cx="1097280" cy="1097280"/>
                  <wp:effectExtent l="0" t="0" r="0" b="0"/>
                  <wp:docPr id="11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2CBF699A" w14:textId="24C5D4E6" w:rsidR="0093322F" w:rsidRPr="00B51FDD" w:rsidRDefault="0085541C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Conservador de museo</w:t>
            </w:r>
          </w:p>
          <w:p w14:paraId="46430CA4" w14:textId="4B657ED5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0FBF9D34" wp14:editId="44FE95FA">
                  <wp:extent cx="1097280" cy="1097280"/>
                  <wp:effectExtent l="0" t="0" r="0" b="0"/>
                  <wp:docPr id="113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22F" w:rsidRPr="00B51FDD" w14:paraId="096D8129" w14:textId="77777777" w:rsidTr="00043ADA">
        <w:trPr>
          <w:trHeight w:val="3427"/>
        </w:trPr>
        <w:tc>
          <w:tcPr>
            <w:tcW w:w="3237" w:type="dxa"/>
            <w:vAlign w:val="center"/>
          </w:tcPr>
          <w:p w14:paraId="23C5C6A8" w14:textId="2E05F8A8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4C6F53" w:rsidRPr="00B51FDD">
              <w:rPr>
                <w:b/>
                <w:color w:val="910D28"/>
                <w:sz w:val="48"/>
                <w:szCs w:val="48"/>
                <w:lang w:val="es-ES_tradnl"/>
              </w:rPr>
              <w:t>60,500</w:t>
            </w:r>
          </w:p>
        </w:tc>
        <w:tc>
          <w:tcPr>
            <w:tcW w:w="3238" w:type="dxa"/>
            <w:vAlign w:val="center"/>
          </w:tcPr>
          <w:p w14:paraId="7562F0E5" w14:textId="5BAAF34B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4C6F53" w:rsidRPr="00B51FDD">
              <w:rPr>
                <w:b/>
                <w:color w:val="910D28"/>
                <w:sz w:val="48"/>
                <w:szCs w:val="48"/>
                <w:lang w:val="es-ES_tradnl"/>
              </w:rPr>
              <w:t>38,950</w:t>
            </w:r>
          </w:p>
        </w:tc>
        <w:tc>
          <w:tcPr>
            <w:tcW w:w="3237" w:type="dxa"/>
            <w:vAlign w:val="center"/>
          </w:tcPr>
          <w:p w14:paraId="6FC08789" w14:textId="42E4CABA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4C6F53" w:rsidRPr="00B51FDD">
              <w:rPr>
                <w:b/>
                <w:color w:val="910D28"/>
                <w:sz w:val="48"/>
                <w:szCs w:val="48"/>
                <w:lang w:val="es-ES_tradnl"/>
              </w:rPr>
              <w:t>50,710</w:t>
            </w:r>
          </w:p>
        </w:tc>
        <w:tc>
          <w:tcPr>
            <w:tcW w:w="3238" w:type="dxa"/>
            <w:vAlign w:val="center"/>
          </w:tcPr>
          <w:p w14:paraId="481C86D5" w14:textId="2383F490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4C6F53" w:rsidRPr="00B51FDD">
              <w:rPr>
                <w:b/>
                <w:color w:val="910D28"/>
                <w:sz w:val="48"/>
                <w:szCs w:val="48"/>
                <w:lang w:val="es-ES_tradnl"/>
              </w:rPr>
              <w:t>78,790</w:t>
            </w:r>
          </w:p>
        </w:tc>
      </w:tr>
      <w:tr w:rsidR="0093322F" w:rsidRPr="00B51FDD" w14:paraId="1AA95C73" w14:textId="77777777" w:rsidTr="00043ADA">
        <w:trPr>
          <w:trHeight w:val="3427"/>
        </w:trPr>
        <w:tc>
          <w:tcPr>
            <w:tcW w:w="3237" w:type="dxa"/>
            <w:vAlign w:val="center"/>
          </w:tcPr>
          <w:p w14:paraId="4900A4F6" w14:textId="362FA541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lastRenderedPageBreak/>
              <w:t>$</w:t>
            </w:r>
            <w:r w:rsidR="004C6F53" w:rsidRPr="00B51FDD">
              <w:rPr>
                <w:b/>
                <w:color w:val="910D28"/>
                <w:sz w:val="48"/>
                <w:szCs w:val="48"/>
                <w:lang w:val="es-ES_tradnl"/>
              </w:rPr>
              <w:t>37,630</w:t>
            </w:r>
          </w:p>
        </w:tc>
        <w:tc>
          <w:tcPr>
            <w:tcW w:w="3238" w:type="dxa"/>
            <w:vAlign w:val="center"/>
          </w:tcPr>
          <w:p w14:paraId="38C54B82" w14:textId="4E4FCFF0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4C6F53" w:rsidRPr="00B51FDD">
              <w:rPr>
                <w:b/>
                <w:color w:val="910D28"/>
                <w:sz w:val="48"/>
                <w:szCs w:val="48"/>
                <w:lang w:val="es-ES_tradnl"/>
              </w:rPr>
              <w:t>46,910</w:t>
            </w:r>
          </w:p>
        </w:tc>
        <w:tc>
          <w:tcPr>
            <w:tcW w:w="3237" w:type="dxa"/>
            <w:vAlign w:val="center"/>
          </w:tcPr>
          <w:p w14:paraId="03EE816A" w14:textId="3633FF04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4C6F53" w:rsidRPr="00B51FDD">
              <w:rPr>
                <w:b/>
                <w:color w:val="910D28"/>
                <w:sz w:val="48"/>
                <w:szCs w:val="48"/>
                <w:lang w:val="es-ES_tradnl"/>
              </w:rPr>
              <w:t>47,630</w:t>
            </w:r>
          </w:p>
        </w:tc>
        <w:tc>
          <w:tcPr>
            <w:tcW w:w="3238" w:type="dxa"/>
            <w:vAlign w:val="center"/>
          </w:tcPr>
          <w:p w14:paraId="6FE7620C" w14:textId="68625B5D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4C6F53" w:rsidRPr="00B51FDD">
              <w:rPr>
                <w:b/>
                <w:color w:val="910D28"/>
                <w:sz w:val="48"/>
                <w:szCs w:val="48"/>
                <w:lang w:val="es-ES_tradnl"/>
              </w:rPr>
              <w:t>60,110</w:t>
            </w:r>
          </w:p>
        </w:tc>
      </w:tr>
      <w:tr w:rsidR="0093322F" w:rsidRPr="00B51FDD" w14:paraId="680133BA" w14:textId="77777777" w:rsidTr="00043ADA">
        <w:trPr>
          <w:trHeight w:val="3427"/>
        </w:trPr>
        <w:tc>
          <w:tcPr>
            <w:tcW w:w="3237" w:type="dxa"/>
            <w:vAlign w:val="center"/>
          </w:tcPr>
          <w:p w14:paraId="6E4C6571" w14:textId="35EFB46A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4C6F53" w:rsidRPr="00B51FDD">
              <w:rPr>
                <w:b/>
                <w:color w:val="910D28"/>
                <w:sz w:val="48"/>
                <w:szCs w:val="48"/>
                <w:lang w:val="es-ES_tradnl"/>
              </w:rPr>
              <w:t>77,560</w:t>
            </w:r>
          </w:p>
        </w:tc>
        <w:tc>
          <w:tcPr>
            <w:tcW w:w="3238" w:type="dxa"/>
            <w:vAlign w:val="center"/>
          </w:tcPr>
          <w:p w14:paraId="03DC8CB3" w14:textId="37BCE1BD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4C6F53" w:rsidRPr="00B51FDD">
              <w:rPr>
                <w:b/>
                <w:color w:val="910D28"/>
                <w:sz w:val="48"/>
                <w:szCs w:val="48"/>
                <w:lang w:val="es-ES_tradnl"/>
              </w:rPr>
              <w:t>125,780</w:t>
            </w:r>
          </w:p>
        </w:tc>
        <w:tc>
          <w:tcPr>
            <w:tcW w:w="3237" w:type="dxa"/>
            <w:vAlign w:val="center"/>
          </w:tcPr>
          <w:p w14:paraId="3F0E7130" w14:textId="77777777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</w:p>
        </w:tc>
        <w:tc>
          <w:tcPr>
            <w:tcW w:w="3238" w:type="dxa"/>
            <w:vAlign w:val="center"/>
          </w:tcPr>
          <w:p w14:paraId="28192730" w14:textId="77777777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</w:p>
        </w:tc>
      </w:tr>
    </w:tbl>
    <w:p w14:paraId="0EDC0BC8" w14:textId="56E95DF3" w:rsidR="0093322F" w:rsidRPr="00B51FDD" w:rsidRDefault="0093322F" w:rsidP="0093322F">
      <w:pPr>
        <w:rPr>
          <w:lang w:val="es-ES_tradnl"/>
        </w:rPr>
      </w:pPr>
    </w:p>
    <w:p w14:paraId="48C365A6" w14:textId="1C9467BD" w:rsidR="0093322F" w:rsidRPr="00B51FDD" w:rsidRDefault="0085541C" w:rsidP="0093322F">
      <w:pPr>
        <w:pStyle w:val="Heading1"/>
        <w:rPr>
          <w:lang w:val="es-ES_tradnl"/>
        </w:rPr>
      </w:pPr>
      <w:r>
        <w:rPr>
          <w:lang w:val="es-ES_tradnl"/>
        </w:rPr>
        <w:lastRenderedPageBreak/>
        <w:t>Carreras en Servicios Sociales</w:t>
      </w:r>
    </w:p>
    <w:tbl>
      <w:tblPr>
        <w:tblStyle w:val="TableGrid"/>
        <w:tblW w:w="0" w:type="auto"/>
        <w:tblBorders>
          <w:top w:val="dashed" w:sz="4" w:space="0" w:color="BED7D3" w:themeColor="accent3"/>
          <w:left w:val="dashed" w:sz="4" w:space="0" w:color="BED7D3" w:themeColor="accent3"/>
          <w:bottom w:val="dashed" w:sz="4" w:space="0" w:color="BED7D3" w:themeColor="accent3"/>
          <w:right w:val="dashed" w:sz="4" w:space="0" w:color="BED7D3" w:themeColor="accent3"/>
          <w:insideH w:val="dashed" w:sz="4" w:space="0" w:color="BED7D3" w:themeColor="accent3"/>
          <w:insideV w:val="dashed" w:sz="4" w:space="0" w:color="BED7D3" w:themeColor="accent3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37"/>
        <w:gridCol w:w="3238"/>
        <w:gridCol w:w="3237"/>
        <w:gridCol w:w="3238"/>
      </w:tblGrid>
      <w:tr w:rsidR="0093322F" w:rsidRPr="00B51FDD" w14:paraId="52023A59" w14:textId="77777777" w:rsidTr="00043ADA">
        <w:trPr>
          <w:trHeight w:val="3427"/>
        </w:trPr>
        <w:tc>
          <w:tcPr>
            <w:tcW w:w="3237" w:type="dxa"/>
            <w:vAlign w:val="center"/>
          </w:tcPr>
          <w:p w14:paraId="47C0BA95" w14:textId="31F00BCB" w:rsidR="0093322F" w:rsidRPr="00B51FDD" w:rsidRDefault="000B2D75" w:rsidP="00F34F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Escuela v</w:t>
            </w:r>
            <w:r w:rsidR="0093322F" w:rsidRPr="00B51FDD">
              <w:rPr>
                <w:b/>
                <w:color w:val="910D28"/>
                <w:sz w:val="48"/>
                <w:szCs w:val="48"/>
                <w:lang w:val="es-ES_tradnl"/>
              </w:rPr>
              <w:t>oca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c</w:t>
            </w:r>
            <w:r w:rsidR="0093322F" w:rsidRPr="00B51FDD">
              <w:rPr>
                <w:b/>
                <w:color w:val="910D28"/>
                <w:sz w:val="48"/>
                <w:szCs w:val="48"/>
                <w:lang w:val="es-ES_tradnl"/>
              </w:rPr>
              <w:t>ional/</w:t>
            </w:r>
          </w:p>
          <w:p w14:paraId="47C2CA28" w14:textId="1584FC32" w:rsidR="0093322F" w:rsidRPr="00B51FDD" w:rsidRDefault="0093322F" w:rsidP="00F34FFF">
            <w:pPr>
              <w:pStyle w:val="RowHeader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t>t</w:t>
            </w:r>
            <w:r w:rsidR="000B2D75">
              <w:rPr>
                <w:color w:val="910D28"/>
                <w:sz w:val="48"/>
                <w:szCs w:val="48"/>
                <w:lang w:val="es-ES_tradnl"/>
              </w:rPr>
              <w:t>é</w:t>
            </w:r>
            <w:r w:rsidRPr="00B51FDD">
              <w:rPr>
                <w:color w:val="910D28"/>
                <w:sz w:val="48"/>
                <w:szCs w:val="48"/>
                <w:lang w:val="es-ES_tradnl"/>
              </w:rPr>
              <w:t>cnica</w:t>
            </w:r>
          </w:p>
        </w:tc>
        <w:tc>
          <w:tcPr>
            <w:tcW w:w="3238" w:type="dxa"/>
            <w:vAlign w:val="center"/>
          </w:tcPr>
          <w:p w14:paraId="16D24D2E" w14:textId="303BA1CB" w:rsidR="0093322F" w:rsidRPr="00B51FDD" w:rsidRDefault="00A4417A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Grado asociado</w:t>
            </w:r>
          </w:p>
        </w:tc>
        <w:tc>
          <w:tcPr>
            <w:tcW w:w="3237" w:type="dxa"/>
            <w:vAlign w:val="center"/>
          </w:tcPr>
          <w:p w14:paraId="1CE79FBA" w14:textId="1CF58B21" w:rsidR="0093322F" w:rsidRPr="00B51FDD" w:rsidRDefault="0085541C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Licenciatura</w:t>
            </w:r>
          </w:p>
        </w:tc>
        <w:tc>
          <w:tcPr>
            <w:tcW w:w="3238" w:type="dxa"/>
            <w:vAlign w:val="center"/>
          </w:tcPr>
          <w:p w14:paraId="7CE75704" w14:textId="4D30679B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Ma</w:t>
            </w:r>
            <w:r w:rsidR="0085541C">
              <w:rPr>
                <w:b/>
                <w:color w:val="910D28"/>
                <w:sz w:val="48"/>
                <w:szCs w:val="48"/>
                <w:lang w:val="es-ES_tradnl"/>
              </w:rPr>
              <w:t>e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str</w:t>
            </w:r>
            <w:r w:rsidR="0085541C">
              <w:rPr>
                <w:b/>
                <w:color w:val="910D28"/>
                <w:sz w:val="48"/>
                <w:szCs w:val="48"/>
                <w:lang w:val="es-ES_tradnl"/>
              </w:rPr>
              <w:t>ía</w:t>
            </w:r>
          </w:p>
        </w:tc>
      </w:tr>
      <w:tr w:rsidR="0093322F" w:rsidRPr="00B51FDD" w14:paraId="5F3EC8CB" w14:textId="77777777" w:rsidTr="00043ADA">
        <w:trPr>
          <w:trHeight w:val="3427"/>
        </w:trPr>
        <w:tc>
          <w:tcPr>
            <w:tcW w:w="3237" w:type="dxa"/>
            <w:vAlign w:val="center"/>
          </w:tcPr>
          <w:p w14:paraId="3A8558F3" w14:textId="326A2FC0" w:rsidR="0093322F" w:rsidRPr="00B51FDD" w:rsidRDefault="0093322F" w:rsidP="00F34FFF">
            <w:pPr>
              <w:pStyle w:val="RowHeader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t>Doctora</w:t>
            </w:r>
            <w:r w:rsidR="0085541C">
              <w:rPr>
                <w:color w:val="910D28"/>
                <w:sz w:val="48"/>
                <w:szCs w:val="48"/>
                <w:lang w:val="es-ES_tradnl"/>
              </w:rPr>
              <w:t>do</w:t>
            </w:r>
          </w:p>
        </w:tc>
        <w:tc>
          <w:tcPr>
            <w:tcW w:w="3238" w:type="dxa"/>
            <w:vAlign w:val="center"/>
          </w:tcPr>
          <w:p w14:paraId="28B23C58" w14:textId="39B7C7CA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1-2 </w:t>
            </w:r>
            <w:r w:rsidR="005E494F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37" w:type="dxa"/>
            <w:vAlign w:val="center"/>
          </w:tcPr>
          <w:p w14:paraId="58C1BC2E" w14:textId="12DDADE8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2 </w:t>
            </w:r>
            <w:r w:rsidR="005E494F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38" w:type="dxa"/>
            <w:vAlign w:val="center"/>
          </w:tcPr>
          <w:p w14:paraId="1B5D241A" w14:textId="0978DC8F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4 </w:t>
            </w:r>
            <w:r w:rsidR="005E494F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</w:tr>
      <w:tr w:rsidR="0093322F" w:rsidRPr="00B51FDD" w14:paraId="563E37E6" w14:textId="77777777" w:rsidTr="00043ADA">
        <w:trPr>
          <w:trHeight w:val="3427"/>
        </w:trPr>
        <w:tc>
          <w:tcPr>
            <w:tcW w:w="3237" w:type="dxa"/>
            <w:vAlign w:val="center"/>
          </w:tcPr>
          <w:p w14:paraId="06A9FB4D" w14:textId="38E0D65E" w:rsidR="0093322F" w:rsidRPr="00B51FDD" w:rsidRDefault="0093322F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lastRenderedPageBreak/>
              <w:t xml:space="preserve">6 </w:t>
            </w:r>
            <w:r w:rsidR="005E494F" w:rsidRPr="005E494F">
              <w:rPr>
                <w:bCs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38" w:type="dxa"/>
            <w:vAlign w:val="center"/>
          </w:tcPr>
          <w:p w14:paraId="421A6D7F" w14:textId="3C1E0A7D" w:rsidR="0093322F" w:rsidRPr="00B51FDD" w:rsidRDefault="0093322F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8 o m</w:t>
            </w:r>
            <w:r w:rsidR="005E494F">
              <w:rPr>
                <w:b/>
                <w:color w:val="910D28"/>
                <w:sz w:val="48"/>
                <w:szCs w:val="48"/>
                <w:lang w:val="es-ES_tradnl"/>
              </w:rPr>
              <w:t>ás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 </w:t>
            </w:r>
            <w:r w:rsidR="005E494F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37" w:type="dxa"/>
            <w:vAlign w:val="center"/>
          </w:tcPr>
          <w:p w14:paraId="0AE787A4" w14:textId="14B8F88F" w:rsidR="0093322F" w:rsidRPr="00B51FDD" w:rsidRDefault="00015BA7" w:rsidP="00F34F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Maestro de preescolar</w:t>
            </w:r>
          </w:p>
          <w:p w14:paraId="6F4B64A2" w14:textId="4F7885B6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5DAE87BC" wp14:editId="0B9A115D">
                  <wp:extent cx="1097280" cy="1097280"/>
                  <wp:effectExtent l="0" t="0" r="0" b="0"/>
                  <wp:docPr id="8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3A6094B0" w14:textId="3976EE52" w:rsidR="0093322F" w:rsidRPr="00B51FDD" w:rsidRDefault="004C6F53" w:rsidP="004C6F53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Cosmet</w:t>
            </w:r>
            <w:r w:rsidR="00015BA7">
              <w:rPr>
                <w:b/>
                <w:color w:val="910D28"/>
                <w:sz w:val="48"/>
                <w:szCs w:val="48"/>
                <w:lang w:val="es-ES_tradnl"/>
              </w:rPr>
              <w:t>ó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log</w:t>
            </w:r>
            <w:r w:rsidR="00015BA7">
              <w:rPr>
                <w:b/>
                <w:color w:val="910D28"/>
                <w:sz w:val="48"/>
                <w:szCs w:val="48"/>
                <w:lang w:val="es-ES_tradnl"/>
              </w:rPr>
              <w:t>o</w:t>
            </w:r>
          </w:p>
          <w:p w14:paraId="2634E4E7" w14:textId="320C9365" w:rsidR="0093322F" w:rsidRPr="00B51FDD" w:rsidRDefault="008001E1" w:rsidP="003506CD">
            <w:pPr>
              <w:pStyle w:val="BodyText"/>
              <w:jc w:val="center"/>
              <w:rPr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277F4E67" wp14:editId="59EF8E8C">
                  <wp:extent cx="1097280" cy="1097280"/>
                  <wp:effectExtent l="0" t="0" r="0" b="0"/>
                  <wp:docPr id="8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22F" w:rsidRPr="00B51FDD" w14:paraId="6DD3D86B" w14:textId="77777777" w:rsidTr="00043ADA">
        <w:trPr>
          <w:trHeight w:val="3427"/>
        </w:trPr>
        <w:tc>
          <w:tcPr>
            <w:tcW w:w="3237" w:type="dxa"/>
            <w:vAlign w:val="center"/>
          </w:tcPr>
          <w:p w14:paraId="2BF3656C" w14:textId="39485A2C" w:rsidR="0093322F" w:rsidRPr="00B51FDD" w:rsidRDefault="001A5889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Sociólog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o</w:t>
            </w:r>
          </w:p>
          <w:p w14:paraId="3386A52B" w14:textId="1D9B3823" w:rsidR="0093322F" w:rsidRPr="00B51FDD" w:rsidRDefault="008001E1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66C55820" wp14:editId="3BD2B36B">
                  <wp:extent cx="1097280" cy="1097280"/>
                  <wp:effectExtent l="0" t="0" r="0" b="0"/>
                  <wp:docPr id="8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4F7B40A8" w14:textId="38A6545D" w:rsidR="0093322F" w:rsidRPr="00B51FDD" w:rsidRDefault="001A5889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Profesor de p</w:t>
            </w:r>
            <w:r w:rsidR="004C6F53" w:rsidRPr="00B51FDD">
              <w:rPr>
                <w:b/>
                <w:color w:val="910D28"/>
                <w:sz w:val="48"/>
                <w:szCs w:val="48"/>
                <w:lang w:val="es-ES_tradnl"/>
              </w:rPr>
              <w:t>s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i</w:t>
            </w:r>
            <w:r w:rsidR="004C6F53" w:rsidRPr="00B51FDD">
              <w:rPr>
                <w:b/>
                <w:color w:val="910D28"/>
                <w:sz w:val="48"/>
                <w:szCs w:val="48"/>
                <w:lang w:val="es-ES_tradnl"/>
              </w:rPr>
              <w:t>colog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ía</w:t>
            </w:r>
          </w:p>
          <w:p w14:paraId="466C454C" w14:textId="2999428D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779AEE04" wp14:editId="0DAA04A5">
                  <wp:extent cx="1097280" cy="1097280"/>
                  <wp:effectExtent l="0" t="0" r="0" b="0"/>
                  <wp:docPr id="9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center"/>
          </w:tcPr>
          <w:p w14:paraId="42AB4D66" w14:textId="10B172D4" w:rsidR="0093322F" w:rsidRPr="00DF0380" w:rsidRDefault="00015BA7" w:rsidP="00F34FFF">
            <w:pPr>
              <w:jc w:val="center"/>
              <w:rPr>
                <w:b/>
                <w:color w:val="910D28"/>
                <w:sz w:val="44"/>
                <w:szCs w:val="44"/>
                <w:lang w:val="es-ES_tradnl"/>
              </w:rPr>
            </w:pPr>
            <w:r w:rsidRPr="00DF0380">
              <w:rPr>
                <w:b/>
                <w:color w:val="910D28"/>
                <w:sz w:val="44"/>
                <w:szCs w:val="44"/>
                <w:lang w:val="es-ES_tradnl"/>
              </w:rPr>
              <w:t>Trabajador de cuidado infantil</w:t>
            </w:r>
          </w:p>
          <w:p w14:paraId="40C52543" w14:textId="414D20FF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46F79CD8" wp14:editId="2448EBE1">
                  <wp:extent cx="1097280" cy="1097280"/>
                  <wp:effectExtent l="0" t="0" r="0" b="0"/>
                  <wp:docPr id="9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663341B2" w14:textId="15BB64D9" w:rsidR="0093322F" w:rsidRPr="00B51FDD" w:rsidRDefault="001A5889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Oficial de policía</w:t>
            </w:r>
          </w:p>
          <w:p w14:paraId="576C3902" w14:textId="688B7664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4949B644" wp14:editId="2BE223AC">
                  <wp:extent cx="1097280" cy="1097280"/>
                  <wp:effectExtent l="0" t="0" r="0" b="0"/>
                  <wp:docPr id="9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22F" w:rsidRPr="00B51FDD" w14:paraId="16F1B69D" w14:textId="77777777" w:rsidTr="00043ADA">
        <w:trPr>
          <w:trHeight w:val="3427"/>
        </w:trPr>
        <w:tc>
          <w:tcPr>
            <w:tcW w:w="3237" w:type="dxa"/>
            <w:vAlign w:val="center"/>
          </w:tcPr>
          <w:p w14:paraId="732260C7" w14:textId="5F89DE91" w:rsidR="0093322F" w:rsidRPr="008675AC" w:rsidRDefault="001A7A8A" w:rsidP="00F34FFF">
            <w:pPr>
              <w:jc w:val="center"/>
              <w:rPr>
                <w:b/>
                <w:color w:val="910D28"/>
                <w:sz w:val="40"/>
                <w:szCs w:val="40"/>
                <w:lang w:val="es-ES_tradnl"/>
              </w:rPr>
            </w:pPr>
            <w:r>
              <w:rPr>
                <w:b/>
                <w:color w:val="910D28"/>
                <w:sz w:val="40"/>
                <w:szCs w:val="40"/>
                <w:lang w:val="es-ES_tradnl"/>
              </w:rPr>
              <w:lastRenderedPageBreak/>
              <w:t>Agente de préstamos</w:t>
            </w:r>
          </w:p>
          <w:p w14:paraId="08E79F51" w14:textId="71E8251B" w:rsidR="0093322F" w:rsidRPr="00B51FDD" w:rsidRDefault="00E17E77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>
              <w:rPr>
                <w:rFonts w:ascii="Arial" w:eastAsia="Arial" w:hAnsi="Arial" w:cs="Arial"/>
                <w:b w:val="0"/>
                <w:noProof/>
                <w:color w:val="000000"/>
                <w:sz w:val="22"/>
              </w:rPr>
              <w:drawing>
                <wp:inline distT="0" distB="0" distL="0" distR="0" wp14:anchorId="71E47C55" wp14:editId="6582CEEC">
                  <wp:extent cx="1097280" cy="1097280"/>
                  <wp:effectExtent l="0" t="0" r="0" b="0"/>
                  <wp:docPr id="17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38D7A4FE" w14:textId="5DFDA9B9" w:rsidR="0093322F" w:rsidRPr="00B51FDD" w:rsidRDefault="008A3E2D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Director de funeraria</w:t>
            </w:r>
          </w:p>
          <w:p w14:paraId="43E17173" w14:textId="4E35556E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6F1B30E1" wp14:editId="012F125E">
                  <wp:extent cx="1097280" cy="1097280"/>
                  <wp:effectExtent l="0" t="0" r="0" b="0"/>
                  <wp:docPr id="9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center"/>
          </w:tcPr>
          <w:p w14:paraId="3ACA2610" w14:textId="15729801" w:rsidR="0093322F" w:rsidRPr="008675AC" w:rsidRDefault="0087638C" w:rsidP="00F34FFF">
            <w:pPr>
              <w:jc w:val="center"/>
              <w:rPr>
                <w:b/>
                <w:color w:val="910D28"/>
                <w:sz w:val="38"/>
                <w:szCs w:val="38"/>
                <w:lang w:val="es-ES_tradnl"/>
              </w:rPr>
            </w:pPr>
            <w:r w:rsidRPr="008675AC">
              <w:rPr>
                <w:b/>
                <w:color w:val="910D28"/>
                <w:sz w:val="38"/>
                <w:szCs w:val="38"/>
                <w:lang w:val="es-ES_tradnl"/>
              </w:rPr>
              <w:t>Especialista en recursos humanos</w:t>
            </w:r>
          </w:p>
          <w:p w14:paraId="7823131E" w14:textId="5C30D2D6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5815477D" wp14:editId="436467E4">
                  <wp:extent cx="1097280" cy="1097280"/>
                  <wp:effectExtent l="0" t="0" r="0" b="0"/>
                  <wp:docPr id="9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74A167E5" w14:textId="571C049C" w:rsidR="0093322F" w:rsidRPr="008675AC" w:rsidRDefault="0087638C" w:rsidP="00F34FFF">
            <w:pPr>
              <w:jc w:val="center"/>
              <w:rPr>
                <w:b/>
                <w:color w:val="910D28"/>
                <w:sz w:val="40"/>
                <w:szCs w:val="40"/>
                <w:lang w:val="es-ES_tradnl"/>
              </w:rPr>
            </w:pPr>
            <w:r w:rsidRPr="008675AC">
              <w:rPr>
                <w:b/>
                <w:color w:val="910D28"/>
                <w:sz w:val="40"/>
                <w:szCs w:val="40"/>
                <w:lang w:val="es-ES_tradnl"/>
              </w:rPr>
              <w:t>Trabajador social de salud mental</w:t>
            </w:r>
            <w:r w:rsidR="004C6F53" w:rsidRPr="008675AC">
              <w:rPr>
                <w:b/>
                <w:color w:val="910D28"/>
                <w:sz w:val="40"/>
                <w:szCs w:val="40"/>
                <w:lang w:val="es-ES_tradnl"/>
              </w:rPr>
              <w:t xml:space="preserve"> </w:t>
            </w:r>
          </w:p>
          <w:p w14:paraId="6F1BC216" w14:textId="17712FB8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6C405246" wp14:editId="7AA13C9D">
                  <wp:extent cx="1097280" cy="1097280"/>
                  <wp:effectExtent l="0" t="0" r="0" b="0"/>
                  <wp:docPr id="9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22F" w:rsidRPr="00B51FDD" w14:paraId="4443A420" w14:textId="77777777" w:rsidTr="00043ADA">
        <w:trPr>
          <w:trHeight w:val="3427"/>
        </w:trPr>
        <w:tc>
          <w:tcPr>
            <w:tcW w:w="3237" w:type="dxa"/>
            <w:vAlign w:val="center"/>
          </w:tcPr>
          <w:p w14:paraId="51F758CF" w14:textId="63FEEF0B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4C6F53" w:rsidRPr="00B51FDD">
              <w:rPr>
                <w:b/>
                <w:color w:val="910D28"/>
                <w:sz w:val="48"/>
                <w:szCs w:val="48"/>
                <w:lang w:val="es-ES_tradnl"/>
              </w:rPr>
              <w:t>30,210</w:t>
            </w:r>
          </w:p>
        </w:tc>
        <w:tc>
          <w:tcPr>
            <w:tcW w:w="3238" w:type="dxa"/>
            <w:vAlign w:val="center"/>
          </w:tcPr>
          <w:p w14:paraId="1916EABF" w14:textId="68E3AAEC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BE6A36" w:rsidRPr="00B51FDD">
              <w:rPr>
                <w:b/>
                <w:color w:val="910D28"/>
                <w:sz w:val="48"/>
                <w:szCs w:val="48"/>
                <w:lang w:val="es-ES_tradnl"/>
              </w:rPr>
              <w:t>92</w:t>
            </w:r>
            <w:r w:rsidR="004C6F53" w:rsidRPr="00B51FDD">
              <w:rPr>
                <w:b/>
                <w:color w:val="910D28"/>
                <w:sz w:val="48"/>
                <w:szCs w:val="48"/>
                <w:lang w:val="es-ES_tradnl"/>
              </w:rPr>
              <w:t>,910</w:t>
            </w:r>
          </w:p>
        </w:tc>
        <w:tc>
          <w:tcPr>
            <w:tcW w:w="3237" w:type="dxa"/>
            <w:vAlign w:val="center"/>
          </w:tcPr>
          <w:p w14:paraId="1F386A4B" w14:textId="22EAD2A7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4C6F53" w:rsidRPr="00B51FDD">
              <w:rPr>
                <w:b/>
                <w:color w:val="910D28"/>
                <w:sz w:val="48"/>
                <w:szCs w:val="48"/>
                <w:lang w:val="es-ES_tradnl"/>
              </w:rPr>
              <w:t>29,670</w:t>
            </w:r>
          </w:p>
        </w:tc>
        <w:tc>
          <w:tcPr>
            <w:tcW w:w="3238" w:type="dxa"/>
            <w:vAlign w:val="center"/>
          </w:tcPr>
          <w:p w14:paraId="52528EF8" w14:textId="7E77A125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566B5B" w:rsidRPr="00B51FDD">
              <w:rPr>
                <w:b/>
                <w:color w:val="910D28"/>
                <w:sz w:val="48"/>
                <w:szCs w:val="48"/>
                <w:lang w:val="es-ES_tradnl"/>
              </w:rPr>
              <w:t>27,490</w:t>
            </w:r>
          </w:p>
        </w:tc>
      </w:tr>
      <w:tr w:rsidR="0093322F" w:rsidRPr="00B51FDD" w14:paraId="690BD04D" w14:textId="77777777" w:rsidTr="00043ADA">
        <w:trPr>
          <w:trHeight w:val="3427"/>
        </w:trPr>
        <w:tc>
          <w:tcPr>
            <w:tcW w:w="3237" w:type="dxa"/>
            <w:vAlign w:val="center"/>
          </w:tcPr>
          <w:p w14:paraId="71FC25E8" w14:textId="2023D00D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lastRenderedPageBreak/>
              <w:t>$</w:t>
            </w:r>
            <w:r w:rsidR="00566B5B" w:rsidRPr="00B51FDD">
              <w:rPr>
                <w:b/>
                <w:color w:val="910D28"/>
                <w:sz w:val="48"/>
                <w:szCs w:val="48"/>
                <w:lang w:val="es-ES_tradnl"/>
              </w:rPr>
              <w:t>77,860</w:t>
            </w:r>
          </w:p>
        </w:tc>
        <w:tc>
          <w:tcPr>
            <w:tcW w:w="3238" w:type="dxa"/>
            <w:vAlign w:val="center"/>
          </w:tcPr>
          <w:p w14:paraId="71471DA7" w14:textId="4F0AAF6C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566B5B" w:rsidRPr="00B51FDD">
              <w:rPr>
                <w:b/>
                <w:color w:val="910D28"/>
                <w:sz w:val="48"/>
                <w:szCs w:val="48"/>
                <w:lang w:val="es-ES_tradnl"/>
              </w:rPr>
              <w:t>49,130</w:t>
            </w:r>
          </w:p>
        </w:tc>
        <w:tc>
          <w:tcPr>
            <w:tcW w:w="3237" w:type="dxa"/>
            <w:vAlign w:val="center"/>
          </w:tcPr>
          <w:p w14:paraId="504990EB" w14:textId="0EA40F4A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566B5B" w:rsidRPr="00B51FDD">
              <w:rPr>
                <w:b/>
                <w:color w:val="910D28"/>
                <w:sz w:val="48"/>
                <w:szCs w:val="48"/>
                <w:lang w:val="es-ES_tradnl"/>
              </w:rPr>
              <w:t>74,000</w:t>
            </w:r>
          </w:p>
        </w:tc>
        <w:tc>
          <w:tcPr>
            <w:tcW w:w="3238" w:type="dxa"/>
            <w:vAlign w:val="center"/>
          </w:tcPr>
          <w:p w14:paraId="31496DF3" w14:textId="1B918D8B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566B5B" w:rsidRPr="00B51FDD">
              <w:rPr>
                <w:b/>
                <w:color w:val="910D28"/>
                <w:sz w:val="48"/>
                <w:szCs w:val="48"/>
                <w:lang w:val="es-ES_tradnl"/>
              </w:rPr>
              <w:t>64,610</w:t>
            </w:r>
          </w:p>
        </w:tc>
      </w:tr>
      <w:tr w:rsidR="0093322F" w:rsidRPr="00B51FDD" w14:paraId="5FD1E0A5" w14:textId="77777777" w:rsidTr="00043ADA">
        <w:trPr>
          <w:trHeight w:val="3427"/>
        </w:trPr>
        <w:tc>
          <w:tcPr>
            <w:tcW w:w="3237" w:type="dxa"/>
            <w:vAlign w:val="center"/>
          </w:tcPr>
          <w:p w14:paraId="05430FB0" w14:textId="7AF26859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566B5B" w:rsidRPr="00B51FDD">
              <w:rPr>
                <w:b/>
                <w:color w:val="910D28"/>
                <w:sz w:val="48"/>
                <w:szCs w:val="48"/>
                <w:lang w:val="es-ES_tradnl"/>
              </w:rPr>
              <w:t>63,380</w:t>
            </w:r>
          </w:p>
        </w:tc>
        <w:tc>
          <w:tcPr>
            <w:tcW w:w="3238" w:type="dxa"/>
            <w:vAlign w:val="center"/>
          </w:tcPr>
          <w:p w14:paraId="78BD941F" w14:textId="363A18BD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566B5B" w:rsidRPr="00B51FDD">
              <w:rPr>
                <w:b/>
                <w:color w:val="910D28"/>
                <w:sz w:val="48"/>
                <w:szCs w:val="48"/>
                <w:lang w:val="es-ES_tradnl"/>
              </w:rPr>
              <w:t>62,290</w:t>
            </w:r>
          </w:p>
        </w:tc>
        <w:tc>
          <w:tcPr>
            <w:tcW w:w="3237" w:type="dxa"/>
            <w:vAlign w:val="center"/>
          </w:tcPr>
          <w:p w14:paraId="1BE86A84" w14:textId="77777777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</w:p>
        </w:tc>
        <w:tc>
          <w:tcPr>
            <w:tcW w:w="3238" w:type="dxa"/>
            <w:vAlign w:val="center"/>
          </w:tcPr>
          <w:p w14:paraId="3E4B0A2B" w14:textId="77777777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</w:p>
        </w:tc>
      </w:tr>
    </w:tbl>
    <w:p w14:paraId="66A67627" w14:textId="788304B2" w:rsidR="0093322F" w:rsidRPr="00B51FDD" w:rsidRDefault="008459B6" w:rsidP="0093322F">
      <w:pPr>
        <w:pStyle w:val="Heading1"/>
        <w:rPr>
          <w:lang w:val="es-ES_tradnl"/>
        </w:rPr>
      </w:pPr>
      <w:r>
        <w:rPr>
          <w:lang w:val="es-ES_tradnl"/>
        </w:rPr>
        <w:lastRenderedPageBreak/>
        <w:t>Carreras en Informática</w:t>
      </w:r>
    </w:p>
    <w:tbl>
      <w:tblPr>
        <w:tblStyle w:val="TableGrid"/>
        <w:tblW w:w="0" w:type="auto"/>
        <w:tblBorders>
          <w:top w:val="dashed" w:sz="4" w:space="0" w:color="BED7D3" w:themeColor="accent3"/>
          <w:left w:val="dashed" w:sz="4" w:space="0" w:color="BED7D3" w:themeColor="accent3"/>
          <w:bottom w:val="dashed" w:sz="4" w:space="0" w:color="BED7D3" w:themeColor="accent3"/>
          <w:right w:val="dashed" w:sz="4" w:space="0" w:color="BED7D3" w:themeColor="accent3"/>
          <w:insideH w:val="dashed" w:sz="4" w:space="0" w:color="BED7D3" w:themeColor="accent3"/>
          <w:insideV w:val="dashed" w:sz="4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15"/>
        <w:gridCol w:w="3215"/>
        <w:gridCol w:w="3215"/>
        <w:gridCol w:w="3215"/>
      </w:tblGrid>
      <w:tr w:rsidR="004870EE" w:rsidRPr="00B51FDD" w14:paraId="3346E5D1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39C9F712" w14:textId="274A5854" w:rsidR="0093322F" w:rsidRPr="00B51FDD" w:rsidRDefault="000F03FC" w:rsidP="00F34F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Escuela v</w:t>
            </w:r>
            <w:r w:rsidR="0093322F" w:rsidRPr="00B51FDD">
              <w:rPr>
                <w:b/>
                <w:color w:val="910D28"/>
                <w:sz w:val="48"/>
                <w:szCs w:val="48"/>
                <w:lang w:val="es-ES_tradnl"/>
              </w:rPr>
              <w:t>oca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c</w:t>
            </w:r>
            <w:r w:rsidR="0093322F" w:rsidRPr="00B51FDD">
              <w:rPr>
                <w:b/>
                <w:color w:val="910D28"/>
                <w:sz w:val="48"/>
                <w:szCs w:val="48"/>
                <w:lang w:val="es-ES_tradnl"/>
              </w:rPr>
              <w:t>ional/</w:t>
            </w:r>
          </w:p>
          <w:p w14:paraId="14185385" w14:textId="407E6C59" w:rsidR="0093322F" w:rsidRPr="00B51FDD" w:rsidRDefault="0093322F" w:rsidP="00F34FFF">
            <w:pPr>
              <w:pStyle w:val="RowHeader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t>t</w:t>
            </w:r>
            <w:r w:rsidR="000F03FC">
              <w:rPr>
                <w:color w:val="910D28"/>
                <w:sz w:val="48"/>
                <w:szCs w:val="48"/>
                <w:lang w:val="es-ES_tradnl"/>
              </w:rPr>
              <w:t>é</w:t>
            </w:r>
            <w:r w:rsidRPr="00B51FDD">
              <w:rPr>
                <w:color w:val="910D28"/>
                <w:sz w:val="48"/>
                <w:szCs w:val="48"/>
                <w:lang w:val="es-ES_tradnl"/>
              </w:rPr>
              <w:t>cnica</w:t>
            </w:r>
          </w:p>
        </w:tc>
        <w:tc>
          <w:tcPr>
            <w:tcW w:w="3215" w:type="dxa"/>
            <w:vAlign w:val="center"/>
          </w:tcPr>
          <w:p w14:paraId="0448D0F7" w14:textId="6D00A3BE" w:rsidR="0093322F" w:rsidRPr="00B51FDD" w:rsidRDefault="00A62C03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Grado asociado</w:t>
            </w:r>
          </w:p>
        </w:tc>
        <w:tc>
          <w:tcPr>
            <w:tcW w:w="3215" w:type="dxa"/>
            <w:vAlign w:val="center"/>
          </w:tcPr>
          <w:p w14:paraId="78853751" w14:textId="2215711F" w:rsidR="0093322F" w:rsidRPr="00B51FDD" w:rsidRDefault="0087638C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Licenciatura</w:t>
            </w:r>
          </w:p>
        </w:tc>
        <w:tc>
          <w:tcPr>
            <w:tcW w:w="3215" w:type="dxa"/>
            <w:vAlign w:val="center"/>
          </w:tcPr>
          <w:p w14:paraId="29A82958" w14:textId="03D47E91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Ma</w:t>
            </w:r>
            <w:r w:rsidR="00BD763E">
              <w:rPr>
                <w:b/>
                <w:color w:val="910D28"/>
                <w:sz w:val="48"/>
                <w:szCs w:val="48"/>
                <w:lang w:val="es-ES_tradnl"/>
              </w:rPr>
              <w:t>e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st</w:t>
            </w:r>
            <w:r w:rsidR="00BD763E">
              <w:rPr>
                <w:b/>
                <w:color w:val="910D28"/>
                <w:sz w:val="48"/>
                <w:szCs w:val="48"/>
                <w:lang w:val="es-ES_tradnl"/>
              </w:rPr>
              <w:t>ría</w:t>
            </w:r>
          </w:p>
        </w:tc>
      </w:tr>
      <w:tr w:rsidR="004870EE" w:rsidRPr="00B51FDD" w14:paraId="5D29B1DE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41EB5C64" w14:textId="37E4C00A" w:rsidR="0093322F" w:rsidRPr="00B51FDD" w:rsidRDefault="0093322F" w:rsidP="00F34FFF">
            <w:pPr>
              <w:pStyle w:val="RowHeader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t>Doctora</w:t>
            </w:r>
            <w:r w:rsidR="00BD763E">
              <w:rPr>
                <w:color w:val="910D28"/>
                <w:sz w:val="48"/>
                <w:szCs w:val="48"/>
                <w:lang w:val="es-ES_tradnl"/>
              </w:rPr>
              <w:t>do</w:t>
            </w:r>
          </w:p>
        </w:tc>
        <w:tc>
          <w:tcPr>
            <w:tcW w:w="3215" w:type="dxa"/>
            <w:vAlign w:val="center"/>
          </w:tcPr>
          <w:p w14:paraId="7D443D85" w14:textId="0C0D0481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1-2 </w:t>
            </w:r>
            <w:r w:rsidR="006D48B7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3DF90550" w14:textId="0AE09468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2 </w:t>
            </w:r>
            <w:r w:rsidR="006D48B7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154D9A6B" w14:textId="05FE6FBD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4 </w:t>
            </w:r>
            <w:r w:rsidR="006D48B7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</w:tr>
      <w:tr w:rsidR="004870EE" w:rsidRPr="00B51FDD" w14:paraId="108C90F7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239977ED" w14:textId="0B79938C" w:rsidR="0093322F" w:rsidRPr="00B51FDD" w:rsidRDefault="0093322F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lastRenderedPageBreak/>
              <w:t xml:space="preserve">6 </w:t>
            </w:r>
            <w:r w:rsidR="006D48B7" w:rsidRPr="006D48B7">
              <w:rPr>
                <w:bCs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519A969D" w14:textId="6684EB14" w:rsidR="0093322F" w:rsidRPr="00B51FDD" w:rsidRDefault="0093322F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8 o m</w:t>
            </w:r>
            <w:r w:rsidR="006D48B7">
              <w:rPr>
                <w:b/>
                <w:color w:val="910D28"/>
                <w:sz w:val="48"/>
                <w:szCs w:val="48"/>
                <w:lang w:val="es-ES_tradnl"/>
              </w:rPr>
              <w:t>ás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 </w:t>
            </w:r>
            <w:r w:rsidR="006D48B7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3290E4DF" w14:textId="68D21262" w:rsidR="0093322F" w:rsidRPr="00B51FDD" w:rsidRDefault="007A785D" w:rsidP="00F34F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 xml:space="preserve">Técnico de </w:t>
            </w:r>
            <w:proofErr w:type="spellStart"/>
            <w:r>
              <w:rPr>
                <w:b/>
                <w:color w:val="910D28"/>
                <w:sz w:val="48"/>
                <w:szCs w:val="48"/>
                <w:lang w:val="es-ES_tradnl"/>
              </w:rPr>
              <w:t>t</w:t>
            </w:r>
            <w:r w:rsidR="00AE2C20" w:rsidRPr="00B51FDD">
              <w:rPr>
                <w:b/>
                <w:color w:val="910D28"/>
                <w:sz w:val="48"/>
                <w:szCs w:val="48"/>
                <w:lang w:val="es-ES_tradnl"/>
              </w:rPr>
              <w:t>elecom</w:t>
            </w:r>
            <w:proofErr w:type="spellEnd"/>
            <w:r w:rsidR="00713129">
              <w:rPr>
                <w:b/>
                <w:color w:val="910D28"/>
                <w:sz w:val="48"/>
                <w:szCs w:val="48"/>
                <w:lang w:val="es-ES_tradnl"/>
              </w:rPr>
              <w:t>.</w:t>
            </w:r>
          </w:p>
          <w:p w14:paraId="7BA8FEB3" w14:textId="6688AD05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2462981F" wp14:editId="7572A80A">
                  <wp:extent cx="1097280" cy="1097280"/>
                  <wp:effectExtent l="0" t="0" r="0" b="0"/>
                  <wp:docPr id="141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3B99A646" w14:textId="090D324A" w:rsidR="0093322F" w:rsidRPr="00B51FDD" w:rsidRDefault="00043ADA" w:rsidP="00043ADA">
            <w:pPr>
              <w:jc w:val="center"/>
              <w:rPr>
                <w:b/>
                <w:color w:val="910D28"/>
                <w:sz w:val="36"/>
                <w:szCs w:val="36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Cs w:val="24"/>
                <w:lang w:val="es-ES_tradnl"/>
              </w:rPr>
              <w:drawing>
                <wp:anchor distT="0" distB="0" distL="114300" distR="114300" simplePos="0" relativeHeight="251659264" behindDoc="0" locked="0" layoutInCell="1" allowOverlap="1" wp14:anchorId="2300F571" wp14:editId="582BD961">
                  <wp:simplePos x="0" y="0"/>
                  <wp:positionH relativeFrom="margin">
                    <wp:posOffset>401320</wp:posOffset>
                  </wp:positionH>
                  <wp:positionV relativeFrom="paragraph">
                    <wp:posOffset>1035685</wp:posOffset>
                  </wp:positionV>
                  <wp:extent cx="1097280" cy="1097280"/>
                  <wp:effectExtent l="0" t="0" r="0" b="0"/>
                  <wp:wrapTopAndBottom/>
                  <wp:docPr id="144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47B9">
              <w:rPr>
                <w:b/>
                <w:color w:val="910D28"/>
                <w:sz w:val="40"/>
                <w:szCs w:val="40"/>
                <w:lang w:val="es-ES_tradnl"/>
              </w:rPr>
              <w:t>Especialista en redes informáticas</w:t>
            </w:r>
          </w:p>
        </w:tc>
      </w:tr>
      <w:tr w:rsidR="004870EE" w:rsidRPr="00B51FDD" w14:paraId="2CA781FA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7BA21CC8" w14:textId="6E30D387" w:rsidR="0093322F" w:rsidRPr="00B51FDD" w:rsidRDefault="001547B9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Desarrollador de web</w:t>
            </w:r>
          </w:p>
          <w:p w14:paraId="153728AF" w14:textId="5021FCA4" w:rsidR="0093322F" w:rsidRPr="00B51FDD" w:rsidRDefault="008001E1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42E5FCB7" wp14:editId="0C1CC9DB">
                  <wp:extent cx="1097280" cy="1097280"/>
                  <wp:effectExtent l="0" t="0" r="0" b="0"/>
                  <wp:docPr id="145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00207727" w14:textId="645A8881" w:rsidR="0093322F" w:rsidRPr="002D084B" w:rsidRDefault="001547B9" w:rsidP="00F34FFF">
            <w:pPr>
              <w:jc w:val="center"/>
              <w:rPr>
                <w:b/>
                <w:color w:val="910D28"/>
                <w:sz w:val="40"/>
                <w:szCs w:val="40"/>
                <w:lang w:val="es-ES_tradnl"/>
              </w:rPr>
            </w:pPr>
            <w:r w:rsidRPr="002D084B">
              <w:rPr>
                <w:b/>
                <w:color w:val="910D28"/>
                <w:sz w:val="40"/>
                <w:szCs w:val="40"/>
                <w:lang w:val="es-ES_tradnl"/>
              </w:rPr>
              <w:t>Analista de seguridad de i</w:t>
            </w:r>
            <w:r w:rsidR="00290816" w:rsidRPr="002D084B">
              <w:rPr>
                <w:b/>
                <w:color w:val="910D28"/>
                <w:sz w:val="40"/>
                <w:szCs w:val="40"/>
                <w:lang w:val="es-ES_tradnl"/>
              </w:rPr>
              <w:t>nforma</w:t>
            </w:r>
            <w:r w:rsidRPr="002D084B">
              <w:rPr>
                <w:b/>
                <w:color w:val="910D28"/>
                <w:sz w:val="40"/>
                <w:szCs w:val="40"/>
                <w:lang w:val="es-ES_tradnl"/>
              </w:rPr>
              <w:t>c</w:t>
            </w:r>
            <w:r w:rsidR="00290816" w:rsidRPr="002D084B">
              <w:rPr>
                <w:b/>
                <w:color w:val="910D28"/>
                <w:sz w:val="40"/>
                <w:szCs w:val="40"/>
                <w:lang w:val="es-ES_tradnl"/>
              </w:rPr>
              <w:t>i</w:t>
            </w:r>
            <w:r w:rsidRPr="002D084B">
              <w:rPr>
                <w:b/>
                <w:color w:val="910D28"/>
                <w:sz w:val="40"/>
                <w:szCs w:val="40"/>
                <w:lang w:val="es-ES_tradnl"/>
              </w:rPr>
              <w:t>ó</w:t>
            </w:r>
            <w:r w:rsidR="00290816" w:rsidRPr="002D084B">
              <w:rPr>
                <w:b/>
                <w:color w:val="910D28"/>
                <w:sz w:val="40"/>
                <w:szCs w:val="40"/>
                <w:lang w:val="es-ES_tradnl"/>
              </w:rPr>
              <w:t>n</w:t>
            </w:r>
          </w:p>
          <w:p w14:paraId="7887C1C5" w14:textId="26D96573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7D15B754" wp14:editId="45270774">
                  <wp:extent cx="1097280" cy="1097280"/>
                  <wp:effectExtent l="0" t="0" r="0" b="0"/>
                  <wp:docPr id="147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0B21A206" w14:textId="1EDBFEF7" w:rsidR="0093322F" w:rsidRPr="002D084B" w:rsidRDefault="004870EE" w:rsidP="00F34FFF">
            <w:pPr>
              <w:jc w:val="center"/>
              <w:rPr>
                <w:b/>
                <w:color w:val="910D28"/>
                <w:sz w:val="40"/>
                <w:szCs w:val="40"/>
                <w:lang w:val="es-ES_tradnl"/>
              </w:rPr>
            </w:pPr>
            <w:r w:rsidRPr="002D084B">
              <w:rPr>
                <w:b/>
                <w:color w:val="910D28"/>
                <w:sz w:val="40"/>
                <w:szCs w:val="40"/>
                <w:lang w:val="es-ES_tradnl"/>
              </w:rPr>
              <w:t>Administrador de sistemas informáticos</w:t>
            </w:r>
          </w:p>
          <w:p w14:paraId="245180FF" w14:textId="5A1FEF08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1621FA59" wp14:editId="308DE626">
                  <wp:extent cx="1097280" cy="1097280"/>
                  <wp:effectExtent l="0" t="0" r="0" b="0"/>
                  <wp:docPr id="150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65CE6EAE" w14:textId="5D4C67D2" w:rsidR="0093322F" w:rsidRPr="00B51FDD" w:rsidRDefault="004870EE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Especialista en informática</w:t>
            </w:r>
          </w:p>
          <w:p w14:paraId="3B790452" w14:textId="56D57218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5586DAFC" wp14:editId="318BCE57">
                  <wp:extent cx="1097280" cy="1097280"/>
                  <wp:effectExtent l="0" t="0" r="0" b="0"/>
                  <wp:docPr id="152" name="image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0EE" w:rsidRPr="00B51FDD" w14:paraId="0252A392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31321289" w14:textId="0A83E6F0" w:rsidR="0093322F" w:rsidRPr="00B51FDD" w:rsidRDefault="004870EE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lastRenderedPageBreak/>
              <w:t>Arquitecto de base de datos</w:t>
            </w:r>
          </w:p>
          <w:p w14:paraId="68FDECE1" w14:textId="6A26C44C" w:rsidR="0093322F" w:rsidRPr="00B51FDD" w:rsidRDefault="008001E1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6C4592A4" wp14:editId="44178128">
                  <wp:extent cx="1097280" cy="1097280"/>
                  <wp:effectExtent l="0" t="0" r="0" b="0"/>
                  <wp:docPr id="155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0756F24" w14:textId="3F4A78BD" w:rsidR="0093322F" w:rsidRPr="00B51FDD" w:rsidRDefault="004870EE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Ingeniero de n</w:t>
            </w:r>
            <w:r w:rsidR="00290816" w:rsidRPr="00B51FDD">
              <w:rPr>
                <w:b/>
                <w:color w:val="910D28"/>
                <w:sz w:val="48"/>
                <w:szCs w:val="48"/>
                <w:lang w:val="es-ES_tradnl"/>
              </w:rPr>
              <w:t>anos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i</w:t>
            </w:r>
            <w:r w:rsidR="00290816" w:rsidRPr="00B51FDD">
              <w:rPr>
                <w:b/>
                <w:color w:val="910D28"/>
                <w:sz w:val="48"/>
                <w:szCs w:val="48"/>
                <w:lang w:val="es-ES_tradnl"/>
              </w:rPr>
              <w:t>stem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a</w:t>
            </w:r>
            <w:r w:rsidR="00290816" w:rsidRPr="00B51FDD">
              <w:rPr>
                <w:b/>
                <w:color w:val="910D28"/>
                <w:sz w:val="48"/>
                <w:szCs w:val="48"/>
                <w:lang w:val="es-ES_tradnl"/>
              </w:rPr>
              <w:t>s</w:t>
            </w:r>
          </w:p>
          <w:p w14:paraId="6435BE7F" w14:textId="059251A7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59532A7A" wp14:editId="6691725B">
                  <wp:extent cx="1097280" cy="1097280"/>
                  <wp:effectExtent l="0" t="0" r="0" b="0"/>
                  <wp:docPr id="157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CDA093E" w14:textId="0CF4969F" w:rsidR="0093322F" w:rsidRPr="00B51FDD" w:rsidRDefault="004870EE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Científico de c</w:t>
            </w:r>
            <w:r w:rsidR="00290816" w:rsidRPr="00B51FDD">
              <w:rPr>
                <w:b/>
                <w:color w:val="910D28"/>
                <w:sz w:val="48"/>
                <w:szCs w:val="48"/>
                <w:lang w:val="es-ES_tradnl"/>
              </w:rPr>
              <w:t>omput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ación</w:t>
            </w:r>
          </w:p>
          <w:p w14:paraId="53A17A12" w14:textId="61A79EF3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7689B727" wp14:editId="1C443C12">
                  <wp:extent cx="1069848" cy="1097280"/>
                  <wp:effectExtent l="0" t="0" r="0" b="0"/>
                  <wp:docPr id="159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4D4E9C4" w14:textId="02EAAF5F" w:rsidR="0093322F" w:rsidRPr="00B51FDD" w:rsidRDefault="004870EE" w:rsidP="00F34FFF">
            <w:pPr>
              <w:jc w:val="center"/>
              <w:rPr>
                <w:b/>
                <w:color w:val="910D28"/>
                <w:sz w:val="40"/>
                <w:szCs w:val="40"/>
                <w:lang w:val="es-ES_tradnl"/>
              </w:rPr>
            </w:pPr>
            <w:r>
              <w:rPr>
                <w:b/>
                <w:color w:val="910D28"/>
                <w:sz w:val="40"/>
                <w:szCs w:val="40"/>
                <w:lang w:val="es-ES_tradnl"/>
              </w:rPr>
              <w:t>Ingeniero de sistemas informáticos</w:t>
            </w:r>
          </w:p>
          <w:p w14:paraId="2718ED41" w14:textId="68AF5EBB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2AD20BC5" wp14:editId="571A4441">
                  <wp:extent cx="1097280" cy="1097280"/>
                  <wp:effectExtent l="0" t="0" r="0" b="0"/>
                  <wp:docPr id="161" name="image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0EE" w:rsidRPr="00B51FDD" w14:paraId="3A1288EC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3759BA0F" w14:textId="468AB93F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365343" w:rsidRPr="00B51FDD">
              <w:rPr>
                <w:b/>
                <w:color w:val="910D28"/>
                <w:sz w:val="48"/>
                <w:szCs w:val="48"/>
                <w:lang w:val="es-ES_tradnl"/>
              </w:rPr>
              <w:t>131,490</w:t>
            </w:r>
          </w:p>
        </w:tc>
        <w:tc>
          <w:tcPr>
            <w:tcW w:w="3215" w:type="dxa"/>
            <w:vAlign w:val="center"/>
          </w:tcPr>
          <w:p w14:paraId="084396C4" w14:textId="5EF2C366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365343" w:rsidRPr="00B51FDD">
              <w:rPr>
                <w:b/>
                <w:color w:val="910D28"/>
                <w:sz w:val="48"/>
                <w:szCs w:val="48"/>
                <w:lang w:val="es-ES_tradnl"/>
              </w:rPr>
              <w:t>100,640</w:t>
            </w:r>
          </w:p>
        </w:tc>
        <w:tc>
          <w:tcPr>
            <w:tcW w:w="3215" w:type="dxa"/>
            <w:vAlign w:val="center"/>
          </w:tcPr>
          <w:p w14:paraId="23FB81FF" w14:textId="1C675A8A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365343" w:rsidRPr="00B51FDD">
              <w:rPr>
                <w:b/>
                <w:color w:val="910D28"/>
                <w:sz w:val="48"/>
                <w:szCs w:val="48"/>
                <w:lang w:val="es-ES_tradnl"/>
              </w:rPr>
              <w:t>123,430</w:t>
            </w:r>
          </w:p>
        </w:tc>
        <w:tc>
          <w:tcPr>
            <w:tcW w:w="3215" w:type="dxa"/>
            <w:vAlign w:val="center"/>
          </w:tcPr>
          <w:p w14:paraId="02B6CE3C" w14:textId="5E7E7D06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365343" w:rsidRPr="00B51FDD">
              <w:rPr>
                <w:b/>
                <w:color w:val="910D28"/>
                <w:sz w:val="48"/>
                <w:szCs w:val="48"/>
                <w:lang w:val="es-ES_tradnl"/>
              </w:rPr>
              <w:t>95,270</w:t>
            </w:r>
          </w:p>
        </w:tc>
      </w:tr>
      <w:tr w:rsidR="004870EE" w:rsidRPr="00B51FDD" w14:paraId="7D495AC7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741B9741" w14:textId="4C372072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lastRenderedPageBreak/>
              <w:t>$</w:t>
            </w:r>
            <w:r w:rsidR="00365343" w:rsidRPr="00B51FDD">
              <w:rPr>
                <w:b/>
                <w:color w:val="910D28"/>
                <w:sz w:val="48"/>
                <w:szCs w:val="48"/>
                <w:lang w:val="es-ES_tradnl"/>
              </w:rPr>
              <w:t>49,770</w:t>
            </w:r>
          </w:p>
        </w:tc>
        <w:tc>
          <w:tcPr>
            <w:tcW w:w="3215" w:type="dxa"/>
            <w:vAlign w:val="center"/>
          </w:tcPr>
          <w:p w14:paraId="6186A16E" w14:textId="25C96E5B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365343" w:rsidRPr="00B51FDD">
              <w:rPr>
                <w:b/>
                <w:color w:val="910D28"/>
                <w:sz w:val="48"/>
                <w:szCs w:val="48"/>
                <w:lang w:val="es-ES_tradnl"/>
              </w:rPr>
              <w:t>159,010</w:t>
            </w:r>
          </w:p>
        </w:tc>
        <w:tc>
          <w:tcPr>
            <w:tcW w:w="3215" w:type="dxa"/>
            <w:vAlign w:val="center"/>
          </w:tcPr>
          <w:p w14:paraId="04EBECE1" w14:textId="17EFCA01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365343" w:rsidRPr="00B51FDD">
              <w:rPr>
                <w:b/>
                <w:color w:val="910D28"/>
                <w:sz w:val="48"/>
                <w:szCs w:val="48"/>
                <w:lang w:val="es-ES_tradnl"/>
              </w:rPr>
              <w:t>102,600</w:t>
            </w:r>
          </w:p>
        </w:tc>
        <w:tc>
          <w:tcPr>
            <w:tcW w:w="3215" w:type="dxa"/>
            <w:vAlign w:val="center"/>
          </w:tcPr>
          <w:p w14:paraId="69EB2723" w14:textId="2FD0AD38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365343" w:rsidRPr="00B51FDD">
              <w:rPr>
                <w:b/>
                <w:color w:val="910D28"/>
                <w:sz w:val="48"/>
                <w:szCs w:val="48"/>
                <w:lang w:val="es-ES_tradnl"/>
              </w:rPr>
              <w:t>77,030</w:t>
            </w:r>
          </w:p>
        </w:tc>
      </w:tr>
      <w:tr w:rsidR="004870EE" w:rsidRPr="00B51FDD" w14:paraId="4F970B4A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022C882C" w14:textId="7C974E75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365343" w:rsidRPr="00B51FDD">
              <w:rPr>
                <w:b/>
                <w:color w:val="910D28"/>
                <w:sz w:val="48"/>
                <w:szCs w:val="48"/>
                <w:lang w:val="es-ES_tradnl"/>
              </w:rPr>
              <w:t>62,760</w:t>
            </w:r>
          </w:p>
        </w:tc>
        <w:tc>
          <w:tcPr>
            <w:tcW w:w="3215" w:type="dxa"/>
            <w:vAlign w:val="center"/>
          </w:tcPr>
          <w:p w14:paraId="0170A77A" w14:textId="7B27A694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365343" w:rsidRPr="00B51FDD">
              <w:rPr>
                <w:b/>
                <w:color w:val="910D28"/>
                <w:sz w:val="48"/>
                <w:szCs w:val="48"/>
                <w:lang w:val="es-ES_tradnl"/>
              </w:rPr>
              <w:t>60,370</w:t>
            </w:r>
          </w:p>
        </w:tc>
        <w:tc>
          <w:tcPr>
            <w:tcW w:w="3215" w:type="dxa"/>
            <w:vAlign w:val="center"/>
          </w:tcPr>
          <w:p w14:paraId="59D59C3B" w14:textId="77777777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</w:p>
        </w:tc>
        <w:tc>
          <w:tcPr>
            <w:tcW w:w="3215" w:type="dxa"/>
            <w:vAlign w:val="center"/>
          </w:tcPr>
          <w:p w14:paraId="72D77B03" w14:textId="77777777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</w:p>
        </w:tc>
      </w:tr>
    </w:tbl>
    <w:p w14:paraId="3879F572" w14:textId="3653DC54" w:rsidR="0093322F" w:rsidRPr="00B51FDD" w:rsidRDefault="0093322F" w:rsidP="0093322F">
      <w:pPr>
        <w:rPr>
          <w:lang w:val="es-ES_tradnl"/>
        </w:rPr>
      </w:pPr>
    </w:p>
    <w:p w14:paraId="4A3850F7" w14:textId="6D86F463" w:rsidR="0093322F" w:rsidRPr="00B51FDD" w:rsidRDefault="0093322F" w:rsidP="0093322F">
      <w:pPr>
        <w:pStyle w:val="BodyText"/>
        <w:rPr>
          <w:lang w:val="es-ES_tradnl"/>
        </w:rPr>
      </w:pPr>
    </w:p>
    <w:p w14:paraId="6D5A5FF1" w14:textId="3F1F82A2" w:rsidR="0093322F" w:rsidRPr="00B51FDD" w:rsidRDefault="0093322F" w:rsidP="0093322F">
      <w:pPr>
        <w:pStyle w:val="BodyText"/>
        <w:rPr>
          <w:lang w:val="es-ES_tradnl"/>
        </w:rPr>
      </w:pPr>
    </w:p>
    <w:p w14:paraId="36E351DA" w14:textId="49C7D93C" w:rsidR="0093322F" w:rsidRPr="00B51FDD" w:rsidRDefault="0093322F" w:rsidP="0093322F">
      <w:pPr>
        <w:pStyle w:val="BodyText"/>
        <w:rPr>
          <w:lang w:val="es-ES_tradnl"/>
        </w:rPr>
      </w:pPr>
    </w:p>
    <w:p w14:paraId="12E59FC0" w14:textId="6B4769CC" w:rsidR="0093322F" w:rsidRPr="00B51FDD" w:rsidRDefault="00BD763E" w:rsidP="0093322F">
      <w:pPr>
        <w:pStyle w:val="Heading1"/>
        <w:rPr>
          <w:lang w:val="es-ES_tradnl"/>
        </w:rPr>
      </w:pPr>
      <w:r>
        <w:rPr>
          <w:lang w:val="es-ES_tradnl"/>
        </w:rPr>
        <w:lastRenderedPageBreak/>
        <w:t xml:space="preserve">Carreras en </w:t>
      </w:r>
      <w:r w:rsidR="0093322F" w:rsidRPr="00B51FDD">
        <w:rPr>
          <w:lang w:val="es-ES_tradnl"/>
        </w:rPr>
        <w:t>M</w:t>
      </w:r>
      <w:r w:rsidR="00797BCA">
        <w:rPr>
          <w:lang w:val="es-ES_tradnl"/>
        </w:rPr>
        <w:t>ercadotecnia</w:t>
      </w:r>
    </w:p>
    <w:tbl>
      <w:tblPr>
        <w:tblStyle w:val="TableGrid"/>
        <w:tblW w:w="0" w:type="auto"/>
        <w:tblBorders>
          <w:top w:val="dashed" w:sz="4" w:space="0" w:color="BED7D3" w:themeColor="accent3"/>
          <w:left w:val="dashed" w:sz="4" w:space="0" w:color="BED7D3" w:themeColor="accent3"/>
          <w:bottom w:val="dashed" w:sz="4" w:space="0" w:color="BED7D3" w:themeColor="accent3"/>
          <w:right w:val="dashed" w:sz="4" w:space="0" w:color="BED7D3" w:themeColor="accent3"/>
          <w:insideH w:val="dashed" w:sz="4" w:space="0" w:color="BED7D3" w:themeColor="accent3"/>
          <w:insideV w:val="dashed" w:sz="4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15"/>
        <w:gridCol w:w="3215"/>
        <w:gridCol w:w="3215"/>
        <w:gridCol w:w="3215"/>
      </w:tblGrid>
      <w:tr w:rsidR="001A7A8A" w:rsidRPr="00B51FDD" w14:paraId="7051ABB1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370E6FB1" w14:textId="708E6895" w:rsidR="0093322F" w:rsidRPr="00B51FDD" w:rsidRDefault="00386493" w:rsidP="00F34F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Escuela v</w:t>
            </w:r>
            <w:r w:rsidR="0093322F" w:rsidRPr="00B51FDD">
              <w:rPr>
                <w:b/>
                <w:color w:val="910D28"/>
                <w:sz w:val="48"/>
                <w:szCs w:val="48"/>
                <w:lang w:val="es-ES_tradnl"/>
              </w:rPr>
              <w:t>oca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c</w:t>
            </w:r>
            <w:r w:rsidR="0093322F" w:rsidRPr="00B51FDD">
              <w:rPr>
                <w:b/>
                <w:color w:val="910D28"/>
                <w:sz w:val="48"/>
                <w:szCs w:val="48"/>
                <w:lang w:val="es-ES_tradnl"/>
              </w:rPr>
              <w:t>ional/</w:t>
            </w:r>
          </w:p>
          <w:p w14:paraId="3FDFA880" w14:textId="5888C525" w:rsidR="0093322F" w:rsidRPr="00B51FDD" w:rsidRDefault="0093322F" w:rsidP="00F34FFF">
            <w:pPr>
              <w:pStyle w:val="RowHeader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t>t</w:t>
            </w:r>
            <w:r w:rsidR="00386493">
              <w:rPr>
                <w:color w:val="910D28"/>
                <w:sz w:val="48"/>
                <w:szCs w:val="48"/>
                <w:lang w:val="es-ES_tradnl"/>
              </w:rPr>
              <w:t>é</w:t>
            </w:r>
            <w:r w:rsidRPr="00B51FDD">
              <w:rPr>
                <w:color w:val="910D28"/>
                <w:sz w:val="48"/>
                <w:szCs w:val="48"/>
                <w:lang w:val="es-ES_tradnl"/>
              </w:rPr>
              <w:t>cnica</w:t>
            </w:r>
          </w:p>
        </w:tc>
        <w:tc>
          <w:tcPr>
            <w:tcW w:w="3215" w:type="dxa"/>
            <w:vAlign w:val="center"/>
          </w:tcPr>
          <w:p w14:paraId="0250101E" w14:textId="0DC10370" w:rsidR="0093322F" w:rsidRPr="00B51FDD" w:rsidRDefault="002D084B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Grado asociado</w:t>
            </w:r>
          </w:p>
        </w:tc>
        <w:tc>
          <w:tcPr>
            <w:tcW w:w="3215" w:type="dxa"/>
            <w:vAlign w:val="center"/>
          </w:tcPr>
          <w:p w14:paraId="54870BAA" w14:textId="541C3E53" w:rsidR="0093322F" w:rsidRPr="00B51FDD" w:rsidRDefault="00797BCA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Licenciatura</w:t>
            </w:r>
          </w:p>
        </w:tc>
        <w:tc>
          <w:tcPr>
            <w:tcW w:w="3215" w:type="dxa"/>
            <w:vAlign w:val="center"/>
          </w:tcPr>
          <w:p w14:paraId="5BD75E83" w14:textId="4E511AF8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Ma</w:t>
            </w:r>
            <w:r w:rsidR="00797BCA">
              <w:rPr>
                <w:b/>
                <w:color w:val="910D28"/>
                <w:sz w:val="48"/>
                <w:szCs w:val="48"/>
                <w:lang w:val="es-ES_tradnl"/>
              </w:rPr>
              <w:t>e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str</w:t>
            </w:r>
            <w:r w:rsidR="00797BCA">
              <w:rPr>
                <w:b/>
                <w:color w:val="910D28"/>
                <w:sz w:val="48"/>
                <w:szCs w:val="48"/>
                <w:lang w:val="es-ES_tradnl"/>
              </w:rPr>
              <w:t>ía</w:t>
            </w:r>
          </w:p>
        </w:tc>
      </w:tr>
      <w:tr w:rsidR="001A7A8A" w:rsidRPr="00B51FDD" w14:paraId="34454E3A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083498EB" w14:textId="1130801B" w:rsidR="0093322F" w:rsidRPr="00B51FDD" w:rsidRDefault="0093322F" w:rsidP="00F34FFF">
            <w:pPr>
              <w:pStyle w:val="RowHeader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t>Doctora</w:t>
            </w:r>
            <w:r w:rsidR="00797BCA">
              <w:rPr>
                <w:color w:val="910D28"/>
                <w:sz w:val="48"/>
                <w:szCs w:val="48"/>
                <w:lang w:val="es-ES_tradnl"/>
              </w:rPr>
              <w:t>do</w:t>
            </w:r>
          </w:p>
        </w:tc>
        <w:tc>
          <w:tcPr>
            <w:tcW w:w="3215" w:type="dxa"/>
            <w:vAlign w:val="center"/>
          </w:tcPr>
          <w:p w14:paraId="64DB2D56" w14:textId="13623320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1-2 </w:t>
            </w:r>
            <w:r w:rsidR="00262DC5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47671E66" w14:textId="038F720A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2 </w:t>
            </w:r>
            <w:r w:rsidR="00262DC5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5A0606F2" w14:textId="50A3CA8F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4 </w:t>
            </w:r>
            <w:r w:rsidR="00262DC5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</w:tr>
      <w:tr w:rsidR="001A7A8A" w:rsidRPr="00B51FDD" w14:paraId="7C881DA4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61D6D884" w14:textId="2686BAF4" w:rsidR="0093322F" w:rsidRPr="00B51FDD" w:rsidRDefault="0093322F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lastRenderedPageBreak/>
              <w:t xml:space="preserve">6 </w:t>
            </w:r>
            <w:r w:rsidR="00262DC5" w:rsidRPr="00262DC5">
              <w:rPr>
                <w:bCs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0A3D2ACE" w14:textId="42FC44BE" w:rsidR="0093322F" w:rsidRPr="00B51FDD" w:rsidRDefault="0093322F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8 o m</w:t>
            </w:r>
            <w:r w:rsidR="00262DC5">
              <w:rPr>
                <w:b/>
                <w:color w:val="910D28"/>
                <w:sz w:val="48"/>
                <w:szCs w:val="48"/>
                <w:lang w:val="es-ES_tradnl"/>
              </w:rPr>
              <w:t>ás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 </w:t>
            </w:r>
            <w:r w:rsidR="00262DC5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679FD50F" w14:textId="1F3601CD" w:rsidR="0093322F" w:rsidRPr="00B51FDD" w:rsidRDefault="00F95993" w:rsidP="00F34F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Vendedor de partes</w:t>
            </w:r>
          </w:p>
          <w:p w14:paraId="79BD9170" w14:textId="11B1C4BC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6BD513C5" wp14:editId="68646499">
                  <wp:extent cx="1097280" cy="1097280"/>
                  <wp:effectExtent l="0" t="0" r="0" b="0"/>
                  <wp:docPr id="140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8817297" w14:textId="531E447A" w:rsidR="0093322F" w:rsidRPr="00B51FDD" w:rsidRDefault="00F95993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Encargado de envíos</w:t>
            </w:r>
          </w:p>
          <w:p w14:paraId="19160345" w14:textId="7B59B6E1" w:rsidR="0093322F" w:rsidRPr="00B51FDD" w:rsidRDefault="008001E1" w:rsidP="006C3711">
            <w:pPr>
              <w:pStyle w:val="BodyText"/>
              <w:jc w:val="center"/>
              <w:rPr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anchor distT="0" distB="0" distL="114300" distR="114300" simplePos="0" relativeHeight="251660288" behindDoc="0" locked="0" layoutInCell="1" allowOverlap="1" wp14:anchorId="3BC9C5D5" wp14:editId="06788250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1097280" cy="1097280"/>
                  <wp:effectExtent l="0" t="0" r="0" b="0"/>
                  <wp:wrapTopAndBottom/>
                  <wp:docPr id="116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7A8A" w:rsidRPr="00B51FDD" w14:paraId="3B00948F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0CE629E5" w14:textId="04D9DA3E" w:rsidR="0093322F" w:rsidRPr="00B51FDD" w:rsidRDefault="00F95993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Ingeniero de ventas</w:t>
            </w:r>
          </w:p>
          <w:p w14:paraId="74E1FFD8" w14:textId="5098EB26" w:rsidR="0093322F" w:rsidRPr="00B51FDD" w:rsidRDefault="008001E1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1581EB8C" wp14:editId="34360C10">
                  <wp:extent cx="1097280" cy="1097280"/>
                  <wp:effectExtent l="0" t="0" r="0" b="0"/>
                  <wp:docPr id="117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1D20F084" w14:textId="2FBDF6F2" w:rsidR="0093322F" w:rsidRPr="00B51FDD" w:rsidRDefault="00F95993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Empleado de ventas</w:t>
            </w:r>
          </w:p>
          <w:p w14:paraId="13B7B2ED" w14:textId="69D7B66B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137E1252" wp14:editId="66919965">
                  <wp:extent cx="1097280" cy="1097280"/>
                  <wp:effectExtent l="0" t="0" r="0" b="0"/>
                  <wp:docPr id="118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0957DFB4" w14:textId="193FFD4C" w:rsidR="0093322F" w:rsidRPr="00B51FDD" w:rsidRDefault="00F95993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Gerente de cadenas de suministros</w:t>
            </w:r>
          </w:p>
          <w:p w14:paraId="0B2DB950" w14:textId="4609D699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027A8BCB" wp14:editId="3251A6EA">
                  <wp:extent cx="1097280" cy="1097280"/>
                  <wp:effectExtent l="0" t="0" r="0" b="0"/>
                  <wp:docPr id="12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42AD906" w14:textId="526C393D" w:rsidR="0093322F" w:rsidRPr="00B51FDD" w:rsidRDefault="001A7A8A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Estratego de mercadotecnia</w:t>
            </w:r>
          </w:p>
          <w:p w14:paraId="2AD4A667" w14:textId="1143D1B0" w:rsidR="0093322F" w:rsidRPr="00B51FDD" w:rsidRDefault="00E17E77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</w:rPr>
              <w:drawing>
                <wp:inline distT="0" distB="0" distL="0" distR="0" wp14:anchorId="71CFFA1E" wp14:editId="52BB3F0B">
                  <wp:extent cx="1097280" cy="1097280"/>
                  <wp:effectExtent l="0" t="0" r="0" b="0"/>
                  <wp:docPr id="193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A8A" w:rsidRPr="00B51FDD" w14:paraId="6FA49EC9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2050154E" w14:textId="44277E0A" w:rsidR="0093322F" w:rsidRPr="00B51FDD" w:rsidRDefault="00F95993" w:rsidP="00F34FFF">
            <w:pPr>
              <w:jc w:val="center"/>
              <w:rPr>
                <w:b/>
                <w:color w:val="910D28"/>
                <w:sz w:val="44"/>
                <w:szCs w:val="44"/>
                <w:lang w:val="es-ES_tradnl"/>
              </w:rPr>
            </w:pPr>
            <w:r>
              <w:rPr>
                <w:b/>
                <w:color w:val="910D28"/>
                <w:sz w:val="44"/>
                <w:szCs w:val="44"/>
                <w:lang w:val="es-ES_tradnl"/>
              </w:rPr>
              <w:lastRenderedPageBreak/>
              <w:t>Analista de investigación operativa</w:t>
            </w:r>
          </w:p>
          <w:p w14:paraId="3B4E25A2" w14:textId="7B104C6D" w:rsidR="0093322F" w:rsidRPr="00B51FDD" w:rsidRDefault="008001E1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3B50ED74" wp14:editId="2AB25EB9">
                  <wp:extent cx="1097280" cy="1097280"/>
                  <wp:effectExtent l="0" t="0" r="0" b="0"/>
                  <wp:docPr id="124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40067897" w14:textId="1639DAF8" w:rsidR="0093322F" w:rsidRPr="00B51FDD" w:rsidRDefault="00F95993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Director de arte</w:t>
            </w:r>
          </w:p>
          <w:p w14:paraId="534D104C" w14:textId="08785CDE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0C8F64CD" wp14:editId="741AD021">
                  <wp:extent cx="1097280" cy="1097280"/>
                  <wp:effectExtent l="0" t="0" r="0" b="0"/>
                  <wp:docPr id="126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4E770C79" w14:textId="7ABB5B10" w:rsidR="0093322F" w:rsidRPr="00B51FDD" w:rsidRDefault="00F95993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Profesor de negocios</w:t>
            </w:r>
          </w:p>
          <w:p w14:paraId="48266821" w14:textId="3E94DFFF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70622216" wp14:editId="7FC287C5">
                  <wp:extent cx="1097280" cy="1097280"/>
                  <wp:effectExtent l="0" t="0" r="0" b="0"/>
                  <wp:docPr id="128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2FEB4436" w14:textId="3B3438E3" w:rsidR="0093322F" w:rsidRPr="00B51FDD" w:rsidRDefault="00F95993" w:rsidP="00F95993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Director ejecutivo</w:t>
            </w:r>
            <w:r w:rsidR="008001E1"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417BB31E" wp14:editId="4193583F">
                  <wp:extent cx="1097280" cy="1097280"/>
                  <wp:effectExtent l="0" t="0" r="0" b="0"/>
                  <wp:docPr id="13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A8A" w:rsidRPr="00B51FDD" w14:paraId="24901BDA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196C76B0" w14:textId="1A216311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7B7BBA" w:rsidRPr="00B51FDD">
              <w:rPr>
                <w:b/>
                <w:color w:val="910D28"/>
                <w:sz w:val="48"/>
                <w:szCs w:val="48"/>
                <w:lang w:val="es-ES_tradnl"/>
              </w:rPr>
              <w:t>34,260</w:t>
            </w:r>
          </w:p>
        </w:tc>
        <w:tc>
          <w:tcPr>
            <w:tcW w:w="3215" w:type="dxa"/>
            <w:vAlign w:val="center"/>
          </w:tcPr>
          <w:p w14:paraId="7112068A" w14:textId="2F1E036F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7B7BBA" w:rsidRPr="00B51FDD">
              <w:rPr>
                <w:b/>
                <w:color w:val="910D28"/>
                <w:sz w:val="48"/>
                <w:szCs w:val="48"/>
                <w:lang w:val="es-ES_tradnl"/>
              </w:rPr>
              <w:t>179,520</w:t>
            </w:r>
          </w:p>
        </w:tc>
        <w:tc>
          <w:tcPr>
            <w:tcW w:w="3215" w:type="dxa"/>
            <w:vAlign w:val="center"/>
          </w:tcPr>
          <w:p w14:paraId="5B91DCB5" w14:textId="0023A8E4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7B7BBA" w:rsidRPr="00B51FDD">
              <w:rPr>
                <w:b/>
                <w:color w:val="910D28"/>
                <w:sz w:val="48"/>
                <w:szCs w:val="48"/>
                <w:lang w:val="es-ES_tradnl"/>
              </w:rPr>
              <w:t>36,890</w:t>
            </w:r>
          </w:p>
        </w:tc>
        <w:tc>
          <w:tcPr>
            <w:tcW w:w="3215" w:type="dxa"/>
            <w:vAlign w:val="center"/>
          </w:tcPr>
          <w:p w14:paraId="05CD0045" w14:textId="09B5F6CA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7B7BBA" w:rsidRPr="00B51FDD">
              <w:rPr>
                <w:b/>
                <w:color w:val="910D28"/>
                <w:sz w:val="48"/>
                <w:szCs w:val="48"/>
                <w:lang w:val="es-ES_tradnl"/>
              </w:rPr>
              <w:t>94,360</w:t>
            </w:r>
          </w:p>
        </w:tc>
      </w:tr>
      <w:tr w:rsidR="001A7A8A" w:rsidRPr="00B51FDD" w14:paraId="48370AF2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47894A4B" w14:textId="7207CE8A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lastRenderedPageBreak/>
              <w:t>$</w:t>
            </w:r>
            <w:r w:rsidR="007B7BBA" w:rsidRPr="00B51FDD">
              <w:rPr>
                <w:b/>
                <w:color w:val="910D28"/>
                <w:sz w:val="48"/>
                <w:szCs w:val="48"/>
                <w:lang w:val="es-ES_tradnl"/>
              </w:rPr>
              <w:t>103,710</w:t>
            </w:r>
          </w:p>
        </w:tc>
        <w:tc>
          <w:tcPr>
            <w:tcW w:w="3215" w:type="dxa"/>
            <w:vAlign w:val="center"/>
          </w:tcPr>
          <w:p w14:paraId="78F3FFC0" w14:textId="799FA2F2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7B7BBA" w:rsidRPr="00B51FDD">
              <w:rPr>
                <w:b/>
                <w:color w:val="910D28"/>
                <w:sz w:val="48"/>
                <w:szCs w:val="48"/>
                <w:lang w:val="es-ES_tradnl"/>
              </w:rPr>
              <w:t>100,890</w:t>
            </w:r>
          </w:p>
        </w:tc>
        <w:tc>
          <w:tcPr>
            <w:tcW w:w="3215" w:type="dxa"/>
            <w:vAlign w:val="center"/>
          </w:tcPr>
          <w:p w14:paraId="43A76727" w14:textId="6AF522CC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730CF1" w:rsidRPr="00B51FDD">
              <w:rPr>
                <w:b/>
                <w:color w:val="910D28"/>
                <w:sz w:val="48"/>
                <w:szCs w:val="48"/>
                <w:lang w:val="es-ES_tradnl"/>
              </w:rPr>
              <w:t>29,120</w:t>
            </w:r>
          </w:p>
        </w:tc>
        <w:tc>
          <w:tcPr>
            <w:tcW w:w="3215" w:type="dxa"/>
            <w:vAlign w:val="center"/>
          </w:tcPr>
          <w:p w14:paraId="082D2D7F" w14:textId="350BA3F3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7B7BBA" w:rsidRPr="00B51FDD">
              <w:rPr>
                <w:b/>
                <w:color w:val="910D28"/>
                <w:sz w:val="48"/>
                <w:szCs w:val="48"/>
                <w:lang w:val="es-ES_tradnl"/>
              </w:rPr>
              <w:t>63,920</w:t>
            </w:r>
          </w:p>
        </w:tc>
      </w:tr>
      <w:tr w:rsidR="001A7A8A" w:rsidRPr="00B51FDD" w14:paraId="131E17CC" w14:textId="77777777" w:rsidTr="00043ADA">
        <w:trPr>
          <w:trHeight w:val="3427"/>
        </w:trPr>
        <w:tc>
          <w:tcPr>
            <w:tcW w:w="3215" w:type="dxa"/>
            <w:vAlign w:val="center"/>
          </w:tcPr>
          <w:p w14:paraId="02ABCD65" w14:textId="2DA6F83F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7B7BBA" w:rsidRPr="00B51FDD">
              <w:rPr>
                <w:b/>
                <w:color w:val="910D28"/>
                <w:sz w:val="48"/>
                <w:szCs w:val="48"/>
                <w:lang w:val="es-ES_tradnl"/>
              </w:rPr>
              <w:t>98,230</w:t>
            </w:r>
          </w:p>
        </w:tc>
        <w:tc>
          <w:tcPr>
            <w:tcW w:w="3215" w:type="dxa"/>
            <w:vAlign w:val="center"/>
          </w:tcPr>
          <w:p w14:paraId="13F34940" w14:textId="6DFF194D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7B7BBA" w:rsidRPr="00B51FDD">
              <w:rPr>
                <w:b/>
                <w:color w:val="910D28"/>
                <w:sz w:val="48"/>
                <w:szCs w:val="48"/>
                <w:lang w:val="es-ES_tradnl"/>
              </w:rPr>
              <w:t>82,</w:t>
            </w:r>
            <w:r w:rsidR="00730CF1" w:rsidRPr="00B51FDD">
              <w:rPr>
                <w:b/>
                <w:color w:val="910D28"/>
                <w:sz w:val="48"/>
                <w:szCs w:val="48"/>
                <w:lang w:val="es-ES_tradnl"/>
              </w:rPr>
              <w:t>36</w:t>
            </w:r>
            <w:r w:rsidR="007B7BBA" w:rsidRPr="00B51FDD">
              <w:rPr>
                <w:b/>
                <w:color w:val="910D28"/>
                <w:sz w:val="48"/>
                <w:szCs w:val="48"/>
                <w:lang w:val="es-ES_tradnl"/>
              </w:rPr>
              <w:t>0</w:t>
            </w:r>
          </w:p>
        </w:tc>
        <w:tc>
          <w:tcPr>
            <w:tcW w:w="3215" w:type="dxa"/>
            <w:vAlign w:val="center"/>
          </w:tcPr>
          <w:p w14:paraId="774DE082" w14:textId="77777777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</w:p>
        </w:tc>
        <w:tc>
          <w:tcPr>
            <w:tcW w:w="3215" w:type="dxa"/>
            <w:vAlign w:val="center"/>
          </w:tcPr>
          <w:p w14:paraId="01AADE48" w14:textId="77777777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</w:p>
        </w:tc>
      </w:tr>
    </w:tbl>
    <w:p w14:paraId="06138CD5" w14:textId="4935DD59" w:rsidR="0093322F" w:rsidRPr="00B51FDD" w:rsidRDefault="0093322F" w:rsidP="0093322F">
      <w:pPr>
        <w:rPr>
          <w:lang w:val="es-ES_tradnl"/>
        </w:rPr>
      </w:pPr>
    </w:p>
    <w:p w14:paraId="7A6079FD" w14:textId="6234E28F" w:rsidR="0093322F" w:rsidRPr="00B51FDD" w:rsidRDefault="0093322F" w:rsidP="0093322F">
      <w:pPr>
        <w:pStyle w:val="BodyText"/>
        <w:rPr>
          <w:lang w:val="es-ES_tradnl"/>
        </w:rPr>
      </w:pPr>
    </w:p>
    <w:p w14:paraId="21E46756" w14:textId="6D7A7280" w:rsidR="0093322F" w:rsidRPr="00B51FDD" w:rsidRDefault="00F95993" w:rsidP="0093322F">
      <w:pPr>
        <w:pStyle w:val="Heading1"/>
        <w:rPr>
          <w:lang w:val="es-ES_tradnl"/>
        </w:rPr>
      </w:pPr>
      <w:r>
        <w:rPr>
          <w:lang w:val="es-ES_tradnl"/>
        </w:rPr>
        <w:lastRenderedPageBreak/>
        <w:t xml:space="preserve">Carreras de </w:t>
      </w:r>
      <w:r w:rsidR="0093322F" w:rsidRPr="00B51FDD">
        <w:rPr>
          <w:lang w:val="es-ES_tradnl"/>
        </w:rPr>
        <w:t>Hospitali</w:t>
      </w:r>
      <w:r>
        <w:rPr>
          <w:lang w:val="es-ES_tradnl"/>
        </w:rPr>
        <w:t>dad</w:t>
      </w:r>
      <w:r w:rsidR="0093322F" w:rsidRPr="00B51FDD">
        <w:rPr>
          <w:lang w:val="es-ES_tradnl"/>
        </w:rPr>
        <w:t xml:space="preserve"> </w:t>
      </w:r>
      <w:r>
        <w:rPr>
          <w:lang w:val="es-ES_tradnl"/>
        </w:rPr>
        <w:t xml:space="preserve">y </w:t>
      </w:r>
      <w:r w:rsidR="0093322F" w:rsidRPr="00B51FDD">
        <w:rPr>
          <w:lang w:val="es-ES_tradnl"/>
        </w:rPr>
        <w:t>Turism</w:t>
      </w:r>
      <w:r>
        <w:rPr>
          <w:lang w:val="es-ES_tradnl"/>
        </w:rPr>
        <w:t>o</w:t>
      </w:r>
    </w:p>
    <w:tbl>
      <w:tblPr>
        <w:tblStyle w:val="TableGrid"/>
        <w:tblW w:w="0" w:type="auto"/>
        <w:tblBorders>
          <w:top w:val="dashed" w:sz="4" w:space="0" w:color="BED7D3" w:themeColor="accent3"/>
          <w:left w:val="dashed" w:sz="4" w:space="0" w:color="BED7D3" w:themeColor="accent3"/>
          <w:bottom w:val="dashed" w:sz="4" w:space="0" w:color="BED7D3" w:themeColor="accent3"/>
          <w:right w:val="dashed" w:sz="4" w:space="0" w:color="BED7D3" w:themeColor="accent3"/>
          <w:insideH w:val="dashed" w:sz="4" w:space="0" w:color="BED7D3" w:themeColor="accent3"/>
          <w:insideV w:val="dashed" w:sz="4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15"/>
        <w:gridCol w:w="3215"/>
        <w:gridCol w:w="3215"/>
        <w:gridCol w:w="3215"/>
      </w:tblGrid>
      <w:tr w:rsidR="007D5783" w:rsidRPr="00B51FDD" w14:paraId="3C934BC9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604BFDDF" w14:textId="744D7399" w:rsidR="0093322F" w:rsidRPr="00B51FDD" w:rsidRDefault="0036673F" w:rsidP="00F34F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Escuela v</w:t>
            </w:r>
            <w:r w:rsidR="0093322F" w:rsidRPr="00B51FDD">
              <w:rPr>
                <w:b/>
                <w:color w:val="910D28"/>
                <w:sz w:val="48"/>
                <w:szCs w:val="48"/>
                <w:lang w:val="es-ES_tradnl"/>
              </w:rPr>
              <w:t>oca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c</w:t>
            </w:r>
            <w:r w:rsidR="0093322F" w:rsidRPr="00B51FDD">
              <w:rPr>
                <w:b/>
                <w:color w:val="910D28"/>
                <w:sz w:val="48"/>
                <w:szCs w:val="48"/>
                <w:lang w:val="es-ES_tradnl"/>
              </w:rPr>
              <w:t>ional/</w:t>
            </w:r>
          </w:p>
          <w:p w14:paraId="5E573C16" w14:textId="6324DB08" w:rsidR="0093322F" w:rsidRPr="00B51FDD" w:rsidRDefault="0093322F" w:rsidP="00F34FFF">
            <w:pPr>
              <w:pStyle w:val="RowHeader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t>t</w:t>
            </w:r>
            <w:r w:rsidR="0036673F">
              <w:rPr>
                <w:color w:val="910D28"/>
                <w:sz w:val="48"/>
                <w:szCs w:val="48"/>
                <w:lang w:val="es-ES_tradnl"/>
              </w:rPr>
              <w:t>é</w:t>
            </w:r>
            <w:r w:rsidRPr="00B51FDD">
              <w:rPr>
                <w:color w:val="910D28"/>
                <w:sz w:val="48"/>
                <w:szCs w:val="48"/>
                <w:lang w:val="es-ES_tradnl"/>
              </w:rPr>
              <w:t>cnica</w:t>
            </w:r>
          </w:p>
        </w:tc>
        <w:tc>
          <w:tcPr>
            <w:tcW w:w="3215" w:type="dxa"/>
            <w:vAlign w:val="center"/>
          </w:tcPr>
          <w:p w14:paraId="53A8FD4B" w14:textId="3787C05D" w:rsidR="0093322F" w:rsidRPr="00B51FDD" w:rsidRDefault="009B18CC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Grado asociado</w:t>
            </w:r>
          </w:p>
        </w:tc>
        <w:tc>
          <w:tcPr>
            <w:tcW w:w="3215" w:type="dxa"/>
            <w:vAlign w:val="center"/>
          </w:tcPr>
          <w:p w14:paraId="150A1644" w14:textId="3BF4468A" w:rsidR="0093322F" w:rsidRPr="00B51FDD" w:rsidRDefault="00F95993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Licenciatura</w:t>
            </w:r>
          </w:p>
        </w:tc>
        <w:tc>
          <w:tcPr>
            <w:tcW w:w="3215" w:type="dxa"/>
            <w:vAlign w:val="center"/>
          </w:tcPr>
          <w:p w14:paraId="3F04F762" w14:textId="44F02E9B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Ma</w:t>
            </w:r>
            <w:r w:rsidR="00F95993">
              <w:rPr>
                <w:b/>
                <w:color w:val="910D28"/>
                <w:sz w:val="48"/>
                <w:szCs w:val="48"/>
                <w:lang w:val="es-ES_tradnl"/>
              </w:rPr>
              <w:t>e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str</w:t>
            </w:r>
            <w:r w:rsidR="00F95993">
              <w:rPr>
                <w:b/>
                <w:color w:val="910D28"/>
                <w:sz w:val="48"/>
                <w:szCs w:val="48"/>
                <w:lang w:val="es-ES_tradnl"/>
              </w:rPr>
              <w:t>ía</w:t>
            </w:r>
          </w:p>
        </w:tc>
      </w:tr>
      <w:tr w:rsidR="007D5783" w:rsidRPr="00B51FDD" w14:paraId="732F5456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79CF280C" w14:textId="27B09269" w:rsidR="0093322F" w:rsidRPr="00B51FDD" w:rsidRDefault="0093322F" w:rsidP="00F34FFF">
            <w:pPr>
              <w:pStyle w:val="RowHeader"/>
              <w:jc w:val="center"/>
              <w:rPr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t>Doctora</w:t>
            </w:r>
            <w:r w:rsidR="00F95993">
              <w:rPr>
                <w:color w:val="910D28"/>
                <w:sz w:val="48"/>
                <w:szCs w:val="48"/>
                <w:lang w:val="es-ES_tradnl"/>
              </w:rPr>
              <w:t>do</w:t>
            </w:r>
          </w:p>
        </w:tc>
        <w:tc>
          <w:tcPr>
            <w:tcW w:w="3215" w:type="dxa"/>
            <w:vAlign w:val="center"/>
          </w:tcPr>
          <w:p w14:paraId="1B403FE2" w14:textId="11692FEC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1-2 </w:t>
            </w:r>
            <w:r w:rsidR="00D51B10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0ADF8DC2" w14:textId="3BEE9825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2 </w:t>
            </w:r>
            <w:r w:rsidR="00D51B10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3D4DF7FC" w14:textId="5E0D63EF" w:rsidR="0093322F" w:rsidRPr="00B51FDD" w:rsidRDefault="0093322F" w:rsidP="00F34FFF">
            <w:pPr>
              <w:pStyle w:val="TableBody"/>
              <w:jc w:val="center"/>
              <w:rPr>
                <w:b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4 </w:t>
            </w:r>
            <w:r w:rsidR="00D51B10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</w:tr>
      <w:tr w:rsidR="007D5783" w:rsidRPr="00B51FDD" w14:paraId="26EB580D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79C3669E" w14:textId="599BBD56" w:rsidR="0093322F" w:rsidRPr="00B51FDD" w:rsidRDefault="0093322F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color w:val="910D28"/>
                <w:sz w:val="48"/>
                <w:szCs w:val="48"/>
                <w:lang w:val="es-ES_tradnl"/>
              </w:rPr>
              <w:lastRenderedPageBreak/>
              <w:t xml:space="preserve">6 </w:t>
            </w:r>
            <w:r w:rsidR="00D51B10" w:rsidRPr="00D51B10">
              <w:rPr>
                <w:bCs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5844B382" w14:textId="519D5E03" w:rsidR="0093322F" w:rsidRPr="00B51FDD" w:rsidRDefault="0093322F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8 o m</w:t>
            </w:r>
            <w:r w:rsidR="00D51B10">
              <w:rPr>
                <w:b/>
                <w:color w:val="910D28"/>
                <w:sz w:val="48"/>
                <w:szCs w:val="48"/>
                <w:lang w:val="es-ES_tradnl"/>
              </w:rPr>
              <w:t>ás</w:t>
            </w: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 xml:space="preserve"> </w:t>
            </w:r>
            <w:r w:rsidR="00D51B10">
              <w:rPr>
                <w:b/>
                <w:color w:val="910D28"/>
                <w:sz w:val="48"/>
                <w:szCs w:val="48"/>
                <w:lang w:val="es-ES_tradnl"/>
              </w:rPr>
              <w:t>años</w:t>
            </w:r>
          </w:p>
        </w:tc>
        <w:tc>
          <w:tcPr>
            <w:tcW w:w="3215" w:type="dxa"/>
            <w:vAlign w:val="center"/>
          </w:tcPr>
          <w:p w14:paraId="5EA762A8" w14:textId="14FAFAA8" w:rsidR="0093322F" w:rsidRPr="00B51FDD" w:rsidRDefault="007B7BBA" w:rsidP="00F34F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Chef</w:t>
            </w:r>
          </w:p>
          <w:p w14:paraId="5680BE77" w14:textId="541BBAF3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46DFE6AD" wp14:editId="16A151FE">
                  <wp:extent cx="1097280" cy="1097280"/>
                  <wp:effectExtent l="0" t="0" r="0" b="0"/>
                  <wp:docPr id="114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2417C99A" w14:textId="3F367331" w:rsidR="0093322F" w:rsidRPr="00B51FDD" w:rsidRDefault="00F95993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Planificador de e</w:t>
            </w:r>
            <w:r w:rsidR="007B7BBA" w:rsidRPr="00B51FDD">
              <w:rPr>
                <w:b/>
                <w:color w:val="910D28"/>
                <w:sz w:val="48"/>
                <w:szCs w:val="48"/>
                <w:lang w:val="es-ES_tradnl"/>
              </w:rPr>
              <w:t>vent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os</w:t>
            </w:r>
          </w:p>
          <w:p w14:paraId="3F9DE1C7" w14:textId="4BABFB52" w:rsidR="0093322F" w:rsidRPr="00B51FDD" w:rsidRDefault="008001E1" w:rsidP="00F34FFF">
            <w:pPr>
              <w:pStyle w:val="BodyText"/>
              <w:rPr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anchor distT="0" distB="0" distL="114300" distR="114300" simplePos="0" relativeHeight="251661312" behindDoc="0" locked="0" layoutInCell="1" allowOverlap="1" wp14:anchorId="1FD55A33" wp14:editId="3C46E2D3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-6350</wp:posOffset>
                  </wp:positionV>
                  <wp:extent cx="1097280" cy="1097280"/>
                  <wp:effectExtent l="0" t="0" r="0" b="0"/>
                  <wp:wrapTopAndBottom/>
                  <wp:docPr id="115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5783" w:rsidRPr="00B51FDD" w14:paraId="75B0BDE1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2D9DAC83" w14:textId="0EA950C4" w:rsidR="0093322F" w:rsidRPr="00B51FDD" w:rsidRDefault="007D5783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Agente de viajes</w:t>
            </w:r>
          </w:p>
          <w:p w14:paraId="14EFE380" w14:textId="6B9797D3" w:rsidR="0093322F" w:rsidRPr="00B51FDD" w:rsidRDefault="008001E1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31A87A9B" wp14:editId="27745704">
                  <wp:extent cx="1097280" cy="1124712"/>
                  <wp:effectExtent l="0" t="0" r="0" b="0"/>
                  <wp:docPr id="9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24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51F76B08" w14:textId="5A18CC26" w:rsidR="0093322F" w:rsidRPr="00B51FDD" w:rsidRDefault="007D5783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Recepcionista</w:t>
            </w:r>
          </w:p>
          <w:p w14:paraId="1BD20154" w14:textId="70742FCB" w:rsidR="0093322F" w:rsidRPr="00B51FDD" w:rsidRDefault="008001E1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345A6579" wp14:editId="0AF3AE00">
                  <wp:extent cx="1097280" cy="1097280"/>
                  <wp:effectExtent l="0" t="0" r="0" b="0"/>
                  <wp:docPr id="9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6289AAD0" w14:textId="0C5477F5" w:rsidR="0093322F" w:rsidRPr="00B51FDD" w:rsidRDefault="00E17E77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Naturalista</w:t>
            </w:r>
            <w:r w:rsidR="007D5783">
              <w:rPr>
                <w:b/>
                <w:color w:val="910D28"/>
                <w:sz w:val="48"/>
                <w:szCs w:val="48"/>
                <w:lang w:val="es-ES_tradnl"/>
              </w:rPr>
              <w:t xml:space="preserve"> de parques</w:t>
            </w:r>
          </w:p>
          <w:p w14:paraId="566AC959" w14:textId="4F75F2E5" w:rsidR="0093322F" w:rsidRPr="00B51FDD" w:rsidRDefault="00E17E77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</w:rPr>
              <w:drawing>
                <wp:inline distT="0" distB="0" distL="0" distR="0" wp14:anchorId="7AF42AD5" wp14:editId="041C1FF3">
                  <wp:extent cx="1097280" cy="1097280"/>
                  <wp:effectExtent l="0" t="0" r="0" b="0"/>
                  <wp:docPr id="213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59BB48BA" w14:textId="28E44AAF" w:rsidR="0093322F" w:rsidRPr="00B51FDD" w:rsidRDefault="00E17E77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 xml:space="preserve">Diseñador </w:t>
            </w:r>
            <w:r w:rsidR="00FB3B74" w:rsidRPr="00B51FDD">
              <w:rPr>
                <w:b/>
                <w:color w:val="910D28"/>
                <w:sz w:val="48"/>
                <w:szCs w:val="48"/>
                <w:lang w:val="es-ES_tradnl"/>
              </w:rPr>
              <w:t>Flor</w:t>
            </w:r>
            <w:r>
              <w:rPr>
                <w:b/>
                <w:color w:val="910D28"/>
                <w:sz w:val="48"/>
                <w:szCs w:val="48"/>
                <w:lang w:val="es-ES_tradnl"/>
              </w:rPr>
              <w:t>al</w:t>
            </w:r>
          </w:p>
          <w:p w14:paraId="00E1E8E8" w14:textId="533EAF8E" w:rsidR="0093322F" w:rsidRPr="00B51FDD" w:rsidRDefault="00E17E77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</w:rPr>
              <w:drawing>
                <wp:inline distT="0" distB="0" distL="0" distR="0" wp14:anchorId="26E1C7FC" wp14:editId="3EC1C984">
                  <wp:extent cx="1097280" cy="1106424"/>
                  <wp:effectExtent l="0" t="0" r="0" b="0"/>
                  <wp:docPr id="214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064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783" w:rsidRPr="00B51FDD" w14:paraId="4A29A157" w14:textId="77777777" w:rsidTr="006C3711">
        <w:trPr>
          <w:trHeight w:val="3428"/>
        </w:trPr>
        <w:tc>
          <w:tcPr>
            <w:tcW w:w="3215" w:type="dxa"/>
            <w:vAlign w:val="center"/>
          </w:tcPr>
          <w:p w14:paraId="18716A63" w14:textId="7F426994" w:rsidR="0093322F" w:rsidRPr="00B51FDD" w:rsidRDefault="007D5783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lastRenderedPageBreak/>
              <w:t>Tesorero</w:t>
            </w:r>
          </w:p>
          <w:p w14:paraId="520B0A8A" w14:textId="449B02A1" w:rsidR="0093322F" w:rsidRPr="00B51FDD" w:rsidRDefault="00E17E77" w:rsidP="00F34FFF">
            <w:pPr>
              <w:pStyle w:val="RowHeader"/>
              <w:jc w:val="center"/>
              <w:rPr>
                <w:color w:val="910D28"/>
                <w:sz w:val="48"/>
                <w:szCs w:val="48"/>
                <w:lang w:val="es-ES_tradnl"/>
              </w:rPr>
            </w:pPr>
            <w:r>
              <w:rPr>
                <w:rFonts w:ascii="Arial" w:eastAsia="Arial" w:hAnsi="Arial" w:cs="Arial"/>
                <w:b w:val="0"/>
                <w:noProof/>
                <w:color w:val="000000"/>
                <w:sz w:val="22"/>
              </w:rPr>
              <w:drawing>
                <wp:inline distT="0" distB="0" distL="0" distR="0" wp14:anchorId="09C0BE99" wp14:editId="425C9A78">
                  <wp:extent cx="1097280" cy="1097280"/>
                  <wp:effectExtent l="0" t="0" r="0" b="0"/>
                  <wp:docPr id="215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0CA04147" w14:textId="2397BDC5" w:rsidR="0093322F" w:rsidRPr="00B51FDD" w:rsidRDefault="007D5783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Abogado</w:t>
            </w:r>
          </w:p>
          <w:p w14:paraId="7AF4FEE8" w14:textId="509041F0" w:rsidR="0093322F" w:rsidRPr="00B51FDD" w:rsidRDefault="00053C0C" w:rsidP="00F34FFF">
            <w:pPr>
              <w:pStyle w:val="TableBody"/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rFonts w:ascii="Arial" w:eastAsia="Arial" w:hAnsi="Arial" w:cs="Arial"/>
                <w:noProof/>
                <w:color w:val="000000"/>
                <w:sz w:val="22"/>
                <w:lang w:val="es-ES_tradnl"/>
              </w:rPr>
              <w:drawing>
                <wp:inline distT="0" distB="0" distL="0" distR="0" wp14:anchorId="493E83C1" wp14:editId="7E516EB5">
                  <wp:extent cx="1097280" cy="1097280"/>
                  <wp:effectExtent l="0" t="0" r="0" b="0"/>
                  <wp:docPr id="10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C090485" w14:textId="36550ED8" w:rsidR="0093322F" w:rsidRPr="00B51FDD" w:rsidRDefault="007D5783" w:rsidP="006C3711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>
              <w:rPr>
                <w:b/>
                <w:color w:val="910D28"/>
                <w:sz w:val="48"/>
                <w:szCs w:val="48"/>
                <w:lang w:val="es-ES_tradnl"/>
              </w:rPr>
              <w:t>Gerente de alojamiento</w:t>
            </w:r>
            <w:r w:rsidRPr="00B51FDD">
              <w:rPr>
                <w:b/>
                <w:noProof/>
                <w:color w:val="910D28"/>
                <w:sz w:val="48"/>
                <w:szCs w:val="48"/>
                <w:lang w:val="es-ES_tradnl"/>
              </w:rPr>
              <w:t xml:space="preserve"> </w:t>
            </w:r>
            <w:r w:rsidR="006C3711" w:rsidRPr="00B51FDD">
              <w:rPr>
                <w:b/>
                <w:noProof/>
                <w:color w:val="910D28"/>
                <w:sz w:val="48"/>
                <w:szCs w:val="48"/>
                <w:lang w:val="es-ES_tradnl"/>
              </w:rPr>
              <w:drawing>
                <wp:anchor distT="0" distB="0" distL="114300" distR="114300" simplePos="0" relativeHeight="251662336" behindDoc="0" locked="0" layoutInCell="1" allowOverlap="1" wp14:anchorId="73C2C70B" wp14:editId="4D407149">
                  <wp:simplePos x="0" y="0"/>
                  <wp:positionH relativeFrom="margin">
                    <wp:align>center</wp:align>
                  </wp:positionH>
                  <wp:positionV relativeFrom="paragraph">
                    <wp:posOffset>854710</wp:posOffset>
                  </wp:positionV>
                  <wp:extent cx="1102360" cy="1097280"/>
                  <wp:effectExtent l="0" t="0" r="2540" b="0"/>
                  <wp:wrapTopAndBottom/>
                  <wp:docPr id="5" name="Picture 5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Qr code&#10;&#10;Description automatically generated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0" t="8626" r="8452" b="8307"/>
                          <a:stretch/>
                        </pic:blipFill>
                        <pic:spPr bwMode="auto">
                          <a:xfrm>
                            <a:off x="0" y="0"/>
                            <a:ext cx="1102360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5" w:type="dxa"/>
            <w:vAlign w:val="center"/>
          </w:tcPr>
          <w:p w14:paraId="60EEF493" w14:textId="7DB99460" w:rsidR="0093322F" w:rsidRPr="00B51FDD" w:rsidRDefault="007B7BBA" w:rsidP="007B7BBA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B54376" w:rsidRPr="00B51FDD">
              <w:rPr>
                <w:b/>
                <w:color w:val="910D28"/>
                <w:sz w:val="48"/>
                <w:szCs w:val="48"/>
                <w:lang w:val="es-ES_tradnl"/>
              </w:rPr>
              <w:t>127,9</w:t>
            </w:r>
            <w:r w:rsidR="00FB3B74" w:rsidRPr="00B51FDD">
              <w:rPr>
                <w:b/>
                <w:color w:val="910D28"/>
                <w:sz w:val="48"/>
                <w:szCs w:val="48"/>
                <w:lang w:val="es-ES_tradnl"/>
              </w:rPr>
              <w:t>9</w:t>
            </w:r>
            <w:r w:rsidR="00B54376" w:rsidRPr="00B51FDD">
              <w:rPr>
                <w:b/>
                <w:color w:val="910D28"/>
                <w:sz w:val="48"/>
                <w:szCs w:val="48"/>
                <w:lang w:val="es-ES_tradnl"/>
              </w:rPr>
              <w:t>0</w:t>
            </w:r>
          </w:p>
        </w:tc>
      </w:tr>
      <w:tr w:rsidR="007D5783" w:rsidRPr="00B51FDD" w14:paraId="55B690C6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3A1F682A" w14:textId="15D332FF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043ADA" w:rsidRPr="00B51FDD">
              <w:rPr>
                <w:b/>
                <w:color w:val="910D28"/>
                <w:sz w:val="48"/>
                <w:szCs w:val="48"/>
                <w:lang w:val="es-ES_tradnl"/>
              </w:rPr>
              <w:t>50,160</w:t>
            </w:r>
          </w:p>
        </w:tc>
        <w:tc>
          <w:tcPr>
            <w:tcW w:w="3215" w:type="dxa"/>
            <w:vAlign w:val="center"/>
          </w:tcPr>
          <w:p w14:paraId="61EBD9C3" w14:textId="464D5E06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B54376" w:rsidRPr="00B51FDD">
              <w:rPr>
                <w:b/>
                <w:color w:val="910D28"/>
                <w:sz w:val="48"/>
                <w:szCs w:val="48"/>
                <w:lang w:val="es-ES_tradnl"/>
              </w:rPr>
              <w:t>131,710</w:t>
            </w:r>
          </w:p>
        </w:tc>
        <w:tc>
          <w:tcPr>
            <w:tcW w:w="3215" w:type="dxa"/>
            <w:vAlign w:val="center"/>
          </w:tcPr>
          <w:p w14:paraId="300E0B1F" w14:textId="706F4519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B54376" w:rsidRPr="00B51FDD">
              <w:rPr>
                <w:b/>
                <w:color w:val="910D28"/>
                <w:sz w:val="48"/>
                <w:szCs w:val="48"/>
                <w:lang w:val="es-ES_tradnl"/>
              </w:rPr>
              <w:t>29,880</w:t>
            </w:r>
          </w:p>
        </w:tc>
        <w:tc>
          <w:tcPr>
            <w:tcW w:w="3215" w:type="dxa"/>
            <w:vAlign w:val="center"/>
          </w:tcPr>
          <w:p w14:paraId="25CD72B7" w14:textId="3FCC9AB1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B54376" w:rsidRPr="00B51FDD">
              <w:rPr>
                <w:b/>
                <w:color w:val="910D28"/>
                <w:sz w:val="48"/>
                <w:szCs w:val="48"/>
                <w:lang w:val="es-ES_tradnl"/>
              </w:rPr>
              <w:t>59,430</w:t>
            </w:r>
          </w:p>
        </w:tc>
      </w:tr>
      <w:tr w:rsidR="007D5783" w:rsidRPr="00B51FDD" w14:paraId="7A896174" w14:textId="77777777" w:rsidTr="00053C0C">
        <w:trPr>
          <w:trHeight w:val="3428"/>
        </w:trPr>
        <w:tc>
          <w:tcPr>
            <w:tcW w:w="3215" w:type="dxa"/>
            <w:vAlign w:val="center"/>
          </w:tcPr>
          <w:p w14:paraId="57DCE1E8" w14:textId="4BB4FC9E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lastRenderedPageBreak/>
              <w:t>$</w:t>
            </w:r>
            <w:r w:rsidR="00B54376" w:rsidRPr="00B51FDD">
              <w:rPr>
                <w:b/>
                <w:color w:val="910D28"/>
                <w:sz w:val="48"/>
                <w:szCs w:val="48"/>
                <w:lang w:val="es-ES_tradnl"/>
              </w:rPr>
              <w:t>43,810</w:t>
            </w:r>
          </w:p>
        </w:tc>
        <w:tc>
          <w:tcPr>
            <w:tcW w:w="3215" w:type="dxa"/>
            <w:vAlign w:val="center"/>
          </w:tcPr>
          <w:p w14:paraId="4FD36349" w14:textId="077F8F62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B54376" w:rsidRPr="00B51FDD">
              <w:rPr>
                <w:b/>
                <w:color w:val="910D28"/>
                <w:sz w:val="48"/>
                <w:szCs w:val="48"/>
                <w:lang w:val="es-ES_tradnl"/>
              </w:rPr>
              <w:t>49,470</w:t>
            </w:r>
          </w:p>
        </w:tc>
        <w:tc>
          <w:tcPr>
            <w:tcW w:w="3215" w:type="dxa"/>
            <w:vAlign w:val="center"/>
          </w:tcPr>
          <w:p w14:paraId="7B94D7D5" w14:textId="62F7DAA2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B54376" w:rsidRPr="00B51FDD">
              <w:rPr>
                <w:b/>
                <w:color w:val="910D28"/>
                <w:sz w:val="48"/>
                <w:szCs w:val="48"/>
                <w:lang w:val="es-ES_tradnl"/>
              </w:rPr>
              <w:t>63,750</w:t>
            </w:r>
          </w:p>
        </w:tc>
        <w:tc>
          <w:tcPr>
            <w:tcW w:w="3215" w:type="dxa"/>
            <w:vAlign w:val="center"/>
          </w:tcPr>
          <w:p w14:paraId="1829114C" w14:textId="1C867EA3" w:rsidR="0093322F" w:rsidRPr="00B51FDD" w:rsidRDefault="0093322F" w:rsidP="00F34FFF">
            <w:pPr>
              <w:jc w:val="center"/>
              <w:rPr>
                <w:b/>
                <w:color w:val="910D28"/>
                <w:sz w:val="48"/>
                <w:szCs w:val="48"/>
                <w:lang w:val="es-ES_tradnl"/>
              </w:rPr>
            </w:pPr>
            <w:r w:rsidRPr="00B51FDD">
              <w:rPr>
                <w:b/>
                <w:color w:val="910D28"/>
                <w:sz w:val="48"/>
                <w:szCs w:val="48"/>
                <w:lang w:val="es-ES_tradnl"/>
              </w:rPr>
              <w:t>$</w:t>
            </w:r>
            <w:r w:rsidR="00B54376" w:rsidRPr="00B51FDD">
              <w:rPr>
                <w:b/>
                <w:color w:val="910D28"/>
                <w:sz w:val="48"/>
                <w:szCs w:val="48"/>
                <w:lang w:val="es-ES_tradnl"/>
              </w:rPr>
              <w:t>28,080</w:t>
            </w:r>
          </w:p>
        </w:tc>
      </w:tr>
    </w:tbl>
    <w:p w14:paraId="7962D9D7" w14:textId="5B9B7D49" w:rsidR="0093322F" w:rsidRPr="00B51FDD" w:rsidRDefault="0093322F" w:rsidP="0093322F">
      <w:pPr>
        <w:rPr>
          <w:lang w:val="es-ES_tradnl"/>
        </w:rPr>
      </w:pPr>
    </w:p>
    <w:p w14:paraId="7722360E" w14:textId="76809D6F" w:rsidR="0093322F" w:rsidRPr="00B51FDD" w:rsidRDefault="0093322F" w:rsidP="0093322F">
      <w:pPr>
        <w:pStyle w:val="BodyText"/>
        <w:rPr>
          <w:lang w:val="es-ES_tradnl"/>
        </w:rPr>
      </w:pPr>
    </w:p>
    <w:p w14:paraId="3F24B053" w14:textId="7D8D2382" w:rsidR="0093322F" w:rsidRPr="00B51FDD" w:rsidRDefault="0093322F" w:rsidP="0093322F">
      <w:pPr>
        <w:pStyle w:val="BodyText"/>
        <w:rPr>
          <w:lang w:val="es-ES_tradnl"/>
        </w:rPr>
      </w:pPr>
    </w:p>
    <w:p w14:paraId="762F9078" w14:textId="77777777" w:rsidR="0093322F" w:rsidRPr="00B51FDD" w:rsidRDefault="0093322F" w:rsidP="0093322F">
      <w:pPr>
        <w:pStyle w:val="BodyText"/>
        <w:rPr>
          <w:lang w:val="es-ES_tradnl"/>
        </w:rPr>
      </w:pPr>
    </w:p>
    <w:sectPr w:rsidR="0093322F" w:rsidRPr="00B51FDD" w:rsidSect="008E4D00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870E" w14:textId="77777777" w:rsidR="00A44CA1" w:rsidRDefault="00A44CA1" w:rsidP="00293785">
      <w:pPr>
        <w:spacing w:after="0" w:line="240" w:lineRule="auto"/>
      </w:pPr>
      <w:r>
        <w:separator/>
      </w:r>
    </w:p>
  </w:endnote>
  <w:endnote w:type="continuationSeparator" w:id="0">
    <w:p w14:paraId="7BCC07D2" w14:textId="77777777" w:rsidR="00A44CA1" w:rsidRDefault="00A44CA1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78718" w14:textId="77777777" w:rsidR="00B51FDD" w:rsidRDefault="00B51F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5568F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73CADCC" wp14:editId="5DE42F25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411024" w14:textId="19323BAA" w:rsidR="00293785" w:rsidRPr="00A8450E" w:rsidRDefault="00000000" w:rsidP="000A0BF1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A00696B857529649A995D1780DAF628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57127" w:rsidRPr="00A8450E">
                                <w:t>School's Out! Now What?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CADC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" filled="f" stroked="f">
              <v:textbox>
                <w:txbxContent>
                  <w:p w14:paraId="30411024" w14:textId="19323BAA" w:rsidR="00293785" w:rsidRPr="00A8450E" w:rsidRDefault="00000000" w:rsidP="000A0BF1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A00696B857529649A995D1780DAF628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57127" w:rsidRPr="00A8450E">
                          <w:t>School's Out! Now What?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15F17596" wp14:editId="6B38B87B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925EB" w14:textId="77777777" w:rsidR="00B51FDD" w:rsidRDefault="00B51F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CD328" w14:textId="77777777" w:rsidR="00A44CA1" w:rsidRDefault="00A44CA1" w:rsidP="00293785">
      <w:pPr>
        <w:spacing w:after="0" w:line="240" w:lineRule="auto"/>
      </w:pPr>
      <w:r>
        <w:separator/>
      </w:r>
    </w:p>
  </w:footnote>
  <w:footnote w:type="continuationSeparator" w:id="0">
    <w:p w14:paraId="493BA000" w14:textId="77777777" w:rsidR="00A44CA1" w:rsidRDefault="00A44CA1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53BE3" w14:textId="77777777" w:rsidR="00662D0A" w:rsidRDefault="00662D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96664" w14:textId="77777777" w:rsidR="00662D0A" w:rsidRDefault="00662D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824BF" w14:textId="77777777" w:rsidR="00662D0A" w:rsidRDefault="00662D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9186011">
    <w:abstractNumId w:val="6"/>
  </w:num>
  <w:num w:numId="2" w16cid:durableId="1390303979">
    <w:abstractNumId w:val="7"/>
  </w:num>
  <w:num w:numId="3" w16cid:durableId="480654129">
    <w:abstractNumId w:val="0"/>
  </w:num>
  <w:num w:numId="4" w16cid:durableId="972250554">
    <w:abstractNumId w:val="2"/>
  </w:num>
  <w:num w:numId="5" w16cid:durableId="1587686475">
    <w:abstractNumId w:val="3"/>
  </w:num>
  <w:num w:numId="6" w16cid:durableId="1248078803">
    <w:abstractNumId w:val="5"/>
  </w:num>
  <w:num w:numId="7" w16cid:durableId="1677682627">
    <w:abstractNumId w:val="4"/>
  </w:num>
  <w:num w:numId="8" w16cid:durableId="62677749">
    <w:abstractNumId w:val="8"/>
  </w:num>
  <w:num w:numId="9" w16cid:durableId="992218198">
    <w:abstractNumId w:val="9"/>
  </w:num>
  <w:num w:numId="10" w16cid:durableId="1129276011">
    <w:abstractNumId w:val="10"/>
  </w:num>
  <w:num w:numId="11" w16cid:durableId="1968661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6EA"/>
    <w:rsid w:val="00015BA7"/>
    <w:rsid w:val="0004006F"/>
    <w:rsid w:val="00043ADA"/>
    <w:rsid w:val="0005088E"/>
    <w:rsid w:val="00053775"/>
    <w:rsid w:val="00053C0C"/>
    <w:rsid w:val="0005619A"/>
    <w:rsid w:val="00063925"/>
    <w:rsid w:val="00063C0F"/>
    <w:rsid w:val="000716BE"/>
    <w:rsid w:val="000A0BF1"/>
    <w:rsid w:val="000B2D75"/>
    <w:rsid w:val="000D00DF"/>
    <w:rsid w:val="000F03FC"/>
    <w:rsid w:val="0011259B"/>
    <w:rsid w:val="00116FDD"/>
    <w:rsid w:val="00125621"/>
    <w:rsid w:val="0013315F"/>
    <w:rsid w:val="001547B9"/>
    <w:rsid w:val="00186146"/>
    <w:rsid w:val="001872E7"/>
    <w:rsid w:val="001933AD"/>
    <w:rsid w:val="001A5889"/>
    <w:rsid w:val="001A7A8A"/>
    <w:rsid w:val="001C12AA"/>
    <w:rsid w:val="001C4C8B"/>
    <w:rsid w:val="001D0BBF"/>
    <w:rsid w:val="001E1F85"/>
    <w:rsid w:val="001E236D"/>
    <w:rsid w:val="001E7323"/>
    <w:rsid w:val="001F02D8"/>
    <w:rsid w:val="001F125D"/>
    <w:rsid w:val="00220408"/>
    <w:rsid w:val="00223141"/>
    <w:rsid w:val="00231334"/>
    <w:rsid w:val="002345CC"/>
    <w:rsid w:val="00247C4A"/>
    <w:rsid w:val="00262DC5"/>
    <w:rsid w:val="002708D8"/>
    <w:rsid w:val="00290816"/>
    <w:rsid w:val="00293785"/>
    <w:rsid w:val="002B09C3"/>
    <w:rsid w:val="002C0879"/>
    <w:rsid w:val="002C37B4"/>
    <w:rsid w:val="002D084B"/>
    <w:rsid w:val="00315001"/>
    <w:rsid w:val="003506CD"/>
    <w:rsid w:val="0036040A"/>
    <w:rsid w:val="0036187A"/>
    <w:rsid w:val="00365343"/>
    <w:rsid w:val="0036673F"/>
    <w:rsid w:val="0038576F"/>
    <w:rsid w:val="00386493"/>
    <w:rsid w:val="00390338"/>
    <w:rsid w:val="003916A9"/>
    <w:rsid w:val="003B0F72"/>
    <w:rsid w:val="003D514A"/>
    <w:rsid w:val="003F6028"/>
    <w:rsid w:val="00446C13"/>
    <w:rsid w:val="004870EE"/>
    <w:rsid w:val="004B3C85"/>
    <w:rsid w:val="004C6F53"/>
    <w:rsid w:val="004E3C34"/>
    <w:rsid w:val="004F42D0"/>
    <w:rsid w:val="005078B4"/>
    <w:rsid w:val="0053328A"/>
    <w:rsid w:val="00540FC6"/>
    <w:rsid w:val="00566B5B"/>
    <w:rsid w:val="005E494F"/>
    <w:rsid w:val="005E70E7"/>
    <w:rsid w:val="00610B04"/>
    <w:rsid w:val="00645D7F"/>
    <w:rsid w:val="00656940"/>
    <w:rsid w:val="00662D0A"/>
    <w:rsid w:val="00666C03"/>
    <w:rsid w:val="00686DAB"/>
    <w:rsid w:val="00696D80"/>
    <w:rsid w:val="006A2BCF"/>
    <w:rsid w:val="006B1D9A"/>
    <w:rsid w:val="006C3711"/>
    <w:rsid w:val="006D48B7"/>
    <w:rsid w:val="006E1542"/>
    <w:rsid w:val="00713129"/>
    <w:rsid w:val="007168FF"/>
    <w:rsid w:val="00721EA4"/>
    <w:rsid w:val="00730CF1"/>
    <w:rsid w:val="0079132D"/>
    <w:rsid w:val="00797BCA"/>
    <w:rsid w:val="007A785D"/>
    <w:rsid w:val="007B055F"/>
    <w:rsid w:val="007B313F"/>
    <w:rsid w:val="007B7BBA"/>
    <w:rsid w:val="007D45BD"/>
    <w:rsid w:val="007D4DF2"/>
    <w:rsid w:val="007D5783"/>
    <w:rsid w:val="008001E1"/>
    <w:rsid w:val="00823EAE"/>
    <w:rsid w:val="00824CBA"/>
    <w:rsid w:val="008269BB"/>
    <w:rsid w:val="008435C7"/>
    <w:rsid w:val="008459B6"/>
    <w:rsid w:val="0085541C"/>
    <w:rsid w:val="00857127"/>
    <w:rsid w:val="008675AC"/>
    <w:rsid w:val="00872234"/>
    <w:rsid w:val="0087638C"/>
    <w:rsid w:val="00880013"/>
    <w:rsid w:val="00895E9E"/>
    <w:rsid w:val="008A3E2D"/>
    <w:rsid w:val="008C404F"/>
    <w:rsid w:val="008E4D00"/>
    <w:rsid w:val="008F5386"/>
    <w:rsid w:val="00913172"/>
    <w:rsid w:val="0093322F"/>
    <w:rsid w:val="009406EA"/>
    <w:rsid w:val="00976698"/>
    <w:rsid w:val="00981E19"/>
    <w:rsid w:val="009B18CC"/>
    <w:rsid w:val="009B52E4"/>
    <w:rsid w:val="009D6E8D"/>
    <w:rsid w:val="00A07071"/>
    <w:rsid w:val="00A101E8"/>
    <w:rsid w:val="00A17336"/>
    <w:rsid w:val="00A4417A"/>
    <w:rsid w:val="00A44CA1"/>
    <w:rsid w:val="00A471FD"/>
    <w:rsid w:val="00A511A8"/>
    <w:rsid w:val="00A62C03"/>
    <w:rsid w:val="00A6356B"/>
    <w:rsid w:val="00A72F81"/>
    <w:rsid w:val="00A8006B"/>
    <w:rsid w:val="00A8450E"/>
    <w:rsid w:val="00A971E1"/>
    <w:rsid w:val="00AC349E"/>
    <w:rsid w:val="00AC3742"/>
    <w:rsid w:val="00AC75FD"/>
    <w:rsid w:val="00AD5541"/>
    <w:rsid w:val="00AD7C10"/>
    <w:rsid w:val="00AE2C20"/>
    <w:rsid w:val="00AE707D"/>
    <w:rsid w:val="00B51FDD"/>
    <w:rsid w:val="00B54376"/>
    <w:rsid w:val="00B65D03"/>
    <w:rsid w:val="00B70412"/>
    <w:rsid w:val="00B92DBF"/>
    <w:rsid w:val="00BD119F"/>
    <w:rsid w:val="00BD763E"/>
    <w:rsid w:val="00BE6A36"/>
    <w:rsid w:val="00C45BB0"/>
    <w:rsid w:val="00C73EA1"/>
    <w:rsid w:val="00C871F4"/>
    <w:rsid w:val="00C90936"/>
    <w:rsid w:val="00C95430"/>
    <w:rsid w:val="00CB27A0"/>
    <w:rsid w:val="00CC39DB"/>
    <w:rsid w:val="00CC4F77"/>
    <w:rsid w:val="00CD05D4"/>
    <w:rsid w:val="00CD3CF6"/>
    <w:rsid w:val="00CE317F"/>
    <w:rsid w:val="00CE336D"/>
    <w:rsid w:val="00D106FF"/>
    <w:rsid w:val="00D51B10"/>
    <w:rsid w:val="00D626EB"/>
    <w:rsid w:val="00DF0380"/>
    <w:rsid w:val="00DF41C1"/>
    <w:rsid w:val="00E17E77"/>
    <w:rsid w:val="00E303A4"/>
    <w:rsid w:val="00E30C7B"/>
    <w:rsid w:val="00E72C9F"/>
    <w:rsid w:val="00ED24C8"/>
    <w:rsid w:val="00EE3A34"/>
    <w:rsid w:val="00F27CF1"/>
    <w:rsid w:val="00F377E2"/>
    <w:rsid w:val="00F50748"/>
    <w:rsid w:val="00F72D02"/>
    <w:rsid w:val="00F74233"/>
    <w:rsid w:val="00F74E2A"/>
    <w:rsid w:val="00F95993"/>
    <w:rsid w:val="00FB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AF4376"/>
  <w15:docId w15:val="{B3C3D229-5764-754E-9390-9146BA2CE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0A0BF1"/>
    <w:pPr>
      <w:jc w:val="right"/>
    </w:pPr>
    <w:rPr>
      <w:b/>
      <w:caps/>
      <w:color w:val="2D2D2D"/>
      <w:sz w:val="22"/>
    </w:rPr>
  </w:style>
  <w:style w:type="character" w:customStyle="1" w:styleId="LessonFooterChar">
    <w:name w:val="Lesson Footer Char"/>
    <w:basedOn w:val="TitleChar"/>
    <w:link w:val="LessonFooter"/>
    <w:rsid w:val="000A0BF1"/>
    <w:rPr>
      <w:rFonts w:asciiTheme="majorHAnsi" w:eastAsiaTheme="majorEastAsia" w:hAnsiTheme="majorHAnsi" w:cstheme="majorBidi"/>
      <w:b/>
      <w:caps/>
      <w:color w:val="2D2D2D"/>
      <w:kern w:val="28"/>
      <w:sz w:val="32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paragraph" w:customStyle="1" w:styleId="TableData">
    <w:name w:val="Table Data"/>
    <w:basedOn w:val="Normal"/>
    <w:qFormat/>
    <w:rsid w:val="009406EA"/>
    <w:pPr>
      <w:spacing w:after="0" w:line="240" w:lineRule="auto"/>
    </w:pPr>
    <w:rPr>
      <w:rFonts w:ascii="Calibri" w:eastAsia="Calibri" w:hAnsi="Calibri" w:cs="Calibr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footer" Target="foot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95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header" Target="head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rdanhayden/Library/Group%20Containers/UBF8T346G9.Office/User%20Content.localized/Templates.localized/Horizontal%20LEARN%20Doc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00696B857529649A995D1780DAF6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8675E-CDBA-784D-95DD-6F0946C22DDC}"/>
      </w:docPartPr>
      <w:docPartBody>
        <w:p w:rsidR="008A618A" w:rsidRDefault="00000000">
          <w:pPr>
            <w:pStyle w:val="A00696B857529649A995D1780DAF628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362"/>
    <w:rsid w:val="002D4A1E"/>
    <w:rsid w:val="0034044B"/>
    <w:rsid w:val="003C099A"/>
    <w:rsid w:val="003D2F28"/>
    <w:rsid w:val="00676362"/>
    <w:rsid w:val="008A618A"/>
    <w:rsid w:val="009202DC"/>
    <w:rsid w:val="00BF006E"/>
    <w:rsid w:val="00D47FC6"/>
    <w:rsid w:val="00DB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00696B857529649A995D1780DAF6287">
    <w:name w:val="A00696B857529649A995D1780DAF62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LEARN Document.dotx</Template>
  <TotalTime>478</TotalTime>
  <Pages>30</Pages>
  <Words>478</Words>
  <Characters>2997</Characters>
  <Application>Microsoft Office Word</Application>
  <DocSecurity>0</DocSecurity>
  <Lines>446</Lines>
  <Paragraphs>255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School's Out! Now What?</vt:lpstr>
    </vt:vector>
  </TitlesOfParts>
  <Manager/>
  <Company/>
  <LinksUpToDate>false</LinksUpToDate>
  <CharactersWithSpaces>3224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School's Out! Now What?</dc:title>
  <dc:subject/>
  <dc:creator>K20 Center</dc:creator>
  <cp:keywords/>
  <dc:description/>
  <cp:lastModifiedBy>Lopez, Araceli</cp:lastModifiedBy>
  <cp:revision>68</cp:revision>
  <cp:lastPrinted>2016-07-14T14:08:00Z</cp:lastPrinted>
  <dcterms:created xsi:type="dcterms:W3CDTF">2022-08-25T17:00:00Z</dcterms:created>
  <dcterms:modified xsi:type="dcterms:W3CDTF">2023-09-22T16:35:00Z</dcterms:modified>
  <cp:category/>
</cp:coreProperties>
</file>