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1625239A" w:rsidR="00446C13" w:rsidRDefault="009D6E8D" w:rsidP="00DC7A6D">
      <w:pPr>
        <w:pStyle w:val="Title"/>
      </w:pPr>
      <w:r w:rsidRPr="00DC7A6D">
        <w:t>D</w:t>
      </w:r>
      <w:r w:rsidR="00175748">
        <w:t>igital research poster guide</w:t>
      </w:r>
    </w:p>
    <w:p w14:paraId="656B0F90" w14:textId="649E3EDB" w:rsidR="00175748" w:rsidRPr="00D032B5" w:rsidRDefault="00175748" w:rsidP="00323ABD">
      <w:pPr>
        <w:pStyle w:val="Heading1"/>
        <w:rPr>
          <w:color w:val="DA1A5D"/>
        </w:rPr>
      </w:pPr>
      <w:r w:rsidRPr="00D032B5">
        <w:rPr>
          <w:color w:val="DA1A5D"/>
        </w:rPr>
        <w:t xml:space="preserve">How to Create a Digital </w:t>
      </w:r>
      <w:r w:rsidR="009F4338" w:rsidRPr="00D032B5">
        <w:rPr>
          <w:color w:val="DA1A5D"/>
        </w:rPr>
        <w:t>P</w:t>
      </w:r>
      <w:r w:rsidRPr="00D032B5">
        <w:rPr>
          <w:color w:val="DA1A5D"/>
        </w:rPr>
        <w:t xml:space="preserve">oster </w:t>
      </w:r>
      <w:r w:rsidR="009F4338" w:rsidRPr="00D032B5">
        <w:rPr>
          <w:color w:val="DA1A5D"/>
        </w:rPr>
        <w:t>U</w:t>
      </w:r>
      <w:r w:rsidRPr="00D032B5">
        <w:rPr>
          <w:color w:val="DA1A5D"/>
        </w:rPr>
        <w:t>sing Google Slides</w:t>
      </w:r>
    </w:p>
    <w:p w14:paraId="7043B8BE" w14:textId="52340801" w:rsidR="00175748" w:rsidRPr="00D032B5" w:rsidRDefault="001C1413" w:rsidP="00D032B5">
      <w:pPr>
        <w:pStyle w:val="Heading2"/>
      </w:pPr>
      <w:r w:rsidRPr="00D032B5">
        <w:t>Brainstorm</w:t>
      </w:r>
    </w:p>
    <w:p w14:paraId="26A6035B" w14:textId="0D381E52" w:rsidR="001C1413" w:rsidRDefault="00000873" w:rsidP="00675F2E">
      <w:pPr>
        <w:pStyle w:val="BodyText"/>
        <w:numPr>
          <w:ilvl w:val="0"/>
          <w:numId w:val="15"/>
        </w:numPr>
      </w:pPr>
      <w:r>
        <w:t>Keep the following questions in mind as you brainstorm ideas for your digital poster:</w:t>
      </w:r>
    </w:p>
    <w:p w14:paraId="3CEFF732" w14:textId="46857E00" w:rsidR="00000873" w:rsidRDefault="00000873" w:rsidP="00675F2E">
      <w:pPr>
        <w:pStyle w:val="BodyText"/>
        <w:numPr>
          <w:ilvl w:val="1"/>
          <w:numId w:val="15"/>
        </w:numPr>
      </w:pPr>
      <w:r>
        <w:t>Who is the famous person and what are they known for?</w:t>
      </w:r>
    </w:p>
    <w:p w14:paraId="0A3FA8C2" w14:textId="6CAADB85" w:rsidR="00000873" w:rsidRDefault="00000873" w:rsidP="00675F2E">
      <w:pPr>
        <w:pStyle w:val="BodyText"/>
        <w:numPr>
          <w:ilvl w:val="1"/>
          <w:numId w:val="15"/>
        </w:numPr>
      </w:pPr>
      <w:r>
        <w:t>Why are they important to you?</w:t>
      </w:r>
    </w:p>
    <w:p w14:paraId="71B477BF" w14:textId="1BE8F726" w:rsidR="00000873" w:rsidRDefault="00000873" w:rsidP="00675F2E">
      <w:pPr>
        <w:pStyle w:val="BodyText"/>
        <w:numPr>
          <w:ilvl w:val="1"/>
          <w:numId w:val="15"/>
        </w:numPr>
      </w:pPr>
      <w:r>
        <w:t>What challenges did they face throughout their journey?</w:t>
      </w:r>
    </w:p>
    <w:p w14:paraId="535E3CC1" w14:textId="1FD21BB0" w:rsidR="00000873" w:rsidRDefault="00000873" w:rsidP="00675F2E">
      <w:pPr>
        <w:pStyle w:val="BodyText"/>
        <w:numPr>
          <w:ilvl w:val="1"/>
          <w:numId w:val="15"/>
        </w:numPr>
      </w:pPr>
      <w:r>
        <w:t>How did they overcome these challenges?</w:t>
      </w:r>
    </w:p>
    <w:p w14:paraId="5A7CFBBD" w14:textId="26F6CD03" w:rsidR="00000873" w:rsidRPr="00D032B5" w:rsidRDefault="00000873" w:rsidP="00D032B5">
      <w:pPr>
        <w:pStyle w:val="Heading2"/>
      </w:pPr>
      <w:r w:rsidRPr="00D032B5">
        <w:t>Create your poster</w:t>
      </w:r>
    </w:p>
    <w:p w14:paraId="6523C6AD" w14:textId="01D40C0C" w:rsidR="00000873" w:rsidRDefault="00086866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BEF334A" wp14:editId="3C2280DB">
            <wp:simplePos x="0" y="0"/>
            <wp:positionH relativeFrom="margin">
              <wp:posOffset>723900</wp:posOffset>
            </wp:positionH>
            <wp:positionV relativeFrom="paragraph">
              <wp:posOffset>318135</wp:posOffset>
            </wp:positionV>
            <wp:extent cx="4493260" cy="1490345"/>
            <wp:effectExtent l="0" t="0" r="2540" b="0"/>
            <wp:wrapTopAndBottom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8" b="35549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149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Open Google Slides</w:t>
      </w:r>
    </w:p>
    <w:p w14:paraId="082182B3" w14:textId="3EDEDA0A" w:rsidR="00000873" w:rsidRDefault="00086866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DB87BD9" wp14:editId="7C7D7FF9">
            <wp:simplePos x="0" y="0"/>
            <wp:positionH relativeFrom="margin">
              <wp:posOffset>814705</wp:posOffset>
            </wp:positionH>
            <wp:positionV relativeFrom="paragraph">
              <wp:posOffset>1867717</wp:posOffset>
            </wp:positionV>
            <wp:extent cx="4326890" cy="2080895"/>
            <wp:effectExtent l="0" t="0" r="3810" b="1905"/>
            <wp:wrapTopAndBottom/>
            <wp:docPr id="7" name="image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 descr="Graphical user interface, application&#10;&#10;Description automatically generated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2" b="11682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08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Select a theme</w:t>
      </w:r>
    </w:p>
    <w:p w14:paraId="3C5ED366" w14:textId="77777777" w:rsidR="00086866" w:rsidRDefault="00086866" w:rsidP="00675F2E">
      <w:pPr>
        <w:pStyle w:val="ListParagraph"/>
        <w:ind w:left="1080"/>
        <w:contextualSpacing w:val="0"/>
      </w:pPr>
    </w:p>
    <w:p w14:paraId="06D22A96" w14:textId="558B27D2" w:rsidR="00000873" w:rsidRDefault="00675F2E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i/>
          <w:noProof/>
          <w:color w:val="3E5C61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30AD1C3" wp14:editId="35B023E3">
            <wp:simplePos x="0" y="0"/>
            <wp:positionH relativeFrom="margin">
              <wp:posOffset>760730</wp:posOffset>
            </wp:positionH>
            <wp:positionV relativeFrom="paragraph">
              <wp:posOffset>280381</wp:posOffset>
            </wp:positionV>
            <wp:extent cx="4422140" cy="2090420"/>
            <wp:effectExtent l="0" t="0" r="0" b="5080"/>
            <wp:wrapTopAndBottom/>
            <wp:docPr id="3" name="image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 descr="Graphical user interface, application&#10;&#10;Description automatically generated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2276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209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Change the background to blank</w:t>
      </w:r>
    </w:p>
    <w:p w14:paraId="0E60CC7B" w14:textId="4764B223" w:rsidR="00000873" w:rsidRDefault="00086866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3A2182B" wp14:editId="54094FE5">
            <wp:simplePos x="0" y="0"/>
            <wp:positionH relativeFrom="margin">
              <wp:align>center</wp:align>
            </wp:positionH>
            <wp:positionV relativeFrom="paragraph">
              <wp:posOffset>2404135</wp:posOffset>
            </wp:positionV>
            <wp:extent cx="4204970" cy="2027555"/>
            <wp:effectExtent l="0" t="0" r="0" b="4445"/>
            <wp:wrapTopAndBottom/>
            <wp:docPr id="9" name="image5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Graphical user interface, application, Word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0" b="11792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02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Insert a text box to use for your title</w:t>
      </w:r>
    </w:p>
    <w:p w14:paraId="1F71B882" w14:textId="56139C3F" w:rsidR="00000873" w:rsidRDefault="00675F2E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752F6330" wp14:editId="495E088F">
            <wp:simplePos x="0" y="0"/>
            <wp:positionH relativeFrom="margin">
              <wp:align>center</wp:align>
            </wp:positionH>
            <wp:positionV relativeFrom="paragraph">
              <wp:posOffset>2362955</wp:posOffset>
            </wp:positionV>
            <wp:extent cx="4062095" cy="1938020"/>
            <wp:effectExtent l="0" t="0" r="1905" b="5080"/>
            <wp:wrapTopAndBottom/>
            <wp:docPr id="14" name="image7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 descr="Graphical user interface, application, Word&#10;&#10;Description automatically generated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9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66"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343D23D1" wp14:editId="579AA741">
            <wp:simplePos x="0" y="0"/>
            <wp:positionH relativeFrom="margin">
              <wp:align>center</wp:align>
            </wp:positionH>
            <wp:positionV relativeFrom="paragraph">
              <wp:posOffset>2503201</wp:posOffset>
            </wp:positionV>
            <wp:extent cx="4062095" cy="1938020"/>
            <wp:effectExtent l="0" t="0" r="1905" b="5080"/>
            <wp:wrapTopAndBottom/>
            <wp:docPr id="11" name="image7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 descr="Graphical user interface, application, Word&#10;&#10;Description automatically generated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9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Title your poster</w:t>
      </w:r>
    </w:p>
    <w:p w14:paraId="0263E52D" w14:textId="77777777" w:rsidR="00675F2E" w:rsidRDefault="00675F2E" w:rsidP="00675F2E">
      <w:pPr>
        <w:pStyle w:val="ListParagraph"/>
        <w:ind w:left="1080"/>
      </w:pPr>
    </w:p>
    <w:p w14:paraId="0EFF42E3" w14:textId="7E5A9F9A" w:rsidR="00675F2E" w:rsidRDefault="00675F2E" w:rsidP="00675F2E">
      <w:pPr>
        <w:pStyle w:val="ListParagraph"/>
        <w:ind w:left="1080"/>
      </w:pPr>
    </w:p>
    <w:p w14:paraId="23D3105B" w14:textId="77777777" w:rsidR="00675F2E" w:rsidRDefault="00675F2E" w:rsidP="00DF08D3"/>
    <w:p w14:paraId="6125429E" w14:textId="401C0E7A" w:rsidR="00000873" w:rsidRDefault="00000873" w:rsidP="00675F2E">
      <w:pPr>
        <w:pStyle w:val="ListParagraph"/>
        <w:numPr>
          <w:ilvl w:val="0"/>
          <w:numId w:val="15"/>
        </w:numPr>
      </w:pPr>
      <w:r>
        <w:t>Add images</w:t>
      </w:r>
    </w:p>
    <w:p w14:paraId="6D335665" w14:textId="0806BC18" w:rsidR="00086866" w:rsidRPr="00086866" w:rsidRDefault="00675F2E" w:rsidP="00675F2E">
      <w:pPr>
        <w:pStyle w:val="ListParagraph"/>
        <w:numPr>
          <w:ilvl w:val="1"/>
          <w:numId w:val="15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8947F3" wp14:editId="15DC357E">
            <wp:simplePos x="0" y="0"/>
            <wp:positionH relativeFrom="margin">
              <wp:posOffset>717550</wp:posOffset>
            </wp:positionH>
            <wp:positionV relativeFrom="paragraph">
              <wp:posOffset>248757</wp:posOffset>
            </wp:positionV>
            <wp:extent cx="4507899" cy="2138363"/>
            <wp:effectExtent l="0" t="0" r="635" b="0"/>
            <wp:wrapTopAndBottom/>
            <wp:docPr id="12" name="image6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 descr="Graphical user interface, application&#10;&#10;Description automatically generated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2020"/>
                    <a:stretch>
                      <a:fillRect/>
                    </a:stretch>
                  </pic:blipFill>
                  <pic:spPr>
                    <a:xfrm>
                      <a:off x="0" y="0"/>
                      <a:ext cx="4507899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66">
        <w:t>Select “Tools,” then “Explore.” Then, type in a word to search.</w:t>
      </w:r>
    </w:p>
    <w:p w14:paraId="155E5C4F" w14:textId="77777777" w:rsidR="00675F2E" w:rsidRDefault="00675F2E" w:rsidP="00675F2E">
      <w:pPr>
        <w:pStyle w:val="ListParagraph"/>
        <w:ind w:left="1800"/>
      </w:pPr>
    </w:p>
    <w:p w14:paraId="05CB15E7" w14:textId="2FC93C0A" w:rsidR="00675F2E" w:rsidRDefault="00086866" w:rsidP="001344F7">
      <w:pPr>
        <w:pStyle w:val="ListParagraph"/>
        <w:numPr>
          <w:ilvl w:val="1"/>
          <w:numId w:val="15"/>
        </w:numPr>
        <w:contextualSpacing w:val="0"/>
      </w:pPr>
      <w:r>
        <w:t xml:space="preserve">Select images </w:t>
      </w:r>
    </w:p>
    <w:p w14:paraId="0A141F9B" w14:textId="0AA4878B" w:rsidR="00000873" w:rsidRDefault="00000873" w:rsidP="00675F2E">
      <w:pPr>
        <w:pStyle w:val="ListParagraph"/>
        <w:numPr>
          <w:ilvl w:val="0"/>
          <w:numId w:val="15"/>
        </w:numPr>
      </w:pPr>
      <w:r>
        <w:t>Add words, GIFs, lines, arrows</w:t>
      </w:r>
      <w:r w:rsidR="00DD3C5D">
        <w:t>,</w:t>
      </w:r>
      <w:r>
        <w:t xml:space="preserve"> etc.</w:t>
      </w:r>
    </w:p>
    <w:p w14:paraId="782381D8" w14:textId="4AC61EBB" w:rsidR="00E22E0A" w:rsidRPr="00E22E0A" w:rsidRDefault="00E22E0A" w:rsidP="00675F2E">
      <w:pPr>
        <w:pStyle w:val="ListParagraph"/>
        <w:numPr>
          <w:ilvl w:val="1"/>
          <w:numId w:val="15"/>
        </w:numPr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22C322D5" wp14:editId="66CB2ED0">
            <wp:simplePos x="0" y="0"/>
            <wp:positionH relativeFrom="margin">
              <wp:posOffset>557530</wp:posOffset>
            </wp:positionH>
            <wp:positionV relativeFrom="paragraph">
              <wp:posOffset>277257</wp:posOffset>
            </wp:positionV>
            <wp:extent cx="4829175" cy="1547495"/>
            <wp:effectExtent l="0" t="0" r="0" b="1905"/>
            <wp:wrapTopAndBottom/>
            <wp:docPr id="13" name="image4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png" descr="Graphical user interface, application, Word&#10;&#10;Description automatically generated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54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“Insert,” then “Text Box”</w:t>
      </w:r>
      <w:r w:rsidRPr="00E22E0A">
        <w:rPr>
          <w:rFonts w:ascii="Calibri" w:eastAsia="Calibri" w:hAnsi="Calibri" w:cs="Calibri"/>
          <w:noProof/>
          <w:szCs w:val="24"/>
        </w:rPr>
        <w:t xml:space="preserve"> </w:t>
      </w:r>
    </w:p>
    <w:p w14:paraId="3A87CEC1" w14:textId="77777777" w:rsidR="00675F2E" w:rsidRDefault="00675F2E" w:rsidP="00675F2E">
      <w:pPr>
        <w:pStyle w:val="ListParagraph"/>
        <w:ind w:left="1800"/>
      </w:pPr>
    </w:p>
    <w:p w14:paraId="2DF804A5" w14:textId="1CE2E49F" w:rsidR="00DF08D3" w:rsidRDefault="00675F2E" w:rsidP="00DF08D3">
      <w:pPr>
        <w:pStyle w:val="ListParagraph"/>
        <w:numPr>
          <w:ilvl w:val="1"/>
          <w:numId w:val="15"/>
        </w:numPr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6F330E54" wp14:editId="10F733AB">
            <wp:simplePos x="0" y="0"/>
            <wp:positionH relativeFrom="margin">
              <wp:posOffset>556914</wp:posOffset>
            </wp:positionH>
            <wp:positionV relativeFrom="paragraph">
              <wp:posOffset>243387</wp:posOffset>
            </wp:positionV>
            <wp:extent cx="4899025" cy="1452245"/>
            <wp:effectExtent l="0" t="0" r="3175" b="0"/>
            <wp:wrapTopAndBottom/>
            <wp:docPr id="10" name="image3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Graphical user interface, text, application&#10;&#10;Description automatically generated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145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0A">
        <w:t>Select “Insert,” then “Shapes”</w:t>
      </w:r>
      <w:r w:rsidR="00E22E0A" w:rsidRPr="00E22E0A">
        <w:rPr>
          <w:rFonts w:ascii="Calibri" w:eastAsia="Calibri" w:hAnsi="Calibri" w:cs="Calibri"/>
          <w:noProof/>
          <w:szCs w:val="24"/>
        </w:rPr>
        <w:t xml:space="preserve"> </w:t>
      </w:r>
    </w:p>
    <w:p w14:paraId="01E8D4CC" w14:textId="750C8DC9" w:rsidR="00000873" w:rsidRDefault="00000873" w:rsidP="00D032B5">
      <w:pPr>
        <w:pStyle w:val="Heading2"/>
      </w:pPr>
      <w:r>
        <w:t>Resources</w:t>
      </w:r>
    </w:p>
    <w:p w14:paraId="53A1649C" w14:textId="353C2909" w:rsidR="00000873" w:rsidRDefault="00000873" w:rsidP="00675F2E">
      <w:pPr>
        <w:pStyle w:val="ListParagraph"/>
        <w:numPr>
          <w:ilvl w:val="0"/>
          <w:numId w:val="16"/>
        </w:numPr>
      </w:pPr>
      <w:r>
        <w:t>Google Teacher Center</w:t>
      </w:r>
    </w:p>
    <w:p w14:paraId="34F8CDE3" w14:textId="2EB830F5" w:rsidR="00FC4E2C" w:rsidRPr="00675F2E" w:rsidRDefault="00000873" w:rsidP="00675F2E">
      <w:pPr>
        <w:pStyle w:val="ListParagraph"/>
        <w:numPr>
          <w:ilvl w:val="0"/>
          <w:numId w:val="16"/>
        </w:numPr>
      </w:pPr>
      <w:r>
        <w:t>Google Slides Product Guide</w:t>
      </w:r>
    </w:p>
    <w:sectPr w:rsidR="00FC4E2C" w:rsidRPr="00675F2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E75B6" w14:textId="77777777" w:rsidR="002320CB" w:rsidRDefault="002320CB" w:rsidP="00293785">
      <w:pPr>
        <w:spacing w:after="0" w:line="240" w:lineRule="auto"/>
      </w:pPr>
      <w:r>
        <w:separator/>
      </w:r>
    </w:p>
  </w:endnote>
  <w:endnote w:type="continuationSeparator" w:id="0">
    <w:p w14:paraId="35770B06" w14:textId="77777777" w:rsidR="002320CB" w:rsidRDefault="002320C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888F5" w14:textId="77777777" w:rsidR="00D032B5" w:rsidRDefault="00D032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7D6B" w14:textId="3F0D4450" w:rsidR="004C0DA7" w:rsidRPr="004C0DA7" w:rsidRDefault="00D032B5" w:rsidP="00D032B5">
    <w:pPr>
      <w:pStyle w:val="Header"/>
      <w:ind w:left="1080" w:firstLine="3960"/>
      <w:rPr>
        <w:rFonts w:asciiTheme="majorHAnsi" w:hAnsiTheme="majorHAnsi" w:cstheme="majorHAnsi"/>
        <w:b/>
        <w:bCs/>
        <w:sz w:val="22"/>
      </w:rPr>
    </w:pPr>
    <w:r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4179F30B" wp14:editId="00D578C5">
          <wp:simplePos x="0" y="0"/>
          <wp:positionH relativeFrom="column">
            <wp:posOffset>554990</wp:posOffset>
          </wp:positionH>
          <wp:positionV relativeFrom="paragraph">
            <wp:posOffset>-243296</wp:posOffset>
          </wp:positionV>
          <wp:extent cx="5529943" cy="738733"/>
          <wp:effectExtent l="0" t="0" r="0" b="0"/>
          <wp:wrapNone/>
          <wp:docPr id="1294385104" name="Picture 3" descr="A blue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385104" name="Picture 3" descr="A blue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9943" cy="738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b/>
        <w:bCs/>
        <w:sz w:val="22"/>
      </w:rPr>
      <w:t xml:space="preserve">        </w:t>
    </w:r>
    <w:r w:rsidR="004C0DA7" w:rsidRPr="004C0DA7">
      <w:rPr>
        <w:rFonts w:asciiTheme="majorHAnsi" w:hAnsiTheme="majorHAnsi" w:cstheme="majorHAnsi"/>
        <w:b/>
        <w:bCs/>
        <w:sz w:val="22"/>
      </w:rPr>
      <w:t>FAMOUS FAILURES</w:t>
    </w:r>
  </w:p>
  <w:p w14:paraId="32E123B9" w14:textId="48BF811A" w:rsidR="00293785" w:rsidRPr="004C0DA7" w:rsidRDefault="00293785">
    <w:pPr>
      <w:pStyle w:val="Footer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55AB6" w14:textId="77777777" w:rsidR="00D032B5" w:rsidRDefault="00D03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C4A90" w14:textId="77777777" w:rsidR="002320CB" w:rsidRDefault="002320CB" w:rsidP="00293785">
      <w:pPr>
        <w:spacing w:after="0" w:line="240" w:lineRule="auto"/>
      </w:pPr>
      <w:r>
        <w:separator/>
      </w:r>
    </w:p>
  </w:footnote>
  <w:footnote w:type="continuationSeparator" w:id="0">
    <w:p w14:paraId="3DA881CD" w14:textId="77777777" w:rsidR="002320CB" w:rsidRDefault="002320CB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6AF8" w14:textId="77777777" w:rsidR="00175748" w:rsidRDefault="001757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FFABE" w14:textId="7F02F099" w:rsidR="00175748" w:rsidRDefault="001757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8D481" w14:textId="77777777" w:rsidR="00175748" w:rsidRDefault="001757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BB6"/>
    <w:multiLevelType w:val="hybridMultilevel"/>
    <w:tmpl w:val="4BD22E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F80AC2"/>
    <w:multiLevelType w:val="hybridMultilevel"/>
    <w:tmpl w:val="ECBA3F3E"/>
    <w:lvl w:ilvl="0" w:tplc="ABFA3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74089"/>
    <w:multiLevelType w:val="hybridMultilevel"/>
    <w:tmpl w:val="336C00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716A55"/>
    <w:multiLevelType w:val="hybridMultilevel"/>
    <w:tmpl w:val="3D740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C9607A"/>
    <w:multiLevelType w:val="hybridMultilevel"/>
    <w:tmpl w:val="6B063C4E"/>
    <w:lvl w:ilvl="0" w:tplc="0E60B58A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10"/>
  </w:num>
  <w:num w:numId="2" w16cid:durableId="146556627">
    <w:abstractNumId w:val="11"/>
  </w:num>
  <w:num w:numId="3" w16cid:durableId="1387334925">
    <w:abstractNumId w:val="2"/>
  </w:num>
  <w:num w:numId="4" w16cid:durableId="1689408539">
    <w:abstractNumId w:val="6"/>
  </w:num>
  <w:num w:numId="5" w16cid:durableId="547646668">
    <w:abstractNumId w:val="7"/>
  </w:num>
  <w:num w:numId="6" w16cid:durableId="480079475">
    <w:abstractNumId w:val="9"/>
  </w:num>
  <w:num w:numId="7" w16cid:durableId="1024863129">
    <w:abstractNumId w:val="8"/>
  </w:num>
  <w:num w:numId="8" w16cid:durableId="1295863789">
    <w:abstractNumId w:val="12"/>
  </w:num>
  <w:num w:numId="9" w16cid:durableId="1048140081">
    <w:abstractNumId w:val="14"/>
  </w:num>
  <w:num w:numId="10" w16cid:durableId="1471896044">
    <w:abstractNumId w:val="15"/>
  </w:num>
  <w:num w:numId="11" w16cid:durableId="1434518601">
    <w:abstractNumId w:val="5"/>
  </w:num>
  <w:num w:numId="12" w16cid:durableId="39935874">
    <w:abstractNumId w:val="1"/>
  </w:num>
  <w:num w:numId="13" w16cid:durableId="1583023754">
    <w:abstractNumId w:val="13"/>
  </w:num>
  <w:num w:numId="14" w16cid:durableId="545679176">
    <w:abstractNumId w:val="0"/>
  </w:num>
  <w:num w:numId="15" w16cid:durableId="1572159696">
    <w:abstractNumId w:val="4"/>
  </w:num>
  <w:num w:numId="16" w16cid:durableId="1792630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00873"/>
    <w:rsid w:val="0004006F"/>
    <w:rsid w:val="00053775"/>
    <w:rsid w:val="0005619A"/>
    <w:rsid w:val="0008589D"/>
    <w:rsid w:val="00086866"/>
    <w:rsid w:val="0011259B"/>
    <w:rsid w:val="00116FDD"/>
    <w:rsid w:val="00125621"/>
    <w:rsid w:val="001344F7"/>
    <w:rsid w:val="00175748"/>
    <w:rsid w:val="001A3324"/>
    <w:rsid w:val="001A7919"/>
    <w:rsid w:val="001C1413"/>
    <w:rsid w:val="001D0BBF"/>
    <w:rsid w:val="001E1F85"/>
    <w:rsid w:val="001F125D"/>
    <w:rsid w:val="002315DE"/>
    <w:rsid w:val="002320CB"/>
    <w:rsid w:val="002345CC"/>
    <w:rsid w:val="00293785"/>
    <w:rsid w:val="002C0879"/>
    <w:rsid w:val="002C37B4"/>
    <w:rsid w:val="00323ABD"/>
    <w:rsid w:val="0036040A"/>
    <w:rsid w:val="00397FA9"/>
    <w:rsid w:val="003E3516"/>
    <w:rsid w:val="00432783"/>
    <w:rsid w:val="00446C13"/>
    <w:rsid w:val="004C0DA7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532C"/>
    <w:rsid w:val="00666C03"/>
    <w:rsid w:val="00675F2E"/>
    <w:rsid w:val="00686DAB"/>
    <w:rsid w:val="006B4CC2"/>
    <w:rsid w:val="006E0EA0"/>
    <w:rsid w:val="006E1542"/>
    <w:rsid w:val="00721EA4"/>
    <w:rsid w:val="007236BB"/>
    <w:rsid w:val="00797CB5"/>
    <w:rsid w:val="007B055F"/>
    <w:rsid w:val="007C36E9"/>
    <w:rsid w:val="007E6F1D"/>
    <w:rsid w:val="007F74F0"/>
    <w:rsid w:val="008539BE"/>
    <w:rsid w:val="00880013"/>
    <w:rsid w:val="008856F2"/>
    <w:rsid w:val="008920A4"/>
    <w:rsid w:val="008F5386"/>
    <w:rsid w:val="00913172"/>
    <w:rsid w:val="00981E19"/>
    <w:rsid w:val="009B52E4"/>
    <w:rsid w:val="009D6E8D"/>
    <w:rsid w:val="009E61CB"/>
    <w:rsid w:val="009F4338"/>
    <w:rsid w:val="00A101E8"/>
    <w:rsid w:val="00AC349E"/>
    <w:rsid w:val="00B3475F"/>
    <w:rsid w:val="00B5218F"/>
    <w:rsid w:val="00B92DBF"/>
    <w:rsid w:val="00BD119F"/>
    <w:rsid w:val="00C60185"/>
    <w:rsid w:val="00C608E6"/>
    <w:rsid w:val="00C73EA1"/>
    <w:rsid w:val="00C8524A"/>
    <w:rsid w:val="00CB4974"/>
    <w:rsid w:val="00CC4F77"/>
    <w:rsid w:val="00CD0AED"/>
    <w:rsid w:val="00CD3CF6"/>
    <w:rsid w:val="00CD602A"/>
    <w:rsid w:val="00CE20AB"/>
    <w:rsid w:val="00CE336D"/>
    <w:rsid w:val="00CF192F"/>
    <w:rsid w:val="00D032B5"/>
    <w:rsid w:val="00D106FF"/>
    <w:rsid w:val="00D626EB"/>
    <w:rsid w:val="00DC1267"/>
    <w:rsid w:val="00DC7A6D"/>
    <w:rsid w:val="00DD3C5D"/>
    <w:rsid w:val="00DF08D3"/>
    <w:rsid w:val="00E22E0A"/>
    <w:rsid w:val="00E43680"/>
    <w:rsid w:val="00E61E47"/>
    <w:rsid w:val="00ED24C8"/>
    <w:rsid w:val="00EE2561"/>
    <w:rsid w:val="00F377E2"/>
    <w:rsid w:val="00F50748"/>
    <w:rsid w:val="00F61818"/>
    <w:rsid w:val="00F72D02"/>
    <w:rsid w:val="00F77736"/>
    <w:rsid w:val="00F82F4E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032B5"/>
    <w:pPr>
      <w:keepNext/>
      <w:keepLines/>
      <w:numPr>
        <w:numId w:val="13"/>
      </w:numPr>
      <w:spacing w:before="300" w:after="0"/>
      <w:outlineLvl w:val="1"/>
    </w:pPr>
    <w:rPr>
      <w:rFonts w:asciiTheme="majorHAnsi" w:eastAsiaTheme="majorEastAsia" w:hAnsiTheme="majorHAnsi" w:cstheme="majorBidi"/>
      <w:i/>
      <w:color w:val="DA1A5D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32B5"/>
    <w:rPr>
      <w:rFonts w:asciiTheme="majorHAnsi" w:eastAsiaTheme="majorEastAsia" w:hAnsiTheme="majorHAnsi" w:cstheme="majorBidi"/>
      <w:i/>
      <w:color w:val="DA1A5D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0</TotalTime>
  <Pages>3</Pages>
  <Words>134</Words>
  <Characters>652</Characters>
  <Application>Microsoft Office Word</Application>
  <DocSecurity>0</DocSecurity>
  <Lines>29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Famous Failures</vt:lpstr>
    </vt:vector>
  </TitlesOfParts>
  <Manager/>
  <Company/>
  <LinksUpToDate>false</LinksUpToDate>
  <CharactersWithSpaces>776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Famous Failures</dc:title>
  <dc:subject/>
  <dc:creator>K20 Center</dc:creator>
  <cp:keywords/>
  <dc:description/>
  <cp:lastModifiedBy>Gracia, Ann M.</cp:lastModifiedBy>
  <cp:revision>3</cp:revision>
  <cp:lastPrinted>2016-07-14T14:08:00Z</cp:lastPrinted>
  <dcterms:created xsi:type="dcterms:W3CDTF">2024-06-25T16:22:00Z</dcterms:created>
  <dcterms:modified xsi:type="dcterms:W3CDTF">2024-06-25T16:22:00Z</dcterms:modified>
  <cp:category/>
</cp:coreProperties>
</file>