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7903EB6" w14:textId="17F6EE3B" w:rsidR="00586DEF" w:rsidRDefault="00586DEF" w:rsidP="00D31609">
      <w:pPr>
        <w:pStyle w:val="Citation"/>
        <w:jc w:val="center"/>
      </w:pPr>
    </w:p>
    <w:p w14:paraId="36AFDD6A" w14:textId="77777777" w:rsidR="00D31609" w:rsidRDefault="00D31609" w:rsidP="00D31609">
      <w:pPr>
        <w:pStyle w:val="Citation"/>
        <w:jc w:val="center"/>
      </w:pPr>
    </w:p>
    <w:p w14:paraId="3E7F696F" w14:textId="77777777" w:rsidR="00D31609" w:rsidRDefault="00D31609" w:rsidP="00D31609">
      <w:pPr>
        <w:pStyle w:val="FootnoteText"/>
      </w:pPr>
    </w:p>
    <w:p w14:paraId="5043A878" w14:textId="77777777" w:rsidR="00D31609" w:rsidRDefault="00D31609" w:rsidP="00D31609">
      <w:pPr>
        <w:pStyle w:val="FootnoteText"/>
      </w:pPr>
    </w:p>
    <w:p w14:paraId="5BE17CCB" w14:textId="77777777" w:rsidR="00D31609" w:rsidRPr="00D31609" w:rsidRDefault="00D31609" w:rsidP="00D31609">
      <w:pPr>
        <w:pStyle w:val="FootnoteText"/>
      </w:pPr>
    </w:p>
    <w:p w14:paraId="0B9C2864" w14:textId="77777777" w:rsidR="00D31609" w:rsidRDefault="00D31609" w:rsidP="00D31609">
      <w:pPr>
        <w:pStyle w:val="Citation"/>
        <w:jc w:val="both"/>
      </w:pPr>
      <w:r>
        <w:fldChar w:fldCharType="begin"/>
      </w:r>
      <w:r>
        <w:instrText xml:space="preserve"> INCLUDEPICTURE "https://upload.wikimedia.org/wikipedia/commons/a/a5/Into_the_Jaws_of_Death_23-0455M_edit.jpg"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A2AE368" wp14:editId="3843E870">
            <wp:extent cx="6753885" cy="5436301"/>
            <wp:effectExtent l="0" t="0" r="2540" b="0"/>
            <wp:docPr id="713785196" name="Picture 2" descr="A group of soldiers on a b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785196" name="Picture 2" descr="A group of soldiers on a boa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89" cy="555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6C58AFE" w14:textId="72EDD28F" w:rsidR="00D31609" w:rsidRPr="00AB79C5" w:rsidRDefault="00AB79C5" w:rsidP="00AB79C5">
      <w:pPr>
        <w:pStyle w:val="Citation"/>
        <w:ind w:left="0" w:firstLine="0"/>
        <w:jc w:val="both"/>
      </w:pPr>
      <w:r w:rsidRPr="00C6154E">
        <w:rPr>
          <w:i w:val="0"/>
          <w:iCs/>
          <w:color w:val="595959" w:themeColor="text2"/>
        </w:rPr>
        <w:t>Sargent, R. F. (1944, June 6).</w:t>
      </w:r>
      <w:r w:rsidRPr="00C6154E">
        <w:rPr>
          <w:color w:val="595959" w:themeColor="text2"/>
        </w:rPr>
        <w:t xml:space="preserve"> Into the jaws of death</w:t>
      </w:r>
      <w:r w:rsidRPr="00C6154E">
        <w:rPr>
          <w:i w:val="0"/>
          <w:iCs/>
          <w:color w:val="595959" w:themeColor="text2"/>
        </w:rPr>
        <w:t xml:space="preserve"> [Photograph]. Wikimedia Commons. </w:t>
      </w:r>
      <w:hyperlink r:id="rId9" w:history="1">
        <w:r w:rsidRPr="006B04EC">
          <w:rPr>
            <w:rStyle w:val="Hyperlink"/>
            <w:i w:val="0"/>
            <w:iCs/>
          </w:rPr>
          <w:t>https://en.wikipedia.org/wiki/Into_the_Jaws_of_Death#</w:t>
        </w:r>
      </w:hyperlink>
      <w:r>
        <w:rPr>
          <w:i w:val="0"/>
          <w:iCs/>
        </w:rPr>
        <w:t xml:space="preserve"> </w:t>
      </w:r>
    </w:p>
    <w:p w14:paraId="0B072FBB" w14:textId="4733BC24" w:rsidR="00FC4E2C" w:rsidRDefault="00FC4E2C" w:rsidP="00D31609">
      <w:pPr>
        <w:pStyle w:val="Citation"/>
      </w:pPr>
    </w:p>
    <w:p w14:paraId="3CB66546" w14:textId="77777777" w:rsidR="007D5DDE" w:rsidRDefault="007D5DDE" w:rsidP="007D5DDE">
      <w:pPr>
        <w:pStyle w:val="FootnoteText"/>
      </w:pPr>
    </w:p>
    <w:p w14:paraId="19AC4072" w14:textId="77777777" w:rsidR="007D5DDE" w:rsidRDefault="007D5DDE" w:rsidP="007D5DDE">
      <w:pPr>
        <w:pStyle w:val="FootnoteText"/>
      </w:pPr>
    </w:p>
    <w:p w14:paraId="76C9C67E" w14:textId="77777777" w:rsidR="007D5DDE" w:rsidRDefault="007D5DDE" w:rsidP="007D5DDE">
      <w:pPr>
        <w:pStyle w:val="FootnoteText"/>
      </w:pPr>
    </w:p>
    <w:p w14:paraId="27294569" w14:textId="77777777" w:rsidR="007D5DDE" w:rsidRDefault="007D5DDE" w:rsidP="007D5DDE">
      <w:pPr>
        <w:pStyle w:val="FootnoteText"/>
      </w:pPr>
    </w:p>
    <w:p w14:paraId="5F76437E" w14:textId="77777777" w:rsidR="007D5DDE" w:rsidRDefault="007D5DDE" w:rsidP="007D5DDE">
      <w:pPr>
        <w:pStyle w:val="FootnoteText"/>
      </w:pPr>
    </w:p>
    <w:p w14:paraId="6DEC899E" w14:textId="77777777" w:rsidR="007D5DDE" w:rsidRDefault="007D5DDE" w:rsidP="007D5DDE">
      <w:pPr>
        <w:pStyle w:val="FootnoteText"/>
      </w:pPr>
    </w:p>
    <w:p w14:paraId="0B1C0815" w14:textId="77777777" w:rsidR="007D5DDE" w:rsidRDefault="007D5DDE" w:rsidP="007D5DDE">
      <w:pPr>
        <w:pStyle w:val="FootnoteText"/>
      </w:pPr>
    </w:p>
    <w:p w14:paraId="2CFB9A18" w14:textId="77777777" w:rsidR="007D5DDE" w:rsidRDefault="007D5DDE" w:rsidP="007D5DDE">
      <w:pPr>
        <w:pStyle w:val="FootnoteText"/>
      </w:pPr>
    </w:p>
    <w:p w14:paraId="575A09BC" w14:textId="77777777" w:rsidR="007D5DDE" w:rsidRDefault="007D5DDE" w:rsidP="007D5DDE">
      <w:pPr>
        <w:pStyle w:val="FootnoteText"/>
      </w:pPr>
    </w:p>
    <w:p w14:paraId="574157B8" w14:textId="77777777" w:rsidR="007D5DDE" w:rsidRDefault="007D5DDE" w:rsidP="007D5DDE">
      <w:pPr>
        <w:pStyle w:val="FootnoteText"/>
      </w:pPr>
    </w:p>
    <w:p w14:paraId="68AD07F8" w14:textId="77777777" w:rsidR="007D5DDE" w:rsidRDefault="007D5DDE" w:rsidP="007D5DDE">
      <w:pPr>
        <w:pStyle w:val="FootnoteText"/>
      </w:pPr>
    </w:p>
    <w:p w14:paraId="13934D4E" w14:textId="77777777" w:rsidR="007D5DDE" w:rsidRDefault="007D5DDE" w:rsidP="007D5DDE">
      <w:pPr>
        <w:pStyle w:val="FootnoteText"/>
      </w:pPr>
    </w:p>
    <w:p w14:paraId="23DB61FE" w14:textId="77777777" w:rsidR="007D5DDE" w:rsidRDefault="007D5DDE" w:rsidP="007D5DDE">
      <w:pPr>
        <w:pStyle w:val="FootnoteText"/>
      </w:pPr>
    </w:p>
    <w:p w14:paraId="08001705" w14:textId="77777777" w:rsidR="007D5DDE" w:rsidRDefault="007D5DDE" w:rsidP="007D5DDE">
      <w:pPr>
        <w:pStyle w:val="FootnoteText"/>
      </w:pPr>
    </w:p>
    <w:p w14:paraId="72EE4453" w14:textId="77777777" w:rsidR="007D5DDE" w:rsidRDefault="007D5DDE" w:rsidP="007D5DDE">
      <w:pPr>
        <w:pStyle w:val="FootnoteText"/>
      </w:pPr>
    </w:p>
    <w:p w14:paraId="1AC6CE3D" w14:textId="77777777" w:rsidR="007D5DDE" w:rsidRDefault="007D5DDE" w:rsidP="007D5DDE">
      <w:pPr>
        <w:pStyle w:val="FootnoteText"/>
      </w:pPr>
    </w:p>
    <w:p w14:paraId="234C6064" w14:textId="7911BBFB" w:rsidR="007D5DDE" w:rsidRPr="007D5DDE" w:rsidRDefault="007D5DDE" w:rsidP="007D5DDE">
      <w:pPr>
        <w:pStyle w:val="FootnoteText"/>
      </w:pPr>
      <w:r>
        <w:fldChar w:fldCharType="begin"/>
      </w:r>
      <w:r>
        <w:instrText xml:space="preserve"> INCLUDEPICTURE "https://upload.wikimedia.org/wikipedia/commons/9/9a/Child_laborer.jpg"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BC852A2" wp14:editId="57E2C7C9">
            <wp:extent cx="6858000" cy="5069205"/>
            <wp:effectExtent l="0" t="0" r="0" b="0"/>
            <wp:docPr id="807309575" name="Picture 3" descr="A child standing in a facto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09575" name="Picture 3" descr="A child standing in a factor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6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CDCBD6C" w14:textId="57F23F3B" w:rsidR="00AB79C5" w:rsidRPr="00AB79C5" w:rsidRDefault="004B20BA" w:rsidP="004B20BA">
      <w:pPr>
        <w:pStyle w:val="Citation"/>
      </w:pPr>
      <w:r w:rsidRPr="00C6154E">
        <w:rPr>
          <w:i w:val="0"/>
          <w:iCs/>
          <w:color w:val="595959" w:themeColor="text2"/>
        </w:rPr>
        <w:t xml:space="preserve">Hine, L. W. </w:t>
      </w:r>
      <w:r w:rsidR="00AB79C5" w:rsidRPr="00C6154E">
        <w:rPr>
          <w:i w:val="0"/>
          <w:iCs/>
          <w:color w:val="595959" w:themeColor="text2"/>
        </w:rPr>
        <w:t>(</w:t>
      </w:r>
      <w:r w:rsidRPr="00C6154E">
        <w:rPr>
          <w:i w:val="0"/>
          <w:iCs/>
          <w:color w:val="595959" w:themeColor="text2"/>
        </w:rPr>
        <w:t>1908, December 3</w:t>
      </w:r>
      <w:r w:rsidR="00AB79C5" w:rsidRPr="00C6154E">
        <w:rPr>
          <w:i w:val="0"/>
          <w:iCs/>
          <w:color w:val="595959" w:themeColor="text2"/>
        </w:rPr>
        <w:t>).</w:t>
      </w:r>
      <w:r w:rsidR="00AB79C5" w:rsidRPr="00C6154E">
        <w:rPr>
          <w:color w:val="595959" w:themeColor="text2"/>
        </w:rPr>
        <w:t xml:space="preserve"> </w:t>
      </w:r>
      <w:r w:rsidRPr="00C6154E">
        <w:rPr>
          <w:color w:val="595959" w:themeColor="text2"/>
        </w:rPr>
        <w:t>A little spinner in the Mollahan Mills, Newberry, S.C.</w:t>
      </w:r>
      <w:r w:rsidR="00AB79C5" w:rsidRPr="00C6154E">
        <w:rPr>
          <w:i w:val="0"/>
          <w:iCs/>
          <w:color w:val="595959" w:themeColor="text2"/>
        </w:rPr>
        <w:t xml:space="preserve"> [Photograph]. </w:t>
      </w:r>
      <w:r w:rsidR="00695FFE" w:rsidRPr="00C6154E">
        <w:rPr>
          <w:i w:val="0"/>
          <w:iCs/>
          <w:color w:val="595959" w:themeColor="text2"/>
        </w:rPr>
        <w:t>Library of Congress</w:t>
      </w:r>
      <w:r w:rsidR="00AB79C5" w:rsidRPr="00C6154E">
        <w:rPr>
          <w:i w:val="0"/>
          <w:iCs/>
          <w:color w:val="595959" w:themeColor="text2"/>
        </w:rPr>
        <w:t>.</w:t>
      </w:r>
      <w:r w:rsidR="00695FFE" w:rsidRPr="00C6154E">
        <w:rPr>
          <w:i w:val="0"/>
          <w:iCs/>
          <w:color w:val="595959" w:themeColor="text2"/>
        </w:rPr>
        <w:t xml:space="preserve"> </w:t>
      </w:r>
      <w:hyperlink r:id="rId11" w:history="1">
        <w:r w:rsidR="00695FFE" w:rsidRPr="006B04EC">
          <w:rPr>
            <w:rStyle w:val="Hyperlink"/>
            <w:i w:val="0"/>
            <w:iCs/>
          </w:rPr>
          <w:t>https://www.loc.gov/item/2018674902/</w:t>
        </w:r>
      </w:hyperlink>
      <w:r>
        <w:rPr>
          <w:i w:val="0"/>
          <w:iCs/>
        </w:rPr>
        <w:t xml:space="preserve"> </w:t>
      </w:r>
      <w:r w:rsidR="00AB79C5">
        <w:rPr>
          <w:i w:val="0"/>
          <w:iCs/>
        </w:rPr>
        <w:t xml:space="preserve"> </w:t>
      </w:r>
    </w:p>
    <w:p w14:paraId="3A80D955" w14:textId="77777777" w:rsidR="00D31609" w:rsidRPr="00D31609" w:rsidRDefault="00D31609" w:rsidP="00D31609"/>
    <w:p w14:paraId="348D753C" w14:textId="77777777" w:rsidR="00D31609" w:rsidRDefault="00D31609" w:rsidP="00D31609"/>
    <w:p w14:paraId="061398B7" w14:textId="77777777" w:rsidR="002F43E5" w:rsidRDefault="002F43E5" w:rsidP="002F43E5">
      <w:pPr>
        <w:pStyle w:val="BodyText"/>
      </w:pPr>
    </w:p>
    <w:p w14:paraId="105296B1" w14:textId="77777777" w:rsidR="002F43E5" w:rsidRDefault="002F43E5" w:rsidP="002F43E5">
      <w:pPr>
        <w:pStyle w:val="BodyText"/>
      </w:pPr>
    </w:p>
    <w:p w14:paraId="7D314D93" w14:textId="77777777" w:rsidR="002F43E5" w:rsidRDefault="002F43E5" w:rsidP="002F43E5">
      <w:pPr>
        <w:pStyle w:val="BodyText"/>
      </w:pPr>
    </w:p>
    <w:p w14:paraId="4F30E393" w14:textId="77777777" w:rsidR="002F43E5" w:rsidRDefault="002F43E5" w:rsidP="002F43E5">
      <w:pPr>
        <w:pStyle w:val="BodyText"/>
      </w:pPr>
    </w:p>
    <w:p w14:paraId="5909717B" w14:textId="77777777" w:rsidR="002F43E5" w:rsidRDefault="002F43E5" w:rsidP="002F43E5">
      <w:pPr>
        <w:pStyle w:val="BodyText"/>
        <w:jc w:val="center"/>
      </w:pPr>
      <w:r>
        <w:lastRenderedPageBreak/>
        <w:fldChar w:fldCharType="begin"/>
      </w:r>
      <w:r>
        <w:instrText xml:space="preserve"> INCLUDEPICTURE "https://upload.wikimedia.org/wikipedia/commons/9/94/Gordon_Parks_-_American_Gothic.jpg"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7D5A56F" wp14:editId="39239F47">
            <wp:extent cx="5485594" cy="7758820"/>
            <wp:effectExtent l="0" t="0" r="1270" b="1270"/>
            <wp:docPr id="141655180" name="Picture 2" descr="A person holding a b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55180" name="Picture 2" descr="A person holding a b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25" cy="779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83E05E1" w14:textId="307EF286" w:rsidR="00695FFE" w:rsidRPr="00695FFE" w:rsidRDefault="00695FFE" w:rsidP="00695FFE">
      <w:pPr>
        <w:pStyle w:val="Citation"/>
        <w:rPr>
          <w:i w:val="0"/>
          <w:iCs/>
        </w:rPr>
      </w:pPr>
      <w:r w:rsidRPr="00C6154E">
        <w:rPr>
          <w:i w:val="0"/>
          <w:iCs/>
          <w:color w:val="595959" w:themeColor="text2"/>
        </w:rPr>
        <w:t xml:space="preserve">Parks, G. (1942, August). </w:t>
      </w:r>
      <w:r w:rsidRPr="00C6154E">
        <w:rPr>
          <w:color w:val="595959" w:themeColor="text2"/>
        </w:rPr>
        <w:t xml:space="preserve">American Gothic </w:t>
      </w:r>
      <w:r w:rsidRPr="00C6154E">
        <w:rPr>
          <w:i w:val="0"/>
          <w:iCs/>
          <w:color w:val="595959" w:themeColor="text2"/>
        </w:rPr>
        <w:t xml:space="preserve">[Photograph]. Wikimedia Commons. </w:t>
      </w:r>
      <w:hyperlink r:id="rId13" w:history="1">
        <w:r w:rsidRPr="006B04EC">
          <w:rPr>
            <w:rStyle w:val="Hyperlink"/>
            <w:i w:val="0"/>
            <w:iCs/>
          </w:rPr>
          <w:t>https://commons.wikimedia.org/wiki/File:Gordon_Parks_-_American_Gothic.jpg</w:t>
        </w:r>
      </w:hyperlink>
      <w:r>
        <w:rPr>
          <w:i w:val="0"/>
          <w:iCs/>
        </w:rPr>
        <w:t xml:space="preserve"> </w:t>
      </w:r>
    </w:p>
    <w:p w14:paraId="2772F094" w14:textId="4E451552" w:rsidR="002F43E5" w:rsidRPr="002F43E5" w:rsidRDefault="002F43E5" w:rsidP="002F43E5">
      <w:pPr>
        <w:pStyle w:val="BodyText"/>
      </w:pPr>
    </w:p>
    <w:p w14:paraId="2BC10A4A" w14:textId="77777777" w:rsidR="00D31609" w:rsidRPr="00D31609" w:rsidRDefault="00D31609" w:rsidP="00D31609"/>
    <w:p w14:paraId="5043505E" w14:textId="44AEE38E" w:rsidR="00D31609" w:rsidRPr="00D31609" w:rsidRDefault="00FC47A1" w:rsidP="00FC47A1">
      <w:pPr>
        <w:jc w:val="center"/>
      </w:pPr>
      <w:r>
        <w:lastRenderedPageBreak/>
        <w:fldChar w:fldCharType="begin"/>
      </w:r>
      <w:r>
        <w:instrText xml:space="preserve"> INCLUDEPICTURE "https://upload.wikimedia.org/wikipedia/commons/5/54/Lange-MigrantMother02.jpg"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AE0E47E" wp14:editId="1DF8EAC7">
            <wp:extent cx="5369402" cy="6980222"/>
            <wp:effectExtent l="0" t="0" r="3175" b="5080"/>
            <wp:docPr id="753705996" name="Picture 3" descr="A person holding her head in her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05996" name="Picture 3" descr="A person holding her head in her hand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014" cy="700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F702F85" w14:textId="094FA4D1" w:rsidR="00C6154E" w:rsidRDefault="00FC47A1" w:rsidP="00695FFE">
      <w:pPr>
        <w:pStyle w:val="Citation"/>
        <w:ind w:firstLine="0"/>
        <w:rPr>
          <w:i w:val="0"/>
          <w:iCs/>
        </w:rPr>
      </w:pPr>
      <w:r w:rsidRPr="00C6154E">
        <w:rPr>
          <w:i w:val="0"/>
          <w:iCs/>
          <w:color w:val="595959" w:themeColor="text2"/>
        </w:rPr>
        <w:t>Lange, D.</w:t>
      </w:r>
      <w:r w:rsidR="00695FFE" w:rsidRPr="00C6154E">
        <w:rPr>
          <w:i w:val="0"/>
          <w:iCs/>
          <w:color w:val="595959" w:themeColor="text2"/>
        </w:rPr>
        <w:t xml:space="preserve"> (1936, March). </w:t>
      </w:r>
      <w:r w:rsidR="00695FFE" w:rsidRPr="00C6154E">
        <w:rPr>
          <w:color w:val="595959" w:themeColor="text2"/>
        </w:rPr>
        <w:t xml:space="preserve">Destitute pea pickers in California. Mother of seven children. Age thirty-two. Nipomo, California </w:t>
      </w:r>
      <w:r w:rsidR="00695FFE" w:rsidRPr="00C6154E">
        <w:rPr>
          <w:i w:val="0"/>
          <w:iCs/>
          <w:color w:val="595959" w:themeColor="text2"/>
        </w:rPr>
        <w:t xml:space="preserve">[Image]. Library of Congress. </w:t>
      </w:r>
      <w:hyperlink r:id="rId15" w:history="1">
        <w:r w:rsidR="00C6154E" w:rsidRPr="0088174F">
          <w:rPr>
            <w:rStyle w:val="Hyperlink"/>
            <w:i w:val="0"/>
            <w:iCs/>
          </w:rPr>
          <w:t>https://loc.gov/pictures/resource/ppmsca.12883/</w:t>
        </w:r>
      </w:hyperlink>
    </w:p>
    <w:p w14:paraId="5CAF83F0" w14:textId="3D80C0C6" w:rsidR="00D31609" w:rsidRPr="00695FFE" w:rsidRDefault="00D31609" w:rsidP="00695FFE">
      <w:pPr>
        <w:pStyle w:val="Citation"/>
        <w:ind w:firstLine="0"/>
        <w:rPr>
          <w:i w:val="0"/>
          <w:iCs/>
        </w:rPr>
      </w:pPr>
      <w:r>
        <w:tab/>
      </w:r>
    </w:p>
    <w:p w14:paraId="0FA59F63" w14:textId="77777777" w:rsidR="00FC47A1" w:rsidRDefault="00FC47A1" w:rsidP="00FC47A1">
      <w:pPr>
        <w:pStyle w:val="BodyText"/>
      </w:pPr>
    </w:p>
    <w:p w14:paraId="3CE105B4" w14:textId="77777777" w:rsidR="00FC47A1" w:rsidRDefault="00FC47A1" w:rsidP="00FC47A1">
      <w:pPr>
        <w:pStyle w:val="BodyText"/>
      </w:pPr>
    </w:p>
    <w:p w14:paraId="0979C5E7" w14:textId="77777777" w:rsidR="00FC47A1" w:rsidRDefault="00FC47A1" w:rsidP="00FC47A1">
      <w:pPr>
        <w:pStyle w:val="BodyText"/>
      </w:pPr>
    </w:p>
    <w:p w14:paraId="3CE89D67" w14:textId="77777777" w:rsidR="00FD457E" w:rsidRDefault="00FD457E" w:rsidP="00FC47A1">
      <w:pPr>
        <w:pStyle w:val="BodyText"/>
      </w:pPr>
    </w:p>
    <w:p w14:paraId="590A3C49" w14:textId="77777777" w:rsidR="00FD457E" w:rsidRDefault="00FD457E" w:rsidP="00FC47A1">
      <w:pPr>
        <w:pStyle w:val="BodyText"/>
      </w:pPr>
    </w:p>
    <w:p w14:paraId="372F8C29" w14:textId="77777777" w:rsidR="00FD457E" w:rsidRDefault="00FD457E" w:rsidP="00FC47A1">
      <w:pPr>
        <w:pStyle w:val="BodyText"/>
      </w:pPr>
    </w:p>
    <w:p w14:paraId="26DE5FAD" w14:textId="77777777" w:rsidR="00FD457E" w:rsidRDefault="00FD457E" w:rsidP="00FC47A1">
      <w:pPr>
        <w:pStyle w:val="BodyText"/>
      </w:pPr>
    </w:p>
    <w:p w14:paraId="4837DAD2" w14:textId="77777777" w:rsidR="00FD457E" w:rsidRDefault="00FD457E" w:rsidP="00FC47A1">
      <w:pPr>
        <w:pStyle w:val="BodyText"/>
      </w:pPr>
    </w:p>
    <w:p w14:paraId="4624A948" w14:textId="577A5150" w:rsidR="00695FFE" w:rsidRDefault="00FD457E" w:rsidP="00FC47A1">
      <w:pPr>
        <w:pStyle w:val="BodyText"/>
      </w:pPr>
      <w:r>
        <w:fldChar w:fldCharType="begin"/>
      </w:r>
      <w:r>
        <w:instrText xml:space="preserve"> INCLUDEPICTURE "https://upload.wikimedia.org/wikipedia/commons/thumb/3/3b/Women_at_work_during_the_First_World_War_Q27873.jpg/960px-Women_at_work_during_the_First_World_War_Q27873.jpg?20171010003322"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D54F8E7" wp14:editId="0151BCBE">
            <wp:extent cx="6858000" cy="5137150"/>
            <wp:effectExtent l="0" t="0" r="0" b="6350"/>
            <wp:docPr id="2119363018" name="Picture 4" descr="Women working in a facto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363018" name="Picture 4" descr="Women working in a factor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3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0F46351" w14:textId="4E54BBF4" w:rsidR="00695FFE" w:rsidRPr="00695FFE" w:rsidRDefault="00695FFE" w:rsidP="00FC47A1">
      <w:pPr>
        <w:pStyle w:val="BodyText"/>
        <w:rPr>
          <w:color w:val="008CC9" w:themeColor="accent2"/>
          <w:sz w:val="18"/>
          <w:szCs w:val="18"/>
        </w:rPr>
      </w:pPr>
      <w:r w:rsidRPr="00C6154E">
        <w:rPr>
          <w:i/>
          <w:iCs/>
          <w:color w:val="595959" w:themeColor="text2"/>
          <w:sz w:val="18"/>
          <w:szCs w:val="18"/>
        </w:rPr>
        <w:t xml:space="preserve">Women working in the munitions industry during the First World War </w:t>
      </w:r>
      <w:r w:rsidRPr="00C6154E">
        <w:rPr>
          <w:color w:val="595959" w:themeColor="text2"/>
          <w:sz w:val="18"/>
          <w:szCs w:val="18"/>
        </w:rPr>
        <w:t xml:space="preserve">[Photograph]. (1917, May). Wikimedia Commons. </w:t>
      </w:r>
      <w:hyperlink r:id="rId17" w:history="1">
        <w:r w:rsidRPr="00C6154E">
          <w:rPr>
            <w:rStyle w:val="Hyperlink"/>
            <w:color w:val="008CC9" w:themeColor="accent2"/>
            <w:sz w:val="18"/>
            <w:szCs w:val="18"/>
          </w:rPr>
          <w:t>https://commons.wikimedia.org/wiki/File:Women_Working_in_the_Munitions_Industry_during_the_First_World_War_Q108474.jpg</w:t>
        </w:r>
      </w:hyperlink>
      <w:r w:rsidRPr="00C6154E">
        <w:rPr>
          <w:color w:val="008CC9" w:themeColor="accent2"/>
          <w:sz w:val="18"/>
          <w:szCs w:val="18"/>
        </w:rPr>
        <w:t xml:space="preserve"> </w:t>
      </w:r>
    </w:p>
    <w:sectPr w:rsidR="00695FFE" w:rsidRPr="00695FFE" w:rsidSect="00D31609">
      <w:headerReference w:type="even" r:id="rId18"/>
      <w:headerReference w:type="default" r:id="rId19"/>
      <w:footerReference w:type="default" r:id="rId20"/>
      <w:headerReference w:type="first" r:id="rId21"/>
      <w:pgSz w:w="12240" w:h="15840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0D3992" w14:textId="77777777" w:rsidR="006D757C" w:rsidRDefault="006D757C" w:rsidP="00293785">
      <w:pPr>
        <w:spacing w:after="0" w:line="240" w:lineRule="auto"/>
      </w:pPr>
      <w:r>
        <w:separator/>
      </w:r>
    </w:p>
  </w:endnote>
  <w:endnote w:type="continuationSeparator" w:id="0">
    <w:p w14:paraId="22CBD645" w14:textId="77777777" w:rsidR="006D757C" w:rsidRDefault="006D757C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CC6D2" w14:textId="5524F5F2" w:rsidR="00293785" w:rsidRDefault="00C6154E">
    <w:pPr>
      <w:pStyle w:val="Foo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127272A1" wp14:editId="09FC7784">
          <wp:simplePos x="0" y="0"/>
          <wp:positionH relativeFrom="column">
            <wp:posOffset>2147570</wp:posOffset>
          </wp:positionH>
          <wp:positionV relativeFrom="paragraph">
            <wp:posOffset>0</wp:posOffset>
          </wp:positionV>
          <wp:extent cx="4673600" cy="393700"/>
          <wp:effectExtent l="0" t="0" r="0" b="0"/>
          <wp:wrapNone/>
          <wp:docPr id="58844819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8448190" name="Picture 58844819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9FCF25E" wp14:editId="4863E3EA">
              <wp:simplePos x="0" y="0"/>
              <wp:positionH relativeFrom="column">
                <wp:posOffset>1977694</wp:posOffset>
              </wp:positionH>
              <wp:positionV relativeFrom="paragraph">
                <wp:posOffset>-43815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6C1F95" w14:textId="14C46CE4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5DBE28EA527D49DBB091168BAF35D5E1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C6154E">
                                <w:t>A Picture is Worth a Thousand Words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FCF25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55.7pt;margin-top:-3.45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eAyYAIAADQ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" filled="f" stroked="f">
              <v:textbox>
                <w:txbxContent>
                  <w:p w14:paraId="566C1F95" w14:textId="14C46CE4" w:rsidR="00293785" w:rsidRDefault="0000000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5DBE28EA527D49DBB091168BAF35D5E1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C6154E">
                          <w:t>A Picture is Worth a Thousand Words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E5B36" w14:textId="77777777" w:rsidR="006D757C" w:rsidRDefault="006D757C" w:rsidP="00293785">
      <w:pPr>
        <w:spacing w:after="0" w:line="240" w:lineRule="auto"/>
      </w:pPr>
      <w:r>
        <w:separator/>
      </w:r>
    </w:p>
  </w:footnote>
  <w:footnote w:type="continuationSeparator" w:id="0">
    <w:p w14:paraId="2F63AC23" w14:textId="77777777" w:rsidR="006D757C" w:rsidRDefault="006D757C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7333B" w14:textId="77777777" w:rsidR="00586DEF" w:rsidRDefault="00586D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D5964" w14:textId="77777777" w:rsidR="00586DEF" w:rsidRDefault="00586DE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029E5" w14:textId="77777777" w:rsidR="00586DEF" w:rsidRDefault="00586D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788996">
    <w:abstractNumId w:val="6"/>
  </w:num>
  <w:num w:numId="2" w16cid:durableId="146556627">
    <w:abstractNumId w:val="7"/>
  </w:num>
  <w:num w:numId="3" w16cid:durableId="1387334925">
    <w:abstractNumId w:val="0"/>
  </w:num>
  <w:num w:numId="4" w16cid:durableId="1689408539">
    <w:abstractNumId w:val="2"/>
  </w:num>
  <w:num w:numId="5" w16cid:durableId="547646668">
    <w:abstractNumId w:val="3"/>
  </w:num>
  <w:num w:numId="6" w16cid:durableId="480079475">
    <w:abstractNumId w:val="5"/>
  </w:num>
  <w:num w:numId="7" w16cid:durableId="1024863129">
    <w:abstractNumId w:val="4"/>
  </w:num>
  <w:num w:numId="8" w16cid:durableId="1295863789">
    <w:abstractNumId w:val="8"/>
  </w:num>
  <w:num w:numId="9" w16cid:durableId="1048140081">
    <w:abstractNumId w:val="9"/>
  </w:num>
  <w:num w:numId="10" w16cid:durableId="1471896044">
    <w:abstractNumId w:val="10"/>
  </w:num>
  <w:num w:numId="11" w16cid:durableId="14345186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C85"/>
    <w:rsid w:val="0004006F"/>
    <w:rsid w:val="00053775"/>
    <w:rsid w:val="0005619A"/>
    <w:rsid w:val="00084B2E"/>
    <w:rsid w:val="0008589D"/>
    <w:rsid w:val="000F0703"/>
    <w:rsid w:val="0011259B"/>
    <w:rsid w:val="00116FDD"/>
    <w:rsid w:val="00125621"/>
    <w:rsid w:val="001A3324"/>
    <w:rsid w:val="001A7919"/>
    <w:rsid w:val="001D0BBF"/>
    <w:rsid w:val="001E1F85"/>
    <w:rsid w:val="001F125D"/>
    <w:rsid w:val="00206542"/>
    <w:rsid w:val="002315DE"/>
    <w:rsid w:val="002345CC"/>
    <w:rsid w:val="00293785"/>
    <w:rsid w:val="002C0879"/>
    <w:rsid w:val="002C37B4"/>
    <w:rsid w:val="002F43E5"/>
    <w:rsid w:val="0036040A"/>
    <w:rsid w:val="00397FA9"/>
    <w:rsid w:val="003E3516"/>
    <w:rsid w:val="0044624D"/>
    <w:rsid w:val="00446C13"/>
    <w:rsid w:val="004B20BA"/>
    <w:rsid w:val="005078B4"/>
    <w:rsid w:val="00532516"/>
    <w:rsid w:val="0053328A"/>
    <w:rsid w:val="00540FC6"/>
    <w:rsid w:val="005511B6"/>
    <w:rsid w:val="00553C98"/>
    <w:rsid w:val="00566601"/>
    <w:rsid w:val="00586DEF"/>
    <w:rsid w:val="005A7635"/>
    <w:rsid w:val="006010D7"/>
    <w:rsid w:val="006423F2"/>
    <w:rsid w:val="00645D7F"/>
    <w:rsid w:val="006551EB"/>
    <w:rsid w:val="00656940"/>
    <w:rsid w:val="00665274"/>
    <w:rsid w:val="00666C03"/>
    <w:rsid w:val="00667FBB"/>
    <w:rsid w:val="00686DAB"/>
    <w:rsid w:val="00695FFE"/>
    <w:rsid w:val="006B4CC2"/>
    <w:rsid w:val="006D757C"/>
    <w:rsid w:val="006E0EA0"/>
    <w:rsid w:val="006E1542"/>
    <w:rsid w:val="006F637F"/>
    <w:rsid w:val="00721EA4"/>
    <w:rsid w:val="007236BB"/>
    <w:rsid w:val="0074574F"/>
    <w:rsid w:val="00763C4C"/>
    <w:rsid w:val="00797CB5"/>
    <w:rsid w:val="007B055F"/>
    <w:rsid w:val="007C36E9"/>
    <w:rsid w:val="007D5DDE"/>
    <w:rsid w:val="007E6F1D"/>
    <w:rsid w:val="008539BE"/>
    <w:rsid w:val="00880013"/>
    <w:rsid w:val="008856F2"/>
    <w:rsid w:val="008920A4"/>
    <w:rsid w:val="00893D8A"/>
    <w:rsid w:val="008F5386"/>
    <w:rsid w:val="00913172"/>
    <w:rsid w:val="00981E19"/>
    <w:rsid w:val="009B52E4"/>
    <w:rsid w:val="009D6E8D"/>
    <w:rsid w:val="00A101E8"/>
    <w:rsid w:val="00A75C85"/>
    <w:rsid w:val="00AB79C5"/>
    <w:rsid w:val="00AC349E"/>
    <w:rsid w:val="00B3475F"/>
    <w:rsid w:val="00B92DBF"/>
    <w:rsid w:val="00BD119F"/>
    <w:rsid w:val="00C45044"/>
    <w:rsid w:val="00C60185"/>
    <w:rsid w:val="00C6154E"/>
    <w:rsid w:val="00C73EA1"/>
    <w:rsid w:val="00C8524A"/>
    <w:rsid w:val="00CB4974"/>
    <w:rsid w:val="00CC4F77"/>
    <w:rsid w:val="00CD3CF6"/>
    <w:rsid w:val="00CD602A"/>
    <w:rsid w:val="00CE336D"/>
    <w:rsid w:val="00CF192F"/>
    <w:rsid w:val="00D106FF"/>
    <w:rsid w:val="00D31609"/>
    <w:rsid w:val="00D47E27"/>
    <w:rsid w:val="00D626EB"/>
    <w:rsid w:val="00DB648A"/>
    <w:rsid w:val="00DC1267"/>
    <w:rsid w:val="00DC7A6D"/>
    <w:rsid w:val="00DE0203"/>
    <w:rsid w:val="00E43680"/>
    <w:rsid w:val="00E61E47"/>
    <w:rsid w:val="00E96AA7"/>
    <w:rsid w:val="00ED24C8"/>
    <w:rsid w:val="00EE2561"/>
    <w:rsid w:val="00F377E2"/>
    <w:rsid w:val="00F50748"/>
    <w:rsid w:val="00F65749"/>
    <w:rsid w:val="00F72D02"/>
    <w:rsid w:val="00F77736"/>
    <w:rsid w:val="00FC47A1"/>
    <w:rsid w:val="00FC4E2C"/>
    <w:rsid w:val="00FD4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7D3F15"/>
  <w15:docId w15:val="{6DD701A6-D3CF-46E1-9943-5E40B6506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285782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285782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595959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E4161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E4161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42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285782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285782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595959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288AC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285782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4B20BA"/>
    <w:rPr>
      <w:color w:val="288AC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ommons.wikimedia.org/wiki/File:Gordon_Parks_-_American_Gothic.jpg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commons.wikimedia.org/wiki/File:Women_Working_in_the_Munitions_Industry_during_the_First_World_War_Q108474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oc.gov/item/2018674902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oc.gov/pictures/resource/ppmsca.12883/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Into_the_Jaws_of_Death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-%20Work\OneDrive%20-%20University%20of%20Oklahoma\Documents\Custom%20Office%20Templates\LEARN%20Vertical%20Document%20Attachment%20(Save%20As%20Templat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DBE28EA527D49DBB091168BAF35D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EB60A-8E78-4106-8BDA-B26DD3ADE459}"/>
      </w:docPartPr>
      <w:docPartBody>
        <w:p w:rsidR="00FA3207" w:rsidRDefault="00000000">
          <w:pPr>
            <w:pStyle w:val="5DBE28EA527D49DBB091168BAF35D5E1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798"/>
    <w:rsid w:val="002F2C6C"/>
    <w:rsid w:val="00341798"/>
    <w:rsid w:val="00532516"/>
    <w:rsid w:val="005A1D4E"/>
    <w:rsid w:val="00644D24"/>
    <w:rsid w:val="006F637F"/>
    <w:rsid w:val="00C45044"/>
    <w:rsid w:val="00D47E27"/>
    <w:rsid w:val="00F35944"/>
    <w:rsid w:val="00FA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DBE28EA527D49DBB091168BAF35D5E1">
    <w:name w:val="5DBE28EA527D49DBB091168BAF35D5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5782"/>
      </a:accent1>
      <a:accent2>
        <a:srgbClr val="008CC9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C:\Users\Daniella - Work\OneDrive - University of Oklahoma\Documents\Custom Office Templates\LEARN Vertical Document Attachment (Save As Template).dotx</Template>
  <TotalTime>0</TotalTime>
  <Pages>5</Pages>
  <Words>195</Words>
  <Characters>1860</Characters>
  <Application>Microsoft Office Word</Application>
  <DocSecurity>0</DocSecurity>
  <Lines>124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Picture is Worth a Thousand Words</vt:lpstr>
    </vt:vector>
  </TitlesOfParts>
  <Manager/>
  <Company/>
  <LinksUpToDate>false</LinksUpToDate>
  <CharactersWithSpaces>2043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Picture is Worth a Thousand Words</dc:title>
  <dc:subject/>
  <dc:creator>K20 Center</dc:creator>
  <cp:keywords/>
  <dc:description/>
  <cp:lastModifiedBy>Gracia, Ann M.</cp:lastModifiedBy>
  <cp:revision>3</cp:revision>
  <cp:lastPrinted>2025-07-14T17:20:00Z</cp:lastPrinted>
  <dcterms:created xsi:type="dcterms:W3CDTF">2025-07-14T17:20:00Z</dcterms:created>
  <dcterms:modified xsi:type="dcterms:W3CDTF">2025-07-14T17:20:00Z</dcterms:modified>
  <cp:category/>
</cp:coreProperties>
</file>