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F468D" w14:textId="77777777" w:rsidR="00F13C4D" w:rsidRPr="005B6DBA" w:rsidRDefault="00000000" w:rsidP="005B6DBA">
      <w:pPr>
        <w:pStyle w:val="Title"/>
      </w:pPr>
      <w:r w:rsidRPr="005B6DBA">
        <w:t>GUEST SPEAKER GUIDE</w:t>
      </w:r>
    </w:p>
    <w:p w14:paraId="33624253" w14:textId="77777777" w:rsidR="00F13C4D" w:rsidRDefault="00000000">
      <w:pPr>
        <w:pStyle w:val="Heading1"/>
      </w:pPr>
      <w:bookmarkStart w:id="0" w:name="_heading=h.xp6vt24mnh3q" w:colFirst="0" w:colLast="0"/>
      <w:bookmarkEnd w:id="0"/>
      <w:r>
        <w:t>Purpose</w:t>
      </w:r>
    </w:p>
    <w:p w14:paraId="5B973F59" w14:textId="5BDE45B4" w:rsidR="00F13C4D" w:rsidRDefault="009426AC">
      <w:r>
        <w:t>Help students understand what this career looks like and what they can do now to prepare for similar opportunities.</w:t>
      </w:r>
    </w:p>
    <w:p w14:paraId="546617F7" w14:textId="77777777" w:rsidR="00F13C4D" w:rsidRDefault="00000000">
      <w:pPr>
        <w:pStyle w:val="Heading1"/>
      </w:pPr>
      <w:bookmarkStart w:id="1" w:name="_heading=h.2ljyjzrjageg" w:colFirst="0" w:colLast="0"/>
      <w:bookmarkEnd w:id="1"/>
      <w:r>
        <w:t xml:space="preserve">Audience </w:t>
      </w:r>
    </w:p>
    <w:p w14:paraId="6BB24861" w14:textId="77777777" w:rsidR="00F13C4D" w:rsidRDefault="00000000">
      <w:pPr>
        <w:rPr>
          <w:highlight w:val="yellow"/>
        </w:rPr>
      </w:pPr>
      <w:r>
        <w:t xml:space="preserve">Your audience is </w:t>
      </w:r>
      <w:r>
        <w:rPr>
          <w:color w:val="D30F7F"/>
        </w:rPr>
        <w:t>[N</w:t>
      </w:r>
      <w:r>
        <w:rPr>
          <w:color w:val="D30F7F"/>
          <w:vertAlign w:val="superscript"/>
        </w:rPr>
        <w:t>th</w:t>
      </w:r>
      <w:r>
        <w:rPr>
          <w:color w:val="D30F7F"/>
        </w:rPr>
        <w:t xml:space="preserve"> grade]</w:t>
      </w:r>
      <w:r>
        <w:t xml:space="preserve"> students who may have little or no prior knowledge of your career. Keep your talk student-friendly, clear, and engaging.</w:t>
      </w:r>
    </w:p>
    <w:p w14:paraId="318F8F6D" w14:textId="77777777" w:rsidR="00F13C4D" w:rsidRDefault="00000000">
      <w:pPr>
        <w:pStyle w:val="Heading1"/>
      </w:pPr>
      <w:bookmarkStart w:id="2" w:name="_heading=h.uq28rxswdnvi" w:colFirst="0" w:colLast="0"/>
      <w:bookmarkEnd w:id="2"/>
      <w:r>
        <w:t xml:space="preserve">Presentation Format </w:t>
      </w:r>
    </w:p>
    <w:p w14:paraId="6B7E0882" w14:textId="77777777" w:rsidR="00F13C4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 w:rsidRPr="005B6DBA">
        <w:rPr>
          <w:rStyle w:val="Heading1Char"/>
          <w:highlight w:val="none"/>
        </w:rPr>
        <w:t>Length:</w:t>
      </w:r>
      <w:r>
        <w:t xml:space="preserve"> 15–20 minutes for your talk + 5–10 minutes for Q&amp;A.</w:t>
      </w:r>
    </w:p>
    <w:p w14:paraId="5D19611B" w14:textId="77777777" w:rsidR="00F13C4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 w:rsidRPr="005B6DBA">
        <w:rPr>
          <w:rStyle w:val="Heading1Char"/>
          <w:highlight w:val="none"/>
        </w:rPr>
        <w:t>Style:</w:t>
      </w:r>
      <w:r>
        <w:t xml:space="preserve"> Conversational and relatable. Share stories and examples.</w:t>
      </w:r>
    </w:p>
    <w:p w14:paraId="31AF28A5" w14:textId="77777777" w:rsidR="00F13C4D" w:rsidRDefault="00000000">
      <w:pPr>
        <w:pStyle w:val="Heading1"/>
      </w:pPr>
      <w:bookmarkStart w:id="3" w:name="_heading=h.nj0sbfnky7ir" w:colFirst="0" w:colLast="0"/>
      <w:bookmarkEnd w:id="3"/>
      <w:r>
        <w:t>Presentation Outline</w:t>
      </w:r>
    </w:p>
    <w:p w14:paraId="27B701A2" w14:textId="2FC4B857" w:rsidR="00F13C4D" w:rsidRDefault="00000000">
      <w:r>
        <w:t xml:space="preserve">This outline matches the provided </w:t>
      </w:r>
      <w:r>
        <w:rPr>
          <w:b/>
          <w:bCs/>
        </w:rPr>
        <w:t>Guest Speaker Slides</w:t>
      </w:r>
      <w:r>
        <w:t xml:space="preserve">. Please include </w:t>
      </w:r>
      <w:r w:rsidR="00A9555C">
        <w:t>all</w:t>
      </w:r>
      <w:r>
        <w:t xml:space="preserve"> these elements if you choose to use your own slide template instead.</w:t>
      </w:r>
    </w:p>
    <w:p w14:paraId="32C66677" w14:textId="77777777" w:rsidR="00F13C4D" w:rsidRPr="005B6DBA" w:rsidRDefault="00000000">
      <w:pPr>
        <w:spacing w:after="0"/>
        <w:ind w:left="720"/>
        <w:rPr>
          <w:b/>
          <w:bCs/>
          <w:color w:val="000000" w:themeColor="text1"/>
        </w:rPr>
      </w:pPr>
      <w:r w:rsidRPr="005B6DBA">
        <w:rPr>
          <w:b/>
          <w:bCs/>
          <w:color w:val="000000" w:themeColor="text1"/>
        </w:rPr>
        <w:t>Introduction</w:t>
      </w:r>
    </w:p>
    <w:p w14:paraId="0055A911" w14:textId="77777777" w:rsidR="00F13C4D" w:rsidRPr="005B6DBA" w:rsidRDefault="00000000">
      <w:pPr>
        <w:numPr>
          <w:ilvl w:val="0"/>
          <w:numId w:val="5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Your name, job title, and organization.</w:t>
      </w:r>
    </w:p>
    <w:p w14:paraId="7143AFBD" w14:textId="77777777" w:rsidR="00F13C4D" w:rsidRPr="005B6DBA" w:rsidRDefault="00000000">
      <w:pPr>
        <w:spacing w:after="0"/>
        <w:ind w:left="720"/>
        <w:rPr>
          <w:b/>
          <w:bCs/>
          <w:color w:val="000000" w:themeColor="text1"/>
        </w:rPr>
      </w:pPr>
      <w:r w:rsidRPr="005B6DBA">
        <w:rPr>
          <w:b/>
          <w:bCs/>
          <w:color w:val="000000" w:themeColor="text1"/>
        </w:rPr>
        <w:t>About Your Job</w:t>
      </w:r>
    </w:p>
    <w:p w14:paraId="4CB9D933" w14:textId="77777777" w:rsidR="00F13C4D" w:rsidRPr="005B6DBA" w:rsidRDefault="00000000">
      <w:pPr>
        <w:numPr>
          <w:ilvl w:val="0"/>
          <w:numId w:val="1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Main responsibilities and tasks.</w:t>
      </w:r>
    </w:p>
    <w:p w14:paraId="10CE6534" w14:textId="77777777" w:rsidR="00F13C4D" w:rsidRPr="005B6DBA" w:rsidRDefault="00000000">
      <w:pPr>
        <w:numPr>
          <w:ilvl w:val="0"/>
          <w:numId w:val="1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Skills and qualities that help you succeed.</w:t>
      </w:r>
    </w:p>
    <w:p w14:paraId="590D300A" w14:textId="77777777" w:rsidR="00F13C4D" w:rsidRPr="005B6DBA" w:rsidRDefault="00000000">
      <w:pPr>
        <w:spacing w:after="0"/>
        <w:ind w:left="720"/>
        <w:rPr>
          <w:b/>
          <w:bCs/>
          <w:color w:val="000000" w:themeColor="text1"/>
        </w:rPr>
      </w:pPr>
      <w:r w:rsidRPr="005B6DBA">
        <w:rPr>
          <w:b/>
          <w:bCs/>
          <w:color w:val="000000" w:themeColor="text1"/>
        </w:rPr>
        <w:t>Your Career Path</w:t>
      </w:r>
    </w:p>
    <w:p w14:paraId="69F8D9A7" w14:textId="77777777" w:rsidR="00F13C4D" w:rsidRPr="005B6DBA" w:rsidRDefault="00000000">
      <w:pPr>
        <w:numPr>
          <w:ilvl w:val="0"/>
          <w:numId w:val="3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How you discovered this career.</w:t>
      </w:r>
    </w:p>
    <w:p w14:paraId="0AC2DCB3" w14:textId="77777777" w:rsidR="00F13C4D" w:rsidRPr="005B6DBA" w:rsidRDefault="00000000">
      <w:pPr>
        <w:numPr>
          <w:ilvl w:val="0"/>
          <w:numId w:val="3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Education and training you completed.</w:t>
      </w:r>
    </w:p>
    <w:p w14:paraId="70996A42" w14:textId="77777777" w:rsidR="00F13C4D" w:rsidRPr="005B6DBA" w:rsidRDefault="00000000">
      <w:pPr>
        <w:numPr>
          <w:ilvl w:val="0"/>
          <w:numId w:val="3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Key experiences or turning points that lead to where you are now.</w:t>
      </w:r>
    </w:p>
    <w:p w14:paraId="488E5EC3" w14:textId="77777777" w:rsidR="00F13C4D" w:rsidRPr="005B6DBA" w:rsidRDefault="00000000">
      <w:pPr>
        <w:spacing w:after="0"/>
        <w:ind w:left="720"/>
        <w:rPr>
          <w:b/>
          <w:bCs/>
          <w:color w:val="000000" w:themeColor="text1"/>
        </w:rPr>
      </w:pPr>
      <w:r w:rsidRPr="005B6DBA">
        <w:rPr>
          <w:b/>
          <w:bCs/>
          <w:color w:val="000000" w:themeColor="text1"/>
        </w:rPr>
        <w:t>What Keeps You Going</w:t>
      </w:r>
    </w:p>
    <w:p w14:paraId="18D63130" w14:textId="77777777" w:rsidR="00F13C4D" w:rsidRPr="005B6DBA" w:rsidRDefault="00000000">
      <w:pPr>
        <w:numPr>
          <w:ilvl w:val="0"/>
          <w:numId w:val="4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Things you find the most rewarding or fulfilling about your job.</w:t>
      </w:r>
    </w:p>
    <w:p w14:paraId="6C29C9D0" w14:textId="77777777" w:rsidR="00F13C4D" w:rsidRPr="005B6DBA" w:rsidRDefault="00000000">
      <w:pPr>
        <w:numPr>
          <w:ilvl w:val="0"/>
          <w:numId w:val="4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What aspects of your job you enjoy most.</w:t>
      </w:r>
    </w:p>
    <w:p w14:paraId="1A30266D" w14:textId="77777777" w:rsidR="00F13C4D" w:rsidRPr="005B6DBA" w:rsidRDefault="00000000">
      <w:pPr>
        <w:spacing w:after="0"/>
        <w:ind w:left="720"/>
        <w:rPr>
          <w:b/>
          <w:bCs/>
          <w:color w:val="000000" w:themeColor="text1"/>
        </w:rPr>
      </w:pPr>
      <w:r w:rsidRPr="005B6DBA">
        <w:rPr>
          <w:b/>
          <w:bCs/>
          <w:color w:val="000000" w:themeColor="text1"/>
        </w:rPr>
        <w:t>Career Challenges</w:t>
      </w:r>
    </w:p>
    <w:p w14:paraId="443EF2CC" w14:textId="77777777" w:rsidR="00F13C4D" w:rsidRPr="005B6DBA" w:rsidRDefault="00000000">
      <w:pPr>
        <w:numPr>
          <w:ilvl w:val="0"/>
          <w:numId w:val="4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Obstacles you faced and how you overcame them.</w:t>
      </w:r>
    </w:p>
    <w:p w14:paraId="3DF555B9" w14:textId="77777777" w:rsidR="00F13C4D" w:rsidRPr="005B6DBA" w:rsidRDefault="00000000">
      <w:pPr>
        <w:spacing w:after="0"/>
        <w:ind w:left="720"/>
        <w:rPr>
          <w:color w:val="000000" w:themeColor="text1"/>
        </w:rPr>
      </w:pPr>
      <w:r w:rsidRPr="005B6DBA">
        <w:rPr>
          <w:b/>
          <w:bCs/>
          <w:color w:val="000000" w:themeColor="text1"/>
        </w:rPr>
        <w:t>Finding A Path</w:t>
      </w:r>
    </w:p>
    <w:p w14:paraId="07E67D57" w14:textId="77777777" w:rsidR="00F13C4D" w:rsidRPr="005B6DBA" w:rsidRDefault="00000000">
      <w:pPr>
        <w:numPr>
          <w:ilvl w:val="0"/>
          <w:numId w:val="4"/>
        </w:numPr>
        <w:spacing w:after="0"/>
        <w:ind w:left="1440"/>
        <w:rPr>
          <w:color w:val="000000" w:themeColor="text1"/>
        </w:rPr>
      </w:pPr>
      <w:r w:rsidRPr="005B6DBA">
        <w:rPr>
          <w:color w:val="000000" w:themeColor="text1"/>
        </w:rPr>
        <w:t>Specific things students can start doing now to prepare for a similar career.</w:t>
      </w:r>
    </w:p>
    <w:p w14:paraId="306331FF" w14:textId="77777777" w:rsidR="00F13C4D" w:rsidRDefault="00000000">
      <w:pPr>
        <w:pStyle w:val="Heading1"/>
        <w:spacing w:after="0"/>
      </w:pPr>
      <w:bookmarkStart w:id="4" w:name="_heading=h.sutnyacvqhkd" w:colFirst="0" w:colLast="0"/>
      <w:bookmarkEnd w:id="4"/>
      <w:r>
        <w:t>Tips for Engagement</w:t>
      </w:r>
    </w:p>
    <w:p w14:paraId="6881D0BC" w14:textId="77777777" w:rsidR="00F13C4D" w:rsidRDefault="00000000">
      <w:pPr>
        <w:numPr>
          <w:ilvl w:val="0"/>
          <w:numId w:val="2"/>
        </w:numPr>
        <w:spacing w:after="0"/>
      </w:pPr>
      <w:r>
        <w:t>Use visuals or props if possible.</w:t>
      </w:r>
    </w:p>
    <w:p w14:paraId="5731B8FA" w14:textId="77777777" w:rsidR="00F13C4D" w:rsidRDefault="00000000">
      <w:pPr>
        <w:numPr>
          <w:ilvl w:val="0"/>
          <w:numId w:val="2"/>
        </w:numPr>
        <w:spacing w:after="0"/>
      </w:pPr>
      <w:r>
        <w:t>Share real examples of your work.</w:t>
      </w:r>
    </w:p>
    <w:p w14:paraId="29923240" w14:textId="77777777" w:rsidR="00F13C4D" w:rsidRDefault="00000000">
      <w:pPr>
        <w:numPr>
          <w:ilvl w:val="0"/>
          <w:numId w:val="2"/>
        </w:numPr>
        <w:spacing w:after="0"/>
      </w:pPr>
      <w:r>
        <w:t>Keep language and examples age-appropriate.</w:t>
      </w:r>
    </w:p>
    <w:sectPr w:rsidR="00F13C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87F9E" w14:textId="77777777" w:rsidR="007522D5" w:rsidRDefault="007522D5">
      <w:pPr>
        <w:spacing w:after="0" w:line="240" w:lineRule="auto"/>
      </w:pPr>
      <w:r>
        <w:separator/>
      </w:r>
    </w:p>
  </w:endnote>
  <w:endnote w:type="continuationSeparator" w:id="0">
    <w:p w14:paraId="474DEDB0" w14:textId="77777777" w:rsidR="007522D5" w:rsidRDefault="0075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C17C30-C9E2-6043-906F-44A2694BDF5A}"/>
    <w:embedBold r:id="rId2" w:fontKey="{487D3B20-73E8-BA4A-AAFB-CC8EB2BAA688}"/>
    <w:embedItalic r:id="rId3" w:fontKey="{AEF8759A-7406-354C-9FE2-52697287B629}"/>
    <w:embedBoldItalic r:id="rId4" w:fontKey="{4AC79C2A-2FB8-8C48-B193-1D0FD72E48D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8D2D65C-27DF-754E-B482-00E4CC484D68}"/>
    <w:embedBold r:id="rId6" w:fontKey="{6273D1F5-E3D9-AB42-B276-689CEE66AD87}"/>
    <w:embedItalic r:id="rId7" w:fontKey="{5057097D-AFA3-404A-8266-F68BA2499465}"/>
    <w:embedBoldItalic r:id="rId8" w:fontKey="{46445F85-91A0-274D-89D5-A6421EE0F7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5CB3FE91-BF33-BE4A-AD44-3E05FBF77D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B52F" w14:textId="77777777" w:rsidR="005B6DBA" w:rsidRDefault="005B6D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64E6C" w14:textId="01E5A0E5" w:rsidR="00F13C4D" w:rsidRDefault="005B6DB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7EE63D5" wp14:editId="482CFBF5">
              <wp:simplePos x="0" y="0"/>
              <wp:positionH relativeFrom="column">
                <wp:posOffset>1052195</wp:posOffset>
              </wp:positionH>
              <wp:positionV relativeFrom="paragraph">
                <wp:posOffset>-249213</wp:posOffset>
              </wp:positionV>
              <wp:extent cx="3735070" cy="269240"/>
              <wp:effectExtent l="0" t="0" r="0" b="0"/>
              <wp:wrapNone/>
              <wp:docPr id="1849593053" name="Rectangle 18495930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3507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54B403" w14:textId="278E27CB" w:rsidR="00F13C4D" w:rsidRDefault="005B6DBA" w:rsidP="005B6DBA">
                          <w:pPr>
                            <w:pStyle w:val="Footer"/>
                          </w:pPr>
                          <w:fldSimple w:instr=" TITLE  \* MERGEFORMAT ">
                            <w:r>
                              <w:t>Career Talks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EE63D5" id="Rectangle 1849593053" o:spid="_x0000_s1026" style="position:absolute;left:0;text-align:left;margin-left:82.85pt;margin-top:-19.6pt;width:294.1pt;height:21.2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" filled="f" stroked="f">
              <v:textbox inset="2.53958mm,1.2694mm,2.53958mm,1.2694mm">
                <w:txbxContent>
                  <w:p w14:paraId="4854B403" w14:textId="278E27CB" w:rsidR="00F13C4D" w:rsidRDefault="005B6DBA" w:rsidP="005B6DBA">
                    <w:pPr>
                      <w:pStyle w:val="Footer"/>
                    </w:pPr>
                    <w:fldSimple w:instr=" TITLE  \* MERGEFORMAT ">
                      <w:r>
                        <w:t>Career Talks</w:t>
                      </w:r>
                    </w:fldSimple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215" behindDoc="1" locked="0" layoutInCell="1" allowOverlap="1" wp14:anchorId="744B85B7" wp14:editId="3EA8BDA2">
          <wp:simplePos x="0" y="0"/>
          <wp:positionH relativeFrom="column">
            <wp:posOffset>1550475</wp:posOffset>
          </wp:positionH>
          <wp:positionV relativeFrom="paragraph">
            <wp:posOffset>-270706</wp:posOffset>
          </wp:positionV>
          <wp:extent cx="4199793" cy="466644"/>
          <wp:effectExtent l="0" t="0" r="0" b="3810"/>
          <wp:wrapNone/>
          <wp:docPr id="8021385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138509" name="Picture 8021385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9793" cy="466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C1C95" w14:textId="77777777" w:rsidR="005B6DBA" w:rsidRDefault="005B6D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E2DBB" w14:textId="77777777" w:rsidR="007522D5" w:rsidRDefault="007522D5">
      <w:pPr>
        <w:spacing w:after="0" w:line="240" w:lineRule="auto"/>
      </w:pPr>
      <w:r>
        <w:separator/>
      </w:r>
    </w:p>
  </w:footnote>
  <w:footnote w:type="continuationSeparator" w:id="0">
    <w:p w14:paraId="248F2757" w14:textId="77777777" w:rsidR="007522D5" w:rsidRDefault="0075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7DEC" w14:textId="77777777" w:rsidR="005B6DBA" w:rsidRDefault="005B6D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79DCE" w14:textId="77777777" w:rsidR="005B6DBA" w:rsidRDefault="005B6D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385EB" w14:textId="77777777" w:rsidR="005B6DBA" w:rsidRDefault="005B6D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AE2B08"/>
    <w:multiLevelType w:val="multilevel"/>
    <w:tmpl w:val="FCF874C4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194505"/>
    <w:multiLevelType w:val="multilevel"/>
    <w:tmpl w:val="0704A6A4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FC44AF6"/>
    <w:multiLevelType w:val="multilevel"/>
    <w:tmpl w:val="01F4283E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D10AAC"/>
    <w:multiLevelType w:val="multilevel"/>
    <w:tmpl w:val="1CAA0C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756BCC"/>
    <w:multiLevelType w:val="multilevel"/>
    <w:tmpl w:val="8FA29C98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6C5463"/>
    <w:multiLevelType w:val="multilevel"/>
    <w:tmpl w:val="51D49074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6086548">
    <w:abstractNumId w:val="5"/>
  </w:num>
  <w:num w:numId="2" w16cid:durableId="1814907569">
    <w:abstractNumId w:val="3"/>
  </w:num>
  <w:num w:numId="3" w16cid:durableId="413169393">
    <w:abstractNumId w:val="0"/>
  </w:num>
  <w:num w:numId="4" w16cid:durableId="402609398">
    <w:abstractNumId w:val="2"/>
  </w:num>
  <w:num w:numId="5" w16cid:durableId="774180848">
    <w:abstractNumId w:val="4"/>
  </w:num>
  <w:num w:numId="6" w16cid:durableId="507213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C4D"/>
    <w:rsid w:val="00357B4E"/>
    <w:rsid w:val="005B6DBA"/>
    <w:rsid w:val="006B2905"/>
    <w:rsid w:val="00741A3E"/>
    <w:rsid w:val="007522D5"/>
    <w:rsid w:val="009426AC"/>
    <w:rsid w:val="00A9555C"/>
    <w:rsid w:val="00B83CB4"/>
    <w:rsid w:val="00D8094B"/>
    <w:rsid w:val="00DE0A6A"/>
    <w:rsid w:val="00E3180C"/>
    <w:rsid w:val="00F1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DFFD7"/>
  <w15:docId w15:val="{D4135A7F-C238-B844-B147-5F07F573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DBA"/>
    <w:pPr>
      <w:spacing w:after="12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6DBA"/>
    <w:pPr>
      <w:keepNext/>
      <w:keepLines/>
      <w:spacing w:before="200"/>
      <w:outlineLvl w:val="0"/>
    </w:pPr>
    <w:rPr>
      <w:b/>
      <w:bCs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DBA"/>
    <w:pPr>
      <w:keepNext/>
      <w:keepLines/>
      <w:spacing w:before="200" w:after="0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6DBA"/>
    <w:pPr>
      <w:keepNext/>
      <w:keepLines/>
      <w:spacing w:before="40" w:after="0"/>
      <w:outlineLvl w:val="2"/>
    </w:pPr>
    <w:rPr>
      <w:i/>
      <w:iCs/>
      <w:color w:val="3E5C6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6DBA"/>
    <w:pPr>
      <w:keepNext/>
      <w:keepLines/>
      <w:spacing w:before="40" w:after="0"/>
      <w:outlineLvl w:val="3"/>
    </w:pPr>
    <w:rPr>
      <w:i/>
      <w:iCs/>
      <w:color w:val="6C091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6DBA"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6DBA"/>
    <w:pPr>
      <w:keepNext/>
      <w:keepLines/>
      <w:spacing w:before="40" w:after="0"/>
      <w:outlineLvl w:val="5"/>
    </w:pPr>
    <w:rPr>
      <w:color w:val="48061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6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6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6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5B6DB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B6DBA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B6DBA"/>
    <w:pPr>
      <w:spacing w:after="240" w:line="240" w:lineRule="auto"/>
    </w:pPr>
    <w:rPr>
      <w:b/>
      <w:bCs/>
      <w:smallCaps/>
      <w:sz w:val="32"/>
      <w:szCs w:val="32"/>
    </w:rPr>
  </w:style>
  <w:style w:type="table" w:customStyle="1" w:styleId="TableNormal1">
    <w:name w:val="TableNormal"/>
    <w:rsid w:val="005B6DBA"/>
    <w:pPr>
      <w:spacing w:after="120" w:line="276" w:lineRule="auto"/>
    </w:pPr>
    <w:rPr>
      <w:lang w:val="en-US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76708"/>
    <w:rPr>
      <w:b/>
      <w:bCs/>
      <w:highlight w:val="white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76708"/>
    <w:rPr>
      <w:b/>
      <w:bCs/>
      <w:i/>
      <w:iCs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708"/>
    <w:rPr>
      <w:i/>
      <w:iCs/>
      <w:color w:val="3E5C6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6708"/>
    <w:rPr>
      <w:i/>
      <w:iCs/>
      <w:color w:val="6C091D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6708"/>
    <w:rPr>
      <w:color w:val="6C091D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6708"/>
    <w:rPr>
      <w:color w:val="480613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67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67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670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B6DBA"/>
    <w:rPr>
      <w:b/>
      <w:bCs/>
      <w:smallCaps/>
      <w:sz w:val="32"/>
      <w:szCs w:val="3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76708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B6DBA"/>
    <w:pPr>
      <w:spacing w:after="0" w:line="240" w:lineRule="auto"/>
      <w:jc w:val="right"/>
      <w:textDirection w:val="btLr"/>
    </w:pPr>
    <w:rPr>
      <w:b/>
      <w:caps/>
      <w:color w:val="2D2D2D"/>
    </w:rPr>
  </w:style>
  <w:style w:type="character" w:customStyle="1" w:styleId="FooterChar">
    <w:name w:val="Footer Char"/>
    <w:basedOn w:val="DefaultParagraphFont"/>
    <w:link w:val="Footer"/>
    <w:uiPriority w:val="99"/>
    <w:rsid w:val="005B6DBA"/>
    <w:rPr>
      <w:b/>
      <w:caps/>
      <w:color w:val="2D2D2D"/>
      <w:lang w:val="en-US"/>
    </w:rPr>
  </w:style>
  <w:style w:type="paragraph" w:styleId="NormalWeb">
    <w:name w:val="Normal (Web)"/>
    <w:basedOn w:val="Normal"/>
    <w:uiPriority w:val="99"/>
    <w:semiHidden/>
    <w:unhideWhenUsed/>
    <w:rsid w:val="00A76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A76708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76708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670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B6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DBA"/>
    <w:rPr>
      <w:lang w:val="en-US"/>
    </w:rPr>
  </w:style>
  <w:style w:type="paragraph" w:styleId="ListParagraph">
    <w:name w:val="List Paragraph"/>
    <w:basedOn w:val="Normal"/>
    <w:uiPriority w:val="34"/>
    <w:qFormat/>
    <w:rsid w:val="00A76708"/>
    <w:pPr>
      <w:ind w:left="720"/>
      <w:contextualSpacing/>
    </w:pPr>
  </w:style>
  <w:style w:type="paragraph" w:customStyle="1" w:styleId="AnswerKey">
    <w:name w:val="Answer Key"/>
    <w:basedOn w:val="Normal"/>
    <w:qFormat/>
    <w:rsid w:val="00A76708"/>
    <w:rPr>
      <w:color w:val="D30F7F" w:themeColor="accent5"/>
    </w:rPr>
  </w:style>
  <w:style w:type="paragraph" w:styleId="Subtitle">
    <w:name w:val="Subtitle"/>
    <w:basedOn w:val="Normal"/>
    <w:next w:val="Normal"/>
    <w:uiPriority w:val="11"/>
    <w:qFormat/>
    <w:rsid w:val="005B6DB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IFE/Mentoring/Career%20Cafe/Handout%20Templates/Career%20Cafe%20Vertical%20LEARN%20Attachment%20with%20Instructions&#8212;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3vutKskOdoqOvb8tbEhemcvCDQ==">CgMxLjAyDmgueHA2dnQyNG1uaDNxMg5oLjJsanlqenJqYWdlZzIOaC51cTI4cnhzd2RudmkyDmgubmowc2Jmbmt5N2lyMg5oLnN1dG55YWN2cWhrZDgAaiMKFHN1Z2dlc3QuMjVqYm1mcjR0cGVuEgtMYXVyYSBZb3VuZ2olChRzdWdnZXN0LmtrMTB1bHlyMml1aBINRXZhbHluZSBUcmFjeWolChRzdWdnZXN0Lnd3Y3c4dWZ3eGpzdBINRXZhbHluZSBUcmFjeWojChRzdWdnZXN0LnUwNHRuOTQ2cGNnYxILTGF1cmEgWW91bmdqJQoUc3VnZ2VzdC5jbjB3dm9hMTI0emISDUV2YWx5bmUgVHJhY3lqJQoUc3VnZ2VzdC4xNnFsemNhd2l6OWkSDUV2YWx5bmUgVHJhY3lyITFlM2pYSTdWR1FxOVJIdGZicl9GRHdxcFNsN01SdWNj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Career Cafe Vertical LEARN Attachment with Instructions—Template.dotx</Template>
  <TotalTime>0</TotalTime>
  <Pages>1</Pages>
  <Words>228</Words>
  <Characters>1102</Characters>
  <Application>Microsoft Office Word</Application>
  <DocSecurity>0</DocSecurity>
  <Lines>33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 Talks</dc:title>
  <dc:subject/>
  <dc:creator>K20 Center</dc:creator>
  <cp:keywords/>
  <dc:description/>
  <cp:lastModifiedBy>Gracia, Ann M.</cp:lastModifiedBy>
  <cp:revision>3</cp:revision>
  <cp:lastPrinted>2026-03-12T14:52:00Z</cp:lastPrinted>
  <dcterms:created xsi:type="dcterms:W3CDTF">2026-03-12T14:52:00Z</dcterms:created>
  <dcterms:modified xsi:type="dcterms:W3CDTF">2026-03-12T14:52:00Z</dcterms:modified>
  <cp:category/>
</cp:coreProperties>
</file>