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BAD4A" w14:textId="02F893B0" w:rsidR="005E7F94" w:rsidRDefault="00000000" w:rsidP="000E79B2">
      <w:pPr>
        <w:pStyle w:val="Title"/>
      </w:pPr>
      <w:r>
        <w:t>PLANNING GUIDE</w:t>
      </w:r>
    </w:p>
    <w:p w14:paraId="3183D171" w14:textId="77777777" w:rsidR="005E7F94" w:rsidRDefault="00000000">
      <w:pPr>
        <w:pStyle w:val="Heading1"/>
      </w:pPr>
      <w:r>
        <w:t>About Career Talks</w:t>
      </w:r>
    </w:p>
    <w:p w14:paraId="2906A28F" w14:textId="77777777" w:rsidR="005E7F94" w:rsidRPr="000E79B2" w:rsidRDefault="00000000">
      <w:r>
        <w:t xml:space="preserve">This guide is intended to assist you with planning and recruiting professional speakers for a </w:t>
      </w:r>
      <w:r w:rsidRPr="000E79B2">
        <w:t xml:space="preserve">Career Talk. </w:t>
      </w:r>
    </w:p>
    <w:p w14:paraId="7E971EDD" w14:textId="4E42CA1E" w:rsidR="005E7F94" w:rsidRDefault="00000000">
      <w:pPr>
        <w:pStyle w:val="Heading2"/>
      </w:pPr>
      <w:bookmarkStart w:id="0" w:name="_heading=h.j51mrjewcd7a" w:colFirst="0" w:colLast="0"/>
      <w:bookmarkEnd w:id="0"/>
      <w:r>
        <w:t xml:space="preserve">What </w:t>
      </w:r>
      <w:r w:rsidR="000E79B2">
        <w:t>I</w:t>
      </w:r>
      <w:r>
        <w:t>s a Career Talk?</w:t>
      </w:r>
    </w:p>
    <w:p w14:paraId="0687F91A" w14:textId="6F6EBAD6" w:rsidR="005E7F94" w:rsidRDefault="00000000">
      <w:r>
        <w:t xml:space="preserve">Career Talks are guest speaker events where a member of </w:t>
      </w:r>
      <w:r w:rsidR="000E79B2">
        <w:t>your</w:t>
      </w:r>
      <w:r>
        <w:t xml:space="preserve"> community is invited to speak to students about their career, career path, and education. These events serve several purposes:</w:t>
      </w:r>
    </w:p>
    <w:p w14:paraId="296C14D1" w14:textId="77777777" w:rsidR="005E7F94" w:rsidRDefault="00000000">
      <w:pPr>
        <w:numPr>
          <w:ilvl w:val="0"/>
          <w:numId w:val="9"/>
        </w:numPr>
        <w:spacing w:after="0"/>
      </w:pPr>
      <w:r>
        <w:t>Introduce students to new careers they may not otherwise have access to.</w:t>
      </w:r>
    </w:p>
    <w:p w14:paraId="32675C82" w14:textId="6563DEAF" w:rsidR="005E7F94" w:rsidRDefault="00000000">
      <w:pPr>
        <w:numPr>
          <w:ilvl w:val="0"/>
          <w:numId w:val="9"/>
        </w:numPr>
        <w:spacing w:after="0"/>
      </w:pPr>
      <w:r>
        <w:t xml:space="preserve">Help </w:t>
      </w:r>
      <w:r w:rsidR="000E79B2">
        <w:t>elevate</w:t>
      </w:r>
      <w:r>
        <w:t xml:space="preserve"> students’ career aspirations and personal goals.</w:t>
      </w:r>
    </w:p>
    <w:p w14:paraId="4254C51D" w14:textId="77777777" w:rsidR="005E7F94" w:rsidRDefault="00000000">
      <w:pPr>
        <w:numPr>
          <w:ilvl w:val="0"/>
          <w:numId w:val="9"/>
        </w:numPr>
      </w:pPr>
      <w:r>
        <w:t xml:space="preserve">Provide students with a road map to achieve those goals. </w:t>
      </w:r>
    </w:p>
    <w:p w14:paraId="491AB3DD" w14:textId="77777777" w:rsidR="005E7F94" w:rsidRDefault="00000000">
      <w:r>
        <w:t>Guest speakers enrich learning by sharing about their careers and offering real-world insights and expertise.</w:t>
      </w:r>
    </w:p>
    <w:p w14:paraId="20730652" w14:textId="77777777" w:rsidR="005E7F94" w:rsidRDefault="00000000">
      <w:pPr>
        <w:pStyle w:val="Heading1"/>
      </w:pPr>
      <w:bookmarkStart w:id="1" w:name="_heading=h.rqxuukjssjb2" w:colFirst="0" w:colLast="0"/>
      <w:bookmarkEnd w:id="1"/>
      <w:r>
        <w:t>Overview</w:t>
      </w:r>
    </w:p>
    <w:p w14:paraId="77C633E1" w14:textId="77777777" w:rsidR="005E7F94" w:rsidRDefault="00000000">
      <w:r>
        <w:t>This planning guide is intended to help you plan for and recruit a guest speaker and facilitate a Career Talk in your school.</w:t>
      </w:r>
    </w:p>
    <w:p w14:paraId="70B1BAEA" w14:textId="67647ED3" w:rsidR="000E79B2" w:rsidRDefault="00000000" w:rsidP="000E79B2">
      <w:r>
        <w:t xml:space="preserve">Included in this guide are planning considerations, a planning timeline, and template emails for communicating with a guest speaker. </w:t>
      </w:r>
      <w:r w:rsidR="000E79B2">
        <w:t>You can use t</w:t>
      </w:r>
      <w:r>
        <w:t>hese resources as-is or modif</w:t>
      </w:r>
      <w:r w:rsidR="000E79B2">
        <w:t>y them</w:t>
      </w:r>
      <w:r>
        <w:t xml:space="preserve"> to suit your needs. </w:t>
      </w:r>
      <w:bookmarkStart w:id="2" w:name="_heading=h.geu5cflgaxru" w:colFirst="0" w:colLast="0"/>
      <w:bookmarkStart w:id="3" w:name="_heading=h.24dri3xyu2h7" w:colFirst="0" w:colLast="0"/>
      <w:bookmarkEnd w:id="2"/>
      <w:bookmarkEnd w:id="3"/>
    </w:p>
    <w:p w14:paraId="44D15989" w14:textId="77777777" w:rsidR="000E79B2" w:rsidRPr="000E79B2" w:rsidRDefault="000E79B2" w:rsidP="000E79B2">
      <w:pPr>
        <w:rPr>
          <w:i/>
          <w:iCs/>
          <w:color w:val="971D20"/>
        </w:rPr>
      </w:pPr>
    </w:p>
    <w:sdt>
      <w:sdtPr>
        <w:rPr>
          <w:rFonts w:asciiTheme="minorHAnsi" w:eastAsiaTheme="minorEastAsia" w:hAnsiTheme="minorHAnsi" w:cs="Times New Roman"/>
          <w:color w:val="auto"/>
          <w:sz w:val="22"/>
          <w:szCs w:val="22"/>
        </w:rPr>
        <w:id w:val="847603358"/>
        <w:docPartObj>
          <w:docPartGallery w:val="Table of Contents"/>
          <w:docPartUnique/>
        </w:docPartObj>
      </w:sdtPr>
      <w:sdtEndPr>
        <w:rPr>
          <w:sz w:val="24"/>
          <w:szCs w:val="24"/>
        </w:rPr>
      </w:sdtEndPr>
      <w:sdtContent>
        <w:p w14:paraId="6D5C8B9B" w14:textId="04B72E21" w:rsidR="000E79B2" w:rsidRPr="004D2B4F" w:rsidRDefault="000E79B2">
          <w:pPr>
            <w:pStyle w:val="TOCHeading"/>
            <w:rPr>
              <w:rStyle w:val="Heading2Char"/>
              <w:color w:val="000000" w:themeColor="text1"/>
            </w:rPr>
          </w:pPr>
          <w:r w:rsidRPr="004D2B4F">
            <w:rPr>
              <w:rStyle w:val="Heading2Char"/>
              <w:color w:val="000000" w:themeColor="text1"/>
            </w:rPr>
            <w:t>Table of Contents</w:t>
          </w:r>
        </w:p>
        <w:p w14:paraId="1264A908" w14:textId="77C88AE0" w:rsidR="000E79B2" w:rsidRPr="000E79B2" w:rsidRDefault="000E79B2">
          <w:pPr>
            <w:pStyle w:val="TOC1"/>
            <w:rPr>
              <w:sz w:val="24"/>
              <w:szCs w:val="24"/>
            </w:rPr>
          </w:pPr>
          <w:r w:rsidRPr="000E79B2">
            <w:rPr>
              <w:sz w:val="24"/>
              <w:szCs w:val="24"/>
            </w:rPr>
            <w:t>Planning Considerations</w:t>
          </w:r>
          <w:r w:rsidRPr="000E79B2">
            <w:rPr>
              <w:sz w:val="24"/>
              <w:szCs w:val="24"/>
            </w:rPr>
            <w:ptab w:relativeTo="margin" w:alignment="right" w:leader="dot"/>
          </w:r>
          <w:r w:rsidRPr="000E79B2">
            <w:rPr>
              <w:sz w:val="24"/>
              <w:szCs w:val="24"/>
            </w:rPr>
            <w:t>2</w:t>
          </w:r>
        </w:p>
        <w:p w14:paraId="0FF57B2E" w14:textId="74B928C8" w:rsidR="000E79B2" w:rsidRPr="000E79B2" w:rsidRDefault="000E79B2" w:rsidP="000E79B2">
          <w:pPr>
            <w:pStyle w:val="TOC1"/>
            <w:rPr>
              <w:sz w:val="24"/>
              <w:szCs w:val="24"/>
            </w:rPr>
          </w:pPr>
          <w:r w:rsidRPr="000E79B2">
            <w:rPr>
              <w:sz w:val="24"/>
              <w:szCs w:val="24"/>
            </w:rPr>
            <w:t>Event Preparation</w:t>
          </w:r>
          <w:r w:rsidRPr="000E79B2">
            <w:rPr>
              <w:sz w:val="24"/>
              <w:szCs w:val="24"/>
            </w:rPr>
            <w:ptab w:relativeTo="margin" w:alignment="right" w:leader="dot"/>
          </w:r>
          <w:r w:rsidRPr="000E79B2">
            <w:rPr>
              <w:sz w:val="24"/>
              <w:szCs w:val="24"/>
            </w:rPr>
            <w:t>3</w:t>
          </w:r>
        </w:p>
        <w:p w14:paraId="4E2515F2" w14:textId="0B87DDFA" w:rsidR="000E79B2" w:rsidRPr="000E79B2" w:rsidRDefault="000E79B2" w:rsidP="000E79B2">
          <w:pPr>
            <w:pStyle w:val="TOC1"/>
            <w:rPr>
              <w:sz w:val="24"/>
              <w:szCs w:val="24"/>
            </w:rPr>
          </w:pPr>
          <w:r w:rsidRPr="000E79B2">
            <w:rPr>
              <w:sz w:val="24"/>
              <w:szCs w:val="24"/>
            </w:rPr>
            <w:t>Timeline</w:t>
          </w:r>
          <w:r w:rsidRPr="000E79B2">
            <w:rPr>
              <w:sz w:val="24"/>
              <w:szCs w:val="24"/>
            </w:rPr>
            <w:ptab w:relativeTo="margin" w:alignment="right" w:leader="dot"/>
          </w:r>
          <w:r w:rsidRPr="000E79B2">
            <w:rPr>
              <w:sz w:val="24"/>
              <w:szCs w:val="24"/>
            </w:rPr>
            <w:t>4</w:t>
          </w:r>
        </w:p>
        <w:p w14:paraId="05A13F3D" w14:textId="4ADF9F55" w:rsidR="000E79B2" w:rsidRPr="000E79B2" w:rsidRDefault="000E79B2" w:rsidP="000E79B2">
          <w:pPr>
            <w:pStyle w:val="TOC1"/>
            <w:rPr>
              <w:sz w:val="24"/>
              <w:szCs w:val="24"/>
            </w:rPr>
          </w:pPr>
          <w:r w:rsidRPr="000E79B2">
            <w:rPr>
              <w:sz w:val="24"/>
              <w:szCs w:val="24"/>
            </w:rPr>
            <w:t>Email Templates</w:t>
          </w:r>
          <w:r w:rsidRPr="000E79B2">
            <w:rPr>
              <w:sz w:val="24"/>
              <w:szCs w:val="24"/>
            </w:rPr>
            <w:ptab w:relativeTo="margin" w:alignment="right" w:leader="dot"/>
          </w:r>
          <w:r w:rsidRPr="000E79B2">
            <w:rPr>
              <w:sz w:val="24"/>
              <w:szCs w:val="24"/>
            </w:rPr>
            <w:t>6</w:t>
          </w:r>
        </w:p>
      </w:sdtContent>
    </w:sdt>
    <w:p w14:paraId="7866042C" w14:textId="15624084" w:rsidR="000E79B2" w:rsidRDefault="000E79B2">
      <w:pPr>
        <w:rPr>
          <w:b/>
          <w:bCs/>
          <w:color w:val="971D20"/>
          <w:highlight w:val="white"/>
        </w:rPr>
      </w:pPr>
      <w:r>
        <w:br w:type="page"/>
      </w:r>
    </w:p>
    <w:p w14:paraId="7CBB1147" w14:textId="77777777" w:rsidR="005E7F94" w:rsidRDefault="00000000">
      <w:pPr>
        <w:pStyle w:val="Heading1"/>
      </w:pPr>
      <w:bookmarkStart w:id="4" w:name="_heading=h.3aomvm574zxj" w:colFirst="0" w:colLast="0"/>
      <w:bookmarkEnd w:id="4"/>
      <w:r>
        <w:lastRenderedPageBreak/>
        <w:t>Planning Considerations</w:t>
      </w:r>
    </w:p>
    <w:p w14:paraId="2F92D664" w14:textId="77777777" w:rsidR="005E7F94" w:rsidRDefault="00000000">
      <w:r>
        <w:t>Use these guiding questions to help plan your Career Talk.</w:t>
      </w:r>
    </w:p>
    <w:p w14:paraId="2F378F13" w14:textId="77777777" w:rsidR="005E7F94" w:rsidRDefault="00000000">
      <w:pPr>
        <w:pStyle w:val="Heading2"/>
      </w:pPr>
      <w:bookmarkStart w:id="5" w:name="_heading=h.nqd7fd27t17f" w:colFirst="0" w:colLast="0"/>
      <w:bookmarkEnd w:id="5"/>
      <w:r>
        <w:t>Connection</w:t>
      </w:r>
    </w:p>
    <w:p w14:paraId="01789017" w14:textId="05F2178E" w:rsidR="005E7F94" w:rsidRDefault="00000000">
      <w:r>
        <w:t xml:space="preserve">What careers could </w:t>
      </w:r>
      <w:r w:rsidR="000E79B2">
        <w:t>students connect with</w:t>
      </w:r>
      <w:r>
        <w:t>? What connections could be made between student interests or academic content and specific careers?</w:t>
      </w:r>
    </w:p>
    <w:p w14:paraId="093C8113" w14:textId="77777777" w:rsidR="005E7F94" w:rsidRDefault="00000000">
      <w:pPr>
        <w:pStyle w:val="Heading2"/>
      </w:pPr>
      <w:bookmarkStart w:id="6" w:name="_heading=h.677s886p4iu9" w:colFirst="0" w:colLast="0"/>
      <w:bookmarkEnd w:id="6"/>
      <w:r>
        <w:t>Industry or Career</w:t>
      </w:r>
    </w:p>
    <w:p w14:paraId="71306AA6" w14:textId="77777777" w:rsidR="005E7F94" w:rsidRDefault="00000000">
      <w:r>
        <w:t>Are there individuals in your community who work in this industry or career who could visit your school in person?</w:t>
      </w:r>
    </w:p>
    <w:p w14:paraId="69786936" w14:textId="77777777" w:rsidR="005E7F94" w:rsidRDefault="00000000">
      <w:pPr>
        <w:numPr>
          <w:ilvl w:val="0"/>
          <w:numId w:val="5"/>
        </w:numPr>
        <w:spacing w:after="0"/>
        <w:rPr>
          <w:color w:val="000000"/>
        </w:rPr>
      </w:pPr>
      <w:r>
        <w:t>If so, brainstorm some local organizations or individuals you could contact.</w:t>
      </w:r>
    </w:p>
    <w:p w14:paraId="1CAE743A" w14:textId="013305E7" w:rsidR="005E7F94" w:rsidRPr="000E79B2" w:rsidRDefault="00000000" w:rsidP="000E79B2">
      <w:pPr>
        <w:numPr>
          <w:ilvl w:val="0"/>
          <w:numId w:val="5"/>
        </w:numPr>
        <w:rPr>
          <w:color w:val="000000"/>
        </w:rPr>
      </w:pPr>
      <w:r>
        <w:t>If not, brainstorm organizations or individuals you could contact who could present to students via videoconference (such as a Zoom meeting).</w:t>
      </w:r>
    </w:p>
    <w:p w14:paraId="6BAD8D57" w14:textId="77777777" w:rsidR="005E7F94" w:rsidRDefault="00000000">
      <w:pPr>
        <w:pStyle w:val="Heading2"/>
      </w:pPr>
      <w:bookmarkStart w:id="7" w:name="_heading=h.d8t22ro7ofvg" w:colFirst="0" w:colLast="0"/>
      <w:bookmarkEnd w:id="7"/>
      <w:r>
        <w:t>Date and Time</w:t>
      </w:r>
    </w:p>
    <w:p w14:paraId="7C142C40" w14:textId="77777777" w:rsidR="005E7F94" w:rsidRDefault="00000000">
      <w:r>
        <w:t xml:space="preserve">When do you plan to have your event? Would you like the speaker to present multiple times? </w:t>
      </w:r>
    </w:p>
    <w:p w14:paraId="71B65362" w14:textId="35ECD384" w:rsidR="005E7F94" w:rsidRPr="000E79B2" w:rsidRDefault="00000000" w:rsidP="000E79B2">
      <w:pPr>
        <w:numPr>
          <w:ilvl w:val="0"/>
          <w:numId w:val="4"/>
        </w:numPr>
        <w:rPr>
          <w:color w:val="000000"/>
        </w:rPr>
      </w:pPr>
      <w:r>
        <w:t>Check with the speaker early to understand their availability.</w:t>
      </w:r>
    </w:p>
    <w:p w14:paraId="7AA9D47A" w14:textId="77777777" w:rsidR="005E7F94" w:rsidRDefault="00000000">
      <w:pPr>
        <w:pStyle w:val="Heading2"/>
      </w:pPr>
      <w:bookmarkStart w:id="8" w:name="_heading=h.nhrddzh2hh3u" w:colFirst="0" w:colLast="0"/>
      <w:bookmarkEnd w:id="8"/>
      <w:r>
        <w:t>School Policies</w:t>
      </w:r>
    </w:p>
    <w:p w14:paraId="60495284" w14:textId="77777777" w:rsidR="005E7F94" w:rsidRDefault="00000000">
      <w:r>
        <w:t>What is the process for hosting a guest speaker at your school?</w:t>
      </w:r>
    </w:p>
    <w:p w14:paraId="77EF7814" w14:textId="77777777" w:rsidR="005E7F94" w:rsidRDefault="00000000">
      <w:pPr>
        <w:numPr>
          <w:ilvl w:val="0"/>
          <w:numId w:val="10"/>
        </w:numPr>
        <w:spacing w:after="0"/>
        <w:rPr>
          <w:color w:val="000000"/>
        </w:rPr>
      </w:pPr>
      <w:r>
        <w:t>Check your district and/or site policies for obtaining approval for a guest speaker.</w:t>
      </w:r>
    </w:p>
    <w:p w14:paraId="4BF5E454" w14:textId="289FE74B" w:rsidR="005E7F94" w:rsidRDefault="00000000" w:rsidP="000E79B2">
      <w:pPr>
        <w:numPr>
          <w:ilvl w:val="0"/>
          <w:numId w:val="10"/>
        </w:numPr>
        <w:spacing w:after="0"/>
      </w:pPr>
      <w:r>
        <w:t>Check your district and/or site policies for day-of procedures for a guest speaker, including identification requirements, check-in procedures, and supervision.</w:t>
      </w:r>
    </w:p>
    <w:p w14:paraId="33454FD2" w14:textId="77777777" w:rsidR="005E7F94" w:rsidRDefault="00000000">
      <w:pPr>
        <w:pStyle w:val="Heading2"/>
      </w:pPr>
      <w:bookmarkStart w:id="9" w:name="_heading=h.72jyeo6wpt0a" w:colFirst="0" w:colLast="0"/>
      <w:bookmarkEnd w:id="9"/>
      <w:r>
        <w:t>Location</w:t>
      </w:r>
    </w:p>
    <w:p w14:paraId="0513F4F3" w14:textId="77777777" w:rsidR="005E7F94" w:rsidRDefault="00000000">
      <w:r>
        <w:t>Where in your school will you host the event? Consider space availability and the number of students who will attend.</w:t>
      </w:r>
    </w:p>
    <w:p w14:paraId="69A8B098" w14:textId="1A2D8ECE" w:rsidR="005E7F94" w:rsidRDefault="00000000">
      <w:pPr>
        <w:numPr>
          <w:ilvl w:val="0"/>
          <w:numId w:val="10"/>
        </w:numPr>
        <w:rPr>
          <w:color w:val="000000"/>
        </w:rPr>
      </w:pPr>
      <w:r>
        <w:t>If you would like to host the event in a shared space</w:t>
      </w:r>
      <w:r w:rsidR="000E79B2">
        <w:t xml:space="preserve">, </w:t>
      </w:r>
      <w:r>
        <w:t>such as the library or auditorium</w:t>
      </w:r>
      <w:r w:rsidR="000E79B2">
        <w:t xml:space="preserve">, </w:t>
      </w:r>
      <w:r>
        <w:t>be sure to follow any school policies for reserving the space.</w:t>
      </w:r>
    </w:p>
    <w:p w14:paraId="078B9868" w14:textId="77777777" w:rsidR="005E7F94" w:rsidRDefault="00000000">
      <w:pPr>
        <w:pStyle w:val="Heading1"/>
      </w:pPr>
      <w:bookmarkStart w:id="10" w:name="_heading=h.mi9eggoz6rut" w:colFirst="0" w:colLast="0"/>
      <w:bookmarkEnd w:id="10"/>
      <w:r>
        <w:br w:type="page"/>
      </w:r>
      <w:r>
        <w:lastRenderedPageBreak/>
        <w:t>Event Preparation</w:t>
      </w:r>
    </w:p>
    <w:p w14:paraId="11627173" w14:textId="77777777" w:rsidR="005E7F94" w:rsidRDefault="00000000">
      <w:pPr>
        <w:pStyle w:val="Heading2"/>
      </w:pPr>
      <w:r>
        <w:t>Identifying Need</w:t>
      </w:r>
    </w:p>
    <w:p w14:paraId="08A70DF1" w14:textId="4253DD64" w:rsidR="005E7F94" w:rsidRDefault="00000000">
      <w:r>
        <w:t xml:space="preserve">Career Talks are intended to be flexible </w:t>
      </w:r>
      <w:proofErr w:type="gramStart"/>
      <w:r w:rsidR="00841F8E">
        <w:t>with regard to</w:t>
      </w:r>
      <w:proofErr w:type="gramEnd"/>
      <w:r>
        <w:t xml:space="preserve"> the type of career speaker you would like to invite. You may want to choose a speaker to introduce or wrap up a curriculum unit, connect to club activities, or enhance an activity or project in your class or homeroom period.</w:t>
      </w:r>
    </w:p>
    <w:p w14:paraId="0BCE7CC5" w14:textId="77777777" w:rsidR="005E7F94" w:rsidRDefault="00000000">
      <w:r>
        <w:t>If you are unsure what kind of speaker to recruit, it may be helpful to start by gathering data on which careers interest your students. If you do not have interest survey data available, you can have students complete one of the following interest surveys:</w:t>
      </w:r>
    </w:p>
    <w:p w14:paraId="0B95371C" w14:textId="77777777" w:rsidR="005E7F94" w:rsidRDefault="00000000">
      <w:pPr>
        <w:numPr>
          <w:ilvl w:val="0"/>
          <w:numId w:val="6"/>
        </w:numPr>
        <w:pBdr>
          <w:top w:val="nil"/>
          <w:left w:val="nil"/>
          <w:bottom w:val="nil"/>
          <w:right w:val="nil"/>
          <w:between w:val="nil"/>
        </w:pBdr>
        <w:spacing w:after="0"/>
      </w:pPr>
      <w:r>
        <w:rPr>
          <w:color w:val="000000"/>
        </w:rPr>
        <w:t xml:space="preserve">Advance CTE Motivators: </w:t>
      </w:r>
      <w:hyperlink r:id="rId8">
        <w:r w:rsidR="005E7F94">
          <w:rPr>
            <w:color w:val="1155CC"/>
            <w:u w:val="single"/>
          </w:rPr>
          <w:t>k20.ou.edu/8c</w:t>
        </w:r>
      </w:hyperlink>
    </w:p>
    <w:p w14:paraId="766FE0B8" w14:textId="77777777" w:rsidR="005E7F94" w:rsidRDefault="00000000">
      <w:pPr>
        <w:numPr>
          <w:ilvl w:val="0"/>
          <w:numId w:val="6"/>
        </w:numPr>
        <w:pBdr>
          <w:top w:val="nil"/>
          <w:left w:val="nil"/>
          <w:bottom w:val="nil"/>
          <w:right w:val="nil"/>
          <w:between w:val="nil"/>
        </w:pBdr>
        <w:spacing w:after="0"/>
      </w:pPr>
      <w:r>
        <w:rPr>
          <w:color w:val="000000"/>
        </w:rPr>
        <w:t xml:space="preserve">Advance CTE Cluster by Cluster: </w:t>
      </w:r>
      <w:hyperlink r:id="rId9">
        <w:r w:rsidR="005E7F94">
          <w:rPr>
            <w:color w:val="1155CC"/>
            <w:u w:val="single"/>
          </w:rPr>
          <w:t>k20.ou.edu/8d</w:t>
        </w:r>
      </w:hyperlink>
    </w:p>
    <w:p w14:paraId="3D0CF1D9" w14:textId="77777777" w:rsidR="005E7F94" w:rsidRDefault="00000000">
      <w:pPr>
        <w:numPr>
          <w:ilvl w:val="0"/>
          <w:numId w:val="6"/>
        </w:numPr>
        <w:pBdr>
          <w:top w:val="nil"/>
          <w:left w:val="nil"/>
          <w:bottom w:val="nil"/>
          <w:right w:val="nil"/>
          <w:between w:val="nil"/>
        </w:pBdr>
        <w:rPr>
          <w:color w:val="000000"/>
        </w:rPr>
      </w:pPr>
      <w:r>
        <w:rPr>
          <w:color w:val="000000"/>
        </w:rPr>
        <w:t xml:space="preserve">O*NET Interest Profiler: </w:t>
      </w:r>
      <w:hyperlink r:id="rId10">
        <w:r w:rsidR="005E7F94">
          <w:rPr>
            <w:color w:val="1155CC"/>
            <w:u w:val="single"/>
          </w:rPr>
          <w:t>k20.ou.edu/8e</w:t>
        </w:r>
      </w:hyperlink>
    </w:p>
    <w:p w14:paraId="34A6E72D" w14:textId="77777777" w:rsidR="005E7F94" w:rsidRDefault="00000000">
      <w:pPr>
        <w:pStyle w:val="Heading2"/>
      </w:pPr>
      <w:r>
        <w:t>Recruiting</w:t>
      </w:r>
    </w:p>
    <w:p w14:paraId="01FF7EEB" w14:textId="77777777" w:rsidR="005E7F94" w:rsidRDefault="00000000">
      <w:pPr>
        <w:spacing w:after="0"/>
      </w:pPr>
      <w:r>
        <w:t>Once you have identified the type of professional you would like to invite as a guest speaker, consider using the following tips for finding a career speaker:</w:t>
      </w:r>
    </w:p>
    <w:p w14:paraId="41B4C17B" w14:textId="77777777" w:rsidR="005E7F94" w:rsidRDefault="00000000">
      <w:pPr>
        <w:numPr>
          <w:ilvl w:val="0"/>
          <w:numId w:val="6"/>
        </w:numPr>
        <w:pBdr>
          <w:top w:val="nil"/>
          <w:left w:val="nil"/>
          <w:bottom w:val="nil"/>
          <w:right w:val="nil"/>
          <w:between w:val="nil"/>
        </w:pBdr>
        <w:spacing w:after="0"/>
      </w:pPr>
      <w:r>
        <w:rPr>
          <w:color w:val="000000"/>
        </w:rPr>
        <w:t>Ask colleagues</w:t>
      </w:r>
    </w:p>
    <w:p w14:paraId="4E6F69CC" w14:textId="77777777" w:rsidR="005E7F94" w:rsidRDefault="00000000">
      <w:pPr>
        <w:numPr>
          <w:ilvl w:val="0"/>
          <w:numId w:val="6"/>
        </w:numPr>
        <w:pBdr>
          <w:top w:val="nil"/>
          <w:left w:val="nil"/>
          <w:bottom w:val="nil"/>
          <w:right w:val="nil"/>
          <w:between w:val="nil"/>
        </w:pBdr>
        <w:spacing w:after="0"/>
      </w:pPr>
      <w:r>
        <w:rPr>
          <w:color w:val="000000"/>
        </w:rPr>
        <w:t>Ask members of your school’s Parent-Teacher Association/Organization (PTA/PTO)</w:t>
      </w:r>
    </w:p>
    <w:p w14:paraId="233A86FC" w14:textId="77777777" w:rsidR="005E7F94" w:rsidRDefault="00000000">
      <w:pPr>
        <w:numPr>
          <w:ilvl w:val="0"/>
          <w:numId w:val="6"/>
        </w:numPr>
        <w:pBdr>
          <w:top w:val="nil"/>
          <w:left w:val="nil"/>
          <w:bottom w:val="nil"/>
          <w:right w:val="nil"/>
          <w:between w:val="nil"/>
        </w:pBdr>
        <w:spacing w:after="0"/>
      </w:pPr>
      <w:r>
        <w:rPr>
          <w:color w:val="000000"/>
        </w:rPr>
        <w:t>Ask school community partners (</w:t>
      </w:r>
      <w:r>
        <w:t>i.e. local foundation, Rotary Club, etc.</w:t>
      </w:r>
      <w:r>
        <w:rPr>
          <w:color w:val="000000"/>
        </w:rPr>
        <w:t>)</w:t>
      </w:r>
    </w:p>
    <w:p w14:paraId="17593D27" w14:textId="77777777" w:rsidR="005E7F94" w:rsidRDefault="00000000">
      <w:pPr>
        <w:numPr>
          <w:ilvl w:val="0"/>
          <w:numId w:val="6"/>
        </w:numPr>
        <w:pBdr>
          <w:top w:val="nil"/>
          <w:left w:val="nil"/>
          <w:bottom w:val="nil"/>
          <w:right w:val="nil"/>
          <w:between w:val="nil"/>
        </w:pBdr>
        <w:spacing w:after="0"/>
      </w:pPr>
      <w:r>
        <w:rPr>
          <w:color w:val="000000"/>
        </w:rPr>
        <w:t>Ask friends and family</w:t>
      </w:r>
    </w:p>
    <w:p w14:paraId="558BBF35" w14:textId="77777777" w:rsidR="005E7F94" w:rsidRDefault="00000000">
      <w:pPr>
        <w:numPr>
          <w:ilvl w:val="0"/>
          <w:numId w:val="6"/>
        </w:numPr>
        <w:pBdr>
          <w:top w:val="nil"/>
          <w:left w:val="nil"/>
          <w:bottom w:val="nil"/>
          <w:right w:val="nil"/>
          <w:between w:val="nil"/>
        </w:pBdr>
      </w:pPr>
      <w:r>
        <w:rPr>
          <w:color w:val="000000"/>
        </w:rPr>
        <w:t>Post a request on social media</w:t>
      </w:r>
    </w:p>
    <w:p w14:paraId="6D333D60" w14:textId="77777777" w:rsidR="005E7F94" w:rsidRDefault="00000000">
      <w:pPr>
        <w:pStyle w:val="Heading2"/>
      </w:pPr>
      <w:r>
        <w:t>Other Considerations</w:t>
      </w:r>
    </w:p>
    <w:p w14:paraId="61C68602" w14:textId="3545EFD2" w:rsidR="005E7F94" w:rsidRDefault="00000000">
      <w:r>
        <w:t xml:space="preserve">You may want to consider hosting a career speaker via Zoom rather than in person. This can be a helpful approach when the career you want to share with students </w:t>
      </w:r>
      <w:r w:rsidR="00841F8E">
        <w:t xml:space="preserve">is not </w:t>
      </w:r>
      <w:r>
        <w:t>well-represented in your local area.</w:t>
      </w:r>
    </w:p>
    <w:p w14:paraId="180FD76A" w14:textId="77777777" w:rsidR="005E7F94" w:rsidRDefault="00000000">
      <w:r>
        <w:t>Consider creating plans for contingencies, including back-up dates in the event of a school closure or other unexpected circumstances.</w:t>
      </w:r>
    </w:p>
    <w:p w14:paraId="32C7CB6F" w14:textId="51BCE57E" w:rsidR="005E7F94" w:rsidRDefault="00841F8E">
      <w:r>
        <w:t>Use the timeline and checklist provided on pages on pages 4–5 of this document to help plan your Career Talk event.</w:t>
      </w:r>
      <w:r>
        <w:br w:type="page"/>
      </w:r>
    </w:p>
    <w:p w14:paraId="35D43791" w14:textId="77777777" w:rsidR="005E7F94" w:rsidRDefault="00000000">
      <w:pPr>
        <w:pStyle w:val="Heading1"/>
      </w:pPr>
      <w:bookmarkStart w:id="11" w:name="_heading=h.ka4g1akzf5d8" w:colFirst="0" w:colLast="0"/>
      <w:bookmarkEnd w:id="11"/>
      <w:r>
        <w:lastRenderedPageBreak/>
        <w:t>Timeline</w:t>
      </w:r>
    </w:p>
    <w:p w14:paraId="29649224" w14:textId="7CBC1301" w:rsidR="005E7F94" w:rsidRDefault="00000000">
      <w:r>
        <w:t xml:space="preserve">Use this checklist to guide your planning and execution of the Career </w:t>
      </w:r>
      <w:r w:rsidR="003B3EB1">
        <w:t>Talk.</w:t>
      </w:r>
    </w:p>
    <w:tbl>
      <w:tblPr>
        <w:tblStyle w:val="a0"/>
        <w:tblW w:w="9350"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9350"/>
      </w:tblGrid>
      <w:tr w:rsidR="005E7F94" w14:paraId="4EDA29B0" w14:textId="77777777" w:rsidTr="005547C6">
        <w:trPr>
          <w:tblHeader/>
        </w:trPr>
        <w:tc>
          <w:tcPr>
            <w:tcW w:w="9350" w:type="dxa"/>
            <w:tcBorders>
              <w:top w:val="single" w:sz="4" w:space="0" w:color="000000"/>
              <w:left w:val="single" w:sz="4" w:space="0" w:color="000000"/>
              <w:bottom w:val="single" w:sz="4" w:space="0" w:color="000000"/>
              <w:right w:val="single" w:sz="4" w:space="0" w:color="000000"/>
            </w:tcBorders>
            <w:shd w:val="clear" w:color="auto" w:fill="EDAB45"/>
            <w:tcMar>
              <w:top w:w="115" w:type="dxa"/>
              <w:left w:w="115" w:type="dxa"/>
              <w:bottom w:w="115" w:type="dxa"/>
              <w:right w:w="115" w:type="dxa"/>
            </w:tcMar>
            <w:vAlign w:val="center"/>
          </w:tcPr>
          <w:p w14:paraId="1247281A" w14:textId="77777777" w:rsidR="005E7F94" w:rsidRDefault="00000000">
            <w:pPr>
              <w:spacing w:after="0"/>
              <w:rPr>
                <w:rFonts w:ascii="Times New Roman" w:eastAsia="Times New Roman" w:hAnsi="Times New Roman" w:cs="Times New Roman"/>
                <w:b/>
                <w:bCs/>
                <w:color w:val="FFFFFF"/>
              </w:rPr>
            </w:pPr>
            <w:bookmarkStart w:id="12" w:name="_heading=h.4ajqecakl6xp" w:colFirst="0" w:colLast="0"/>
            <w:bookmarkEnd w:id="12"/>
            <w:r w:rsidRPr="005547C6">
              <w:rPr>
                <w:b/>
                <w:bCs/>
                <w:color w:val="000000" w:themeColor="text1"/>
              </w:rPr>
              <w:t>4 Weeks Before Event</w:t>
            </w:r>
          </w:p>
        </w:tc>
      </w:tr>
    </w:tbl>
    <w:p w14:paraId="227E2047" w14:textId="77777777" w:rsidR="005E7F94" w:rsidRDefault="00000000">
      <w:pPr>
        <w:numPr>
          <w:ilvl w:val="0"/>
          <w:numId w:val="7"/>
        </w:numPr>
        <w:pBdr>
          <w:top w:val="nil"/>
          <w:left w:val="nil"/>
          <w:bottom w:val="nil"/>
          <w:right w:val="nil"/>
          <w:between w:val="nil"/>
        </w:pBdr>
        <w:spacing w:before="200" w:after="0"/>
      </w:pPr>
      <w:r>
        <w:rPr>
          <w:color w:val="000000"/>
        </w:rPr>
        <w:t xml:space="preserve">Review the “Planning Considerations” (on page </w:t>
      </w:r>
      <w:r>
        <w:t>2</w:t>
      </w:r>
      <w:r>
        <w:rPr>
          <w:color w:val="000000"/>
        </w:rPr>
        <w:t>) to begin the planning process of having a guest speaker.</w:t>
      </w:r>
    </w:p>
    <w:p w14:paraId="5BA90760" w14:textId="77777777" w:rsidR="005E7F94" w:rsidRDefault="00000000">
      <w:pPr>
        <w:numPr>
          <w:ilvl w:val="0"/>
          <w:numId w:val="7"/>
        </w:numPr>
        <w:pBdr>
          <w:top w:val="nil"/>
          <w:left w:val="nil"/>
          <w:bottom w:val="nil"/>
          <w:right w:val="nil"/>
          <w:between w:val="nil"/>
        </w:pBdr>
        <w:spacing w:after="0"/>
      </w:pPr>
      <w:r>
        <w:rPr>
          <w:color w:val="000000"/>
        </w:rPr>
        <w:t>Inform your school administrators that you are looking to host a guest speaker event.</w:t>
      </w:r>
    </w:p>
    <w:p w14:paraId="7E8CE7EE" w14:textId="77777777" w:rsidR="005E7F94" w:rsidRDefault="00000000">
      <w:pPr>
        <w:numPr>
          <w:ilvl w:val="1"/>
          <w:numId w:val="7"/>
        </w:numPr>
        <w:pBdr>
          <w:top w:val="nil"/>
          <w:left w:val="nil"/>
          <w:bottom w:val="nil"/>
          <w:right w:val="nil"/>
          <w:between w:val="nil"/>
        </w:pBdr>
        <w:spacing w:after="0"/>
      </w:pPr>
      <w:r>
        <w:rPr>
          <w:color w:val="000000"/>
        </w:rPr>
        <w:t>Make sure you understand your school’s requirements and expectations for hosting a guest speaker.</w:t>
      </w:r>
    </w:p>
    <w:p w14:paraId="7EAA918A" w14:textId="77777777" w:rsidR="005E7F94" w:rsidRDefault="00000000">
      <w:pPr>
        <w:pBdr>
          <w:top w:val="nil"/>
          <w:left w:val="nil"/>
          <w:bottom w:val="nil"/>
          <w:right w:val="nil"/>
          <w:between w:val="nil"/>
        </w:pBdr>
        <w:spacing w:after="0"/>
        <w:ind w:left="720" w:hanging="360"/>
        <w:rPr>
          <w:i/>
          <w:iCs/>
          <w:color w:val="000000"/>
        </w:rPr>
      </w:pPr>
      <w:r>
        <w:rPr>
          <w:i/>
          <w:iCs/>
          <w:color w:val="000000"/>
        </w:rPr>
        <w:t>Once you have received administrative approval to host a guest speaker:</w:t>
      </w:r>
    </w:p>
    <w:p w14:paraId="709E538A" w14:textId="77777777" w:rsidR="005E7F94" w:rsidRDefault="00000000">
      <w:pPr>
        <w:numPr>
          <w:ilvl w:val="0"/>
          <w:numId w:val="7"/>
        </w:numPr>
        <w:spacing w:after="0"/>
      </w:pPr>
      <w:r>
        <w:t>Recruit a guest speaker. Use the guidance from the “Event Preparation” section (on page 3).</w:t>
      </w:r>
    </w:p>
    <w:p w14:paraId="04F7D171" w14:textId="77777777" w:rsidR="005E7F94" w:rsidRDefault="00000000">
      <w:pPr>
        <w:numPr>
          <w:ilvl w:val="1"/>
          <w:numId w:val="7"/>
        </w:numPr>
        <w:spacing w:after="0"/>
      </w:pPr>
      <w:r>
        <w:t>Send an introductory email following the Email 1 template (on page 6).</w:t>
      </w:r>
    </w:p>
    <w:p w14:paraId="322A9CB7" w14:textId="77777777" w:rsidR="005E7F94" w:rsidRDefault="00000000">
      <w:pPr>
        <w:pBdr>
          <w:top w:val="nil"/>
          <w:left w:val="nil"/>
          <w:bottom w:val="nil"/>
          <w:right w:val="nil"/>
          <w:between w:val="nil"/>
        </w:pBdr>
        <w:spacing w:after="0"/>
        <w:rPr>
          <w:i/>
          <w:iCs/>
          <w:color w:val="000000"/>
        </w:rPr>
      </w:pPr>
      <w:r>
        <w:rPr>
          <w:i/>
          <w:iCs/>
          <w:color w:val="000000"/>
        </w:rPr>
        <w:t>After receiving confirmation from the speaker:</w:t>
      </w:r>
    </w:p>
    <w:p w14:paraId="27CAE8F5" w14:textId="77777777" w:rsidR="005E7F94" w:rsidRPr="00841F8E" w:rsidRDefault="00000000">
      <w:pPr>
        <w:numPr>
          <w:ilvl w:val="0"/>
          <w:numId w:val="7"/>
        </w:numPr>
        <w:pBdr>
          <w:top w:val="nil"/>
          <w:left w:val="nil"/>
          <w:bottom w:val="nil"/>
          <w:right w:val="nil"/>
          <w:between w:val="nil"/>
        </w:pBdr>
        <w:spacing w:after="0"/>
      </w:pPr>
      <w:r>
        <w:rPr>
          <w:color w:val="000000"/>
        </w:rPr>
        <w:t xml:space="preserve">Send a confirmation email with preparatory materials following the </w:t>
      </w:r>
      <w:r>
        <w:t xml:space="preserve">Email 2 </w:t>
      </w:r>
      <w:r>
        <w:rPr>
          <w:color w:val="000000"/>
        </w:rPr>
        <w:t>template (</w:t>
      </w:r>
      <w:r>
        <w:t>on</w:t>
      </w:r>
      <w:r>
        <w:rPr>
          <w:color w:val="000000"/>
        </w:rPr>
        <w:t xml:space="preserve"> page </w:t>
      </w:r>
      <w:r>
        <w:t>7</w:t>
      </w:r>
      <w:r>
        <w:rPr>
          <w:color w:val="000000"/>
        </w:rPr>
        <w:t>).</w:t>
      </w:r>
    </w:p>
    <w:p w14:paraId="030EC3B3" w14:textId="77777777" w:rsidR="00841F8E" w:rsidRDefault="00841F8E" w:rsidP="00841F8E">
      <w:pPr>
        <w:pBdr>
          <w:top w:val="nil"/>
          <w:left w:val="nil"/>
          <w:bottom w:val="nil"/>
          <w:right w:val="nil"/>
          <w:between w:val="nil"/>
        </w:pBdr>
        <w:spacing w:after="0"/>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DAB45"/>
        <w:tblLayout w:type="fixed"/>
        <w:tblLook w:val="0600" w:firstRow="0" w:lastRow="0" w:firstColumn="0" w:lastColumn="0" w:noHBand="1" w:noVBand="1"/>
      </w:tblPr>
      <w:tblGrid>
        <w:gridCol w:w="9350"/>
      </w:tblGrid>
      <w:tr w:rsidR="00841F8E" w:rsidRPr="005547C6" w14:paraId="0C91986A" w14:textId="77777777" w:rsidTr="005547C6">
        <w:trPr>
          <w:tblHeader/>
        </w:trPr>
        <w:tc>
          <w:tcPr>
            <w:tcW w:w="9350" w:type="dxa"/>
            <w:shd w:val="clear" w:color="auto" w:fill="EDAB45"/>
            <w:tcMar>
              <w:top w:w="115" w:type="dxa"/>
              <w:left w:w="115" w:type="dxa"/>
              <w:bottom w:w="115" w:type="dxa"/>
              <w:right w:w="115" w:type="dxa"/>
            </w:tcMar>
            <w:vAlign w:val="center"/>
          </w:tcPr>
          <w:p w14:paraId="3B176BDC" w14:textId="431F6405" w:rsidR="00841F8E" w:rsidRPr="005547C6" w:rsidRDefault="00841F8E" w:rsidP="00BC6756">
            <w:pPr>
              <w:spacing w:after="0"/>
              <w:rPr>
                <w:rFonts w:ascii="Times New Roman" w:eastAsia="Times New Roman" w:hAnsi="Times New Roman" w:cs="Times New Roman"/>
                <w:b/>
                <w:bCs/>
                <w:color w:val="000000" w:themeColor="text1"/>
              </w:rPr>
            </w:pPr>
            <w:r w:rsidRPr="005547C6">
              <w:rPr>
                <w:b/>
                <w:bCs/>
                <w:color w:val="000000" w:themeColor="text1"/>
              </w:rPr>
              <w:t>2 Weeks Before Event</w:t>
            </w:r>
          </w:p>
        </w:tc>
      </w:tr>
    </w:tbl>
    <w:p w14:paraId="353F63F8" w14:textId="77777777" w:rsidR="00841F8E" w:rsidRDefault="00000000" w:rsidP="00841F8E">
      <w:pPr>
        <w:numPr>
          <w:ilvl w:val="0"/>
          <w:numId w:val="7"/>
        </w:numPr>
        <w:spacing w:after="0"/>
      </w:pPr>
      <w:r>
        <w:t>Send the speaker a reminder about completing the slides and offer support as needed.</w:t>
      </w:r>
    </w:p>
    <w:p w14:paraId="645BE798" w14:textId="280F81B3" w:rsidR="00841F8E" w:rsidRDefault="00000000" w:rsidP="00841F8E">
      <w:pPr>
        <w:numPr>
          <w:ilvl w:val="0"/>
          <w:numId w:val="7"/>
        </w:numPr>
        <w:spacing w:after="0"/>
      </w:pPr>
      <w:r>
        <w:t>Confirm location for where Career Talk will be hosted (if needed).</w:t>
      </w:r>
    </w:p>
    <w:p w14:paraId="7F5294CB" w14:textId="77777777" w:rsidR="00841F8E" w:rsidRDefault="00841F8E" w:rsidP="00841F8E">
      <w:pPr>
        <w:spacing w:after="0"/>
      </w:pPr>
    </w:p>
    <w:tbl>
      <w:tblPr>
        <w:tblStyle w:val="a2"/>
        <w:tblW w:w="9350"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9350"/>
      </w:tblGrid>
      <w:tr w:rsidR="005E7F94" w14:paraId="7EE8FCA2" w14:textId="77777777" w:rsidTr="005547C6">
        <w:trPr>
          <w:tblHeader/>
        </w:trPr>
        <w:tc>
          <w:tcPr>
            <w:tcW w:w="9350" w:type="dxa"/>
            <w:tcBorders>
              <w:top w:val="single" w:sz="4" w:space="0" w:color="000000"/>
              <w:left w:val="single" w:sz="4" w:space="0" w:color="000000"/>
              <w:bottom w:val="single" w:sz="4" w:space="0" w:color="000000"/>
              <w:right w:val="single" w:sz="4" w:space="0" w:color="000000"/>
            </w:tcBorders>
            <w:shd w:val="clear" w:color="auto" w:fill="EDAB45"/>
            <w:tcMar>
              <w:top w:w="115" w:type="dxa"/>
              <w:left w:w="115" w:type="dxa"/>
              <w:bottom w:w="115" w:type="dxa"/>
              <w:right w:w="115" w:type="dxa"/>
            </w:tcMar>
            <w:vAlign w:val="center"/>
          </w:tcPr>
          <w:p w14:paraId="66023CF2" w14:textId="77777777" w:rsidR="005E7F94" w:rsidRDefault="00000000">
            <w:pPr>
              <w:spacing w:after="0"/>
              <w:rPr>
                <w:rFonts w:ascii="Times New Roman" w:eastAsia="Times New Roman" w:hAnsi="Times New Roman" w:cs="Times New Roman"/>
                <w:b/>
                <w:bCs/>
                <w:color w:val="FFFFFF"/>
              </w:rPr>
            </w:pPr>
            <w:bookmarkStart w:id="13" w:name="_Hlk219967957"/>
            <w:r w:rsidRPr="005547C6">
              <w:rPr>
                <w:b/>
                <w:bCs/>
                <w:color w:val="000000" w:themeColor="text1"/>
              </w:rPr>
              <w:t>1 Week Before Event</w:t>
            </w:r>
          </w:p>
        </w:tc>
      </w:tr>
    </w:tbl>
    <w:bookmarkEnd w:id="13"/>
    <w:p w14:paraId="4B30C232" w14:textId="77777777" w:rsidR="005E7F94" w:rsidRDefault="00000000" w:rsidP="00A61B41">
      <w:pPr>
        <w:numPr>
          <w:ilvl w:val="0"/>
          <w:numId w:val="7"/>
        </w:numPr>
        <w:pBdr>
          <w:top w:val="nil"/>
          <w:left w:val="nil"/>
          <w:bottom w:val="nil"/>
          <w:right w:val="nil"/>
          <w:between w:val="nil"/>
        </w:pBdr>
        <w:spacing w:after="0"/>
        <w:rPr>
          <w:color w:val="000000"/>
        </w:rPr>
      </w:pPr>
      <w:r>
        <w:rPr>
          <w:color w:val="000000"/>
        </w:rPr>
        <w:t xml:space="preserve">Send the speaker a logistics email following the </w:t>
      </w:r>
      <w:r>
        <w:t>Email 3</w:t>
      </w:r>
      <w:r>
        <w:rPr>
          <w:color w:val="000000"/>
        </w:rPr>
        <w:t xml:space="preserve"> template (on page </w:t>
      </w:r>
      <w:r>
        <w:t>8</w:t>
      </w:r>
      <w:r>
        <w:rPr>
          <w:color w:val="000000"/>
        </w:rPr>
        <w:t>).</w:t>
      </w:r>
    </w:p>
    <w:p w14:paraId="2896CEDC" w14:textId="77777777" w:rsidR="005E7F94" w:rsidRDefault="00000000" w:rsidP="00A61B41">
      <w:pPr>
        <w:numPr>
          <w:ilvl w:val="0"/>
          <w:numId w:val="7"/>
        </w:numPr>
        <w:pBdr>
          <w:top w:val="nil"/>
          <w:left w:val="nil"/>
          <w:bottom w:val="nil"/>
          <w:right w:val="nil"/>
          <w:between w:val="nil"/>
        </w:pBdr>
        <w:spacing w:after="0"/>
      </w:pPr>
      <w:r>
        <w:t>Remind school administrator(s) that you will be hosting a guest speaker and confirm procedures for having a visitor in the school, such as check-in, identification, and supervision.</w:t>
      </w:r>
    </w:p>
    <w:p w14:paraId="40495816" w14:textId="20AEAEBB" w:rsidR="00A61B41" w:rsidRDefault="00000000" w:rsidP="00A61B41">
      <w:pPr>
        <w:numPr>
          <w:ilvl w:val="1"/>
          <w:numId w:val="7"/>
        </w:numPr>
        <w:pBdr>
          <w:top w:val="nil"/>
          <w:left w:val="nil"/>
          <w:bottom w:val="nil"/>
          <w:right w:val="nil"/>
          <w:between w:val="nil"/>
        </w:pBdr>
        <w:spacing w:after="0"/>
      </w:pPr>
      <w:r>
        <w:t>If hosting virtually, confirm any procedures for having an external participant in a videoconference or Zoom meeting.</w:t>
      </w:r>
    </w:p>
    <w:p w14:paraId="7211FCE7" w14:textId="77777777" w:rsidR="00A61B41" w:rsidRDefault="00A61B41" w:rsidP="00A61B41">
      <w:pPr>
        <w:pBdr>
          <w:top w:val="nil"/>
          <w:left w:val="nil"/>
          <w:bottom w:val="nil"/>
          <w:right w:val="nil"/>
          <w:between w:val="nil"/>
        </w:pBdr>
        <w:spacing w:after="0"/>
      </w:pPr>
    </w:p>
    <w:p w14:paraId="6910AC97" w14:textId="77777777" w:rsidR="00A61B41" w:rsidRDefault="00A61B41">
      <w:r>
        <w:br w:type="page"/>
      </w:r>
    </w:p>
    <w:tbl>
      <w:tblPr>
        <w:tblStyle w:val="a3"/>
        <w:tblW w:w="9350"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9350"/>
      </w:tblGrid>
      <w:tr w:rsidR="005E7F94" w14:paraId="3430D304" w14:textId="77777777" w:rsidTr="005547C6">
        <w:trPr>
          <w:tblHeader/>
        </w:trPr>
        <w:tc>
          <w:tcPr>
            <w:tcW w:w="9350" w:type="dxa"/>
            <w:tcBorders>
              <w:top w:val="single" w:sz="4" w:space="0" w:color="000000"/>
              <w:left w:val="single" w:sz="4" w:space="0" w:color="000000"/>
              <w:bottom w:val="single" w:sz="4" w:space="0" w:color="000000"/>
              <w:right w:val="single" w:sz="4" w:space="0" w:color="000000"/>
            </w:tcBorders>
            <w:shd w:val="clear" w:color="auto" w:fill="EDAB45"/>
            <w:tcMar>
              <w:top w:w="115" w:type="dxa"/>
              <w:left w:w="115" w:type="dxa"/>
              <w:bottom w:w="115" w:type="dxa"/>
              <w:right w:w="115" w:type="dxa"/>
            </w:tcMar>
            <w:vAlign w:val="center"/>
          </w:tcPr>
          <w:p w14:paraId="0D7DF51B" w14:textId="37203150" w:rsidR="005E7F94" w:rsidRDefault="00000000">
            <w:pPr>
              <w:spacing w:after="0"/>
              <w:rPr>
                <w:rFonts w:ascii="Times New Roman" w:eastAsia="Times New Roman" w:hAnsi="Times New Roman" w:cs="Times New Roman"/>
                <w:b/>
                <w:bCs/>
                <w:color w:val="FFFFFF"/>
              </w:rPr>
            </w:pPr>
            <w:r w:rsidRPr="005547C6">
              <w:rPr>
                <w:b/>
                <w:bCs/>
                <w:color w:val="000000" w:themeColor="text1"/>
              </w:rPr>
              <w:lastRenderedPageBreak/>
              <w:t>2 Days Before Event</w:t>
            </w:r>
          </w:p>
        </w:tc>
      </w:tr>
    </w:tbl>
    <w:p w14:paraId="501C21DC" w14:textId="77777777" w:rsidR="005E7F94" w:rsidRDefault="00000000">
      <w:pPr>
        <w:numPr>
          <w:ilvl w:val="0"/>
          <w:numId w:val="7"/>
        </w:numPr>
        <w:pBdr>
          <w:top w:val="nil"/>
          <w:left w:val="nil"/>
          <w:bottom w:val="nil"/>
          <w:right w:val="nil"/>
          <w:between w:val="nil"/>
        </w:pBdr>
        <w:spacing w:after="0"/>
      </w:pPr>
      <w:r>
        <w:rPr>
          <w:color w:val="000000"/>
        </w:rPr>
        <w:t xml:space="preserve">Send the speaker a reminder email following the </w:t>
      </w:r>
      <w:r>
        <w:t>Email 4</w:t>
      </w:r>
      <w:r>
        <w:rPr>
          <w:color w:val="000000"/>
        </w:rPr>
        <w:t xml:space="preserve"> template (on page </w:t>
      </w:r>
      <w:r>
        <w:t>9</w:t>
      </w:r>
      <w:r>
        <w:rPr>
          <w:color w:val="000000"/>
        </w:rPr>
        <w:t>).</w:t>
      </w:r>
    </w:p>
    <w:p w14:paraId="624BD3DB" w14:textId="4B8C0262" w:rsidR="005E7F94" w:rsidRDefault="00000000">
      <w:pPr>
        <w:numPr>
          <w:ilvl w:val="1"/>
          <w:numId w:val="7"/>
        </w:numPr>
        <w:pBdr>
          <w:top w:val="nil"/>
          <w:left w:val="nil"/>
          <w:bottom w:val="nil"/>
          <w:right w:val="nil"/>
          <w:between w:val="nil"/>
        </w:pBdr>
        <w:spacing w:after="0"/>
      </w:pPr>
      <w:r>
        <w:rPr>
          <w:color w:val="000000"/>
        </w:rPr>
        <w:t xml:space="preserve">Consider </w:t>
      </w:r>
      <w:r w:rsidR="00A61B41">
        <w:rPr>
          <w:color w:val="000000"/>
        </w:rPr>
        <w:t>sharing or confirming</w:t>
      </w:r>
      <w:r>
        <w:rPr>
          <w:color w:val="000000"/>
        </w:rPr>
        <w:t xml:space="preserve"> any information the speaker may need to know regarding check-in, parking, building processes and procedures, Zoom (videoconferencing) access, etc.</w:t>
      </w:r>
    </w:p>
    <w:p w14:paraId="5830FB8B" w14:textId="14D1EB0A" w:rsidR="005E7F94" w:rsidRDefault="00000000" w:rsidP="00A61B41">
      <w:pPr>
        <w:numPr>
          <w:ilvl w:val="0"/>
          <w:numId w:val="7"/>
        </w:numPr>
        <w:pBdr>
          <w:top w:val="nil"/>
          <w:left w:val="nil"/>
          <w:bottom w:val="nil"/>
          <w:right w:val="nil"/>
          <w:between w:val="nil"/>
        </w:pBdr>
        <w:rPr>
          <w:color w:val="000000"/>
        </w:rPr>
      </w:pPr>
      <w:r>
        <w:rPr>
          <w:color w:val="000000"/>
        </w:rPr>
        <w:t xml:space="preserve">Print </w:t>
      </w:r>
      <w:r>
        <w:t>the handouts</w:t>
      </w:r>
      <w:r>
        <w:rPr>
          <w:color w:val="000000"/>
        </w:rPr>
        <w:t xml:space="preserve"> for students and prepare any additional materials, such as any that </w:t>
      </w:r>
      <w:r>
        <w:t>the speaker requested be copied for students</w:t>
      </w:r>
      <w:r>
        <w:rPr>
          <w:color w:val="000000"/>
        </w:rPr>
        <w:t>.</w:t>
      </w:r>
    </w:p>
    <w:p w14:paraId="360A4C17" w14:textId="77777777" w:rsidR="00A61B41" w:rsidRPr="00A61B41" w:rsidRDefault="00A61B41" w:rsidP="00A61B41">
      <w:pPr>
        <w:pBdr>
          <w:top w:val="nil"/>
          <w:left w:val="nil"/>
          <w:bottom w:val="nil"/>
          <w:right w:val="nil"/>
          <w:between w:val="nil"/>
        </w:pBdr>
        <w:spacing w:after="0"/>
        <w:rPr>
          <w:color w:val="000000"/>
        </w:rPr>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50"/>
      </w:tblGrid>
      <w:tr w:rsidR="005E7F94" w14:paraId="2501C5FE" w14:textId="77777777" w:rsidTr="005547C6">
        <w:trPr>
          <w:tblHeader/>
        </w:trPr>
        <w:tc>
          <w:tcPr>
            <w:tcW w:w="9350" w:type="dxa"/>
            <w:shd w:val="clear" w:color="auto" w:fill="EDAB45"/>
            <w:tcMar>
              <w:top w:w="115" w:type="dxa"/>
              <w:left w:w="115" w:type="dxa"/>
              <w:bottom w:w="115" w:type="dxa"/>
              <w:right w:w="115" w:type="dxa"/>
            </w:tcMar>
            <w:vAlign w:val="center"/>
          </w:tcPr>
          <w:p w14:paraId="6A2EEB32" w14:textId="77777777" w:rsidR="005E7F94" w:rsidRPr="005547C6" w:rsidRDefault="00000000">
            <w:pPr>
              <w:spacing w:after="0"/>
              <w:rPr>
                <w:rFonts w:ascii="Times New Roman" w:eastAsia="Times New Roman" w:hAnsi="Times New Roman" w:cs="Times New Roman"/>
                <w:b/>
                <w:bCs/>
                <w:color w:val="000000" w:themeColor="text1"/>
              </w:rPr>
            </w:pPr>
            <w:r w:rsidRPr="005547C6">
              <w:rPr>
                <w:b/>
                <w:bCs/>
                <w:color w:val="000000" w:themeColor="text1"/>
              </w:rPr>
              <w:t>Day of (Facilitation of) Event</w:t>
            </w:r>
          </w:p>
        </w:tc>
      </w:tr>
    </w:tbl>
    <w:p w14:paraId="5015592B" w14:textId="77777777" w:rsidR="005E7F94" w:rsidRDefault="00000000">
      <w:pPr>
        <w:numPr>
          <w:ilvl w:val="0"/>
          <w:numId w:val="7"/>
        </w:numPr>
        <w:pBdr>
          <w:top w:val="nil"/>
          <w:left w:val="nil"/>
          <w:bottom w:val="nil"/>
          <w:right w:val="nil"/>
          <w:between w:val="nil"/>
        </w:pBdr>
        <w:spacing w:after="0"/>
      </w:pPr>
      <w:r>
        <w:rPr>
          <w:color w:val="000000"/>
        </w:rPr>
        <w:t>Meet the guest speaker at the office or arrange an escort to your classroom or event space.</w:t>
      </w:r>
    </w:p>
    <w:p w14:paraId="5E0AB3CA" w14:textId="77777777" w:rsidR="005E7F94" w:rsidRDefault="005E7F94">
      <w:pPr>
        <w:pBdr>
          <w:top w:val="nil"/>
          <w:left w:val="nil"/>
          <w:bottom w:val="nil"/>
          <w:right w:val="nil"/>
          <w:between w:val="nil"/>
        </w:pBdr>
        <w:spacing w:after="0"/>
      </w:pPr>
    </w:p>
    <w:tbl>
      <w:tblPr>
        <w:tblStyle w:val="a5"/>
        <w:tblW w:w="9350"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9350"/>
      </w:tblGrid>
      <w:tr w:rsidR="005E7F94" w14:paraId="2DA45F51" w14:textId="77777777" w:rsidTr="005547C6">
        <w:trPr>
          <w:tblHeader/>
        </w:trPr>
        <w:tc>
          <w:tcPr>
            <w:tcW w:w="9350" w:type="dxa"/>
            <w:tcBorders>
              <w:top w:val="single" w:sz="4" w:space="0" w:color="000000"/>
              <w:left w:val="single" w:sz="4" w:space="0" w:color="000000"/>
              <w:bottom w:val="single" w:sz="4" w:space="0" w:color="000000"/>
              <w:right w:val="single" w:sz="4" w:space="0" w:color="000000"/>
            </w:tcBorders>
            <w:shd w:val="clear" w:color="auto" w:fill="EDAB45"/>
            <w:tcMar>
              <w:top w:w="115" w:type="dxa"/>
              <w:left w:w="115" w:type="dxa"/>
              <w:bottom w:w="115" w:type="dxa"/>
              <w:right w:w="115" w:type="dxa"/>
            </w:tcMar>
            <w:vAlign w:val="center"/>
          </w:tcPr>
          <w:p w14:paraId="5BA03F2C" w14:textId="77777777" w:rsidR="005E7F94" w:rsidRDefault="00000000">
            <w:pPr>
              <w:spacing w:after="0"/>
              <w:rPr>
                <w:rFonts w:ascii="Times New Roman" w:eastAsia="Times New Roman" w:hAnsi="Times New Roman" w:cs="Times New Roman"/>
                <w:b/>
                <w:bCs/>
                <w:color w:val="FFFFFF"/>
              </w:rPr>
            </w:pPr>
            <w:r w:rsidRPr="005547C6">
              <w:rPr>
                <w:b/>
                <w:bCs/>
                <w:color w:val="000000" w:themeColor="text1"/>
              </w:rPr>
              <w:t>After Event</w:t>
            </w:r>
          </w:p>
        </w:tc>
      </w:tr>
    </w:tbl>
    <w:p w14:paraId="15E96239" w14:textId="77777777" w:rsidR="005E7F94" w:rsidRDefault="00000000">
      <w:pPr>
        <w:numPr>
          <w:ilvl w:val="0"/>
          <w:numId w:val="7"/>
        </w:numPr>
        <w:pBdr>
          <w:top w:val="nil"/>
          <w:left w:val="nil"/>
          <w:bottom w:val="nil"/>
          <w:right w:val="nil"/>
          <w:between w:val="nil"/>
        </w:pBdr>
        <w:spacing w:after="0"/>
      </w:pPr>
      <w:r>
        <w:rPr>
          <w:color w:val="000000"/>
        </w:rPr>
        <w:t xml:space="preserve">Send the guest speaker an appreciation email using the </w:t>
      </w:r>
      <w:r>
        <w:t>Email 5</w:t>
      </w:r>
      <w:r>
        <w:rPr>
          <w:color w:val="000000"/>
        </w:rPr>
        <w:t xml:space="preserve"> template (on page 1</w:t>
      </w:r>
      <w:r>
        <w:t>0</w:t>
      </w:r>
      <w:r>
        <w:rPr>
          <w:color w:val="000000"/>
        </w:rPr>
        <w:t>).</w:t>
      </w:r>
    </w:p>
    <w:p w14:paraId="3569D63C" w14:textId="77777777" w:rsidR="005E7F94" w:rsidRDefault="005E7F94"/>
    <w:p w14:paraId="384C981C" w14:textId="44EF12EE" w:rsidR="005E7F94" w:rsidRDefault="005E7F94">
      <w:pPr>
        <w:pStyle w:val="Heading1"/>
        <w:rPr>
          <w:highlight w:val="none"/>
        </w:rPr>
      </w:pPr>
      <w:bookmarkStart w:id="14" w:name="_heading=h.8zthqgcbskpg" w:colFirst="0" w:colLast="0"/>
      <w:bookmarkEnd w:id="14"/>
    </w:p>
    <w:p w14:paraId="3F439B24" w14:textId="77777777" w:rsidR="005547C6" w:rsidRDefault="005547C6" w:rsidP="005547C6"/>
    <w:p w14:paraId="623D2E62" w14:textId="77777777" w:rsidR="005547C6" w:rsidRDefault="005547C6" w:rsidP="005547C6"/>
    <w:p w14:paraId="2D3F3803" w14:textId="77777777" w:rsidR="005547C6" w:rsidRDefault="005547C6" w:rsidP="005547C6"/>
    <w:p w14:paraId="6170A557" w14:textId="77777777" w:rsidR="005547C6" w:rsidRDefault="005547C6" w:rsidP="005547C6"/>
    <w:p w14:paraId="14F502FF" w14:textId="77777777" w:rsidR="005547C6" w:rsidRDefault="005547C6" w:rsidP="005547C6"/>
    <w:p w14:paraId="641890AF" w14:textId="77777777" w:rsidR="005547C6" w:rsidRDefault="005547C6" w:rsidP="005547C6"/>
    <w:p w14:paraId="6FBC5F8A" w14:textId="77777777" w:rsidR="005547C6" w:rsidRDefault="005547C6" w:rsidP="005547C6"/>
    <w:p w14:paraId="204B2EFF" w14:textId="77777777" w:rsidR="005547C6" w:rsidRDefault="005547C6" w:rsidP="005547C6"/>
    <w:p w14:paraId="3C76C59C" w14:textId="77777777" w:rsidR="005547C6" w:rsidRDefault="005547C6" w:rsidP="005547C6"/>
    <w:p w14:paraId="793B8D6B" w14:textId="77777777" w:rsidR="005547C6" w:rsidRDefault="005547C6" w:rsidP="005547C6"/>
    <w:p w14:paraId="1B31C2A8" w14:textId="77777777" w:rsidR="005547C6" w:rsidRPr="005547C6" w:rsidRDefault="005547C6" w:rsidP="005547C6"/>
    <w:p w14:paraId="6D743B9E" w14:textId="77777777" w:rsidR="005E7F94" w:rsidRDefault="00000000">
      <w:pPr>
        <w:pStyle w:val="Heading1"/>
      </w:pPr>
      <w:bookmarkStart w:id="15" w:name="_heading=h.vnktev6teybl" w:colFirst="0" w:colLast="0"/>
      <w:bookmarkEnd w:id="15"/>
      <w:r>
        <w:lastRenderedPageBreak/>
        <w:t xml:space="preserve">Email Templates </w:t>
      </w:r>
    </w:p>
    <w:p w14:paraId="1F200740" w14:textId="6589502B" w:rsidR="005E7F94" w:rsidRDefault="00000000">
      <w:r>
        <w:t>You can copy</w:t>
      </w:r>
      <w:r w:rsidR="00A61B41">
        <w:t xml:space="preserve"> and </w:t>
      </w:r>
      <w:r>
        <w:t xml:space="preserve">paste the templates </w:t>
      </w:r>
      <w:r w:rsidR="00A61B41">
        <w:t xml:space="preserve">below </w:t>
      </w:r>
      <w:r>
        <w:t>and simply fill in the placeholder text designated by brackets and pink text (</w:t>
      </w:r>
      <w:r>
        <w:rPr>
          <w:color w:val="D30F7F"/>
        </w:rPr>
        <w:t>[example]</w:t>
      </w:r>
      <w:r>
        <w:t>), or you can modify them as you feel appropriate to reflect the professional you are communicating with and your individual school community.</w:t>
      </w:r>
    </w:p>
    <w:p w14:paraId="2AC2D67A" w14:textId="77777777" w:rsidR="005E7F94" w:rsidRDefault="00000000">
      <w:pPr>
        <w:pStyle w:val="Heading1"/>
      </w:pPr>
      <w:bookmarkStart w:id="16" w:name="_heading=h.xaq2sa3xaubg" w:colFirst="0" w:colLast="0"/>
      <w:bookmarkEnd w:id="16"/>
      <w:r>
        <w:t xml:space="preserve">Email 1: Introduction and Recruiting a </w:t>
      </w:r>
      <w:proofErr w:type="gramStart"/>
      <w:r>
        <w:t>Speaker</w:t>
      </w:r>
      <w:proofErr w:type="gramEnd"/>
    </w:p>
    <w:p w14:paraId="0FAAD0F4" w14:textId="77777777" w:rsidR="005E7F94" w:rsidRDefault="00000000" w:rsidP="00A61B41">
      <w:pPr>
        <w:spacing w:after="0"/>
      </w:pPr>
      <w:r>
        <w:t xml:space="preserve">Use this email to make initial contact with a potential career speaker. </w:t>
      </w:r>
    </w:p>
    <w:p w14:paraId="271ED0D2" w14:textId="08787F21" w:rsidR="005E7F94" w:rsidRDefault="00000000" w:rsidP="00A61B41">
      <w:pPr>
        <w:numPr>
          <w:ilvl w:val="0"/>
          <w:numId w:val="2"/>
        </w:numPr>
        <w:spacing w:after="0"/>
      </w:pPr>
      <w:r>
        <w:t xml:space="preserve">Send this email from your school email address, even if you have a personal relationship with the person you are contacting. If your contact was provided by a peer, be sure to include them in the first email or allow them to </w:t>
      </w:r>
      <w:r w:rsidR="00A61B41">
        <w:t>reach out first</w:t>
      </w:r>
      <w:r>
        <w:t xml:space="preserve"> and include you. </w:t>
      </w:r>
    </w:p>
    <w:p w14:paraId="643DDA42" w14:textId="14A02714" w:rsidR="005E7F94" w:rsidRDefault="00000000" w:rsidP="00A61B41">
      <w:pPr>
        <w:numPr>
          <w:ilvl w:val="0"/>
          <w:numId w:val="2"/>
        </w:numPr>
        <w:spacing w:after="0"/>
      </w:pPr>
      <w:r>
        <w:t xml:space="preserve">Be sure to check your district’s policy for corresponding with external email addresses and monitor email filters to </w:t>
      </w:r>
      <w:r w:rsidR="00A61B41">
        <w:t>make sure</w:t>
      </w:r>
      <w:r>
        <w:t xml:space="preserve"> you do not miss the response.</w:t>
      </w:r>
    </w:p>
    <w:p w14:paraId="33EB0B3E" w14:textId="766E411A" w:rsidR="005E7F94" w:rsidRDefault="00000000" w:rsidP="00A61B41">
      <w:pPr>
        <w:numPr>
          <w:ilvl w:val="0"/>
          <w:numId w:val="2"/>
        </w:numPr>
        <w:spacing w:after="0"/>
      </w:pPr>
      <w:r>
        <w:t xml:space="preserve">An optional line has been added </w:t>
      </w:r>
      <w:r w:rsidR="00A61B41">
        <w:t xml:space="preserve">to the second bullet point, highlighted in pink text, that is intended </w:t>
      </w:r>
      <w:r>
        <w:t xml:space="preserve">to be used if you would like the speaker to present multiple times in the same day. Delete this line if </w:t>
      </w:r>
      <w:r w:rsidR="00A61B41">
        <w:t>you prefer</w:t>
      </w:r>
      <w:r>
        <w:t>.</w:t>
      </w:r>
    </w:p>
    <w:p w14:paraId="5B1B0743" w14:textId="77777777" w:rsidR="005E7F94" w:rsidRDefault="00000000">
      <w:r>
        <w:rPr>
          <w:noProof/>
        </w:rPr>
        <mc:AlternateContent>
          <mc:Choice Requires="wps">
            <w:drawing>
              <wp:inline distT="0" distB="0" distL="0" distR="0" wp14:anchorId="781EBC54" wp14:editId="4E2BD77A">
                <wp:extent cx="0" cy="12700"/>
                <wp:effectExtent l="0" t="0" r="0" b="0"/>
                <wp:docPr id="1888613607" name="Straight Arrow Connector 188861360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accent2"/>
                          </a:solidFill>
                          <a:prstDash val="solid"/>
                          <a:miter lim="800000"/>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1888613607"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0" cy="12700"/>
                        </a:xfrm>
                        <a:prstGeom prst="rect"/>
                        <a:ln/>
                      </pic:spPr>
                    </pic:pic>
                  </a:graphicData>
                </a:graphic>
              </wp:inline>
            </w:drawing>
          </mc:Fallback>
        </mc:AlternateContent>
      </w:r>
    </w:p>
    <w:p w14:paraId="36F288F4" w14:textId="77777777" w:rsidR="005E7F94" w:rsidRDefault="00000000">
      <w:bookmarkStart w:id="17" w:name="_heading=h.iq9x6tufcb0t" w:colFirst="0" w:colLast="0"/>
      <w:bookmarkEnd w:id="17"/>
      <w:r>
        <w:rPr>
          <w:b/>
          <w:bCs/>
        </w:rPr>
        <w:t>Subject:</w:t>
      </w:r>
      <w:r>
        <w:t xml:space="preserve"> Seeking a Career Speaker for Students</w:t>
      </w:r>
    </w:p>
    <w:p w14:paraId="117CDCE6" w14:textId="77777777" w:rsidR="005E7F94" w:rsidRDefault="00000000">
      <w:bookmarkStart w:id="18" w:name="_heading=h.ap36jfl0t4m0" w:colFirst="0" w:colLast="0"/>
      <w:bookmarkEnd w:id="18"/>
      <w:r>
        <w:rPr>
          <w:color w:val="D30F7F"/>
        </w:rPr>
        <w:t>[Greeting],</w:t>
      </w:r>
    </w:p>
    <w:p w14:paraId="7E331860" w14:textId="77BBD613" w:rsidR="005E7F94" w:rsidRDefault="00000000">
      <w:r>
        <w:t xml:space="preserve">My name is </w:t>
      </w:r>
      <w:r>
        <w:rPr>
          <w:color w:val="D30F7F"/>
        </w:rPr>
        <w:t>[Name]</w:t>
      </w:r>
      <w:r>
        <w:t xml:space="preserve">, and I am </w:t>
      </w:r>
      <w:r>
        <w:rPr>
          <w:color w:val="D30F7F"/>
        </w:rPr>
        <w:t>[</w:t>
      </w:r>
      <w:r w:rsidR="00A61B41">
        <w:rPr>
          <w:color w:val="D30F7F"/>
        </w:rPr>
        <w:t>r</w:t>
      </w:r>
      <w:r>
        <w:rPr>
          <w:color w:val="D30F7F"/>
        </w:rPr>
        <w:t>ole]</w:t>
      </w:r>
      <w:r>
        <w:t xml:space="preserve"> at </w:t>
      </w:r>
      <w:r>
        <w:rPr>
          <w:color w:val="D30F7F"/>
        </w:rPr>
        <w:t>[</w:t>
      </w:r>
      <w:r w:rsidR="00A61B41">
        <w:rPr>
          <w:color w:val="D30F7F"/>
        </w:rPr>
        <w:t>s</w:t>
      </w:r>
      <w:r>
        <w:rPr>
          <w:color w:val="D30F7F"/>
        </w:rPr>
        <w:t xml:space="preserve">chool </w:t>
      </w:r>
      <w:r w:rsidR="00A61B41">
        <w:rPr>
          <w:color w:val="D30F7F"/>
        </w:rPr>
        <w:t>s</w:t>
      </w:r>
      <w:r>
        <w:rPr>
          <w:color w:val="D30F7F"/>
        </w:rPr>
        <w:t>ite]</w:t>
      </w:r>
      <w:r>
        <w:t xml:space="preserve"> in </w:t>
      </w:r>
      <w:r>
        <w:rPr>
          <w:color w:val="D30F7F"/>
        </w:rPr>
        <w:t>[City, State]</w:t>
      </w:r>
      <w:r>
        <w:t>. I would like to invite you to be a guest speaker for a Career Talk event where students will learn about potential career options. This is a great chance for you to share your knowledge with students who are eager to know more about your career!</w:t>
      </w:r>
    </w:p>
    <w:p w14:paraId="093B1D41" w14:textId="77777777" w:rsidR="005E7F94" w:rsidRDefault="00000000">
      <w:pPr>
        <w:rPr>
          <w:b/>
          <w:bCs/>
        </w:rPr>
      </w:pPr>
      <w:r>
        <w:rPr>
          <w:b/>
          <w:bCs/>
        </w:rPr>
        <w:t>Event Specifics:</w:t>
      </w:r>
    </w:p>
    <w:p w14:paraId="3BDDFC30" w14:textId="23F4B362" w:rsidR="005E7F94" w:rsidRDefault="00000000">
      <w:pPr>
        <w:numPr>
          <w:ilvl w:val="0"/>
          <w:numId w:val="8"/>
        </w:numPr>
        <w:spacing w:after="0"/>
      </w:pPr>
      <w:r>
        <w:t>You would share about your career in a 15</w:t>
      </w:r>
      <w:r w:rsidR="00A61B41">
        <w:t>–</w:t>
      </w:r>
      <w:proofErr w:type="gramStart"/>
      <w:r>
        <w:t>20 minute</w:t>
      </w:r>
      <w:proofErr w:type="gramEnd"/>
      <w:r>
        <w:t xml:space="preserve"> student-friendly presentation to our </w:t>
      </w:r>
      <w:r>
        <w:rPr>
          <w:color w:val="D30F7F"/>
        </w:rPr>
        <w:t>[Nth]</w:t>
      </w:r>
      <w:r>
        <w:t xml:space="preserve"> grade students and answer some questions from the students.</w:t>
      </w:r>
    </w:p>
    <w:p w14:paraId="4E209268" w14:textId="793AF9E6" w:rsidR="005E7F94" w:rsidRDefault="00000000">
      <w:pPr>
        <w:numPr>
          <w:ilvl w:val="0"/>
          <w:numId w:val="8"/>
        </w:numPr>
        <w:spacing w:after="0"/>
      </w:pPr>
      <w:r>
        <w:t xml:space="preserve">The event will take place from </w:t>
      </w:r>
      <w:r>
        <w:rPr>
          <w:color w:val="D30F7F"/>
        </w:rPr>
        <w:t>[</w:t>
      </w:r>
      <w:r w:rsidR="00A61B41">
        <w:rPr>
          <w:color w:val="D30F7F"/>
        </w:rPr>
        <w:t>t</w:t>
      </w:r>
      <w:r>
        <w:rPr>
          <w:color w:val="D30F7F"/>
        </w:rPr>
        <w:t>ime]</w:t>
      </w:r>
      <w:r>
        <w:t xml:space="preserve"> to </w:t>
      </w:r>
      <w:r>
        <w:rPr>
          <w:color w:val="D30F7F"/>
        </w:rPr>
        <w:t>[</w:t>
      </w:r>
      <w:r w:rsidR="00A61B41">
        <w:rPr>
          <w:color w:val="D30F7F"/>
        </w:rPr>
        <w:t>t</w:t>
      </w:r>
      <w:r>
        <w:rPr>
          <w:color w:val="D30F7F"/>
        </w:rPr>
        <w:t>ime]</w:t>
      </w:r>
      <w:r>
        <w:t xml:space="preserve"> on </w:t>
      </w:r>
      <w:r>
        <w:rPr>
          <w:color w:val="D30F7F"/>
        </w:rPr>
        <w:t>[</w:t>
      </w:r>
      <w:r w:rsidR="00A61B41">
        <w:rPr>
          <w:color w:val="D30F7F"/>
        </w:rPr>
        <w:t>d</w:t>
      </w:r>
      <w:r>
        <w:rPr>
          <w:color w:val="D30F7F"/>
        </w:rPr>
        <w:t>ate(s)]</w:t>
      </w:r>
      <w:r>
        <w:t xml:space="preserve">. </w:t>
      </w:r>
      <w:r>
        <w:rPr>
          <w:color w:val="D30F7F"/>
        </w:rPr>
        <w:t>If possible, we would like you to give the same presentation [number] times.</w:t>
      </w:r>
    </w:p>
    <w:p w14:paraId="529D78DF" w14:textId="77777777" w:rsidR="005E7F94" w:rsidRDefault="00000000">
      <w:pPr>
        <w:numPr>
          <w:ilvl w:val="0"/>
          <w:numId w:val="8"/>
        </w:numPr>
        <w:spacing w:after="0"/>
      </w:pPr>
      <w:r>
        <w:t>I will provide a customizable slide deck for you to input your information.</w:t>
      </w:r>
    </w:p>
    <w:p w14:paraId="7E32DBB9" w14:textId="77777777" w:rsidR="005E7F94" w:rsidRDefault="00000000">
      <w:r>
        <w:t>Is this an event that you or a colleague would like to participate in? Please note that this is an unpaid event and you would be donating your time and expertise. If needed, we are happy to provide documentation of volunteer hours.</w:t>
      </w:r>
    </w:p>
    <w:p w14:paraId="00244AD0" w14:textId="068B07C8" w:rsidR="005E7F94" w:rsidRDefault="00000000">
      <w:r>
        <w:t xml:space="preserve">If you are interested in participating and would like to learn more about the event or have any questions, please email me back at </w:t>
      </w:r>
      <w:r>
        <w:rPr>
          <w:color w:val="D30F7F"/>
        </w:rPr>
        <w:t>[</w:t>
      </w:r>
      <w:r w:rsidR="00A61B41">
        <w:rPr>
          <w:color w:val="D30F7F"/>
        </w:rPr>
        <w:t>e</w:t>
      </w:r>
      <w:r>
        <w:rPr>
          <w:color w:val="D30F7F"/>
        </w:rPr>
        <w:t xml:space="preserve">mail] </w:t>
      </w:r>
      <w:r>
        <w:t>by</w:t>
      </w:r>
      <w:r>
        <w:rPr>
          <w:color w:val="D30F7F"/>
        </w:rPr>
        <w:t xml:space="preserve"> [date]</w:t>
      </w:r>
      <w:r>
        <w:t>.</w:t>
      </w:r>
    </w:p>
    <w:p w14:paraId="766A493D" w14:textId="77777777" w:rsidR="00A61B41" w:rsidRDefault="00A61B41">
      <w:pPr>
        <w:rPr>
          <w:b/>
          <w:bCs/>
          <w:color w:val="D30F7F"/>
          <w:highlight w:val="white"/>
        </w:rPr>
      </w:pPr>
      <w:bookmarkStart w:id="19" w:name="_heading=h.n9vc1ix7xsd" w:colFirst="0" w:colLast="0"/>
      <w:bookmarkEnd w:id="19"/>
      <w:r>
        <w:rPr>
          <w:color w:val="D30F7F"/>
        </w:rPr>
        <w:br w:type="page"/>
      </w:r>
    </w:p>
    <w:p w14:paraId="0B56B1C2" w14:textId="2A616B9E" w:rsidR="005E7F94" w:rsidRDefault="00000000">
      <w:pPr>
        <w:pStyle w:val="Heading1"/>
      </w:pPr>
      <w:r>
        <w:lastRenderedPageBreak/>
        <w:t>Email 2: Confirming the Speaker</w:t>
      </w:r>
    </w:p>
    <w:p w14:paraId="17EE08B1" w14:textId="77777777" w:rsidR="005E7F94" w:rsidRDefault="00000000">
      <w:pPr>
        <w:spacing w:after="0"/>
      </w:pPr>
      <w:r>
        <w:t>Send this email with the following attachments after a speaker has agreed to participate in a Career Talk.</w:t>
      </w:r>
    </w:p>
    <w:p w14:paraId="21D02C69" w14:textId="77777777" w:rsidR="005E7F94" w:rsidRDefault="00000000">
      <w:pPr>
        <w:numPr>
          <w:ilvl w:val="0"/>
          <w:numId w:val="3"/>
        </w:numPr>
        <w:spacing w:after="0"/>
      </w:pPr>
      <w:r>
        <w:t>Guest Speaker Guide</w:t>
      </w:r>
    </w:p>
    <w:p w14:paraId="4A4472A0" w14:textId="77777777" w:rsidR="005E7F94" w:rsidRDefault="00000000">
      <w:pPr>
        <w:numPr>
          <w:ilvl w:val="0"/>
          <w:numId w:val="3"/>
        </w:numPr>
        <w:spacing w:after="0"/>
      </w:pPr>
      <w:r>
        <w:t>Guest Speaker Slides (Blank)</w:t>
      </w:r>
    </w:p>
    <w:p w14:paraId="3EEE4858" w14:textId="77777777" w:rsidR="005E7F94" w:rsidRDefault="00000000">
      <w:pPr>
        <w:numPr>
          <w:ilvl w:val="0"/>
          <w:numId w:val="3"/>
        </w:numPr>
        <w:spacing w:after="0"/>
      </w:pPr>
      <w:r>
        <w:t>Guest Speaker Slides (Sample)</w:t>
      </w:r>
    </w:p>
    <w:p w14:paraId="565A1C87" w14:textId="77777777" w:rsidR="005E7F94" w:rsidRDefault="00000000">
      <w:r>
        <w:rPr>
          <w:noProof/>
        </w:rPr>
        <mc:AlternateContent>
          <mc:Choice Requires="wps">
            <w:drawing>
              <wp:inline distT="0" distB="0" distL="0" distR="0" wp14:anchorId="02F651FE" wp14:editId="3EB43B9D">
                <wp:extent cx="0" cy="12700"/>
                <wp:effectExtent l="0" t="0" r="0" b="0"/>
                <wp:docPr id="1888613606" name="Straight Arrow Connector 1888613606"/>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accent2"/>
                          </a:solidFill>
                          <a:prstDash val="solid"/>
                          <a:miter lim="800000"/>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1888613606"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0" cy="12700"/>
                        </a:xfrm>
                        <a:prstGeom prst="rect"/>
                        <a:ln/>
                      </pic:spPr>
                    </pic:pic>
                  </a:graphicData>
                </a:graphic>
              </wp:inline>
            </w:drawing>
          </mc:Fallback>
        </mc:AlternateContent>
      </w:r>
    </w:p>
    <w:p w14:paraId="5A054899" w14:textId="43E5112C" w:rsidR="005E7F94" w:rsidRDefault="00000000">
      <w:r>
        <w:rPr>
          <w:b/>
          <w:bCs/>
        </w:rPr>
        <w:t xml:space="preserve">Subject: </w:t>
      </w:r>
      <w:r>
        <w:t xml:space="preserve">Confirming </w:t>
      </w:r>
      <w:r>
        <w:rPr>
          <w:color w:val="D30F7F"/>
        </w:rPr>
        <w:t xml:space="preserve">[date(s)] </w:t>
      </w:r>
      <w:r w:rsidR="00B222A3">
        <w:t>V</w:t>
      </w:r>
      <w:r>
        <w:t xml:space="preserve">isit to </w:t>
      </w:r>
      <w:r>
        <w:rPr>
          <w:color w:val="D30F7F"/>
        </w:rPr>
        <w:t>[</w:t>
      </w:r>
      <w:r w:rsidR="00A61B41">
        <w:rPr>
          <w:color w:val="D30F7F"/>
        </w:rPr>
        <w:t>s</w:t>
      </w:r>
      <w:r>
        <w:rPr>
          <w:color w:val="D30F7F"/>
        </w:rPr>
        <w:t>chool</w:t>
      </w:r>
      <w:r w:rsidR="00A61B41">
        <w:rPr>
          <w:color w:val="D30F7F"/>
        </w:rPr>
        <w:t xml:space="preserve"> site</w:t>
      </w:r>
      <w:r>
        <w:rPr>
          <w:color w:val="D30F7F"/>
        </w:rPr>
        <w:t>]</w:t>
      </w:r>
    </w:p>
    <w:p w14:paraId="17BF0275" w14:textId="77777777" w:rsidR="005E7F94" w:rsidRDefault="00000000">
      <w:r>
        <w:rPr>
          <w:color w:val="D30F7F"/>
        </w:rPr>
        <w:t>[Greeting]</w:t>
      </w:r>
      <w:r>
        <w:t>,</w:t>
      </w:r>
    </w:p>
    <w:p w14:paraId="15CDF30F" w14:textId="77777777" w:rsidR="005E7F94" w:rsidRDefault="00000000">
      <w:r>
        <w:t xml:space="preserve">Thank you so much for agreeing to be the speaker for our Career Talk at </w:t>
      </w:r>
      <w:r>
        <w:rPr>
          <w:color w:val="D30F7F"/>
        </w:rPr>
        <w:t>[School Name]</w:t>
      </w:r>
      <w:r>
        <w:t>. We are thrilled to have you on board!</w:t>
      </w:r>
    </w:p>
    <w:p w14:paraId="18F254E7" w14:textId="77777777" w:rsidR="005E7F94" w:rsidRDefault="00000000">
      <w:r>
        <w:rPr>
          <w:b/>
          <w:bCs/>
        </w:rPr>
        <w:t>Day of Participation:</w:t>
      </w:r>
      <w:r>
        <w:t xml:space="preserve"> </w:t>
      </w:r>
    </w:p>
    <w:p w14:paraId="23AFDC37" w14:textId="2C1C92E4" w:rsidR="005E7F94" w:rsidRDefault="00000000">
      <w:r>
        <w:t xml:space="preserve">To confirm, the event will take place from </w:t>
      </w:r>
      <w:r>
        <w:rPr>
          <w:color w:val="D30F7F"/>
        </w:rPr>
        <w:t xml:space="preserve">[time] </w:t>
      </w:r>
      <w:r>
        <w:t>to</w:t>
      </w:r>
      <w:r>
        <w:rPr>
          <w:color w:val="D30F7F"/>
        </w:rPr>
        <w:t xml:space="preserve"> [time] </w:t>
      </w:r>
      <w:r>
        <w:t xml:space="preserve">on </w:t>
      </w:r>
      <w:r>
        <w:rPr>
          <w:color w:val="D30F7F"/>
        </w:rPr>
        <w:t>[date(s)]</w:t>
      </w:r>
      <w:r>
        <w:t>.</w:t>
      </w:r>
    </w:p>
    <w:p w14:paraId="2C9FE999" w14:textId="21D1EED1" w:rsidR="005E7F94" w:rsidRDefault="00000000">
      <w:r>
        <w:t xml:space="preserve">Depending on your availability, you can either participate in-person at </w:t>
      </w:r>
      <w:r>
        <w:rPr>
          <w:color w:val="D30F7F"/>
        </w:rPr>
        <w:t>[school site]</w:t>
      </w:r>
      <w:r>
        <w:t xml:space="preserve"> or via Zoom (or </w:t>
      </w:r>
      <w:r w:rsidR="00A61B41">
        <w:t>an</w:t>
      </w:r>
      <w:r>
        <w:t xml:space="preserve">other videoconferencing platform, if you’d prefer). If </w:t>
      </w:r>
      <w:r w:rsidR="00A61B41">
        <w:t xml:space="preserve">you’d like to present </w:t>
      </w:r>
      <w:r>
        <w:t>via videoconference, I will send the link a week before the event.</w:t>
      </w:r>
    </w:p>
    <w:p w14:paraId="0DD14E3A" w14:textId="77777777" w:rsidR="005E7F94" w:rsidRDefault="00000000">
      <w:r>
        <w:t xml:space="preserve">Please let me know what date and presentation format (virtual or in-person) work best for you. </w:t>
      </w:r>
    </w:p>
    <w:p w14:paraId="31B2D107" w14:textId="77777777" w:rsidR="005E7F94" w:rsidRDefault="00000000">
      <w:pPr>
        <w:rPr>
          <w:b/>
          <w:bCs/>
        </w:rPr>
      </w:pPr>
      <w:r>
        <w:rPr>
          <w:b/>
          <w:bCs/>
        </w:rPr>
        <w:t>Presentation Slides:</w:t>
      </w:r>
    </w:p>
    <w:p w14:paraId="3409B7BC" w14:textId="10C7494D" w:rsidR="005E7F94" w:rsidRDefault="00000000">
      <w:r>
        <w:t xml:space="preserve">Attached you will find template slides to help guide your presentation. These slides will help us share your background and career journey with the students in a more personal and engaging way. In addition to the presentation slides, I have also attached a </w:t>
      </w:r>
      <w:r w:rsidR="00B222A3">
        <w:t>g</w:t>
      </w:r>
      <w:r>
        <w:t xml:space="preserve">uest </w:t>
      </w:r>
      <w:r w:rsidR="00B222A3">
        <w:t>s</w:t>
      </w:r>
      <w:r>
        <w:t xml:space="preserve">peaker </w:t>
      </w:r>
      <w:r w:rsidR="00B222A3">
        <w:t>g</w:t>
      </w:r>
      <w:r>
        <w:t xml:space="preserve">uide to help you prepare for your Career Talk presentation. </w:t>
      </w:r>
    </w:p>
    <w:p w14:paraId="73DA77FE" w14:textId="4699A65A" w:rsidR="005E7F94" w:rsidRDefault="00000000">
      <w:r>
        <w:t xml:space="preserve">Please return your completed presentation slides at least </w:t>
      </w:r>
      <w:r w:rsidR="00B222A3">
        <w:t>one</w:t>
      </w:r>
      <w:r>
        <w:t xml:space="preserve"> week prior to the event.</w:t>
      </w:r>
    </w:p>
    <w:p w14:paraId="1F3A3D2B" w14:textId="77777777" w:rsidR="005E7F94" w:rsidRDefault="00000000">
      <w:r>
        <w:t>Let me know if you have questions and thank you again for volunteering!</w:t>
      </w:r>
      <w:r>
        <w:br w:type="page"/>
      </w:r>
    </w:p>
    <w:p w14:paraId="184951B2" w14:textId="77777777" w:rsidR="005E7F94" w:rsidRDefault="00000000">
      <w:pPr>
        <w:pStyle w:val="Heading1"/>
      </w:pPr>
      <w:bookmarkStart w:id="20" w:name="_heading=h.d8psvxgkyy2q" w:colFirst="0" w:colLast="0"/>
      <w:bookmarkEnd w:id="20"/>
      <w:r>
        <w:lastRenderedPageBreak/>
        <w:t>Email 3: 1 Week Before the Event</w:t>
      </w:r>
    </w:p>
    <w:p w14:paraId="4FCFE08C" w14:textId="0F8FB58C" w:rsidR="005E7F94" w:rsidRPr="00B222A3" w:rsidRDefault="00000000">
      <w:pPr>
        <w:spacing w:after="0"/>
      </w:pPr>
      <w:r>
        <w:t xml:space="preserve">Send this email about a week before the scheduled event. If your speaker will be presenting via videoconference, set up the videoconference event and provide relevant information and/or links for them to join. </w:t>
      </w:r>
      <w:r w:rsidRPr="00B222A3">
        <w:t>An example using Zoom is provided in the template below.</w:t>
      </w:r>
    </w:p>
    <w:p w14:paraId="74E62E40" w14:textId="77777777" w:rsidR="005E7F94" w:rsidRDefault="00000000">
      <w:pPr>
        <w:spacing w:after="0"/>
      </w:pPr>
      <w:r>
        <w:rPr>
          <w:noProof/>
        </w:rPr>
        <mc:AlternateContent>
          <mc:Choice Requires="wps">
            <w:drawing>
              <wp:inline distT="0" distB="0" distL="0" distR="0" wp14:anchorId="235FD4AD" wp14:editId="2E6EA4C6">
                <wp:extent cx="0" cy="12700"/>
                <wp:effectExtent l="0" t="0" r="0" b="0"/>
                <wp:docPr id="1888613609" name="Straight Arrow Connector 1888613609"/>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accent2"/>
                          </a:solidFill>
                          <a:prstDash val="solid"/>
                          <a:miter lim="800000"/>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188861360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0" cy="12700"/>
                        </a:xfrm>
                        <a:prstGeom prst="rect"/>
                        <a:ln/>
                      </pic:spPr>
                    </pic:pic>
                  </a:graphicData>
                </a:graphic>
              </wp:inline>
            </w:drawing>
          </mc:Fallback>
        </mc:AlternateContent>
      </w:r>
    </w:p>
    <w:p w14:paraId="3D8953D2" w14:textId="6EB1DE99" w:rsidR="005E7F94" w:rsidRDefault="00000000">
      <w:pPr>
        <w:rPr>
          <w:color w:val="D30F7F"/>
        </w:rPr>
      </w:pPr>
      <w:r>
        <w:rPr>
          <w:b/>
          <w:bCs/>
        </w:rPr>
        <w:t xml:space="preserve">Subject: </w:t>
      </w:r>
      <w:r>
        <w:t xml:space="preserve">Details for </w:t>
      </w:r>
      <w:r w:rsidR="00B222A3">
        <w:t>Guest Speaker Presentat</w:t>
      </w:r>
      <w:r>
        <w:t xml:space="preserve">ion on </w:t>
      </w:r>
      <w:r>
        <w:rPr>
          <w:color w:val="D30F7F"/>
        </w:rPr>
        <w:t>[date]</w:t>
      </w:r>
    </w:p>
    <w:p w14:paraId="586181D2" w14:textId="77777777" w:rsidR="005E7F94" w:rsidRDefault="00000000">
      <w:r>
        <w:rPr>
          <w:color w:val="D30F7F"/>
        </w:rPr>
        <w:t>[Greeting]</w:t>
      </w:r>
      <w:r>
        <w:t>,</w:t>
      </w:r>
    </w:p>
    <w:p w14:paraId="2FBE29A9" w14:textId="77777777" w:rsidR="005E7F94" w:rsidRDefault="00000000">
      <w:r>
        <w:t>Thank you again for agreeing to be our speaker for the Career Talk. As we are getting closer to the event, I wanted to share a few final details to help you prepare.</w:t>
      </w:r>
    </w:p>
    <w:p w14:paraId="2D51001A" w14:textId="77777777" w:rsidR="005E7F94" w:rsidRDefault="00000000">
      <w:r>
        <w:t xml:space="preserve">I’m including an outline below so that you can be familiar regarding the flow of the event and when you’ll be speaking. </w:t>
      </w:r>
    </w:p>
    <w:p w14:paraId="177DB8C5" w14:textId="282A20D2" w:rsidR="005E7F94" w:rsidRDefault="00000000">
      <w:pPr>
        <w:rPr>
          <w:b/>
          <w:bCs/>
        </w:rPr>
      </w:pPr>
      <w:r>
        <w:rPr>
          <w:b/>
          <w:bCs/>
        </w:rPr>
        <w:t xml:space="preserve">Day </w:t>
      </w:r>
      <w:r w:rsidR="00B222A3">
        <w:rPr>
          <w:b/>
          <w:bCs/>
        </w:rPr>
        <w:t>o</w:t>
      </w:r>
      <w:r>
        <w:rPr>
          <w:b/>
          <w:bCs/>
        </w:rPr>
        <w:t>f Event Outline:</w:t>
      </w:r>
    </w:p>
    <w:p w14:paraId="4D261071" w14:textId="0F41A23A" w:rsidR="005E7F94" w:rsidRDefault="00000000">
      <w:pPr>
        <w:numPr>
          <w:ilvl w:val="0"/>
          <w:numId w:val="1"/>
        </w:numPr>
        <w:spacing w:after="0"/>
      </w:pPr>
      <w:r>
        <w:t xml:space="preserve">Please arrive at the school by </w:t>
      </w:r>
      <w:r>
        <w:rPr>
          <w:color w:val="D30F7F"/>
        </w:rPr>
        <w:t>[</w:t>
      </w:r>
      <w:r w:rsidR="00B222A3">
        <w:rPr>
          <w:color w:val="D30F7F"/>
        </w:rPr>
        <w:t>t</w:t>
      </w:r>
      <w:r>
        <w:rPr>
          <w:color w:val="D30F7F"/>
        </w:rPr>
        <w:t>ime]</w:t>
      </w:r>
      <w:r>
        <w:t xml:space="preserve">. </w:t>
      </w:r>
    </w:p>
    <w:p w14:paraId="4851A5B4" w14:textId="77777777" w:rsidR="005E7F94" w:rsidRDefault="00000000">
      <w:pPr>
        <w:numPr>
          <w:ilvl w:val="1"/>
          <w:numId w:val="1"/>
        </w:numPr>
        <w:spacing w:after="0"/>
      </w:pPr>
      <w:r>
        <w:t xml:space="preserve">The school’s address is </w:t>
      </w:r>
      <w:r>
        <w:rPr>
          <w:color w:val="D30F7F"/>
        </w:rPr>
        <w:t>[address]. [If needed, include directions for parking].</w:t>
      </w:r>
    </w:p>
    <w:p w14:paraId="7F4EBE62" w14:textId="6C48CDE0" w:rsidR="005E7F94" w:rsidRDefault="00000000">
      <w:pPr>
        <w:numPr>
          <w:ilvl w:val="0"/>
          <w:numId w:val="1"/>
        </w:numPr>
        <w:spacing w:after="0"/>
      </w:pPr>
      <w:r>
        <w:t>You will give your 15–</w:t>
      </w:r>
      <w:proofErr w:type="gramStart"/>
      <w:r>
        <w:t>20 minute</w:t>
      </w:r>
      <w:proofErr w:type="gramEnd"/>
      <w:r>
        <w:t xml:space="preserve"> presentation beginning at </w:t>
      </w:r>
      <w:r>
        <w:rPr>
          <w:color w:val="D30F7F"/>
        </w:rPr>
        <w:t>[</w:t>
      </w:r>
      <w:r w:rsidR="00B222A3">
        <w:rPr>
          <w:color w:val="D30F7F"/>
        </w:rPr>
        <w:t>t</w:t>
      </w:r>
      <w:r>
        <w:rPr>
          <w:color w:val="D30F7F"/>
        </w:rPr>
        <w:t>ime]</w:t>
      </w:r>
      <w:r>
        <w:t>.</w:t>
      </w:r>
    </w:p>
    <w:p w14:paraId="0AEAA732" w14:textId="17081BB6" w:rsidR="005E7F94" w:rsidRDefault="00000000">
      <w:pPr>
        <w:numPr>
          <w:ilvl w:val="0"/>
          <w:numId w:val="1"/>
        </w:numPr>
        <w:spacing w:after="0"/>
      </w:pPr>
      <w:r>
        <w:t>After your presentation, students will have the opportunity to ask you questions for 5</w:t>
      </w:r>
      <w:r w:rsidR="00B222A3">
        <w:t>–</w:t>
      </w:r>
      <w:r>
        <w:t>10 minutes.</w:t>
      </w:r>
    </w:p>
    <w:p w14:paraId="671CEAB9" w14:textId="20D97F24" w:rsidR="005E7F94" w:rsidRDefault="00000000">
      <w:pPr>
        <w:numPr>
          <w:ilvl w:val="0"/>
          <w:numId w:val="1"/>
        </w:numPr>
      </w:pPr>
      <w:r>
        <w:t xml:space="preserve">You should be able to leave by </w:t>
      </w:r>
      <w:r>
        <w:rPr>
          <w:color w:val="D30F7F"/>
        </w:rPr>
        <w:t>[</w:t>
      </w:r>
      <w:r w:rsidR="00B222A3">
        <w:rPr>
          <w:color w:val="D30F7F"/>
        </w:rPr>
        <w:t>t</w:t>
      </w:r>
      <w:r>
        <w:rPr>
          <w:color w:val="D30F7F"/>
        </w:rPr>
        <w:t>ime]</w:t>
      </w:r>
      <w:r>
        <w:t>.</w:t>
      </w:r>
    </w:p>
    <w:p w14:paraId="5B65B8EF" w14:textId="52EF39AE" w:rsidR="005E7F94" w:rsidRDefault="00000000">
      <w:pPr>
        <w:rPr>
          <w:color w:val="D30F7F"/>
        </w:rPr>
      </w:pPr>
      <w:r>
        <w:rPr>
          <w:color w:val="D30F7F"/>
        </w:rPr>
        <w:t>[Since you will be participating via Zoom</w:t>
      </w:r>
      <w:r w:rsidR="00B222A3">
        <w:rPr>
          <w:color w:val="D30F7F"/>
        </w:rPr>
        <w:t>,</w:t>
      </w:r>
      <w:r>
        <w:rPr>
          <w:color w:val="D30F7F"/>
        </w:rPr>
        <w:t xml:space="preserve"> here is the link to join with the details of the event:</w:t>
      </w:r>
    </w:p>
    <w:p w14:paraId="6874A115" w14:textId="77777777" w:rsidR="005E7F94" w:rsidRDefault="00000000">
      <w:pPr>
        <w:ind w:left="720"/>
        <w:rPr>
          <w:color w:val="D30F7F"/>
        </w:rPr>
      </w:pPr>
      <w:r>
        <w:rPr>
          <w:color w:val="D30F7F"/>
        </w:rPr>
        <w:t>Benjamin Franklin is inviting you to a scheduled Zoom meeting.</w:t>
      </w:r>
    </w:p>
    <w:p w14:paraId="5D5490EC" w14:textId="77777777" w:rsidR="005E7F94" w:rsidRDefault="00000000">
      <w:pPr>
        <w:ind w:left="720"/>
        <w:rPr>
          <w:color w:val="D30F7F"/>
        </w:rPr>
      </w:pPr>
      <w:r>
        <w:rPr>
          <w:color w:val="D30F7F"/>
        </w:rPr>
        <w:t>Join Zoom Meeting</w:t>
      </w:r>
    </w:p>
    <w:p w14:paraId="104895F6" w14:textId="77777777" w:rsidR="005E7F94" w:rsidRDefault="00000000">
      <w:pPr>
        <w:ind w:left="720"/>
        <w:rPr>
          <w:color w:val="D30F7F"/>
        </w:rPr>
      </w:pPr>
      <w:r>
        <w:rPr>
          <w:color w:val="D30F7F"/>
        </w:rPr>
        <w:t>Meeting ID: 867 5309 5555</w:t>
      </w:r>
    </w:p>
    <w:p w14:paraId="4BADCB3E" w14:textId="77777777" w:rsidR="005E7F94" w:rsidRDefault="00000000">
      <w:pPr>
        <w:ind w:left="720"/>
        <w:rPr>
          <w:color w:val="D30F7F"/>
        </w:rPr>
      </w:pPr>
      <w:r>
        <w:rPr>
          <w:color w:val="D30F7F"/>
        </w:rPr>
        <w:t>https://zoom.us/j/86753095555?from=addon]</w:t>
      </w:r>
    </w:p>
    <w:p w14:paraId="655AF14C" w14:textId="77777777" w:rsidR="005E7F94" w:rsidRDefault="00000000">
      <w:r>
        <w:t>Thank you so much for partnering with us. We are looking forward to the students getting to learn about you and your career!</w:t>
      </w:r>
    </w:p>
    <w:p w14:paraId="6CE7E066" w14:textId="77777777" w:rsidR="005E7F94" w:rsidRDefault="00000000">
      <w:r>
        <w:t>If you have any questions as we get closer to the event, please let me know.</w:t>
      </w:r>
      <w:r>
        <w:br w:type="page"/>
      </w:r>
    </w:p>
    <w:p w14:paraId="1698A98F" w14:textId="77777777" w:rsidR="005E7F94" w:rsidRDefault="00000000">
      <w:pPr>
        <w:pStyle w:val="Heading1"/>
      </w:pPr>
      <w:bookmarkStart w:id="21" w:name="_heading=h.7fh0m58ptbhs" w:colFirst="0" w:colLast="0"/>
      <w:bookmarkEnd w:id="21"/>
      <w:r>
        <w:lastRenderedPageBreak/>
        <w:t>Email 4: 2 Days Before the Event</w:t>
      </w:r>
    </w:p>
    <w:p w14:paraId="79AD9A34" w14:textId="77777777" w:rsidR="005E7F94" w:rsidRDefault="00000000">
      <w:pPr>
        <w:spacing w:after="0"/>
      </w:pPr>
      <w:r>
        <w:t>Send one of the following emails 2 days before the event.</w:t>
      </w:r>
    </w:p>
    <w:p w14:paraId="1401B321" w14:textId="77777777" w:rsidR="005E7F94" w:rsidRDefault="00000000">
      <w:r>
        <w:rPr>
          <w:noProof/>
        </w:rPr>
        <mc:AlternateContent>
          <mc:Choice Requires="wps">
            <w:drawing>
              <wp:inline distT="0" distB="0" distL="0" distR="0" wp14:anchorId="65B4150C" wp14:editId="48985463">
                <wp:extent cx="0" cy="12700"/>
                <wp:effectExtent l="0" t="0" r="0" b="0"/>
                <wp:docPr id="1888613608" name="Straight Arrow Connector 1888613608"/>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accent2"/>
                          </a:solidFill>
                          <a:prstDash val="solid"/>
                          <a:miter lim="800000"/>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1888613608"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0" cy="12700"/>
                        </a:xfrm>
                        <a:prstGeom prst="rect"/>
                        <a:ln/>
                      </pic:spPr>
                    </pic:pic>
                  </a:graphicData>
                </a:graphic>
              </wp:inline>
            </w:drawing>
          </mc:Fallback>
        </mc:AlternateContent>
      </w:r>
    </w:p>
    <w:p w14:paraId="2041C498" w14:textId="77777777" w:rsidR="005E7F94" w:rsidRDefault="00000000">
      <w:pPr>
        <w:pStyle w:val="Heading2"/>
      </w:pPr>
      <w:bookmarkStart w:id="22" w:name="_heading=h.zfg7jw6cerbc" w:colFirst="0" w:colLast="0"/>
      <w:bookmarkEnd w:id="22"/>
      <w:r>
        <w:t>In-Person</w:t>
      </w:r>
    </w:p>
    <w:p w14:paraId="161FB943" w14:textId="02B3CE1A" w:rsidR="005E7F94" w:rsidRDefault="00000000">
      <w:pPr>
        <w:rPr>
          <w:color w:val="D30F7F"/>
        </w:rPr>
      </w:pPr>
      <w:r>
        <w:rPr>
          <w:b/>
          <w:bCs/>
        </w:rPr>
        <w:t xml:space="preserve">Subject: </w:t>
      </w:r>
      <w:r>
        <w:t xml:space="preserve">Final </w:t>
      </w:r>
      <w:r w:rsidR="00B222A3">
        <w:t>D</w:t>
      </w:r>
      <w:r>
        <w:t>etails for Career Talk on</w:t>
      </w:r>
      <w:r>
        <w:rPr>
          <w:color w:val="D30F7F"/>
        </w:rPr>
        <w:t xml:space="preserve"> [date]</w:t>
      </w:r>
    </w:p>
    <w:p w14:paraId="5A13021A" w14:textId="77777777" w:rsidR="005E7F94" w:rsidRDefault="00000000">
      <w:r>
        <w:rPr>
          <w:color w:val="D30F7F"/>
        </w:rPr>
        <w:t>[Greeting]</w:t>
      </w:r>
      <w:r>
        <w:t>,</w:t>
      </w:r>
    </w:p>
    <w:p w14:paraId="26447338" w14:textId="0F6F1199" w:rsidR="005E7F94" w:rsidRDefault="00000000">
      <w:r>
        <w:t xml:space="preserve">I hope this email finds you well! We are all set for the event on </w:t>
      </w:r>
      <w:r>
        <w:rPr>
          <w:color w:val="D30F7F"/>
        </w:rPr>
        <w:t>[date]</w:t>
      </w:r>
      <w:r w:rsidR="00B222A3">
        <w:t xml:space="preserve">. I </w:t>
      </w:r>
      <w:r>
        <w:t xml:space="preserve">wanted to check </w:t>
      </w:r>
      <w:r w:rsidR="00B222A3">
        <w:t xml:space="preserve">and see </w:t>
      </w:r>
      <w:r>
        <w:t>if there is anything else you might need from me before then. I also wanted to check in and see if you need any assistance finishing up the guest speaker slides.</w:t>
      </w:r>
    </w:p>
    <w:p w14:paraId="2B04E1AB" w14:textId="349964C7" w:rsidR="005E7F94" w:rsidRDefault="00000000">
      <w:r>
        <w:t xml:space="preserve">Please make sure to arrive at </w:t>
      </w:r>
      <w:r>
        <w:rPr>
          <w:color w:val="D30F7F"/>
        </w:rPr>
        <w:t>[</w:t>
      </w:r>
      <w:r w:rsidR="00B222A3">
        <w:rPr>
          <w:color w:val="D30F7F"/>
        </w:rPr>
        <w:t>school site</w:t>
      </w:r>
      <w:r>
        <w:rPr>
          <w:color w:val="D30F7F"/>
        </w:rPr>
        <w:t>]</w:t>
      </w:r>
      <w:r>
        <w:t xml:space="preserve"> no later than </w:t>
      </w:r>
      <w:r>
        <w:rPr>
          <w:color w:val="D30F7F"/>
        </w:rPr>
        <w:t>[time]</w:t>
      </w:r>
      <w:r>
        <w:t xml:space="preserve"> to have time to check in at the office where </w:t>
      </w:r>
      <w:r>
        <w:rPr>
          <w:color w:val="D30F7F"/>
        </w:rPr>
        <w:t>[name]</w:t>
      </w:r>
      <w:r>
        <w:t xml:space="preserve"> will meet you and escort you to the </w:t>
      </w:r>
      <w:r>
        <w:rPr>
          <w:color w:val="D30F7F"/>
        </w:rPr>
        <w:t>[classroom or event space]</w:t>
      </w:r>
      <w:r>
        <w:t>.</w:t>
      </w:r>
    </w:p>
    <w:p w14:paraId="75522B0B" w14:textId="77777777" w:rsidR="005E7F94" w:rsidRDefault="00000000">
      <w:r>
        <w:t>Please don’t hesitate to let me know if there’s anything I can assist with to ensure everything runs smoothly.</w:t>
      </w:r>
    </w:p>
    <w:p w14:paraId="77C38D7B" w14:textId="726737AC" w:rsidR="005E7F94" w:rsidRDefault="00000000">
      <w:pPr>
        <w:pStyle w:val="Heading2"/>
        <w:rPr>
          <w:i w:val="0"/>
          <w:iCs w:val="0"/>
          <w:color w:val="000000"/>
        </w:rPr>
      </w:pPr>
      <w:bookmarkStart w:id="23" w:name="_heading=h.r9swjogcyz3q" w:colFirst="0" w:colLast="0"/>
      <w:bookmarkEnd w:id="23"/>
      <w:r>
        <w:rPr>
          <w:i w:val="0"/>
          <w:iCs w:val="0"/>
          <w:color w:val="000000"/>
        </w:rPr>
        <w:t>Looking forward to seeing you soon!</w:t>
      </w:r>
      <w:bookmarkStart w:id="24" w:name="_heading=h.n0x3e7qwvcmx" w:colFirst="0" w:colLast="0"/>
      <w:bookmarkEnd w:id="24"/>
    </w:p>
    <w:p w14:paraId="48C214A2" w14:textId="77777777" w:rsidR="00B222A3" w:rsidRPr="00B222A3" w:rsidRDefault="00B222A3" w:rsidP="00B222A3"/>
    <w:p w14:paraId="24178E1D" w14:textId="77777777" w:rsidR="005E7F94" w:rsidRDefault="00000000">
      <w:pPr>
        <w:pStyle w:val="Heading2"/>
      </w:pPr>
      <w:bookmarkStart w:id="25" w:name="_heading=h.xpgezriqbly" w:colFirst="0" w:colLast="0"/>
      <w:bookmarkEnd w:id="25"/>
      <w:r>
        <w:t>Videoconferencing Presentation</w:t>
      </w:r>
    </w:p>
    <w:p w14:paraId="36B3ADB3" w14:textId="3CC4ED8C" w:rsidR="005E7F94" w:rsidRDefault="00000000">
      <w:pPr>
        <w:rPr>
          <w:color w:val="D30F7F"/>
        </w:rPr>
      </w:pPr>
      <w:r>
        <w:rPr>
          <w:b/>
          <w:bCs/>
        </w:rPr>
        <w:t xml:space="preserve">Subject: </w:t>
      </w:r>
      <w:r>
        <w:t xml:space="preserve">Final </w:t>
      </w:r>
      <w:r w:rsidR="00B222A3">
        <w:t>D</w:t>
      </w:r>
      <w:r>
        <w:t xml:space="preserve">etails for </w:t>
      </w:r>
      <w:r w:rsidR="00B222A3">
        <w:t>V</w:t>
      </w:r>
      <w:r>
        <w:t>irtual Career Talk on</w:t>
      </w:r>
      <w:r>
        <w:rPr>
          <w:color w:val="D30F7F"/>
        </w:rPr>
        <w:t xml:space="preserve"> [date]</w:t>
      </w:r>
    </w:p>
    <w:p w14:paraId="261B8A97" w14:textId="77777777" w:rsidR="005E7F94" w:rsidRDefault="00000000">
      <w:pPr>
        <w:rPr>
          <w:color w:val="D30F7F"/>
        </w:rPr>
      </w:pPr>
      <w:r>
        <w:rPr>
          <w:color w:val="D30F7F"/>
        </w:rPr>
        <w:t>[Greeting],</w:t>
      </w:r>
    </w:p>
    <w:p w14:paraId="09A07F2D" w14:textId="59C842AD" w:rsidR="005E7F94" w:rsidRDefault="00000000">
      <w:r>
        <w:t xml:space="preserve">I hope this email finds you well! We are all set for the event on </w:t>
      </w:r>
      <w:r>
        <w:rPr>
          <w:color w:val="D30F7F"/>
        </w:rPr>
        <w:t>[date]</w:t>
      </w:r>
      <w:r w:rsidR="00B222A3">
        <w:t>. I</w:t>
      </w:r>
      <w:r>
        <w:t xml:space="preserve"> wanted to check</w:t>
      </w:r>
      <w:r w:rsidR="00B222A3">
        <w:t xml:space="preserve"> and see</w:t>
      </w:r>
      <w:r>
        <w:t xml:space="preserve"> if there is anything else you might need from me before then. I also wanted to check in and see if you need any assistance finishing up the guest speaker slides.</w:t>
      </w:r>
    </w:p>
    <w:p w14:paraId="6D3B9D4A" w14:textId="77777777" w:rsidR="005E7F94" w:rsidRDefault="00000000">
      <w:r>
        <w:t xml:space="preserve">As we will be hosting your presentation via </w:t>
      </w:r>
      <w:r>
        <w:rPr>
          <w:color w:val="D30F7F"/>
        </w:rPr>
        <w:t>[videoconferencing platform]</w:t>
      </w:r>
      <w:r>
        <w:t>, I want to ensure that you are comfortable and ready for the Career Talk. The link was included in last week’s email, but I am also including it here for quick access.</w:t>
      </w:r>
    </w:p>
    <w:p w14:paraId="230E05B6" w14:textId="77777777" w:rsidR="005E7F94" w:rsidRDefault="00000000">
      <w:pPr>
        <w:spacing w:after="0"/>
        <w:ind w:left="720"/>
        <w:rPr>
          <w:color w:val="D30F7F"/>
        </w:rPr>
      </w:pPr>
      <w:r>
        <w:rPr>
          <w:color w:val="D30F7F"/>
        </w:rPr>
        <w:t>[Benjamin Franklin is inviting you to a scheduled Zoom meeting.</w:t>
      </w:r>
    </w:p>
    <w:p w14:paraId="6BFDEB42" w14:textId="77777777" w:rsidR="005E7F94" w:rsidRDefault="00000000">
      <w:pPr>
        <w:spacing w:after="0"/>
        <w:ind w:left="720"/>
        <w:rPr>
          <w:color w:val="D30F7F"/>
        </w:rPr>
      </w:pPr>
      <w:r>
        <w:rPr>
          <w:color w:val="D30F7F"/>
        </w:rPr>
        <w:t>Join Zoom Meeting</w:t>
      </w:r>
    </w:p>
    <w:p w14:paraId="07374282" w14:textId="77777777" w:rsidR="005E7F94" w:rsidRDefault="00000000">
      <w:pPr>
        <w:spacing w:after="0"/>
        <w:ind w:left="720"/>
        <w:rPr>
          <w:color w:val="D30F7F"/>
        </w:rPr>
      </w:pPr>
      <w:r>
        <w:rPr>
          <w:color w:val="D30F7F"/>
        </w:rPr>
        <w:t>Meeting ID: 867 5309 5555</w:t>
      </w:r>
    </w:p>
    <w:p w14:paraId="6DFF2E8B" w14:textId="77777777" w:rsidR="005E7F94" w:rsidRDefault="00000000">
      <w:pPr>
        <w:spacing w:after="0"/>
        <w:ind w:left="720"/>
        <w:rPr>
          <w:color w:val="D30F7F"/>
        </w:rPr>
      </w:pPr>
      <w:r>
        <w:rPr>
          <w:color w:val="D30F7F"/>
        </w:rPr>
        <w:t>https://zoom.us/j/86753095555?from=addon]</w:t>
      </w:r>
    </w:p>
    <w:p w14:paraId="71A988F9" w14:textId="77777777" w:rsidR="005E7F94" w:rsidRDefault="00000000">
      <w:r>
        <w:t>Please don’t hesitate to let me know if there’s anything I can assist with to ensure everything runs smoothly.</w:t>
      </w:r>
    </w:p>
    <w:p w14:paraId="0FF8A9AD" w14:textId="77777777" w:rsidR="005E7F94" w:rsidRDefault="00000000">
      <w:r>
        <w:t xml:space="preserve">Looking forward to seeing you over </w:t>
      </w:r>
      <w:r>
        <w:rPr>
          <w:color w:val="D30F7F"/>
        </w:rPr>
        <w:t>[videoconferencing platform]</w:t>
      </w:r>
      <w:r>
        <w:t>!</w:t>
      </w:r>
      <w:r>
        <w:br w:type="page"/>
      </w:r>
    </w:p>
    <w:p w14:paraId="51921701" w14:textId="77777777" w:rsidR="005E7F94" w:rsidRDefault="00000000">
      <w:pPr>
        <w:pStyle w:val="Heading1"/>
      </w:pPr>
      <w:bookmarkStart w:id="26" w:name="_heading=h.glawq859hdpb" w:colFirst="0" w:colLast="0"/>
      <w:bookmarkEnd w:id="26"/>
      <w:r>
        <w:lastRenderedPageBreak/>
        <w:t>Email 5: Thank You</w:t>
      </w:r>
    </w:p>
    <w:p w14:paraId="6C89744D" w14:textId="77777777" w:rsidR="005E7F94" w:rsidRDefault="00000000">
      <w:pPr>
        <w:spacing w:after="0"/>
      </w:pPr>
      <w:r>
        <w:t>Send this email within a day after the event. In addition to the email, you may consider inviting students to make or sign thank-you notes to be delivered to the speaker.</w:t>
      </w:r>
    </w:p>
    <w:p w14:paraId="703FA03C" w14:textId="77777777" w:rsidR="005E7F94" w:rsidRDefault="00000000">
      <w:pPr>
        <w:spacing w:after="0"/>
      </w:pPr>
      <w:r>
        <w:rPr>
          <w:noProof/>
        </w:rPr>
        <mc:AlternateContent>
          <mc:Choice Requires="wps">
            <w:drawing>
              <wp:inline distT="0" distB="0" distL="0" distR="0" wp14:anchorId="10469B49" wp14:editId="7FC00546">
                <wp:extent cx="0" cy="12700"/>
                <wp:effectExtent l="0" t="0" r="0" b="0"/>
                <wp:docPr id="1888613610" name="Straight Arrow Connector 188861361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accent2"/>
                          </a:solidFill>
                          <a:prstDash val="solid"/>
                          <a:miter lim="800000"/>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1888613610"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12700"/>
                        </a:xfrm>
                        <a:prstGeom prst="rect"/>
                        <a:ln/>
                      </pic:spPr>
                    </pic:pic>
                  </a:graphicData>
                </a:graphic>
              </wp:inline>
            </w:drawing>
          </mc:Fallback>
        </mc:AlternateContent>
      </w:r>
    </w:p>
    <w:p w14:paraId="53F31E26" w14:textId="77777777" w:rsidR="005E7F94" w:rsidRDefault="00000000">
      <w:pPr>
        <w:spacing w:after="0"/>
      </w:pPr>
      <w:r>
        <w:rPr>
          <w:b/>
          <w:bCs/>
        </w:rPr>
        <w:t xml:space="preserve">Subject: </w:t>
      </w:r>
      <w:r>
        <w:t>Thank you for your career talk!</w:t>
      </w:r>
    </w:p>
    <w:p w14:paraId="30D8777D" w14:textId="77777777" w:rsidR="005E7F94" w:rsidRDefault="005E7F94">
      <w:pPr>
        <w:spacing w:after="0"/>
      </w:pPr>
    </w:p>
    <w:p w14:paraId="7B6CCE86" w14:textId="77777777" w:rsidR="005E7F94" w:rsidRDefault="00000000">
      <w:r>
        <w:rPr>
          <w:color w:val="D30F7F"/>
        </w:rPr>
        <w:t>[Greeting]</w:t>
      </w:r>
      <w:r>
        <w:t>,</w:t>
      </w:r>
    </w:p>
    <w:p w14:paraId="1F8225DA" w14:textId="42F82EA3" w:rsidR="00B222A3" w:rsidRDefault="00000000" w:rsidP="00B222A3">
      <w:r>
        <w:t xml:space="preserve">Thank you so much for partnering with us for the Career Talk. We are grateful for the time you took out of your busy schedule to </w:t>
      </w:r>
      <w:r w:rsidR="00B222A3">
        <w:t>help elevate our students’ career aspirations and personal goals!</w:t>
      </w:r>
    </w:p>
    <w:p w14:paraId="4B6FCBB7" w14:textId="77777777" w:rsidR="005E7F94" w:rsidRDefault="00000000">
      <w:r>
        <w:t>Your insights will support students in connecting their academic learning and school experiences with real-world careers. Opportunities like this allow students to envision their futures by thinking critically about potential careers and educational paths.</w:t>
      </w:r>
    </w:p>
    <w:p w14:paraId="1AE6F80F" w14:textId="51123507" w:rsidR="005E7F94" w:rsidRDefault="00000000">
      <w:r>
        <w:t>We hope you will consider partnering with us again in the future to provide additional career</w:t>
      </w:r>
      <w:r w:rsidR="00B222A3">
        <w:t xml:space="preserve"> </w:t>
      </w:r>
      <w:r>
        <w:t>exploration opportunities for our students.</w:t>
      </w:r>
    </w:p>
    <w:p w14:paraId="29C7235A" w14:textId="77777777" w:rsidR="005E7F94" w:rsidRDefault="00000000">
      <w:r>
        <w:t>Sincerely,</w:t>
      </w:r>
    </w:p>
    <w:p w14:paraId="24289BB9" w14:textId="77777777" w:rsidR="00B222A3" w:rsidRDefault="00B222A3"/>
    <w:p w14:paraId="57A40D9C" w14:textId="77777777" w:rsidR="005E7F94" w:rsidRDefault="005E7F94"/>
    <w:p w14:paraId="4BAAF250" w14:textId="77777777" w:rsidR="005E7F94" w:rsidRDefault="005E7F94"/>
    <w:sectPr w:rsidR="005E7F94">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2D453" w14:textId="77777777" w:rsidR="0064063D" w:rsidRDefault="0064063D">
      <w:pPr>
        <w:spacing w:after="0" w:line="240" w:lineRule="auto"/>
      </w:pPr>
      <w:r>
        <w:separator/>
      </w:r>
    </w:p>
  </w:endnote>
  <w:endnote w:type="continuationSeparator" w:id="0">
    <w:p w14:paraId="7220F7E9" w14:textId="77777777" w:rsidR="0064063D" w:rsidRDefault="00640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7C4654A-5B81-8046-B6CD-1B62A5A98042}"/>
    <w:embedBold r:id="rId2" w:fontKey="{0E32D18E-7314-6E43-B6B9-77CEBB75B2F4}"/>
    <w:embedItalic r:id="rId3" w:fontKey="{955CC1FD-1142-D24B-AF4B-D83EEC4611E3}"/>
    <w:embedBoldItalic r:id="rId4" w:fontKey="{B36A5D10-6622-F545-8506-B90D98BFF4AB}"/>
  </w:font>
  <w:font w:name="Calibri">
    <w:panose1 w:val="020F0502020204030204"/>
    <w:charset w:val="00"/>
    <w:family w:val="swiss"/>
    <w:pitch w:val="variable"/>
    <w:sig w:usb0="E0002AFF" w:usb1="C000247B" w:usb2="00000009" w:usb3="00000000" w:csb0="000001FF" w:csb1="00000000"/>
    <w:embedRegular r:id="rId5" w:fontKey="{BBF121EF-5583-C749-891D-00D510FBA3DD}"/>
    <w:embedBold r:id="rId6" w:fontKey="{7378F853-B92D-B046-BAEB-8DD9AA8F8960}"/>
    <w:embedItalic r:id="rId7" w:fontKey="{590C2BAA-B05D-CA47-80FE-93F538BF2B82}"/>
    <w:embedBoldItalic r:id="rId8" w:fontKey="{42AF4862-264E-A744-AFFE-A0A7281216B2}"/>
  </w:font>
  <w:font w:name="Noto Sans Symbols">
    <w:panose1 w:val="020B0604020202020204"/>
    <w:charset w:val="00"/>
    <w:family w:val="auto"/>
    <w:pitch w:val="default"/>
    <w:embedRegular r:id="rId9" w:fontKey="{7D7B9841-BE18-4340-AC51-77C14084EDC3}"/>
  </w:font>
  <w:font w:name="Courier New">
    <w:panose1 w:val="02070309020205020404"/>
    <w:charset w:val="00"/>
    <w:family w:val="modern"/>
    <w:pitch w:val="fixed"/>
    <w:sig w:usb0="E0002EFF" w:usb1="C0007843" w:usb2="00000009" w:usb3="00000000" w:csb0="000001FF" w:csb1="00000000"/>
    <w:embedRegular r:id="rId10" w:fontKey="{209B3998-7734-774F-A80A-31AD2DC76EED}"/>
  </w:font>
  <w:font w:name="Georgia">
    <w:panose1 w:val="02040502050405020303"/>
    <w:charset w:val="00"/>
    <w:family w:val="roman"/>
    <w:pitch w:val="variable"/>
    <w:sig w:usb0="00000287" w:usb1="00000000" w:usb2="00000000" w:usb3="00000000" w:csb0="0000009F" w:csb1="00000000"/>
    <w:embedItalic r:id="rId11" w:fontKey="{FF4B6820-0377-0749-B9DA-86A4C90E9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9580" w14:textId="4A4B7B54" w:rsidR="005E7F94" w:rsidRDefault="004D2B4F" w:rsidP="004D2B4F">
    <w:pPr>
      <w:pStyle w:val="Heading1"/>
    </w:pPr>
    <w:r>
      <w:rPr>
        <w:noProof/>
      </w:rPr>
      <mc:AlternateContent>
        <mc:Choice Requires="wps">
          <w:drawing>
            <wp:anchor distT="0" distB="0" distL="0" distR="0" simplePos="0" relativeHeight="251660288" behindDoc="1" locked="0" layoutInCell="1" hidden="0" allowOverlap="1" wp14:anchorId="0B595413" wp14:editId="60AAB5B2">
              <wp:simplePos x="0" y="0"/>
              <wp:positionH relativeFrom="column">
                <wp:posOffset>1206500</wp:posOffset>
              </wp:positionH>
              <wp:positionV relativeFrom="paragraph">
                <wp:posOffset>32385</wp:posOffset>
              </wp:positionV>
              <wp:extent cx="3735070" cy="269240"/>
              <wp:effectExtent l="0" t="0" r="0" b="0"/>
              <wp:wrapNone/>
              <wp:docPr id="1849593053" name="Rectangle 1849593053"/>
              <wp:cNvGraphicFramePr/>
              <a:graphic xmlns:a="http://schemas.openxmlformats.org/drawingml/2006/main">
                <a:graphicData uri="http://schemas.microsoft.com/office/word/2010/wordprocessingShape">
                  <wps:wsp>
                    <wps:cNvSpPr/>
                    <wps:spPr>
                      <a:xfrm>
                        <a:off x="0" y="0"/>
                        <a:ext cx="3735070" cy="269240"/>
                      </a:xfrm>
                      <a:prstGeom prst="rect">
                        <a:avLst/>
                      </a:prstGeom>
                      <a:noFill/>
                      <a:ln>
                        <a:noFill/>
                      </a:ln>
                    </wps:spPr>
                    <wps:txbx>
                      <w:txbxContent>
                        <w:p w14:paraId="6C552377" w14:textId="2F7299F3" w:rsidR="004D2B4F" w:rsidRDefault="004D2B4F" w:rsidP="004D2B4F">
                          <w:pPr>
                            <w:pStyle w:val="Footer"/>
                          </w:pPr>
                          <w:r>
                            <w:fldChar w:fldCharType="begin"/>
                          </w:r>
                          <w:r>
                            <w:instrText xml:space="preserve"> TITLE  \* MERGEFORMAT </w:instrText>
                          </w:r>
                          <w:r>
                            <w:fldChar w:fldCharType="separate"/>
                          </w:r>
                          <w:r w:rsidR="005547C6">
                            <w:t>Career Talks</w:t>
                          </w:r>
                          <w:r>
                            <w:fldChar w:fldCharType="end"/>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B595413" id="Rectangle 1849593053" o:spid="_x0000_s1026" style="position:absolute;margin-left:95pt;margin-top:2.55pt;width:294.1pt;height:21.2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" filled="f" stroked="f">
              <v:textbox inset="2.53958mm,1.2694mm,2.53958mm,1.2694mm">
                <w:txbxContent>
                  <w:p w14:paraId="6C552377" w14:textId="2F7299F3" w:rsidR="004D2B4F" w:rsidRDefault="004D2B4F" w:rsidP="004D2B4F">
                    <w:pPr>
                      <w:pStyle w:val="Footer"/>
                    </w:pPr>
                    <w:r>
                      <w:fldChar w:fldCharType="begin"/>
                    </w:r>
                    <w:r>
                      <w:instrText xml:space="preserve"> TITLE  \* MERGEFORMAT </w:instrText>
                    </w:r>
                    <w:r>
                      <w:fldChar w:fldCharType="separate"/>
                    </w:r>
                    <w:r w:rsidR="005547C6">
                      <w:t>Career Talks</w:t>
                    </w:r>
                    <w:r>
                      <w:fldChar w:fldCharType="end"/>
                    </w:r>
                  </w:p>
                </w:txbxContent>
              </v:textbox>
            </v:rect>
          </w:pict>
        </mc:Fallback>
      </mc:AlternateContent>
    </w:r>
    <w:r>
      <w:rPr>
        <w:noProof/>
      </w:rPr>
      <w:drawing>
        <wp:anchor distT="0" distB="0" distL="114300" distR="114300" simplePos="0" relativeHeight="251659264" behindDoc="1" locked="0" layoutInCell="1" allowOverlap="1" wp14:anchorId="0BB048BA" wp14:editId="62AD18C2">
          <wp:simplePos x="0" y="0"/>
          <wp:positionH relativeFrom="column">
            <wp:posOffset>1704340</wp:posOffset>
          </wp:positionH>
          <wp:positionV relativeFrom="paragraph">
            <wp:posOffset>11088</wp:posOffset>
          </wp:positionV>
          <wp:extent cx="4199255" cy="466090"/>
          <wp:effectExtent l="0" t="0" r="4445" b="3810"/>
          <wp:wrapNone/>
          <wp:docPr id="802138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38509" name="Picture 802138509"/>
                  <pic:cNvPicPr/>
                </pic:nvPicPr>
                <pic:blipFill>
                  <a:blip r:embed="rId1">
                    <a:extLst>
                      <a:ext uri="{28A0092B-C50C-407E-A947-70E740481C1C}">
                        <a14:useLocalDpi xmlns:a14="http://schemas.microsoft.com/office/drawing/2010/main" val="0"/>
                      </a:ext>
                    </a:extLst>
                  </a:blip>
                  <a:stretch>
                    <a:fillRect/>
                  </a:stretch>
                </pic:blipFill>
                <pic:spPr>
                  <a:xfrm>
                    <a:off x="0" y="0"/>
                    <a:ext cx="4199255" cy="466090"/>
                  </a:xfrm>
                  <a:prstGeom prst="rect">
                    <a:avLst/>
                  </a:prstGeom>
                </pic:spPr>
              </pic:pic>
            </a:graphicData>
          </a:graphic>
          <wp14:sizeRelH relativeFrom="page">
            <wp14:pctWidth>0</wp14:pctWidth>
          </wp14:sizeRelH>
          <wp14:sizeRelV relativeFrom="page">
            <wp14:pctHeight>0</wp14:pctHeight>
          </wp14:sizeRelV>
        </wp:anchor>
      </w:drawing>
    </w:r>
    <w:r w:rsidR="00000000">
      <w:t xml:space="preserve">Page </w:t>
    </w:r>
    <w:r w:rsidR="00000000">
      <w:fldChar w:fldCharType="begin"/>
    </w:r>
    <w:r w:rsidR="00000000">
      <w:instrText>PAGE</w:instrText>
    </w:r>
    <w:r w:rsidR="00000000">
      <w:fldChar w:fldCharType="separate"/>
    </w:r>
    <w:r w:rsidR="003B3EB1">
      <w:rPr>
        <w:noProof/>
      </w:rPr>
      <w:t>1</w:t>
    </w:r>
    <w:r w:rsidR="0000000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8CE27" w14:textId="77777777" w:rsidR="0064063D" w:rsidRDefault="0064063D">
      <w:pPr>
        <w:spacing w:after="0" w:line="240" w:lineRule="auto"/>
      </w:pPr>
      <w:r>
        <w:separator/>
      </w:r>
    </w:p>
  </w:footnote>
  <w:footnote w:type="continuationSeparator" w:id="0">
    <w:p w14:paraId="0A46A87D" w14:textId="77777777" w:rsidR="0064063D" w:rsidRDefault="00640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45C9F"/>
    <w:multiLevelType w:val="multilevel"/>
    <w:tmpl w:val="1BC81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831F84"/>
    <w:multiLevelType w:val="multilevel"/>
    <w:tmpl w:val="7F1CF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2D0FF8"/>
    <w:multiLevelType w:val="hybridMultilevel"/>
    <w:tmpl w:val="3B7A156C"/>
    <w:lvl w:ilvl="0" w:tplc="ED1AC0C8">
      <w:start w:val="2"/>
      <w:numFmt w:val="decimal"/>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DD2577"/>
    <w:multiLevelType w:val="multilevel"/>
    <w:tmpl w:val="11E6F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7F0BF3"/>
    <w:multiLevelType w:val="multilevel"/>
    <w:tmpl w:val="2AF8F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115963"/>
    <w:multiLevelType w:val="multilevel"/>
    <w:tmpl w:val="0122B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194505"/>
    <w:multiLevelType w:val="multilevel"/>
    <w:tmpl w:val="0704A6A4"/>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7" w15:restartNumberingAfterBreak="0">
    <w:nsid w:val="4E2412B7"/>
    <w:multiLevelType w:val="multilevel"/>
    <w:tmpl w:val="59E28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16369D"/>
    <w:multiLevelType w:val="multilevel"/>
    <w:tmpl w:val="BC58F1B2"/>
    <w:lvl w:ilvl="0">
      <w:start w:val="1"/>
      <w:numFmt w:val="bullet"/>
      <w:lvlText w:val="□"/>
      <w:lvlJc w:val="left"/>
      <w:pPr>
        <w:ind w:left="720" w:hanging="360"/>
      </w:pPr>
      <w:rPr>
        <w:rFonts w:ascii="Times New Roman" w:eastAsia="Times New Roman" w:hAnsi="Times New Roman" w:cs="Times New Roman"/>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AC68E1"/>
    <w:multiLevelType w:val="multilevel"/>
    <w:tmpl w:val="93302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9D4EC6"/>
    <w:multiLevelType w:val="multilevel"/>
    <w:tmpl w:val="7C46E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C102DC"/>
    <w:multiLevelType w:val="multilevel"/>
    <w:tmpl w:val="AC0CB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705045">
    <w:abstractNumId w:val="1"/>
  </w:num>
  <w:num w:numId="2" w16cid:durableId="879124744">
    <w:abstractNumId w:val="11"/>
  </w:num>
  <w:num w:numId="3" w16cid:durableId="716245663">
    <w:abstractNumId w:val="9"/>
  </w:num>
  <w:num w:numId="4" w16cid:durableId="124931654">
    <w:abstractNumId w:val="5"/>
  </w:num>
  <w:num w:numId="5" w16cid:durableId="912087297">
    <w:abstractNumId w:val="0"/>
  </w:num>
  <w:num w:numId="6" w16cid:durableId="363410478">
    <w:abstractNumId w:val="3"/>
  </w:num>
  <w:num w:numId="7" w16cid:durableId="2135102006">
    <w:abstractNumId w:val="8"/>
  </w:num>
  <w:num w:numId="8" w16cid:durableId="781532178">
    <w:abstractNumId w:val="10"/>
  </w:num>
  <w:num w:numId="9" w16cid:durableId="720905923">
    <w:abstractNumId w:val="7"/>
  </w:num>
  <w:num w:numId="10" w16cid:durableId="1773432051">
    <w:abstractNumId w:val="4"/>
  </w:num>
  <w:num w:numId="11" w16cid:durableId="1712684159">
    <w:abstractNumId w:val="2"/>
  </w:num>
  <w:num w:numId="12" w16cid:durableId="5072131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F94"/>
    <w:rsid w:val="000E79B2"/>
    <w:rsid w:val="00357B4E"/>
    <w:rsid w:val="003B3EB1"/>
    <w:rsid w:val="004D2B4F"/>
    <w:rsid w:val="005547C6"/>
    <w:rsid w:val="005E7F94"/>
    <w:rsid w:val="0064063D"/>
    <w:rsid w:val="006A3068"/>
    <w:rsid w:val="00841F8E"/>
    <w:rsid w:val="00A61B41"/>
    <w:rsid w:val="00B222A3"/>
    <w:rsid w:val="00B83CB4"/>
    <w:rsid w:val="00E3180C"/>
    <w:rsid w:val="00ED0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92B50"/>
  <w15:docId w15:val="{D4135A7F-C238-B844-B147-5F07F5733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B4F"/>
    <w:pPr>
      <w:spacing w:after="120" w:line="276" w:lineRule="auto"/>
    </w:pPr>
    <w:rPr>
      <w:lang w:val="en-US"/>
    </w:rPr>
  </w:style>
  <w:style w:type="paragraph" w:styleId="Heading1">
    <w:name w:val="heading 1"/>
    <w:basedOn w:val="Normal"/>
    <w:next w:val="Normal"/>
    <w:link w:val="Heading1Char"/>
    <w:uiPriority w:val="9"/>
    <w:qFormat/>
    <w:rsid w:val="004D2B4F"/>
    <w:pPr>
      <w:keepNext/>
      <w:keepLines/>
      <w:spacing w:before="200"/>
      <w:outlineLvl w:val="0"/>
    </w:pPr>
    <w:rPr>
      <w:b/>
      <w:bCs/>
      <w:highlight w:val="white"/>
    </w:rPr>
  </w:style>
  <w:style w:type="paragraph" w:styleId="Heading2">
    <w:name w:val="heading 2"/>
    <w:basedOn w:val="Normal"/>
    <w:next w:val="Normal"/>
    <w:link w:val="Heading2Char"/>
    <w:uiPriority w:val="9"/>
    <w:unhideWhenUsed/>
    <w:qFormat/>
    <w:rsid w:val="004D2B4F"/>
    <w:pPr>
      <w:keepNext/>
      <w:keepLines/>
      <w:spacing w:before="200" w:after="0"/>
      <w:outlineLvl w:val="1"/>
    </w:pPr>
    <w:rPr>
      <w:b/>
      <w:bCs/>
      <w:i/>
      <w:iCs/>
    </w:rPr>
  </w:style>
  <w:style w:type="paragraph" w:styleId="Heading3">
    <w:name w:val="heading 3"/>
    <w:basedOn w:val="Normal"/>
    <w:next w:val="Normal"/>
    <w:link w:val="Heading3Char"/>
    <w:uiPriority w:val="9"/>
    <w:semiHidden/>
    <w:unhideWhenUsed/>
    <w:qFormat/>
    <w:rsid w:val="004D2B4F"/>
    <w:pPr>
      <w:keepNext/>
      <w:keepLines/>
      <w:spacing w:before="40" w:after="0"/>
      <w:outlineLvl w:val="2"/>
    </w:pPr>
    <w:rPr>
      <w:i/>
      <w:iCs/>
      <w:color w:val="3E5C61"/>
    </w:rPr>
  </w:style>
  <w:style w:type="paragraph" w:styleId="Heading4">
    <w:name w:val="heading 4"/>
    <w:basedOn w:val="Normal"/>
    <w:next w:val="Normal"/>
    <w:link w:val="Heading4Char"/>
    <w:uiPriority w:val="9"/>
    <w:semiHidden/>
    <w:unhideWhenUsed/>
    <w:qFormat/>
    <w:rsid w:val="004D2B4F"/>
    <w:pPr>
      <w:keepNext/>
      <w:keepLines/>
      <w:spacing w:before="40" w:after="0"/>
      <w:outlineLvl w:val="3"/>
    </w:pPr>
    <w:rPr>
      <w:i/>
      <w:iCs/>
      <w:color w:val="6C091D"/>
    </w:rPr>
  </w:style>
  <w:style w:type="paragraph" w:styleId="Heading5">
    <w:name w:val="heading 5"/>
    <w:basedOn w:val="Normal"/>
    <w:next w:val="Normal"/>
    <w:link w:val="Heading5Char"/>
    <w:uiPriority w:val="9"/>
    <w:semiHidden/>
    <w:unhideWhenUsed/>
    <w:qFormat/>
    <w:rsid w:val="004D2B4F"/>
    <w:pPr>
      <w:keepNext/>
      <w:keepLines/>
      <w:spacing w:before="40" w:after="0"/>
      <w:outlineLvl w:val="4"/>
    </w:pPr>
    <w:rPr>
      <w:color w:val="6C091D"/>
    </w:rPr>
  </w:style>
  <w:style w:type="paragraph" w:styleId="Heading6">
    <w:name w:val="heading 6"/>
    <w:basedOn w:val="Normal"/>
    <w:next w:val="Normal"/>
    <w:link w:val="Heading6Char"/>
    <w:uiPriority w:val="9"/>
    <w:semiHidden/>
    <w:unhideWhenUsed/>
    <w:qFormat/>
    <w:rsid w:val="004D2B4F"/>
    <w:pPr>
      <w:keepNext/>
      <w:keepLines/>
      <w:spacing w:before="40" w:after="0"/>
      <w:outlineLvl w:val="5"/>
    </w:pPr>
    <w:rPr>
      <w:color w:val="480613"/>
    </w:rPr>
  </w:style>
  <w:style w:type="paragraph" w:styleId="Heading7">
    <w:name w:val="heading 7"/>
    <w:basedOn w:val="Normal"/>
    <w:next w:val="Normal"/>
    <w:link w:val="Heading7Char"/>
    <w:uiPriority w:val="9"/>
    <w:semiHidden/>
    <w:unhideWhenUsed/>
    <w:qFormat/>
    <w:rsid w:val="00E26C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6C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6C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4D2B4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D2B4F"/>
  </w:style>
  <w:style w:type="table" w:customStyle="1" w:styleId="TableNormal0">
    <w:name w:val="TableNormal"/>
    <w:rsid w:val="004D2B4F"/>
    <w:pPr>
      <w:spacing w:after="120" w:line="276" w:lineRule="auto"/>
    </w:pPr>
    <w:rPr>
      <w:lang w:val="en-US"/>
    </w:rPr>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4D2B4F"/>
    <w:pPr>
      <w:spacing w:after="240" w:line="240" w:lineRule="auto"/>
    </w:pPr>
    <w:rPr>
      <w:b/>
      <w:bCs/>
      <w:smallCaps/>
      <w:sz w:val="32"/>
      <w:szCs w:val="32"/>
    </w:rPr>
  </w:style>
  <w:style w:type="character" w:customStyle="1" w:styleId="Heading1Char">
    <w:name w:val="Heading 1 Char"/>
    <w:basedOn w:val="DefaultParagraphFont"/>
    <w:link w:val="Heading1"/>
    <w:uiPriority w:val="9"/>
    <w:rsid w:val="00E26CEB"/>
    <w:rPr>
      <w:b/>
      <w:bCs/>
      <w:highlight w:val="white"/>
      <w:lang w:val="en-US"/>
    </w:rPr>
  </w:style>
  <w:style w:type="character" w:customStyle="1" w:styleId="Heading2Char">
    <w:name w:val="Heading 2 Char"/>
    <w:basedOn w:val="DefaultParagraphFont"/>
    <w:link w:val="Heading2"/>
    <w:uiPriority w:val="9"/>
    <w:rsid w:val="00E26CEB"/>
    <w:rPr>
      <w:b/>
      <w:bCs/>
      <w:i/>
      <w:iCs/>
      <w:lang w:val="en-US"/>
    </w:rPr>
  </w:style>
  <w:style w:type="character" w:customStyle="1" w:styleId="Heading3Char">
    <w:name w:val="Heading 3 Char"/>
    <w:basedOn w:val="DefaultParagraphFont"/>
    <w:link w:val="Heading3"/>
    <w:uiPriority w:val="9"/>
    <w:semiHidden/>
    <w:rsid w:val="00E26CEB"/>
    <w:rPr>
      <w:i/>
      <w:iCs/>
      <w:color w:val="3E5C61"/>
      <w:lang w:val="en-US"/>
    </w:rPr>
  </w:style>
  <w:style w:type="character" w:customStyle="1" w:styleId="Heading4Char">
    <w:name w:val="Heading 4 Char"/>
    <w:basedOn w:val="DefaultParagraphFont"/>
    <w:link w:val="Heading4"/>
    <w:uiPriority w:val="9"/>
    <w:semiHidden/>
    <w:rsid w:val="00E26CEB"/>
    <w:rPr>
      <w:i/>
      <w:iCs/>
      <w:color w:val="6C091D"/>
      <w:lang w:val="en-US"/>
    </w:rPr>
  </w:style>
  <w:style w:type="character" w:customStyle="1" w:styleId="Heading5Char">
    <w:name w:val="Heading 5 Char"/>
    <w:basedOn w:val="DefaultParagraphFont"/>
    <w:link w:val="Heading5"/>
    <w:uiPriority w:val="9"/>
    <w:semiHidden/>
    <w:rsid w:val="00E26CEB"/>
    <w:rPr>
      <w:color w:val="6C091D"/>
      <w:lang w:val="en-US"/>
    </w:rPr>
  </w:style>
  <w:style w:type="character" w:customStyle="1" w:styleId="Heading6Char">
    <w:name w:val="Heading 6 Char"/>
    <w:basedOn w:val="DefaultParagraphFont"/>
    <w:link w:val="Heading6"/>
    <w:uiPriority w:val="9"/>
    <w:semiHidden/>
    <w:rsid w:val="00E26CEB"/>
    <w:rPr>
      <w:color w:val="480613"/>
      <w:lang w:val="en-US"/>
    </w:rPr>
  </w:style>
  <w:style w:type="character" w:customStyle="1" w:styleId="Heading7Char">
    <w:name w:val="Heading 7 Char"/>
    <w:basedOn w:val="DefaultParagraphFont"/>
    <w:link w:val="Heading7"/>
    <w:uiPriority w:val="9"/>
    <w:semiHidden/>
    <w:rsid w:val="00E26CEB"/>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E26CEB"/>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E26CEB"/>
    <w:rPr>
      <w:rFonts w:ascii="Calibri" w:eastAsiaTheme="majorEastAsia" w:hAnsi="Calibri" w:cstheme="majorBidi"/>
      <w:color w:val="272727" w:themeColor="text1" w:themeTint="D8"/>
    </w:rPr>
  </w:style>
  <w:style w:type="character" w:customStyle="1" w:styleId="TitleChar">
    <w:name w:val="Title Char"/>
    <w:basedOn w:val="DefaultParagraphFont"/>
    <w:link w:val="Title"/>
    <w:uiPriority w:val="10"/>
    <w:rsid w:val="00E26CEB"/>
    <w:rPr>
      <w:b/>
      <w:bCs/>
      <w:smallCaps/>
      <w:sz w:val="32"/>
      <w:szCs w:val="32"/>
      <w:lang w:val="en-US"/>
    </w:rPr>
  </w:style>
  <w:style w:type="character" w:styleId="FollowedHyperlink">
    <w:name w:val="FollowedHyperlink"/>
    <w:basedOn w:val="DefaultParagraphFont"/>
    <w:uiPriority w:val="99"/>
    <w:semiHidden/>
    <w:unhideWhenUsed/>
    <w:rsid w:val="00E26CEB"/>
    <w:rPr>
      <w:color w:val="288AC3" w:themeColor="followedHyperlink"/>
      <w:u w:val="single"/>
    </w:rPr>
  </w:style>
  <w:style w:type="paragraph" w:styleId="Footer">
    <w:name w:val="footer"/>
    <w:basedOn w:val="Normal"/>
    <w:link w:val="FooterChar"/>
    <w:uiPriority w:val="99"/>
    <w:unhideWhenUsed/>
    <w:rsid w:val="004D2B4F"/>
    <w:pPr>
      <w:spacing w:after="0" w:line="240" w:lineRule="auto"/>
      <w:jc w:val="right"/>
      <w:textDirection w:val="btLr"/>
    </w:pPr>
    <w:rPr>
      <w:b/>
      <w:caps/>
      <w:color w:val="2D2D2D"/>
    </w:rPr>
  </w:style>
  <w:style w:type="character" w:customStyle="1" w:styleId="FooterChar">
    <w:name w:val="Footer Char"/>
    <w:basedOn w:val="DefaultParagraphFont"/>
    <w:link w:val="Footer"/>
    <w:uiPriority w:val="99"/>
    <w:rsid w:val="004D2B4F"/>
    <w:rPr>
      <w:b/>
      <w:caps/>
      <w:color w:val="2D2D2D"/>
      <w:lang w:val="en-US"/>
    </w:rPr>
  </w:style>
  <w:style w:type="paragraph" w:styleId="NormalWeb">
    <w:name w:val="Normal (Web)"/>
    <w:basedOn w:val="Normal"/>
    <w:uiPriority w:val="99"/>
    <w:semiHidden/>
    <w:unhideWhenUsed/>
    <w:rsid w:val="00E26CEB"/>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E26CEB"/>
    <w:pPr>
      <w:ind w:left="720"/>
    </w:pPr>
    <w:rPr>
      <w:i/>
    </w:rPr>
  </w:style>
  <w:style w:type="character" w:styleId="Hyperlink">
    <w:name w:val="Hyperlink"/>
    <w:basedOn w:val="DefaultParagraphFont"/>
    <w:uiPriority w:val="99"/>
    <w:unhideWhenUsed/>
    <w:rsid w:val="00E26CEB"/>
    <w:rPr>
      <w:color w:val="2783BA"/>
      <w:u w:val="single"/>
    </w:rPr>
  </w:style>
  <w:style w:type="character" w:styleId="UnresolvedMention">
    <w:name w:val="Unresolved Mention"/>
    <w:basedOn w:val="DefaultParagraphFont"/>
    <w:uiPriority w:val="99"/>
    <w:semiHidden/>
    <w:unhideWhenUsed/>
    <w:rsid w:val="00E26CEB"/>
    <w:rPr>
      <w:color w:val="605E5C"/>
      <w:shd w:val="clear" w:color="auto" w:fill="E1DFDD"/>
    </w:rPr>
  </w:style>
  <w:style w:type="paragraph" w:styleId="Header">
    <w:name w:val="header"/>
    <w:basedOn w:val="Normal"/>
    <w:link w:val="HeaderChar"/>
    <w:uiPriority w:val="99"/>
    <w:unhideWhenUsed/>
    <w:rsid w:val="004D2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B4F"/>
    <w:rPr>
      <w:lang w:val="en-US"/>
    </w:rPr>
  </w:style>
  <w:style w:type="paragraph" w:styleId="ListParagraph">
    <w:name w:val="List Paragraph"/>
    <w:basedOn w:val="Normal"/>
    <w:uiPriority w:val="34"/>
    <w:qFormat/>
    <w:rsid w:val="00E26CEB"/>
    <w:pPr>
      <w:ind w:left="720"/>
      <w:contextualSpacing/>
    </w:pPr>
  </w:style>
  <w:style w:type="paragraph" w:customStyle="1" w:styleId="AnswerKey">
    <w:name w:val="Answer Key"/>
    <w:basedOn w:val="Normal"/>
    <w:qFormat/>
    <w:rsid w:val="00E26CEB"/>
    <w:rPr>
      <w:color w:val="D30F7F" w:themeColor="accent5"/>
    </w:rPr>
  </w:style>
  <w:style w:type="table" w:styleId="TableGrid">
    <w:name w:val="Table Grid"/>
    <w:basedOn w:val="TableNormal"/>
    <w:uiPriority w:val="39"/>
    <w:rsid w:val="00720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rsid w:val="004D2B4F"/>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paragraph" w:styleId="TOCHeading">
    <w:name w:val="TOC Heading"/>
    <w:basedOn w:val="Heading1"/>
    <w:next w:val="Normal"/>
    <w:uiPriority w:val="39"/>
    <w:unhideWhenUsed/>
    <w:qFormat/>
    <w:rsid w:val="000E79B2"/>
    <w:pPr>
      <w:spacing w:before="240" w:after="0" w:line="259" w:lineRule="auto"/>
      <w:outlineLvl w:val="9"/>
    </w:pPr>
    <w:rPr>
      <w:rFonts w:asciiTheme="majorHAnsi" w:eastAsiaTheme="majorEastAsia" w:hAnsiTheme="majorHAnsi" w:cstheme="majorBidi"/>
      <w:b w:val="0"/>
      <w:bCs w:val="0"/>
      <w:color w:val="1E6792" w:themeColor="accent1" w:themeShade="BF"/>
      <w:sz w:val="32"/>
      <w:szCs w:val="32"/>
      <w:highlight w:val="none"/>
    </w:rPr>
  </w:style>
  <w:style w:type="paragraph" w:styleId="TOC2">
    <w:name w:val="toc 2"/>
    <w:basedOn w:val="Normal"/>
    <w:next w:val="Normal"/>
    <w:autoRedefine/>
    <w:uiPriority w:val="39"/>
    <w:unhideWhenUsed/>
    <w:rsid w:val="000E79B2"/>
    <w:pPr>
      <w:spacing w:after="100" w:line="259" w:lineRule="auto"/>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0E79B2"/>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0E79B2"/>
    <w:pPr>
      <w:spacing w:after="100" w:line="259" w:lineRule="auto"/>
      <w:ind w:left="440"/>
    </w:pPr>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20.ou.edu/8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0" Type="http://schemas.openxmlformats.org/officeDocument/2006/relationships/hyperlink" Target="https://k20.ou.edu/8e" TargetMode="External"/><Relationship Id="rId4" Type="http://schemas.openxmlformats.org/officeDocument/2006/relationships/settings" Target="settings.xml"/><Relationship Id="rId9" Type="http://schemas.openxmlformats.org/officeDocument/2006/relationships/hyperlink" Target="https://k20.ou.edu/8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racia/Documents/LIFE/Mentoring/Career%20Cafe/Handout%20Templates/Career%20Cafe%20Vertical%20LEARN%20Attachment%20with%20Instructions&#8212;Template.dotx" TargetMode="External"/></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D30F7F"/>
      </a:accent5>
      <a:accent6>
        <a:srgbClr val="FFFFFF"/>
      </a:accent6>
      <a:hlink>
        <a:srgbClr val="288AC3"/>
      </a:hlink>
      <a:folHlink>
        <a:srgbClr val="288AC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4ZBllhAxyMBC9OTRmLl0VBMpQ==">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Career Cafe Vertical LEARN Attachment with Instructions—Template.dotx</Template>
  <TotalTime>1</TotalTime>
  <Pages>10</Pages>
  <Words>2278</Words>
  <Characters>11329</Characters>
  <Application>Microsoft Office Word</Application>
  <DocSecurity>0</DocSecurity>
  <Lines>266</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Talks</dc:title>
  <dc:subject/>
  <dc:creator>K20 Center</dc:creator>
  <cp:keywords/>
  <dc:description/>
  <cp:lastModifiedBy>Gracia, Ann M.</cp:lastModifiedBy>
  <cp:revision>3</cp:revision>
  <cp:lastPrinted>2026-03-12T14:56:00Z</cp:lastPrinted>
  <dcterms:created xsi:type="dcterms:W3CDTF">2026-03-12T14:56:00Z</dcterms:created>
  <dcterms:modified xsi:type="dcterms:W3CDTF">2026-03-12T14:57:00Z</dcterms:modified>
  <cp:category/>
</cp:coreProperties>
</file>