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DE7696" w14:textId="35366923" w:rsidR="00E90BF5" w:rsidRPr="00380891" w:rsidRDefault="002E7E24" w:rsidP="00380891">
      <w:pPr>
        <w:pStyle w:val="Title"/>
      </w:pPr>
      <w:r>
        <w:rPr>
          <w:b w:val="0"/>
          <w:noProof/>
          <w:color w:val="910D28"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567AD222" wp14:editId="5834CDDD">
                <wp:simplePos x="0" y="0"/>
                <wp:positionH relativeFrom="column">
                  <wp:posOffset>-95250</wp:posOffset>
                </wp:positionH>
                <wp:positionV relativeFrom="paragraph">
                  <wp:posOffset>182880</wp:posOffset>
                </wp:positionV>
                <wp:extent cx="6461125" cy="4250690"/>
                <wp:effectExtent l="0" t="0" r="0" b="0"/>
                <wp:wrapNone/>
                <wp:docPr id="794128637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1125" cy="4250690"/>
                          <a:chOff x="0" y="0"/>
                          <a:chExt cx="6461125" cy="4250690"/>
                        </a:xfrm>
                        <a:solidFill>
                          <a:schemeClr val="accent2"/>
                        </a:solidFill>
                      </wpg:grpSpPr>
                      <pic:pic xmlns:pic="http://schemas.openxmlformats.org/drawingml/2006/picture">
                        <pic:nvPicPr>
                          <pic:cNvPr id="881801119" name="Graphic 9" descr="Folder with solid fill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 l="9159" t="19060" r="9653" b="15841"/>
                          <a:stretch/>
                        </pic:blipFill>
                        <pic:spPr bwMode="auto">
                          <a:xfrm>
                            <a:off x="0" y="0"/>
                            <a:ext cx="6461125" cy="4250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591018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" y="201930"/>
                            <a:ext cx="2360930" cy="636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A97739" w14:textId="77777777" w:rsidR="004172FB" w:rsidRDefault="004172FB" w:rsidP="004172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53EAB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Caso n.º 1: </w:t>
                              </w:r>
                            </w:p>
                            <w:p w14:paraId="304FAA7D" w14:textId="77777777" w:rsidR="004172FB" w:rsidRPr="00353EAB" w:rsidRDefault="004172FB" w:rsidP="004172FB">
                              <w:pPr>
                                <w:spacing w:after="0" w:line="240" w:lineRule="auto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353EAB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Escapada canina</w:t>
                              </w:r>
                              <w:r w:rsidRPr="00353EAB">
                                <w:rPr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  <w:p w14:paraId="46B9395A" w14:textId="42A936D6" w:rsidR="0095342E" w:rsidRPr="002E7E24" w:rsidRDefault="0095342E" w:rsidP="0095342E">
                              <w:pPr>
                                <w:rPr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7AD222" id="Group 20" o:spid="_x0000_s1026" style="position:absolute;margin-left:-7.5pt;margin-top:14.4pt;width:508.75pt;height:334.7pt;z-index:251798528;mso-width-relative:margin;mso-height-relative:margin" coordsize="64611,42506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9" o:spid="_x0000_s1027" type="#_x0000_t75" alt="Folder with solid fill" style="position:absolute;width:64611;height:425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">
                  <v:imagedata r:id="rId10" o:title="Folder with solid fill" croptop="12491f" cropbottom="10382f" cropleft="6002f" cropright="6326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3409;top:2019;width:23610;height:63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" filled="f" stroked="f">
                  <v:textbox>
                    <w:txbxContent>
                      <w:p w14:paraId="70A97739" w14:textId="77777777" w:rsidR="004172FB" w:rsidRDefault="004172FB" w:rsidP="004172FB">
                        <w:pPr>
                          <w:spacing w:after="0" w:line="240" w:lineRule="auto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53EAB">
                          <w:rPr>
                            <w:b/>
                            <w:bCs/>
                            <w:sz w:val="32"/>
                            <w:szCs w:val="32"/>
                          </w:rPr>
                          <w:t xml:space="preserve">Caso n.º 1: </w:t>
                        </w:r>
                      </w:p>
                      <w:p w14:paraId="304FAA7D" w14:textId="77777777" w:rsidR="004172FB" w:rsidRPr="00353EAB" w:rsidRDefault="004172FB" w:rsidP="004172FB">
                        <w:pPr>
                          <w:spacing w:after="0" w:line="240" w:lineRule="auto"/>
                          <w:rPr>
                            <w:sz w:val="32"/>
                            <w:szCs w:val="32"/>
                          </w:rPr>
                        </w:pPr>
                        <w:r w:rsidRPr="00353EAB">
                          <w:rPr>
                            <w:b/>
                            <w:bCs/>
                            <w:sz w:val="32"/>
                            <w:szCs w:val="32"/>
                          </w:rPr>
                          <w:t>Escapada canina</w:t>
                        </w:r>
                        <w:r w:rsidRPr="00353EAB">
                          <w:rPr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14:paraId="46B9395A" w14:textId="42A936D6" w:rsidR="0095342E" w:rsidRPr="002E7E24" w:rsidRDefault="0095342E" w:rsidP="0095342E">
                        <w:pPr>
                          <w:rPr>
                            <w:color w:val="000000" w:themeColor="text1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4172FB">
        <w:t xml:space="preserve">NOTAS DE </w:t>
      </w:r>
      <w:r w:rsidR="00211AE7">
        <w:t>DETECTIVE</w:t>
      </w:r>
      <w:r w:rsidR="004172FB">
        <w:t>S</w:t>
      </w:r>
    </w:p>
    <w:p w14:paraId="02AA0A17" w14:textId="04E39908" w:rsidR="00A75D3A" w:rsidRPr="00380891" w:rsidRDefault="00A75D3A" w:rsidP="00380891">
      <w:pPr>
        <w:pStyle w:val="Title"/>
      </w:pPr>
    </w:p>
    <w:p w14:paraId="4ABDDC19" w14:textId="162DE110" w:rsidR="00621164" w:rsidRPr="00380891" w:rsidRDefault="004172FB" w:rsidP="0095342E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AF04E59" wp14:editId="73592DCA">
                <wp:simplePos x="0" y="0"/>
                <wp:positionH relativeFrom="column">
                  <wp:posOffset>3790950</wp:posOffset>
                </wp:positionH>
                <wp:positionV relativeFrom="paragraph">
                  <wp:posOffset>3697605</wp:posOffset>
                </wp:positionV>
                <wp:extent cx="2361324" cy="525721"/>
                <wp:effectExtent l="0" t="0" r="0" b="0"/>
                <wp:wrapNone/>
                <wp:docPr id="1624746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324" cy="5257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5F333" w14:textId="77777777" w:rsidR="004172FB" w:rsidRDefault="004172FB" w:rsidP="004172FB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53EA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Caso n.º 2: </w:t>
                            </w:r>
                          </w:p>
                          <w:p w14:paraId="5DAFB99A" w14:textId="77777777" w:rsidR="004172FB" w:rsidRPr="00353EAB" w:rsidRDefault="004172FB" w:rsidP="004172FB">
                            <w:pPr>
                              <w:spacing w:after="0" w:line="240" w:lineRule="auto"/>
                              <w:jc w:val="right"/>
                              <w:rPr>
                                <w:sz w:val="36"/>
                                <w:szCs w:val="36"/>
                              </w:rPr>
                            </w:pPr>
                            <w:r w:rsidRPr="00353EA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Oh, querida cierva</w:t>
                            </w:r>
                            <w:r w:rsidRPr="00353EAB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41DD8218" w14:textId="4EA8843D" w:rsidR="00621164" w:rsidRPr="002E7E24" w:rsidRDefault="00621164" w:rsidP="0095342E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04E59" id="Text Box 2" o:spid="_x0000_s1029" type="#_x0000_t202" style="position:absolute;margin-left:298.5pt;margin-top:291.15pt;width:185.95pt;height:41.4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" filled="f" stroked="f">
                <v:textbox style="mso-fit-shape-to-text:t">
                  <w:txbxContent>
                    <w:p w14:paraId="31E5F333" w14:textId="77777777" w:rsidR="004172FB" w:rsidRDefault="004172FB" w:rsidP="004172FB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53EAB">
                        <w:rPr>
                          <w:b/>
                          <w:bCs/>
                          <w:sz w:val="36"/>
                          <w:szCs w:val="36"/>
                        </w:rPr>
                        <w:t xml:space="preserve">Caso n.º 2: </w:t>
                      </w:r>
                    </w:p>
                    <w:p w14:paraId="5DAFB99A" w14:textId="77777777" w:rsidR="004172FB" w:rsidRPr="00353EAB" w:rsidRDefault="004172FB" w:rsidP="004172FB">
                      <w:pPr>
                        <w:spacing w:after="0" w:line="240" w:lineRule="auto"/>
                        <w:jc w:val="right"/>
                        <w:rPr>
                          <w:sz w:val="36"/>
                          <w:szCs w:val="36"/>
                        </w:rPr>
                      </w:pPr>
                      <w:r w:rsidRPr="00353EAB">
                        <w:rPr>
                          <w:b/>
                          <w:bCs/>
                          <w:sz w:val="36"/>
                          <w:szCs w:val="36"/>
                        </w:rPr>
                        <w:t>Oh, querida cierva</w:t>
                      </w:r>
                      <w:r w:rsidRPr="00353EAB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41DD8218" w14:textId="4EA8843D" w:rsidR="00621164" w:rsidRPr="002E7E24" w:rsidRDefault="00621164" w:rsidP="0095342E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141CCB9" wp14:editId="0465EAA8">
                <wp:simplePos x="0" y="0"/>
                <wp:positionH relativeFrom="column">
                  <wp:posOffset>186690</wp:posOffset>
                </wp:positionH>
                <wp:positionV relativeFrom="paragraph">
                  <wp:posOffset>1806575</wp:posOffset>
                </wp:positionV>
                <wp:extent cx="5857875" cy="1604645"/>
                <wp:effectExtent l="0" t="0" r="0" b="0"/>
                <wp:wrapNone/>
                <wp:docPr id="1493139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1604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BD30B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12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 xml:space="preserve">¿Qué relación hay entre las ventanas cerradas y la población de moscas que observaste en el cadáver y sus alrededores? </w:t>
                            </w:r>
                          </w:p>
                          <w:p w14:paraId="0DAC0F89" w14:textId="77777777" w:rsidR="004172FB" w:rsidRPr="004172FB" w:rsidRDefault="004172FB" w:rsidP="004172F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CDCB9A3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12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 xml:space="preserve">¿Sospechas que fue un crimen? Da una explicación. </w:t>
                            </w:r>
                          </w:p>
                          <w:p w14:paraId="5ACA64E6" w14:textId="77777777" w:rsidR="004172FB" w:rsidRPr="004172FB" w:rsidRDefault="004172FB" w:rsidP="004172F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9B70B33" w14:textId="77777777" w:rsidR="00E90BF5" w:rsidRPr="004172FB" w:rsidRDefault="00E90BF5" w:rsidP="00E90BF5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1CCB9" id="_x0000_s1030" type="#_x0000_t202" style="position:absolute;margin-left:14.7pt;margin-top:142.25pt;width:461.25pt;height:126.3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" filled="f" stroked="f">
                <v:textbox>
                  <w:txbxContent>
                    <w:p w14:paraId="110BD30B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120" w:line="276" w:lineRule="auto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 xml:space="preserve">¿Qué relación hay entre las ventanas cerradas y la población de moscas que observaste en el cadáver y sus alrededores? </w:t>
                      </w:r>
                    </w:p>
                    <w:p w14:paraId="0DAC0F89" w14:textId="77777777" w:rsidR="004172FB" w:rsidRPr="004172FB" w:rsidRDefault="004172FB" w:rsidP="004172F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CDCB9A3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120" w:line="276" w:lineRule="auto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 xml:space="preserve">¿Sospechas que fue un crimen? Da una explicación. </w:t>
                      </w:r>
                    </w:p>
                    <w:p w14:paraId="5ACA64E6" w14:textId="77777777" w:rsidR="004172FB" w:rsidRPr="004172FB" w:rsidRDefault="004172FB" w:rsidP="004172F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9B70B33" w14:textId="77777777" w:rsidR="00E90BF5" w:rsidRPr="004172FB" w:rsidRDefault="00E90BF5" w:rsidP="00E90BF5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79D6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A4FF4AF" wp14:editId="45E13662">
                <wp:simplePos x="0" y="0"/>
                <wp:positionH relativeFrom="column">
                  <wp:posOffset>3199803</wp:posOffset>
                </wp:positionH>
                <wp:positionV relativeFrom="paragraph">
                  <wp:posOffset>325169</wp:posOffset>
                </wp:positionV>
                <wp:extent cx="2897109" cy="1573530"/>
                <wp:effectExtent l="0" t="0" r="0" b="0"/>
                <wp:wrapNone/>
                <wp:docPr id="2326783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7109" cy="1573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5392D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ind w:left="90" w:hanging="270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>¿Aproximadamente cuánto tiempo lleva muerto este animal? _______________________</w:t>
                            </w:r>
                          </w:p>
                          <w:p w14:paraId="50DF6982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120" w:line="276" w:lineRule="auto"/>
                              <w:ind w:left="180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 xml:space="preserve">¿Las temperaturas exteriores han tenido algún efecto en la hora estimada de muerte que calculaste para este caso? </w:t>
                            </w:r>
                          </w:p>
                          <w:p w14:paraId="7D53CA92" w14:textId="174FD1ED" w:rsidR="00E90BF5" w:rsidRPr="004172FB" w:rsidRDefault="00E90BF5" w:rsidP="00E90BF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ind w:left="18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4FF4AF" id="_x0000_s1031" type="#_x0000_t202" style="position:absolute;margin-left:251.95pt;margin-top:25.6pt;width:228.1pt;height:123.9pt;z-index:25182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" filled="f" stroked="f">
                <v:textbox>
                  <w:txbxContent>
                    <w:p w14:paraId="6C35392D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120" w:line="276" w:lineRule="auto"/>
                        <w:ind w:left="90" w:hanging="270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>¿Aproximadamente cuánto tiempo lleva muerto este animal? _______________________</w:t>
                      </w:r>
                    </w:p>
                    <w:p w14:paraId="50DF6982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120" w:line="276" w:lineRule="auto"/>
                        <w:ind w:left="180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 xml:space="preserve">¿Las temperaturas exteriores han tenido algún efecto en la hora estimada de muerte que calculaste para este caso? </w:t>
                      </w:r>
                    </w:p>
                    <w:p w14:paraId="7D53CA92" w14:textId="174FD1ED" w:rsidR="00E90BF5" w:rsidRPr="004172FB" w:rsidRDefault="00E90BF5" w:rsidP="00E90BF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ind w:left="180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7E24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EC85D55" wp14:editId="1A0F2FD3">
                <wp:simplePos x="0" y="0"/>
                <wp:positionH relativeFrom="column">
                  <wp:posOffset>3175000</wp:posOffset>
                </wp:positionH>
                <wp:positionV relativeFrom="paragraph">
                  <wp:posOffset>4468072</wp:posOffset>
                </wp:positionV>
                <wp:extent cx="2874433" cy="3115310"/>
                <wp:effectExtent l="0" t="0" r="0" b="0"/>
                <wp:wrapNone/>
                <wp:docPr id="1853582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4433" cy="3115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D0CC5" w14:textId="77777777" w:rsidR="004172FB" w:rsidRPr="00353EA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120" w:line="276" w:lineRule="auto"/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  <w:r w:rsidRPr="00353EAB">
                              <w:rPr>
                                <w:sz w:val="22"/>
                                <w:szCs w:val="22"/>
                              </w:rPr>
                              <w:t>¿Aproximadamente cuánto tiempo lleva muerto este animal? _______________________</w:t>
                            </w:r>
                          </w:p>
                          <w:p w14:paraId="756F9EB4" w14:textId="77777777" w:rsidR="004172FB" w:rsidRPr="00353EA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120" w:line="276" w:lineRule="auto"/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  <w:r w:rsidRPr="00353EAB">
                              <w:rPr>
                                <w:sz w:val="22"/>
                                <w:szCs w:val="22"/>
                              </w:rPr>
                              <w:t xml:space="preserve">¿Por qué hay gusanos de diferentes edades en el cadáver? </w:t>
                            </w:r>
                          </w:p>
                          <w:p w14:paraId="562867FC" w14:textId="77777777" w:rsidR="004172FB" w:rsidRPr="00353EAB" w:rsidRDefault="004172FB" w:rsidP="004172FB">
                            <w:pPr>
                              <w:ind w:left="360" w:hanging="36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72A0D7B" w14:textId="77777777" w:rsidR="004172FB" w:rsidRPr="00353EA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120" w:line="276" w:lineRule="auto"/>
                              <w:ind w:left="360"/>
                              <w:rPr>
                                <w:sz w:val="22"/>
                                <w:szCs w:val="22"/>
                              </w:rPr>
                            </w:pPr>
                            <w:r w:rsidRPr="00353EAB">
                              <w:rPr>
                                <w:sz w:val="22"/>
                                <w:szCs w:val="22"/>
                              </w:rPr>
                              <w:t xml:space="preserve">Aparte de la temperatura, ¿qué condiciones abióticas (externas al cadáver) obtendrías de la estación meteorológica para estar más seguro sobre la hora estimada de muerte que calculaste? </w:t>
                            </w:r>
                          </w:p>
                          <w:p w14:paraId="535406D7" w14:textId="77777777" w:rsidR="004172FB" w:rsidRPr="00353EAB" w:rsidRDefault="004172FB" w:rsidP="004172FB"/>
                          <w:p w14:paraId="64922542" w14:textId="77777777" w:rsidR="002E7E24" w:rsidRPr="003779D6" w:rsidRDefault="002E7E24" w:rsidP="002E7E24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C85D55" id="_x0000_s1032" type="#_x0000_t202" style="position:absolute;margin-left:250pt;margin-top:351.8pt;width:226.35pt;height:245.3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" filled="f" stroked="f">
                <v:textbox>
                  <w:txbxContent>
                    <w:p w14:paraId="20CD0CC5" w14:textId="77777777" w:rsidR="004172FB" w:rsidRPr="00353EAB" w:rsidRDefault="004172FB" w:rsidP="004172FB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120" w:line="276" w:lineRule="auto"/>
                        <w:ind w:left="360"/>
                        <w:rPr>
                          <w:sz w:val="22"/>
                          <w:szCs w:val="22"/>
                        </w:rPr>
                      </w:pPr>
                      <w:r w:rsidRPr="00353EAB">
                        <w:rPr>
                          <w:sz w:val="22"/>
                          <w:szCs w:val="22"/>
                        </w:rPr>
                        <w:t>¿Aproximadamente cuánto tiempo lleva muerto este animal? _______________________</w:t>
                      </w:r>
                    </w:p>
                    <w:p w14:paraId="756F9EB4" w14:textId="77777777" w:rsidR="004172FB" w:rsidRPr="00353EAB" w:rsidRDefault="004172FB" w:rsidP="004172FB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120" w:line="276" w:lineRule="auto"/>
                        <w:ind w:left="360"/>
                        <w:rPr>
                          <w:sz w:val="22"/>
                          <w:szCs w:val="22"/>
                        </w:rPr>
                      </w:pPr>
                      <w:r w:rsidRPr="00353EAB">
                        <w:rPr>
                          <w:sz w:val="22"/>
                          <w:szCs w:val="22"/>
                        </w:rPr>
                        <w:t xml:space="preserve">¿Por qué hay gusanos de diferentes edades en el cadáver? </w:t>
                      </w:r>
                    </w:p>
                    <w:p w14:paraId="562867FC" w14:textId="77777777" w:rsidR="004172FB" w:rsidRPr="00353EAB" w:rsidRDefault="004172FB" w:rsidP="004172FB">
                      <w:pPr>
                        <w:ind w:left="360" w:hanging="360"/>
                        <w:rPr>
                          <w:sz w:val="22"/>
                          <w:szCs w:val="22"/>
                        </w:rPr>
                      </w:pPr>
                    </w:p>
                    <w:p w14:paraId="672A0D7B" w14:textId="77777777" w:rsidR="004172FB" w:rsidRPr="00353EAB" w:rsidRDefault="004172FB" w:rsidP="004172FB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120" w:line="276" w:lineRule="auto"/>
                        <w:ind w:left="360"/>
                        <w:rPr>
                          <w:sz w:val="22"/>
                          <w:szCs w:val="22"/>
                        </w:rPr>
                      </w:pPr>
                      <w:r w:rsidRPr="00353EAB">
                        <w:rPr>
                          <w:sz w:val="22"/>
                          <w:szCs w:val="22"/>
                        </w:rPr>
                        <w:t xml:space="preserve">Aparte de la temperatura, ¿qué condiciones abióticas (externas al cadáver) obtendrías de la estación meteorológica para estar más seguro sobre la hora estimada de muerte que calculaste? </w:t>
                      </w:r>
                    </w:p>
                    <w:p w14:paraId="535406D7" w14:textId="77777777" w:rsidR="004172FB" w:rsidRPr="00353EAB" w:rsidRDefault="004172FB" w:rsidP="004172FB"/>
                    <w:p w14:paraId="64922542" w14:textId="77777777" w:rsidR="002E7E24" w:rsidRPr="003779D6" w:rsidRDefault="002E7E24" w:rsidP="002E7E24">
                      <w:pPr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7E24">
        <w:rPr>
          <w:noProof/>
          <w14:ligatures w14:val="none"/>
        </w:rPr>
        <w:drawing>
          <wp:anchor distT="0" distB="0" distL="114300" distR="114300" simplePos="0" relativeHeight="251696127" behindDoc="0" locked="0" layoutInCell="1" allowOverlap="1" wp14:anchorId="25378C40" wp14:editId="69E2C8DA">
            <wp:simplePos x="0" y="0"/>
            <wp:positionH relativeFrom="column">
              <wp:posOffset>-18415</wp:posOffset>
            </wp:positionH>
            <wp:positionV relativeFrom="paragraph">
              <wp:posOffset>3556635</wp:posOffset>
            </wp:positionV>
            <wp:extent cx="6461125" cy="4250690"/>
            <wp:effectExtent l="0" t="0" r="0" b="0"/>
            <wp:wrapNone/>
            <wp:docPr id="500014241" name="Graphic 9" descr="Fold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801119" name="Graphic 9" descr="Folder with solid fill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9159" t="19060" r="9653" b="15841"/>
                    <a:stretch/>
                  </pic:blipFill>
                  <pic:spPr bwMode="auto">
                    <a:xfrm flipH="1">
                      <a:off x="0" y="0"/>
                      <a:ext cx="6461125" cy="425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E7E24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88318C2" wp14:editId="6061AAC1">
                <wp:simplePos x="0" y="0"/>
                <wp:positionH relativeFrom="column">
                  <wp:posOffset>346710</wp:posOffset>
                </wp:positionH>
                <wp:positionV relativeFrom="paragraph">
                  <wp:posOffset>4347210</wp:posOffset>
                </wp:positionV>
                <wp:extent cx="5753100" cy="3022600"/>
                <wp:effectExtent l="0" t="0" r="0" b="0"/>
                <wp:wrapNone/>
                <wp:docPr id="115176387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302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288AC3"/>
                                <w:left w:val="single" w:sz="4" w:space="0" w:color="288AC3"/>
                                <w:bottom w:val="single" w:sz="4" w:space="0" w:color="288AC3"/>
                                <w:right w:val="single" w:sz="4" w:space="0" w:color="288AC3"/>
                                <w:insideH w:val="single" w:sz="4" w:space="0" w:color="288AC3"/>
                                <w:insideV w:val="single" w:sz="4" w:space="0" w:color="288AC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95"/>
                              <w:gridCol w:w="1647"/>
                              <w:gridCol w:w="886"/>
                            </w:tblGrid>
                            <w:tr w:rsidR="004172FB" w:rsidRPr="00E90BF5" w14:paraId="79EF8F1E" w14:textId="77777777" w:rsidTr="004172FB">
                              <w:trPr>
                                <w:trHeight w:val="710"/>
                              </w:trPr>
                              <w:tc>
                                <w:tcPr>
                                  <w:tcW w:w="1795" w:type="dxa"/>
                                  <w:shd w:val="clear" w:color="auto" w:fill="285781" w:themeFill="accent2"/>
                                  <w:vAlign w:val="center"/>
                                </w:tcPr>
                                <w:p w14:paraId="73CD7981" w14:textId="7EADA990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Especie y etapa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shd w:val="clear" w:color="auto" w:fill="285781" w:themeFill="accent2"/>
                                  <w:vAlign w:val="center"/>
                                </w:tcPr>
                                <w:p w14:paraId="2CBB3444" w14:textId="588B33F2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Tamaño</w:t>
                                  </w:r>
                                  <w:r w:rsidRPr="00E90BF5"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shd w:val="clear" w:color="auto" w:fill="285781" w:themeFill="accent2"/>
                                  <w:vAlign w:val="center"/>
                                </w:tcPr>
                                <w:p w14:paraId="24D0D106" w14:textId="1DDF6AAD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Edad</w:t>
                                  </w:r>
                                </w:p>
                              </w:tc>
                            </w:tr>
                            <w:tr w:rsidR="002E7E24" w:rsidRPr="00E90BF5" w14:paraId="50573050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76527E16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55BC0C80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2A3863BE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6430A64B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3BE5410F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64FDA7AD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72167FC5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669E9C5B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79668FD1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6EA8481F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48E3CF90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72D998DD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6DE12F1D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72D9667D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193DCC76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7371D166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4723AD2A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3EB7115B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10219585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67415A24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707B3E32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430E0604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0C09990E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24C29BBB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512C0FC9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226683C3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51D99F57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9688382" w14:textId="77777777" w:rsidR="002E7E24" w:rsidRPr="00E90BF5" w:rsidRDefault="002E7E24" w:rsidP="002E7E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318C2" id="Text Box 20" o:spid="_x0000_s1033" type="#_x0000_t202" style="position:absolute;margin-left:27.3pt;margin-top:342.3pt;width:453pt;height:238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288AC3"/>
                          <w:left w:val="single" w:sz="4" w:space="0" w:color="288AC3"/>
                          <w:bottom w:val="single" w:sz="4" w:space="0" w:color="288AC3"/>
                          <w:right w:val="single" w:sz="4" w:space="0" w:color="288AC3"/>
                          <w:insideH w:val="single" w:sz="4" w:space="0" w:color="288AC3"/>
                          <w:insideV w:val="single" w:sz="4" w:space="0" w:color="288AC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95"/>
                        <w:gridCol w:w="1647"/>
                        <w:gridCol w:w="886"/>
                      </w:tblGrid>
                      <w:tr w:rsidR="004172FB" w:rsidRPr="00E90BF5" w14:paraId="79EF8F1E" w14:textId="77777777" w:rsidTr="004172FB">
                        <w:trPr>
                          <w:trHeight w:val="710"/>
                        </w:trPr>
                        <w:tc>
                          <w:tcPr>
                            <w:tcW w:w="1795" w:type="dxa"/>
                            <w:shd w:val="clear" w:color="auto" w:fill="285781" w:themeFill="accent2"/>
                            <w:vAlign w:val="center"/>
                          </w:tcPr>
                          <w:p w14:paraId="73CD7981" w14:textId="7EADA990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Especie y etapa</w:t>
                            </w:r>
                          </w:p>
                        </w:tc>
                        <w:tc>
                          <w:tcPr>
                            <w:tcW w:w="1647" w:type="dxa"/>
                            <w:shd w:val="clear" w:color="auto" w:fill="285781" w:themeFill="accent2"/>
                            <w:vAlign w:val="center"/>
                          </w:tcPr>
                          <w:p w14:paraId="2CBB3444" w14:textId="588B33F2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Tamaño</w:t>
                            </w:r>
                            <w:r w:rsidRPr="00E90BF5"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886" w:type="dxa"/>
                            <w:shd w:val="clear" w:color="auto" w:fill="285781" w:themeFill="accent2"/>
                            <w:vAlign w:val="center"/>
                          </w:tcPr>
                          <w:p w14:paraId="24D0D106" w14:textId="1DDF6AAD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Edad</w:t>
                            </w:r>
                          </w:p>
                        </w:tc>
                      </w:tr>
                      <w:tr w:rsidR="002E7E24" w:rsidRPr="00E90BF5" w14:paraId="50573050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76527E16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55BC0C80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2A3863BE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6430A64B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3BE5410F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64FDA7AD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72167FC5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669E9C5B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79668FD1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6EA8481F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48E3CF90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72D998DD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6DE12F1D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72D9667D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193DCC76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7371D166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4723AD2A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3EB7115B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10219585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67415A24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707B3E32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430E0604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0C09990E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24C29BBB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512C0FC9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226683C3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51D99F57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9688382" w14:textId="77777777" w:rsidR="002E7E24" w:rsidRPr="00E90BF5" w:rsidRDefault="002E7E24" w:rsidP="002E7E24"/>
                  </w:txbxContent>
                </v:textbox>
              </v:shape>
            </w:pict>
          </mc:Fallback>
        </mc:AlternateContent>
      </w:r>
      <w:r w:rsidR="002E7E24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AA0B1A6" wp14:editId="04D559BF">
                <wp:simplePos x="0" y="0"/>
                <wp:positionH relativeFrom="column">
                  <wp:posOffset>295275</wp:posOffset>
                </wp:positionH>
                <wp:positionV relativeFrom="paragraph">
                  <wp:posOffset>243205</wp:posOffset>
                </wp:positionV>
                <wp:extent cx="5753100" cy="2920365"/>
                <wp:effectExtent l="0" t="0" r="0" b="635"/>
                <wp:wrapNone/>
                <wp:docPr id="954790865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920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288AC3"/>
                                <w:left w:val="single" w:sz="4" w:space="0" w:color="288AC3"/>
                                <w:bottom w:val="single" w:sz="4" w:space="0" w:color="288AC3"/>
                                <w:right w:val="single" w:sz="4" w:space="0" w:color="288AC3"/>
                                <w:insideH w:val="single" w:sz="4" w:space="0" w:color="288AC3"/>
                                <w:insideV w:val="single" w:sz="4" w:space="0" w:color="288AC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63"/>
                              <w:gridCol w:w="1379"/>
                              <w:gridCol w:w="886"/>
                            </w:tblGrid>
                            <w:tr w:rsidR="00E90BF5" w:rsidRPr="00E90BF5" w14:paraId="431E1272" w14:textId="77777777" w:rsidTr="00E90BF5">
                              <w:trPr>
                                <w:trHeight w:val="572"/>
                              </w:trPr>
                              <w:tc>
                                <w:tcPr>
                                  <w:tcW w:w="2063" w:type="dxa"/>
                                  <w:shd w:val="clear" w:color="auto" w:fill="285781" w:themeFill="accent2"/>
                                  <w:vAlign w:val="center"/>
                                </w:tcPr>
                                <w:p w14:paraId="4BCB82AF" w14:textId="6B40C336" w:rsidR="00E90BF5" w:rsidRPr="00E90BF5" w:rsidRDefault="004172FB" w:rsidP="00E90BF5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Especie y etapa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shd w:val="clear" w:color="auto" w:fill="285781" w:themeFill="accent2"/>
                                  <w:vAlign w:val="center"/>
                                </w:tcPr>
                                <w:p w14:paraId="59614DDD" w14:textId="713E5D03" w:rsidR="00E90BF5" w:rsidRPr="00E90BF5" w:rsidRDefault="004172FB" w:rsidP="00E90BF5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Tamaño</w:t>
                                  </w:r>
                                  <w:r w:rsidR="00E90BF5" w:rsidRPr="00E90BF5"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shd w:val="clear" w:color="auto" w:fill="285781" w:themeFill="accent2"/>
                                  <w:vAlign w:val="center"/>
                                </w:tcPr>
                                <w:p w14:paraId="04F4EC68" w14:textId="6B8762EC" w:rsidR="00E90BF5" w:rsidRPr="00E90BF5" w:rsidRDefault="004172FB" w:rsidP="00E90BF5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Edad</w:t>
                                  </w:r>
                                </w:p>
                              </w:tc>
                            </w:tr>
                            <w:tr w:rsidR="00E90BF5" w:rsidRPr="00E90BF5" w14:paraId="07CB1866" w14:textId="77777777" w:rsidTr="00E90BF5">
                              <w:trPr>
                                <w:trHeight w:val="587"/>
                              </w:trPr>
                              <w:tc>
                                <w:tcPr>
                                  <w:tcW w:w="2063" w:type="dxa"/>
                                </w:tcPr>
                                <w:p w14:paraId="73B66FE2" w14:textId="77777777" w:rsidR="00E90BF5" w:rsidRPr="00E90BF5" w:rsidRDefault="00E90BF5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38EF3474" w14:textId="77777777" w:rsidR="00E90BF5" w:rsidRPr="00E90BF5" w:rsidRDefault="00E90BF5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4BBC09A7" w14:textId="77777777" w:rsidR="00E90BF5" w:rsidRPr="00E90BF5" w:rsidRDefault="00E90BF5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90BF5" w:rsidRPr="00E90BF5" w14:paraId="52920241" w14:textId="77777777" w:rsidTr="00E90BF5">
                              <w:trPr>
                                <w:trHeight w:val="572"/>
                              </w:trPr>
                              <w:tc>
                                <w:tcPr>
                                  <w:tcW w:w="2063" w:type="dxa"/>
                                </w:tcPr>
                                <w:p w14:paraId="1573B489" w14:textId="77777777" w:rsidR="00E90BF5" w:rsidRPr="00E90BF5" w:rsidRDefault="00E90BF5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12E19715" w14:textId="77777777" w:rsidR="00E90BF5" w:rsidRPr="00E90BF5" w:rsidRDefault="00E90BF5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736DB3A7" w14:textId="77777777" w:rsidR="00E90BF5" w:rsidRPr="00E90BF5" w:rsidRDefault="00E90BF5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98E05C" w14:textId="77777777" w:rsidR="00E90BF5" w:rsidRPr="00E90BF5" w:rsidRDefault="00E90B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0B1A6" id="_x0000_s1034" type="#_x0000_t202" style="position:absolute;margin-left:23.25pt;margin-top:19.15pt;width:453pt;height:229.9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288AC3"/>
                          <w:left w:val="single" w:sz="4" w:space="0" w:color="288AC3"/>
                          <w:bottom w:val="single" w:sz="4" w:space="0" w:color="288AC3"/>
                          <w:right w:val="single" w:sz="4" w:space="0" w:color="288AC3"/>
                          <w:insideH w:val="single" w:sz="4" w:space="0" w:color="288AC3"/>
                          <w:insideV w:val="single" w:sz="4" w:space="0" w:color="288AC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63"/>
                        <w:gridCol w:w="1379"/>
                        <w:gridCol w:w="886"/>
                      </w:tblGrid>
                      <w:tr w:rsidR="00E90BF5" w:rsidRPr="00E90BF5" w14:paraId="431E1272" w14:textId="77777777" w:rsidTr="00E90BF5">
                        <w:trPr>
                          <w:trHeight w:val="572"/>
                        </w:trPr>
                        <w:tc>
                          <w:tcPr>
                            <w:tcW w:w="2063" w:type="dxa"/>
                            <w:shd w:val="clear" w:color="auto" w:fill="285781" w:themeFill="accent2"/>
                            <w:vAlign w:val="center"/>
                          </w:tcPr>
                          <w:p w14:paraId="4BCB82AF" w14:textId="6B40C336" w:rsidR="00E90BF5" w:rsidRPr="00E90BF5" w:rsidRDefault="004172FB" w:rsidP="00E90BF5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Especie y etapa</w:t>
                            </w:r>
                          </w:p>
                        </w:tc>
                        <w:tc>
                          <w:tcPr>
                            <w:tcW w:w="1379" w:type="dxa"/>
                            <w:shd w:val="clear" w:color="auto" w:fill="285781" w:themeFill="accent2"/>
                            <w:vAlign w:val="center"/>
                          </w:tcPr>
                          <w:p w14:paraId="59614DDD" w14:textId="713E5D03" w:rsidR="00E90BF5" w:rsidRPr="00E90BF5" w:rsidRDefault="004172FB" w:rsidP="00E90BF5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Tamaño</w:t>
                            </w:r>
                            <w:r w:rsidR="00E90BF5" w:rsidRPr="00E90BF5"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886" w:type="dxa"/>
                            <w:shd w:val="clear" w:color="auto" w:fill="285781" w:themeFill="accent2"/>
                            <w:vAlign w:val="center"/>
                          </w:tcPr>
                          <w:p w14:paraId="04F4EC68" w14:textId="6B8762EC" w:rsidR="00E90BF5" w:rsidRPr="00E90BF5" w:rsidRDefault="004172FB" w:rsidP="00E90BF5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Edad</w:t>
                            </w:r>
                          </w:p>
                        </w:tc>
                      </w:tr>
                      <w:tr w:rsidR="00E90BF5" w:rsidRPr="00E90BF5" w14:paraId="07CB1866" w14:textId="77777777" w:rsidTr="00E90BF5">
                        <w:trPr>
                          <w:trHeight w:val="587"/>
                        </w:trPr>
                        <w:tc>
                          <w:tcPr>
                            <w:tcW w:w="2063" w:type="dxa"/>
                          </w:tcPr>
                          <w:p w14:paraId="73B66FE2" w14:textId="77777777" w:rsidR="00E90BF5" w:rsidRPr="00E90BF5" w:rsidRDefault="00E90BF5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 w14:paraId="38EF3474" w14:textId="77777777" w:rsidR="00E90BF5" w:rsidRPr="00E90BF5" w:rsidRDefault="00E90BF5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4BBC09A7" w14:textId="77777777" w:rsidR="00E90BF5" w:rsidRPr="00E90BF5" w:rsidRDefault="00E90BF5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90BF5" w:rsidRPr="00E90BF5" w14:paraId="52920241" w14:textId="77777777" w:rsidTr="00E90BF5">
                        <w:trPr>
                          <w:trHeight w:val="572"/>
                        </w:trPr>
                        <w:tc>
                          <w:tcPr>
                            <w:tcW w:w="2063" w:type="dxa"/>
                          </w:tcPr>
                          <w:p w14:paraId="1573B489" w14:textId="77777777" w:rsidR="00E90BF5" w:rsidRPr="00E90BF5" w:rsidRDefault="00E90BF5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79" w:type="dxa"/>
                          </w:tcPr>
                          <w:p w14:paraId="12E19715" w14:textId="77777777" w:rsidR="00E90BF5" w:rsidRPr="00E90BF5" w:rsidRDefault="00E90BF5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736DB3A7" w14:textId="77777777" w:rsidR="00E90BF5" w:rsidRPr="00E90BF5" w:rsidRDefault="00E90BF5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198E05C" w14:textId="77777777" w:rsidR="00E90BF5" w:rsidRPr="00E90BF5" w:rsidRDefault="00E90BF5"/>
                  </w:txbxContent>
                </v:textbox>
              </v:shape>
            </w:pict>
          </mc:Fallback>
        </mc:AlternateContent>
      </w:r>
      <w:r w:rsidR="00E8051B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743D5AC" wp14:editId="587829BA">
                <wp:simplePos x="0" y="0"/>
                <wp:positionH relativeFrom="column">
                  <wp:posOffset>1969770</wp:posOffset>
                </wp:positionH>
                <wp:positionV relativeFrom="paragraph">
                  <wp:posOffset>165100</wp:posOffset>
                </wp:positionV>
                <wp:extent cx="3330575" cy="1404620"/>
                <wp:effectExtent l="0" t="0" r="0" b="0"/>
                <wp:wrapSquare wrapText="bothSides"/>
                <wp:docPr id="14548194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0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D8FDF" w14:textId="77777777" w:rsidR="00EC2D18" w:rsidRPr="00E8051B" w:rsidRDefault="00EC2D18" w:rsidP="00E8051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8051B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Case Study #1</w:t>
                            </w:r>
                          </w:p>
                          <w:p w14:paraId="3CD53E38" w14:textId="319C5B0B" w:rsidR="00EC2D18" w:rsidRPr="00E8051B" w:rsidRDefault="00EC2D18" w:rsidP="00E8051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8051B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O</w:t>
                            </w:r>
                            <w:r w:rsidR="00F14B3F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h, Deer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43D5AC" id="_x0000_s1035" type="#_x0000_t202" style="position:absolute;margin-left:155.1pt;margin-top:13pt;width:262.2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" filled="f" stroked="f">
                <v:textbox style="mso-fit-shape-to-text:t">
                  <w:txbxContent>
                    <w:p w14:paraId="678D8FDF" w14:textId="77777777" w:rsidR="00EC2D18" w:rsidRPr="00E8051B" w:rsidRDefault="00EC2D18" w:rsidP="00E8051B">
                      <w:pPr>
                        <w:spacing w:after="0" w:line="240" w:lineRule="auto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E8051B">
                        <w:rPr>
                          <w:color w:val="FFFFFF" w:themeColor="background1"/>
                          <w:sz w:val="72"/>
                          <w:szCs w:val="72"/>
                        </w:rPr>
                        <w:t>Case Study #1</w:t>
                      </w:r>
                    </w:p>
                    <w:p w14:paraId="3CD53E38" w14:textId="319C5B0B" w:rsidR="00EC2D18" w:rsidRPr="00E8051B" w:rsidRDefault="00EC2D18" w:rsidP="00E8051B">
                      <w:pPr>
                        <w:spacing w:after="0" w:line="240" w:lineRule="auto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E8051B">
                        <w:rPr>
                          <w:color w:val="FFFFFF" w:themeColor="background1"/>
                          <w:sz w:val="44"/>
                          <w:szCs w:val="44"/>
                        </w:rPr>
                        <w:t>O</w:t>
                      </w:r>
                      <w:r w:rsidR="00F14B3F">
                        <w:rPr>
                          <w:color w:val="FFFFFF" w:themeColor="background1"/>
                          <w:sz w:val="44"/>
                          <w:szCs w:val="44"/>
                        </w:rPr>
                        <w:t>h, Deer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7656">
        <w:rPr>
          <w:b/>
          <w:color w:val="910D28"/>
          <w:highlight w:val="white"/>
        </w:rPr>
        <w:br w:type="page"/>
      </w:r>
    </w:p>
    <w:p w14:paraId="75FD75E5" w14:textId="5DB0AB71" w:rsidR="00EC2D18" w:rsidRDefault="004172FB" w:rsidP="0095342E">
      <w:pPr>
        <w:rPr>
          <w:b/>
          <w:color w:val="910D28"/>
          <w:highlight w:val="white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00A10821" wp14:editId="705E7CED">
                <wp:simplePos x="0" y="0"/>
                <wp:positionH relativeFrom="column">
                  <wp:posOffset>201295</wp:posOffset>
                </wp:positionH>
                <wp:positionV relativeFrom="paragraph">
                  <wp:posOffset>4059555</wp:posOffset>
                </wp:positionV>
                <wp:extent cx="2360930" cy="1404620"/>
                <wp:effectExtent l="0" t="0" r="0" b="0"/>
                <wp:wrapSquare wrapText="bothSides"/>
                <wp:docPr id="5795428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4CFE7" w14:textId="77777777" w:rsidR="004172FB" w:rsidRDefault="004172FB" w:rsidP="004172FB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53EA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Caso n.º 4: </w:t>
                            </w:r>
                          </w:p>
                          <w:p w14:paraId="27187AF4" w14:textId="77777777" w:rsidR="004172FB" w:rsidRPr="00353EAB" w:rsidRDefault="004172FB" w:rsidP="004172FB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353EA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El peligro de Porky</w:t>
                            </w:r>
                            <w:r w:rsidRPr="00353EAB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1EE1D602" w14:textId="2B0F6F7D" w:rsidR="0065149E" w:rsidRPr="0095342E" w:rsidRDefault="0065149E" w:rsidP="0065149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10821" id="_x0000_s1036" type="#_x0000_t202" style="position:absolute;margin-left:15.85pt;margin-top:319.65pt;width:185.9pt;height:110.6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" filled="f" stroked="f">
                <v:textbox style="mso-fit-shape-to-text:t">
                  <w:txbxContent>
                    <w:p w14:paraId="0A34CFE7" w14:textId="77777777" w:rsidR="004172FB" w:rsidRDefault="004172FB" w:rsidP="004172FB">
                      <w:pPr>
                        <w:spacing w:after="0" w:line="240" w:lineRule="auto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53EAB">
                        <w:rPr>
                          <w:b/>
                          <w:bCs/>
                          <w:sz w:val="36"/>
                          <w:szCs w:val="36"/>
                        </w:rPr>
                        <w:t xml:space="preserve">Caso n.º 4: </w:t>
                      </w:r>
                    </w:p>
                    <w:p w14:paraId="27187AF4" w14:textId="77777777" w:rsidR="004172FB" w:rsidRPr="00353EAB" w:rsidRDefault="004172FB" w:rsidP="004172FB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353EAB">
                        <w:rPr>
                          <w:b/>
                          <w:bCs/>
                          <w:sz w:val="36"/>
                          <w:szCs w:val="36"/>
                        </w:rPr>
                        <w:t>El peligro de Porky</w:t>
                      </w:r>
                      <w:r w:rsidRPr="00353EAB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1EE1D602" w14:textId="2B0F6F7D" w:rsidR="0065149E" w:rsidRPr="0095342E" w:rsidRDefault="0065149E" w:rsidP="0065149E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64076CDA" wp14:editId="2CE8F882">
                <wp:simplePos x="0" y="0"/>
                <wp:positionH relativeFrom="column">
                  <wp:posOffset>3568065</wp:posOffset>
                </wp:positionH>
                <wp:positionV relativeFrom="paragraph">
                  <wp:posOffset>88265</wp:posOffset>
                </wp:positionV>
                <wp:extent cx="2495550" cy="1404620"/>
                <wp:effectExtent l="0" t="0" r="0" b="0"/>
                <wp:wrapSquare wrapText="bothSides"/>
                <wp:docPr id="385685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9C7AA" w14:textId="77777777" w:rsidR="004172FB" w:rsidRDefault="004172FB" w:rsidP="004172FB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53EA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Caso n.º 3: </w:t>
                            </w:r>
                          </w:p>
                          <w:p w14:paraId="7B5D892A" w14:textId="77777777" w:rsidR="004172FB" w:rsidRPr="00353EAB" w:rsidRDefault="004172FB" w:rsidP="004172FB">
                            <w:pPr>
                              <w:spacing w:after="0" w:line="240" w:lineRule="auto"/>
                              <w:jc w:val="right"/>
                              <w:rPr>
                                <w:sz w:val="36"/>
                                <w:szCs w:val="36"/>
                              </w:rPr>
                            </w:pPr>
                            <w:r w:rsidRPr="00353EA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La muerte de Dandy</w:t>
                            </w:r>
                            <w:r w:rsidRPr="00353EAB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52DB2FCD" w14:textId="4EF22CB4" w:rsidR="0065149E" w:rsidRPr="0095342E" w:rsidRDefault="0065149E" w:rsidP="0065149E">
                            <w:pPr>
                              <w:jc w:val="right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76CDA" id="_x0000_s1037" type="#_x0000_t202" style="position:absolute;margin-left:280.95pt;margin-top:6.95pt;width:196.5pt;height:110.6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" filled="f" stroked="f">
                <v:textbox style="mso-fit-shape-to-text:t">
                  <w:txbxContent>
                    <w:p w14:paraId="3BA9C7AA" w14:textId="77777777" w:rsidR="004172FB" w:rsidRDefault="004172FB" w:rsidP="004172FB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53EAB">
                        <w:rPr>
                          <w:b/>
                          <w:bCs/>
                          <w:sz w:val="36"/>
                          <w:szCs w:val="36"/>
                        </w:rPr>
                        <w:t xml:space="preserve">Caso n.º 3: </w:t>
                      </w:r>
                    </w:p>
                    <w:p w14:paraId="7B5D892A" w14:textId="77777777" w:rsidR="004172FB" w:rsidRPr="00353EAB" w:rsidRDefault="004172FB" w:rsidP="004172FB">
                      <w:pPr>
                        <w:spacing w:after="0" w:line="240" w:lineRule="auto"/>
                        <w:jc w:val="right"/>
                        <w:rPr>
                          <w:sz w:val="36"/>
                          <w:szCs w:val="36"/>
                        </w:rPr>
                      </w:pPr>
                      <w:r w:rsidRPr="00353EAB">
                        <w:rPr>
                          <w:b/>
                          <w:bCs/>
                          <w:sz w:val="36"/>
                          <w:szCs w:val="36"/>
                        </w:rPr>
                        <w:t>La muerte de Dandy</w:t>
                      </w:r>
                      <w:r w:rsidRPr="00353EAB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52DB2FCD" w14:textId="4EF22CB4" w:rsidR="0065149E" w:rsidRPr="0095342E" w:rsidRDefault="0065149E" w:rsidP="0065149E">
                      <w:pPr>
                        <w:jc w:val="right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779D6" w:rsidRPr="00546599">
        <w:rPr>
          <w:b/>
          <w:noProof/>
          <w:color w:val="910D28"/>
          <w:highlight w:val="white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7E952CE2" wp14:editId="425F8272">
                <wp:simplePos x="0" y="0"/>
                <wp:positionH relativeFrom="page">
                  <wp:posOffset>814705</wp:posOffset>
                </wp:positionH>
                <wp:positionV relativeFrom="paragraph">
                  <wp:posOffset>7912747</wp:posOffset>
                </wp:positionV>
                <wp:extent cx="6600825" cy="452120"/>
                <wp:effectExtent l="0" t="0" r="0" b="0"/>
                <wp:wrapNone/>
                <wp:docPr id="12676566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452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95663" w14:textId="77777777" w:rsidR="00D35FD8" w:rsidRPr="003779D6" w:rsidRDefault="00D35FD8" w:rsidP="00D35FD8">
                            <w:pPr>
                              <w:pStyle w:val="Heading2"/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779D6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Bambara, S., &amp; Carloye, L. (2006). Crime solving insects. North Carolina Cooperative Extension Service. </w:t>
                            </w:r>
                            <w:hyperlink r:id="rId11" w:tgtFrame="_blank" w:tooltip="https://fyi.extension.wisc.edu/wi4hstem/files/2015/02/csifinal.pdf" w:history="1">
                              <w:r w:rsidRPr="003779D6">
                                <w:rPr>
                                  <w:rStyle w:val="Hyperlink"/>
                                  <w:color w:val="000000" w:themeColor="text1"/>
                                  <w:sz w:val="16"/>
                                  <w:szCs w:val="16"/>
                                </w:rPr>
                                <w:t>https://fyi.extension.wisc.edu/wi4hstem/files/2015/02/CSIfinal.pdf</w:t>
                              </w:r>
                            </w:hyperlink>
                          </w:p>
                          <w:p w14:paraId="1CC33B5C" w14:textId="4B8CEC12" w:rsidR="00546599" w:rsidRPr="003779D6" w:rsidRDefault="00546599" w:rsidP="00546599">
                            <w:pPr>
                              <w:pStyle w:val="Heading2"/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52CE2" id="_x0000_s1038" type="#_x0000_t202" style="position:absolute;margin-left:64.15pt;margin-top:623.05pt;width:519.75pt;height:35.6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" filled="f" stroked="f">
                <v:textbox>
                  <w:txbxContent>
                    <w:p w14:paraId="78495663" w14:textId="77777777" w:rsidR="00D35FD8" w:rsidRPr="003779D6" w:rsidRDefault="00D35FD8" w:rsidP="00D35FD8">
                      <w:pPr>
                        <w:pStyle w:val="Heading2"/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3779D6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Bambara, S., &amp; Carloye, L. (2006). Crime solving insects. North Carolina Cooperative Extension Service. </w:t>
                      </w:r>
                      <w:hyperlink r:id="rId12" w:tgtFrame="_blank" w:tooltip="https://fyi.extension.wisc.edu/wi4hstem/files/2015/02/csifinal.pdf" w:history="1">
                        <w:r w:rsidRPr="003779D6">
                          <w:rPr>
                            <w:rStyle w:val="Hyperlink"/>
                            <w:color w:val="000000" w:themeColor="text1"/>
                            <w:sz w:val="16"/>
                            <w:szCs w:val="16"/>
                          </w:rPr>
                          <w:t>https://fyi.extension.wisc.edu/wi4hstem/files/2015/02/CSIfinal.pdf</w:t>
                        </w:r>
                      </w:hyperlink>
                    </w:p>
                    <w:p w14:paraId="1CC33B5C" w14:textId="4B8CEC12" w:rsidR="00546599" w:rsidRPr="003779D6" w:rsidRDefault="00546599" w:rsidP="00546599">
                      <w:pPr>
                        <w:pStyle w:val="Heading2"/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779D6" w:rsidRPr="00753D84">
        <w:rPr>
          <w:b/>
          <w:noProof/>
          <w:color w:val="910D28"/>
          <w:highlight w:val="white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1FEB2DF0" wp14:editId="4472E9EF">
                <wp:simplePos x="0" y="0"/>
                <wp:positionH relativeFrom="page">
                  <wp:posOffset>3911097</wp:posOffset>
                </wp:positionH>
                <wp:positionV relativeFrom="paragraph">
                  <wp:posOffset>4825044</wp:posOffset>
                </wp:positionV>
                <wp:extent cx="2954301" cy="2525917"/>
                <wp:effectExtent l="0" t="0" r="0" b="0"/>
                <wp:wrapNone/>
                <wp:docPr id="8513045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301" cy="25259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E66E4" w14:textId="77777777" w:rsidR="004172FB" w:rsidRPr="00353EA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186"/>
                              </w:tabs>
                              <w:spacing w:after="12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53EAB">
                              <w:rPr>
                                <w:sz w:val="22"/>
                                <w:szCs w:val="22"/>
                              </w:rPr>
                              <w:t>¿Aproximadamente cuánto tiempo lleva muerto este animal? _______________________</w:t>
                            </w:r>
                          </w:p>
                          <w:p w14:paraId="717E0973" w14:textId="77777777" w:rsidR="004172FB" w:rsidRPr="00353EA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186"/>
                              </w:tabs>
                              <w:spacing w:after="12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53EAB">
                              <w:rPr>
                                <w:sz w:val="22"/>
                                <w:szCs w:val="22"/>
                              </w:rPr>
                              <w:t xml:space="preserve">¿La temperatura ha tenido algún efecto en la hora estimada de muerte que calculaste para este caso? </w:t>
                            </w:r>
                          </w:p>
                          <w:p w14:paraId="0B3D6BB4" w14:textId="77777777" w:rsidR="004172FB" w:rsidRPr="00353EAB" w:rsidRDefault="004172FB" w:rsidP="004172FB">
                            <w:pPr>
                              <w:pStyle w:val="ListParagraph"/>
                              <w:tabs>
                                <w:tab w:val="left" w:pos="4186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E5993A9" w14:textId="77777777" w:rsidR="004172FB" w:rsidRPr="00353EAB" w:rsidRDefault="004172FB" w:rsidP="004172FB">
                            <w:pPr>
                              <w:tabs>
                                <w:tab w:val="left" w:pos="4186"/>
                              </w:tabs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D8287DE" w14:textId="77777777" w:rsidR="004172FB" w:rsidRPr="00353EA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186"/>
                              </w:tabs>
                              <w:spacing w:after="12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353EAB">
                              <w:rPr>
                                <w:sz w:val="22"/>
                                <w:szCs w:val="22"/>
                              </w:rPr>
                              <w:t xml:space="preserve">¿Sospechas que fue un crimen? Da una explicación. </w:t>
                            </w:r>
                          </w:p>
                          <w:p w14:paraId="1AE16EF1" w14:textId="3AD2095F" w:rsidR="00610C2B" w:rsidRPr="003779D6" w:rsidRDefault="00610C2B" w:rsidP="004172FB">
                            <w:pPr>
                              <w:pStyle w:val="ListParagraph"/>
                              <w:tabs>
                                <w:tab w:val="left" w:pos="4186"/>
                              </w:tabs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B2DF0" id="_x0000_s1039" type="#_x0000_t202" style="position:absolute;margin-left:307.95pt;margin-top:379.9pt;width:232.6pt;height:198.9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" filled="f" stroked="f">
                <v:textbox>
                  <w:txbxContent>
                    <w:p w14:paraId="26BE66E4" w14:textId="77777777" w:rsidR="004172FB" w:rsidRPr="00353EAB" w:rsidRDefault="004172FB" w:rsidP="004172FB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186"/>
                        </w:tabs>
                        <w:spacing w:after="120" w:line="276" w:lineRule="auto"/>
                        <w:rPr>
                          <w:sz w:val="22"/>
                          <w:szCs w:val="22"/>
                        </w:rPr>
                      </w:pPr>
                      <w:r w:rsidRPr="00353EAB">
                        <w:rPr>
                          <w:sz w:val="22"/>
                          <w:szCs w:val="22"/>
                        </w:rPr>
                        <w:t>¿Aproximadamente cuánto tiempo lleva muerto este animal? _______________________</w:t>
                      </w:r>
                    </w:p>
                    <w:p w14:paraId="717E0973" w14:textId="77777777" w:rsidR="004172FB" w:rsidRPr="00353EAB" w:rsidRDefault="004172FB" w:rsidP="004172FB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186"/>
                        </w:tabs>
                        <w:spacing w:after="120" w:line="276" w:lineRule="auto"/>
                        <w:rPr>
                          <w:sz w:val="22"/>
                          <w:szCs w:val="22"/>
                        </w:rPr>
                      </w:pPr>
                      <w:r w:rsidRPr="00353EAB">
                        <w:rPr>
                          <w:sz w:val="22"/>
                          <w:szCs w:val="22"/>
                        </w:rPr>
                        <w:t xml:space="preserve">¿La temperatura ha tenido algún efecto en la hora estimada de muerte que calculaste para este caso? </w:t>
                      </w:r>
                    </w:p>
                    <w:p w14:paraId="0B3D6BB4" w14:textId="77777777" w:rsidR="004172FB" w:rsidRPr="00353EAB" w:rsidRDefault="004172FB" w:rsidP="004172FB">
                      <w:pPr>
                        <w:pStyle w:val="ListParagraph"/>
                        <w:tabs>
                          <w:tab w:val="left" w:pos="4186"/>
                        </w:tabs>
                        <w:rPr>
                          <w:sz w:val="22"/>
                          <w:szCs w:val="22"/>
                        </w:rPr>
                      </w:pPr>
                    </w:p>
                    <w:p w14:paraId="4E5993A9" w14:textId="77777777" w:rsidR="004172FB" w:rsidRPr="00353EAB" w:rsidRDefault="004172FB" w:rsidP="004172FB">
                      <w:pPr>
                        <w:tabs>
                          <w:tab w:val="left" w:pos="4186"/>
                        </w:tabs>
                        <w:rPr>
                          <w:sz w:val="22"/>
                          <w:szCs w:val="22"/>
                        </w:rPr>
                      </w:pPr>
                    </w:p>
                    <w:p w14:paraId="5D8287DE" w14:textId="77777777" w:rsidR="004172FB" w:rsidRPr="00353EAB" w:rsidRDefault="004172FB" w:rsidP="004172FB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tabs>
                          <w:tab w:val="left" w:pos="4186"/>
                        </w:tabs>
                        <w:spacing w:after="120" w:line="276" w:lineRule="auto"/>
                        <w:rPr>
                          <w:sz w:val="22"/>
                          <w:szCs w:val="22"/>
                        </w:rPr>
                      </w:pPr>
                      <w:r w:rsidRPr="00353EAB">
                        <w:rPr>
                          <w:sz w:val="22"/>
                          <w:szCs w:val="22"/>
                        </w:rPr>
                        <w:t xml:space="preserve">¿Sospechas que fue un crimen? Da una explicación. </w:t>
                      </w:r>
                    </w:p>
                    <w:p w14:paraId="1AE16EF1" w14:textId="3AD2095F" w:rsidR="00610C2B" w:rsidRPr="003779D6" w:rsidRDefault="00610C2B" w:rsidP="004172FB">
                      <w:pPr>
                        <w:pStyle w:val="ListParagraph"/>
                        <w:tabs>
                          <w:tab w:val="left" w:pos="4186"/>
                        </w:tabs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779D6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94077" behindDoc="0" locked="0" layoutInCell="1" allowOverlap="1" wp14:anchorId="4EAEFD09" wp14:editId="4717F4D5">
                <wp:simplePos x="0" y="0"/>
                <wp:positionH relativeFrom="column">
                  <wp:posOffset>274955</wp:posOffset>
                </wp:positionH>
                <wp:positionV relativeFrom="paragraph">
                  <wp:posOffset>4704715</wp:posOffset>
                </wp:positionV>
                <wp:extent cx="5753100" cy="3022600"/>
                <wp:effectExtent l="0" t="0" r="0" b="0"/>
                <wp:wrapNone/>
                <wp:docPr id="179128481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302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288AC3"/>
                                <w:left w:val="single" w:sz="4" w:space="0" w:color="288AC3"/>
                                <w:bottom w:val="single" w:sz="4" w:space="0" w:color="288AC3"/>
                                <w:right w:val="single" w:sz="4" w:space="0" w:color="288AC3"/>
                                <w:insideH w:val="single" w:sz="4" w:space="0" w:color="288AC3"/>
                                <w:insideV w:val="single" w:sz="4" w:space="0" w:color="288AC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95"/>
                              <w:gridCol w:w="1647"/>
                              <w:gridCol w:w="886"/>
                            </w:tblGrid>
                            <w:tr w:rsidR="004172FB" w:rsidRPr="00E90BF5" w14:paraId="7380AEC5" w14:textId="77777777" w:rsidTr="004172FB">
                              <w:trPr>
                                <w:trHeight w:val="572"/>
                              </w:trPr>
                              <w:tc>
                                <w:tcPr>
                                  <w:tcW w:w="1795" w:type="dxa"/>
                                  <w:shd w:val="clear" w:color="auto" w:fill="285781" w:themeFill="accent2"/>
                                  <w:vAlign w:val="center"/>
                                </w:tcPr>
                                <w:p w14:paraId="5132B69D" w14:textId="136FFA25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Especie y etapa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shd w:val="clear" w:color="auto" w:fill="285781" w:themeFill="accent2"/>
                                  <w:vAlign w:val="center"/>
                                </w:tcPr>
                                <w:p w14:paraId="21948DF0" w14:textId="1AF4D3DF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Tamaño</w:t>
                                  </w:r>
                                  <w:r w:rsidRPr="00E90BF5"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shd w:val="clear" w:color="auto" w:fill="285781" w:themeFill="accent2"/>
                                  <w:vAlign w:val="center"/>
                                </w:tcPr>
                                <w:p w14:paraId="5B15EF0D" w14:textId="2E4EB04D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Edad</w:t>
                                  </w:r>
                                </w:p>
                              </w:tc>
                            </w:tr>
                            <w:tr w:rsidR="002E7E24" w:rsidRPr="00E90BF5" w14:paraId="165AB50F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2ABDAEBC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49E51CD1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758F5271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51ABE74D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30E0CB9B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3AEFB3E7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18D58068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46BE869F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4AD566CA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77D529D9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47B35B33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62FAD33B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163F6C76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1A30B785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59FD3C30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760B3E23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22ED3B1F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0201DE72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1CBF6826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538DB6C0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285BCEBC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6516CC19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36A0D810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865773" w14:textId="77777777" w:rsidR="002E7E24" w:rsidRPr="00E90BF5" w:rsidRDefault="002E7E24" w:rsidP="002E7E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EFD09" id="_x0000_s1040" type="#_x0000_t202" style="position:absolute;margin-left:21.65pt;margin-top:370.45pt;width:453pt;height:238pt;z-index:2516940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288AC3"/>
                          <w:left w:val="single" w:sz="4" w:space="0" w:color="288AC3"/>
                          <w:bottom w:val="single" w:sz="4" w:space="0" w:color="288AC3"/>
                          <w:right w:val="single" w:sz="4" w:space="0" w:color="288AC3"/>
                          <w:insideH w:val="single" w:sz="4" w:space="0" w:color="288AC3"/>
                          <w:insideV w:val="single" w:sz="4" w:space="0" w:color="288AC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95"/>
                        <w:gridCol w:w="1647"/>
                        <w:gridCol w:w="886"/>
                      </w:tblGrid>
                      <w:tr w:rsidR="004172FB" w:rsidRPr="00E90BF5" w14:paraId="7380AEC5" w14:textId="77777777" w:rsidTr="004172FB">
                        <w:trPr>
                          <w:trHeight w:val="572"/>
                        </w:trPr>
                        <w:tc>
                          <w:tcPr>
                            <w:tcW w:w="1795" w:type="dxa"/>
                            <w:shd w:val="clear" w:color="auto" w:fill="285781" w:themeFill="accent2"/>
                            <w:vAlign w:val="center"/>
                          </w:tcPr>
                          <w:p w14:paraId="5132B69D" w14:textId="136FFA25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Especie y etapa</w:t>
                            </w:r>
                          </w:p>
                        </w:tc>
                        <w:tc>
                          <w:tcPr>
                            <w:tcW w:w="1647" w:type="dxa"/>
                            <w:shd w:val="clear" w:color="auto" w:fill="285781" w:themeFill="accent2"/>
                            <w:vAlign w:val="center"/>
                          </w:tcPr>
                          <w:p w14:paraId="21948DF0" w14:textId="1AF4D3DF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Tamaño</w:t>
                            </w:r>
                            <w:r w:rsidRPr="00E90BF5"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886" w:type="dxa"/>
                            <w:shd w:val="clear" w:color="auto" w:fill="285781" w:themeFill="accent2"/>
                            <w:vAlign w:val="center"/>
                          </w:tcPr>
                          <w:p w14:paraId="5B15EF0D" w14:textId="2E4EB04D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Edad</w:t>
                            </w:r>
                          </w:p>
                        </w:tc>
                      </w:tr>
                      <w:tr w:rsidR="002E7E24" w:rsidRPr="00E90BF5" w14:paraId="165AB50F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2ABDAEBC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49E51CD1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758F5271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51ABE74D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30E0CB9B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3AEFB3E7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18D58068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46BE869F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4AD566CA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77D529D9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47B35B33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62FAD33B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163F6C76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1A30B785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59FD3C30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760B3E23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22ED3B1F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0201DE72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1CBF6826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538DB6C0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285BCEBC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6516CC19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36A0D810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B865773" w14:textId="77777777" w:rsidR="002E7E24" w:rsidRPr="00E90BF5" w:rsidRDefault="002E7E24" w:rsidP="002E7E24"/>
                  </w:txbxContent>
                </v:textbox>
              </v:shape>
            </w:pict>
          </mc:Fallback>
        </mc:AlternateContent>
      </w:r>
      <w:r w:rsidR="003779D6">
        <w:rPr>
          <w:noProof/>
          <w14:ligatures w14:val="none"/>
        </w:rPr>
        <w:drawing>
          <wp:anchor distT="0" distB="0" distL="114300" distR="114300" simplePos="0" relativeHeight="251693053" behindDoc="0" locked="0" layoutInCell="1" allowOverlap="1" wp14:anchorId="33F88C94" wp14:editId="384EEE47">
            <wp:simplePos x="0" y="0"/>
            <wp:positionH relativeFrom="column">
              <wp:posOffset>-101493</wp:posOffset>
            </wp:positionH>
            <wp:positionV relativeFrom="paragraph">
              <wp:posOffset>3934460</wp:posOffset>
            </wp:positionV>
            <wp:extent cx="6461125" cy="4250690"/>
            <wp:effectExtent l="0" t="0" r="0" b="0"/>
            <wp:wrapNone/>
            <wp:docPr id="2147428259" name="Graphic 9" descr="Fold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87450" name="Graphic 9" descr="Folder with solid fill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9159" t="19060" r="9653" b="15841"/>
                    <a:stretch/>
                  </pic:blipFill>
                  <pic:spPr bwMode="auto">
                    <a:xfrm>
                      <a:off x="0" y="0"/>
                      <a:ext cx="6461125" cy="425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E7E24" w:rsidRPr="007D1D63">
        <w:rPr>
          <w:b/>
          <w:noProof/>
          <w:color w:val="910D28"/>
          <w:highlight w:val="white"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4778EDC4" wp14:editId="6485FA14">
                <wp:simplePos x="0" y="0"/>
                <wp:positionH relativeFrom="column">
                  <wp:posOffset>135467</wp:posOffset>
                </wp:positionH>
                <wp:positionV relativeFrom="paragraph">
                  <wp:posOffset>2646681</wp:posOffset>
                </wp:positionV>
                <wp:extent cx="5814060" cy="914400"/>
                <wp:effectExtent l="0" t="0" r="0" b="0"/>
                <wp:wrapNone/>
                <wp:docPr id="1743783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54E1C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12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 xml:space="preserve">¿La temperatura ha tenido algún efecto en la hora estimada de muerte que calculaste para este caso? </w:t>
                            </w:r>
                          </w:p>
                          <w:p w14:paraId="0132586D" w14:textId="77777777" w:rsidR="004172FB" w:rsidRPr="004172FB" w:rsidRDefault="004172FB" w:rsidP="004172FB">
                            <w:pPr>
                              <w:pStyle w:val="ListParagrap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376EF52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120"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 xml:space="preserve">¿Sospechas que fue un crimen? Da una explicación. </w:t>
                            </w:r>
                          </w:p>
                          <w:p w14:paraId="04C7C63B" w14:textId="77777777" w:rsidR="004172FB" w:rsidRPr="004172FB" w:rsidRDefault="004172FB" w:rsidP="004172F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9B96F28" w14:textId="77777777" w:rsidR="002E7E24" w:rsidRPr="004172FB" w:rsidRDefault="002E7E24" w:rsidP="002E7E24">
                            <w:pPr>
                              <w:rPr>
                                <w:color w:val="142B40" w:themeColor="accent2" w:themeShade="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8EDC4" id="_x0000_s1041" type="#_x0000_t202" style="position:absolute;margin-left:10.65pt;margin-top:208.4pt;width:457.8pt;height:1in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" filled="f" stroked="f">
                <v:textbox>
                  <w:txbxContent>
                    <w:p w14:paraId="1B254E1C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120" w:line="276" w:lineRule="auto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 xml:space="preserve">¿La temperatura ha tenido algún efecto en la hora estimada de muerte que calculaste para este caso? </w:t>
                      </w:r>
                    </w:p>
                    <w:p w14:paraId="0132586D" w14:textId="77777777" w:rsidR="004172FB" w:rsidRPr="004172FB" w:rsidRDefault="004172FB" w:rsidP="004172FB">
                      <w:pPr>
                        <w:pStyle w:val="ListParagraph"/>
                        <w:rPr>
                          <w:sz w:val="22"/>
                          <w:szCs w:val="22"/>
                        </w:rPr>
                      </w:pPr>
                    </w:p>
                    <w:p w14:paraId="0376EF52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120" w:line="276" w:lineRule="auto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 xml:space="preserve">¿Sospechas que fue un crimen? Da una explicación. </w:t>
                      </w:r>
                    </w:p>
                    <w:p w14:paraId="04C7C63B" w14:textId="77777777" w:rsidR="004172FB" w:rsidRPr="004172FB" w:rsidRDefault="004172FB" w:rsidP="004172FB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9B96F28" w14:textId="77777777" w:rsidR="002E7E24" w:rsidRPr="004172FB" w:rsidRDefault="002E7E24" w:rsidP="002E7E24">
                      <w:pPr>
                        <w:rPr>
                          <w:color w:val="142B40" w:themeColor="accent2" w:themeShade="8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7E24" w:rsidRPr="00753D84">
        <w:rPr>
          <w:b/>
          <w:noProof/>
          <w:color w:val="910D28"/>
          <w:highlight w:val="white"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6C0F5952" wp14:editId="4DA962F1">
                <wp:simplePos x="0" y="0"/>
                <wp:positionH relativeFrom="page">
                  <wp:posOffset>4023995</wp:posOffset>
                </wp:positionH>
                <wp:positionV relativeFrom="paragraph">
                  <wp:posOffset>882650</wp:posOffset>
                </wp:positionV>
                <wp:extent cx="2954301" cy="1573530"/>
                <wp:effectExtent l="0" t="0" r="0" b="0"/>
                <wp:wrapNone/>
                <wp:docPr id="657481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301" cy="1573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578B5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186"/>
                              </w:tabs>
                              <w:spacing w:after="120" w:line="276" w:lineRule="auto"/>
                              <w:ind w:left="360" w:hanging="270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>¿Aproximadamente cuánto tiempo lleva muerto este animal? _______________________</w:t>
                            </w:r>
                          </w:p>
                          <w:p w14:paraId="7C947B30" w14:textId="77777777" w:rsidR="004172FB" w:rsidRPr="004172FB" w:rsidRDefault="004172FB" w:rsidP="004172F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186"/>
                              </w:tabs>
                              <w:spacing w:after="120" w:line="276" w:lineRule="auto"/>
                              <w:ind w:left="360" w:hanging="270"/>
                              <w:rPr>
                                <w:sz w:val="22"/>
                                <w:szCs w:val="22"/>
                              </w:rPr>
                            </w:pPr>
                            <w:r w:rsidRPr="004172FB">
                              <w:rPr>
                                <w:sz w:val="22"/>
                                <w:szCs w:val="22"/>
                              </w:rPr>
                              <w:t>¿La oleandrina ha tenido algún efecto en la hora estimada de muerte que calculaste?</w:t>
                            </w:r>
                          </w:p>
                          <w:p w14:paraId="30280752" w14:textId="27B2DF19" w:rsidR="002E7E24" w:rsidRPr="004172FB" w:rsidRDefault="002E7E24" w:rsidP="004172FB">
                            <w:pPr>
                              <w:pStyle w:val="ListParagraph"/>
                              <w:tabs>
                                <w:tab w:val="left" w:pos="4186"/>
                              </w:tabs>
                              <w:ind w:left="360"/>
                              <w:rPr>
                                <w:color w:val="142B40" w:themeColor="accent2" w:themeShade="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F5952" id="_x0000_s1042" type="#_x0000_t202" style="position:absolute;margin-left:316.85pt;margin-top:69.5pt;width:232.6pt;height:123.9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" filled="f" stroked="f">
                <v:textbox>
                  <w:txbxContent>
                    <w:p w14:paraId="142578B5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4186"/>
                        </w:tabs>
                        <w:spacing w:after="120" w:line="276" w:lineRule="auto"/>
                        <w:ind w:left="360" w:hanging="270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>¿Aproximadamente cuánto tiempo lleva muerto este animal? _______________________</w:t>
                      </w:r>
                    </w:p>
                    <w:p w14:paraId="7C947B30" w14:textId="77777777" w:rsidR="004172FB" w:rsidRPr="004172FB" w:rsidRDefault="004172FB" w:rsidP="004172FB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left" w:pos="4186"/>
                        </w:tabs>
                        <w:spacing w:after="120" w:line="276" w:lineRule="auto"/>
                        <w:ind w:left="360" w:hanging="270"/>
                        <w:rPr>
                          <w:sz w:val="22"/>
                          <w:szCs w:val="22"/>
                        </w:rPr>
                      </w:pPr>
                      <w:r w:rsidRPr="004172FB">
                        <w:rPr>
                          <w:sz w:val="22"/>
                          <w:szCs w:val="22"/>
                        </w:rPr>
                        <w:t>¿La oleandrina ha tenido algún efecto en la hora estimada de muerte que calculaste?</w:t>
                      </w:r>
                    </w:p>
                    <w:p w14:paraId="30280752" w14:textId="27B2DF19" w:rsidR="002E7E24" w:rsidRPr="004172FB" w:rsidRDefault="002E7E24" w:rsidP="004172FB">
                      <w:pPr>
                        <w:pStyle w:val="ListParagraph"/>
                        <w:tabs>
                          <w:tab w:val="left" w:pos="4186"/>
                        </w:tabs>
                        <w:ind w:left="360"/>
                        <w:rPr>
                          <w:color w:val="142B40" w:themeColor="accent2" w:themeShade="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E7E24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576CF32" wp14:editId="7570498F">
                <wp:simplePos x="0" y="0"/>
                <wp:positionH relativeFrom="column">
                  <wp:posOffset>264160</wp:posOffset>
                </wp:positionH>
                <wp:positionV relativeFrom="paragraph">
                  <wp:posOffset>775335</wp:posOffset>
                </wp:positionV>
                <wp:extent cx="5753100" cy="3022600"/>
                <wp:effectExtent l="0" t="0" r="0" b="0"/>
                <wp:wrapNone/>
                <wp:docPr id="84404111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302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288AC3"/>
                                <w:left w:val="single" w:sz="4" w:space="0" w:color="288AC3"/>
                                <w:bottom w:val="single" w:sz="4" w:space="0" w:color="288AC3"/>
                                <w:right w:val="single" w:sz="4" w:space="0" w:color="288AC3"/>
                                <w:insideH w:val="single" w:sz="4" w:space="0" w:color="288AC3"/>
                                <w:insideV w:val="single" w:sz="4" w:space="0" w:color="288AC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95"/>
                              <w:gridCol w:w="1647"/>
                              <w:gridCol w:w="886"/>
                            </w:tblGrid>
                            <w:tr w:rsidR="004172FB" w:rsidRPr="00E90BF5" w14:paraId="23D01E6F" w14:textId="77777777" w:rsidTr="004172FB">
                              <w:trPr>
                                <w:trHeight w:val="572"/>
                              </w:trPr>
                              <w:tc>
                                <w:tcPr>
                                  <w:tcW w:w="1795" w:type="dxa"/>
                                  <w:shd w:val="clear" w:color="auto" w:fill="285781" w:themeFill="accent2"/>
                                  <w:vAlign w:val="center"/>
                                </w:tcPr>
                                <w:p w14:paraId="336DCB80" w14:textId="33F7A6E5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Especie y etapa</w:t>
                                  </w:r>
                                </w:p>
                              </w:tc>
                              <w:tc>
                                <w:tcPr>
                                  <w:tcW w:w="1647" w:type="dxa"/>
                                  <w:shd w:val="clear" w:color="auto" w:fill="285781" w:themeFill="accent2"/>
                                  <w:vAlign w:val="center"/>
                                </w:tcPr>
                                <w:p w14:paraId="1624B818" w14:textId="77CE825F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Tamaño</w:t>
                                  </w:r>
                                  <w:r w:rsidRPr="00E90BF5"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(mm)</w:t>
                                  </w:r>
                                </w:p>
                              </w:tc>
                              <w:tc>
                                <w:tcPr>
                                  <w:tcW w:w="886" w:type="dxa"/>
                                  <w:shd w:val="clear" w:color="auto" w:fill="285781" w:themeFill="accent2"/>
                                  <w:vAlign w:val="center"/>
                                </w:tcPr>
                                <w:p w14:paraId="19B73099" w14:textId="00028B0C" w:rsidR="004172FB" w:rsidRPr="00E90BF5" w:rsidRDefault="004172FB" w:rsidP="004172FB">
                                  <w:pPr>
                                    <w:pStyle w:val="Title"/>
                                    <w:jc w:val="center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aps w:val="0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Edad</w:t>
                                  </w:r>
                                </w:p>
                              </w:tc>
                            </w:tr>
                            <w:tr w:rsidR="002E7E24" w:rsidRPr="00E90BF5" w14:paraId="4495875A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022C570A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7A13DA22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66A43516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347A13BD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377652ED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51580FA9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3A5D9DC3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774EBCA3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4A540197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13CDE615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5D008081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2E7E24" w:rsidRPr="00E90BF5" w14:paraId="1137D64A" w14:textId="77777777" w:rsidTr="004172FB">
                              <w:trPr>
                                <w:trHeight w:val="558"/>
                              </w:trPr>
                              <w:tc>
                                <w:tcPr>
                                  <w:tcW w:w="1795" w:type="dxa"/>
                                </w:tcPr>
                                <w:p w14:paraId="22A7A903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7" w:type="dxa"/>
                                </w:tcPr>
                                <w:p w14:paraId="150B8BDE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6" w:type="dxa"/>
                                </w:tcPr>
                                <w:p w14:paraId="77018AD4" w14:textId="77777777" w:rsidR="002E7E24" w:rsidRPr="00E90BF5" w:rsidRDefault="002E7E24" w:rsidP="00E90BF5">
                                  <w:pPr>
                                    <w:pStyle w:val="Titl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61D5D6" w14:textId="77777777" w:rsidR="002E7E24" w:rsidRPr="00E90BF5" w:rsidRDefault="002E7E24" w:rsidP="002E7E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6CF32" id="_x0000_s1043" type="#_x0000_t202" style="position:absolute;margin-left:20.8pt;margin-top:61.05pt;width:453pt;height:238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288AC3"/>
                          <w:left w:val="single" w:sz="4" w:space="0" w:color="288AC3"/>
                          <w:bottom w:val="single" w:sz="4" w:space="0" w:color="288AC3"/>
                          <w:right w:val="single" w:sz="4" w:space="0" w:color="288AC3"/>
                          <w:insideH w:val="single" w:sz="4" w:space="0" w:color="288AC3"/>
                          <w:insideV w:val="single" w:sz="4" w:space="0" w:color="288AC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95"/>
                        <w:gridCol w:w="1647"/>
                        <w:gridCol w:w="886"/>
                      </w:tblGrid>
                      <w:tr w:rsidR="004172FB" w:rsidRPr="00E90BF5" w14:paraId="23D01E6F" w14:textId="77777777" w:rsidTr="004172FB">
                        <w:trPr>
                          <w:trHeight w:val="572"/>
                        </w:trPr>
                        <w:tc>
                          <w:tcPr>
                            <w:tcW w:w="1795" w:type="dxa"/>
                            <w:shd w:val="clear" w:color="auto" w:fill="285781" w:themeFill="accent2"/>
                            <w:vAlign w:val="center"/>
                          </w:tcPr>
                          <w:p w14:paraId="336DCB80" w14:textId="33F7A6E5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Especie y etapa</w:t>
                            </w:r>
                          </w:p>
                        </w:tc>
                        <w:tc>
                          <w:tcPr>
                            <w:tcW w:w="1647" w:type="dxa"/>
                            <w:shd w:val="clear" w:color="auto" w:fill="285781" w:themeFill="accent2"/>
                            <w:vAlign w:val="center"/>
                          </w:tcPr>
                          <w:p w14:paraId="1624B818" w14:textId="77CE825F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Tamaño</w:t>
                            </w:r>
                            <w:r w:rsidRPr="00E90BF5"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(mm)</w:t>
                            </w:r>
                          </w:p>
                        </w:tc>
                        <w:tc>
                          <w:tcPr>
                            <w:tcW w:w="886" w:type="dxa"/>
                            <w:shd w:val="clear" w:color="auto" w:fill="285781" w:themeFill="accent2"/>
                            <w:vAlign w:val="center"/>
                          </w:tcPr>
                          <w:p w14:paraId="19B73099" w14:textId="00028B0C" w:rsidR="004172FB" w:rsidRPr="00E90BF5" w:rsidRDefault="004172FB" w:rsidP="004172FB">
                            <w:pPr>
                              <w:pStyle w:val="Title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 w:val="0"/>
                                <w:color w:val="FFFFFF" w:themeColor="background1"/>
                                <w:sz w:val="24"/>
                                <w:szCs w:val="24"/>
                              </w:rPr>
                              <w:t>Edad</w:t>
                            </w:r>
                          </w:p>
                        </w:tc>
                      </w:tr>
                      <w:tr w:rsidR="002E7E24" w:rsidRPr="00E90BF5" w14:paraId="4495875A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022C570A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7A13DA22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66A43516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347A13BD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377652ED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51580FA9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3A5D9DC3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774EBCA3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4A540197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13CDE615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5D008081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2E7E24" w:rsidRPr="00E90BF5" w14:paraId="1137D64A" w14:textId="77777777" w:rsidTr="004172FB">
                        <w:trPr>
                          <w:trHeight w:val="558"/>
                        </w:trPr>
                        <w:tc>
                          <w:tcPr>
                            <w:tcW w:w="1795" w:type="dxa"/>
                          </w:tcPr>
                          <w:p w14:paraId="22A7A903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647" w:type="dxa"/>
                          </w:tcPr>
                          <w:p w14:paraId="150B8BDE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86" w:type="dxa"/>
                          </w:tcPr>
                          <w:p w14:paraId="77018AD4" w14:textId="77777777" w:rsidR="002E7E24" w:rsidRPr="00E90BF5" w:rsidRDefault="002E7E24" w:rsidP="00E90BF5">
                            <w:pPr>
                              <w:pStyle w:val="Titl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261D5D6" w14:textId="77777777" w:rsidR="002E7E24" w:rsidRPr="00E90BF5" w:rsidRDefault="002E7E24" w:rsidP="002E7E24"/>
                  </w:txbxContent>
                </v:textbox>
              </v:shape>
            </w:pict>
          </mc:Fallback>
        </mc:AlternateContent>
      </w:r>
      <w:r w:rsidR="002E7E24">
        <w:rPr>
          <w:noProof/>
          <w14:ligatures w14:val="none"/>
        </w:rPr>
        <w:drawing>
          <wp:anchor distT="0" distB="0" distL="114300" distR="114300" simplePos="0" relativeHeight="251695102" behindDoc="0" locked="0" layoutInCell="1" allowOverlap="1" wp14:anchorId="7B0C176E" wp14:editId="511945F3">
            <wp:simplePos x="0" y="0"/>
            <wp:positionH relativeFrom="column">
              <wp:posOffset>-84667</wp:posOffset>
            </wp:positionH>
            <wp:positionV relativeFrom="paragraph">
              <wp:posOffset>-20320</wp:posOffset>
            </wp:positionV>
            <wp:extent cx="6461125" cy="4250690"/>
            <wp:effectExtent l="0" t="0" r="0" b="0"/>
            <wp:wrapNone/>
            <wp:docPr id="1151387450" name="Graphic 9" descr="Fold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87450" name="Graphic 9" descr="Folder with solid fill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9159" t="19060" r="9653" b="15841"/>
                    <a:stretch/>
                  </pic:blipFill>
                  <pic:spPr bwMode="auto">
                    <a:xfrm flipH="1">
                      <a:off x="0" y="0"/>
                      <a:ext cx="6461125" cy="425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EC2D18">
      <w:headerReference w:type="even" r:id="rId13"/>
      <w:headerReference w:type="default" r:id="rId14"/>
      <w:footerReference w:type="default" r:id="rId15"/>
      <w:head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75B40" w14:textId="77777777" w:rsidR="00C408D3" w:rsidRDefault="00C408D3">
      <w:pPr>
        <w:spacing w:after="0" w:line="240" w:lineRule="auto"/>
      </w:pPr>
      <w:r>
        <w:separator/>
      </w:r>
    </w:p>
  </w:endnote>
  <w:endnote w:type="continuationSeparator" w:id="0">
    <w:p w14:paraId="39C6C204" w14:textId="77777777" w:rsidR="00C408D3" w:rsidRDefault="00C4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0A45" w14:textId="1F3DBC80" w:rsidR="00A75D3A" w:rsidRDefault="003779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2816DAA" wp14:editId="00500B87">
              <wp:simplePos x="0" y="0"/>
              <wp:positionH relativeFrom="column">
                <wp:posOffset>1314450</wp:posOffset>
              </wp:positionH>
              <wp:positionV relativeFrom="paragraph">
                <wp:posOffset>-191393</wp:posOffset>
              </wp:positionV>
              <wp:extent cx="4010025" cy="30353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F54B9E" w14:textId="03BAC337" w:rsidR="003779D6" w:rsidRDefault="003779D6" w:rsidP="003779D6">
                          <w:pPr>
                            <w:pStyle w:val="Footer"/>
                          </w:pPr>
                          <w:fldSimple w:instr=" TITLE  \* MERGEFORMAT ">
                            <w:r w:rsidR="004172FB">
                              <w:t>Crime-Solving Insects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816DAA" id="Rectangle 1" o:spid="_x0000_s1044" style="position:absolute;margin-left:103.5pt;margin-top:-15.05pt;width:315.75pt;height:2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" filled="f" stroked="f">
              <v:textbox inset="2.53958mm,1.2694mm,2.53958mm,1.2694mm">
                <w:txbxContent>
                  <w:p w14:paraId="42F54B9E" w14:textId="03BAC337" w:rsidR="003779D6" w:rsidRDefault="003779D6" w:rsidP="003779D6">
                    <w:pPr>
                      <w:pStyle w:val="Footer"/>
                    </w:pPr>
                    <w:fldSimple w:instr=" TITLE  \* MERGEFORMAT ">
                      <w:r w:rsidR="004172FB">
                        <w:t>Crime-Solving Insects</w:t>
                      </w:r>
                    </w:fldSimple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  <w14:ligatures w14:val="none"/>
      </w:rPr>
      <w:drawing>
        <wp:anchor distT="0" distB="0" distL="114300" distR="114300" simplePos="0" relativeHeight="251660288" behindDoc="1" locked="0" layoutInCell="1" allowOverlap="1" wp14:anchorId="7B99F361" wp14:editId="3ACAB979">
          <wp:simplePos x="0" y="0"/>
          <wp:positionH relativeFrom="column">
            <wp:posOffset>2486025</wp:posOffset>
          </wp:positionH>
          <wp:positionV relativeFrom="paragraph">
            <wp:posOffset>-91440</wp:posOffset>
          </wp:positionV>
          <wp:extent cx="3473450" cy="292100"/>
          <wp:effectExtent l="0" t="0" r="0" b="0"/>
          <wp:wrapNone/>
          <wp:docPr id="209870839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708393" name="Picture 20987083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3450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7EB08" w14:textId="77777777" w:rsidR="00C408D3" w:rsidRDefault="00C408D3">
      <w:pPr>
        <w:spacing w:after="0" w:line="240" w:lineRule="auto"/>
      </w:pPr>
      <w:r>
        <w:separator/>
      </w:r>
    </w:p>
  </w:footnote>
  <w:footnote w:type="continuationSeparator" w:id="0">
    <w:p w14:paraId="7171066E" w14:textId="77777777" w:rsidR="00C408D3" w:rsidRDefault="00C4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10D" w14:textId="77777777" w:rsidR="00D35FD8" w:rsidRDefault="00D35F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2480" w14:textId="77777777" w:rsidR="00D35FD8" w:rsidRDefault="00D35F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DA5A" w14:textId="77777777" w:rsidR="00D35FD8" w:rsidRDefault="00D35F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1313B"/>
    <w:multiLevelType w:val="hybridMultilevel"/>
    <w:tmpl w:val="4CA6D7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01DF"/>
    <w:multiLevelType w:val="hybridMultilevel"/>
    <w:tmpl w:val="CD12AE2C"/>
    <w:lvl w:ilvl="0" w:tplc="4A0C07A6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179EB"/>
    <w:multiLevelType w:val="hybridMultilevel"/>
    <w:tmpl w:val="118EC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23159"/>
    <w:multiLevelType w:val="hybridMultilevel"/>
    <w:tmpl w:val="F26CAFB0"/>
    <w:lvl w:ilvl="0" w:tplc="1C8A38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34677"/>
    <w:multiLevelType w:val="hybridMultilevel"/>
    <w:tmpl w:val="CD6ADFC2"/>
    <w:lvl w:ilvl="0" w:tplc="EA40360C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D2B55"/>
    <w:multiLevelType w:val="hybridMultilevel"/>
    <w:tmpl w:val="A328D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3656E"/>
    <w:multiLevelType w:val="hybridMultilevel"/>
    <w:tmpl w:val="3932A874"/>
    <w:lvl w:ilvl="0" w:tplc="415835A4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35C03"/>
    <w:multiLevelType w:val="hybridMultilevel"/>
    <w:tmpl w:val="41049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C24BAA"/>
    <w:multiLevelType w:val="hybridMultilevel"/>
    <w:tmpl w:val="6CEE82E6"/>
    <w:lvl w:ilvl="0" w:tplc="CBB20454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C6207"/>
    <w:multiLevelType w:val="hybridMultilevel"/>
    <w:tmpl w:val="F244BCD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91204"/>
    <w:multiLevelType w:val="hybridMultilevel"/>
    <w:tmpl w:val="90163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506005"/>
    <w:multiLevelType w:val="multilevel"/>
    <w:tmpl w:val="EFA88D96"/>
    <w:lvl w:ilvl="0">
      <w:start w:val="1"/>
      <w:numFmt w:val="decimal"/>
      <w:lvlText w:val="%1."/>
      <w:lvlJc w:val="left"/>
      <w:pPr>
        <w:ind w:left="778" w:hanging="360"/>
      </w:pPr>
      <w:rPr>
        <w:rFonts w:ascii="Arial" w:eastAsia="Arial" w:hAnsi="Arial" w:cs="Arial"/>
        <w:b/>
        <w:color w:val="980000"/>
      </w:r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abstractNum w:abstractNumId="13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750B9"/>
    <w:multiLevelType w:val="hybridMultilevel"/>
    <w:tmpl w:val="38D83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33F90"/>
    <w:multiLevelType w:val="hybridMultilevel"/>
    <w:tmpl w:val="85A22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BB43B2"/>
    <w:multiLevelType w:val="hybridMultilevel"/>
    <w:tmpl w:val="8FA07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3162F"/>
    <w:multiLevelType w:val="hybridMultilevel"/>
    <w:tmpl w:val="6EBA41B6"/>
    <w:lvl w:ilvl="0" w:tplc="57EEDA26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69279F"/>
    <w:multiLevelType w:val="hybridMultilevel"/>
    <w:tmpl w:val="A328D6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D628F1"/>
    <w:multiLevelType w:val="hybridMultilevel"/>
    <w:tmpl w:val="B9685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F31FC"/>
    <w:multiLevelType w:val="hybridMultilevel"/>
    <w:tmpl w:val="C846D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1461284">
    <w:abstractNumId w:val="12"/>
  </w:num>
  <w:num w:numId="2" w16cid:durableId="869681254">
    <w:abstractNumId w:val="7"/>
  </w:num>
  <w:num w:numId="3" w16cid:durableId="1470587223">
    <w:abstractNumId w:val="3"/>
  </w:num>
  <w:num w:numId="4" w16cid:durableId="1889609395">
    <w:abstractNumId w:val="9"/>
  </w:num>
  <w:num w:numId="5" w16cid:durableId="410469344">
    <w:abstractNumId w:val="17"/>
  </w:num>
  <w:num w:numId="6" w16cid:durableId="2097944406">
    <w:abstractNumId w:val="4"/>
  </w:num>
  <w:num w:numId="7" w16cid:durableId="447941676">
    <w:abstractNumId w:val="6"/>
  </w:num>
  <w:num w:numId="8" w16cid:durableId="869535671">
    <w:abstractNumId w:val="1"/>
  </w:num>
  <w:num w:numId="9" w16cid:durableId="518586423">
    <w:abstractNumId w:val="19"/>
  </w:num>
  <w:num w:numId="10" w16cid:durableId="59791738">
    <w:abstractNumId w:val="14"/>
  </w:num>
  <w:num w:numId="11" w16cid:durableId="1499425537">
    <w:abstractNumId w:val="15"/>
  </w:num>
  <w:num w:numId="12" w16cid:durableId="64034602">
    <w:abstractNumId w:val="11"/>
  </w:num>
  <w:num w:numId="13" w16cid:durableId="1660227594">
    <w:abstractNumId w:val="2"/>
  </w:num>
  <w:num w:numId="14" w16cid:durableId="1387408191">
    <w:abstractNumId w:val="5"/>
  </w:num>
  <w:num w:numId="15" w16cid:durableId="801657356">
    <w:abstractNumId w:val="18"/>
  </w:num>
  <w:num w:numId="16" w16cid:durableId="394551993">
    <w:abstractNumId w:val="0"/>
  </w:num>
  <w:num w:numId="17" w16cid:durableId="246425634">
    <w:abstractNumId w:val="16"/>
  </w:num>
  <w:num w:numId="18" w16cid:durableId="800683819">
    <w:abstractNumId w:val="10"/>
  </w:num>
  <w:num w:numId="19" w16cid:durableId="1517496848">
    <w:abstractNumId w:val="20"/>
  </w:num>
  <w:num w:numId="20" w16cid:durableId="1296905603">
    <w:abstractNumId w:val="21"/>
  </w:num>
  <w:num w:numId="21" w16cid:durableId="1771200790">
    <w:abstractNumId w:val="13"/>
  </w:num>
  <w:num w:numId="22" w16cid:durableId="7290348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D3A"/>
    <w:rsid w:val="0005010B"/>
    <w:rsid w:val="00063788"/>
    <w:rsid w:val="000751D1"/>
    <w:rsid w:val="00093B2D"/>
    <w:rsid w:val="000942F3"/>
    <w:rsid w:val="000A4E4F"/>
    <w:rsid w:val="000C2356"/>
    <w:rsid w:val="001059A9"/>
    <w:rsid w:val="00107B84"/>
    <w:rsid w:val="001207C8"/>
    <w:rsid w:val="001333F3"/>
    <w:rsid w:val="00144887"/>
    <w:rsid w:val="0016308C"/>
    <w:rsid w:val="00186C0A"/>
    <w:rsid w:val="001A12BB"/>
    <w:rsid w:val="001B4013"/>
    <w:rsid w:val="001B4ECF"/>
    <w:rsid w:val="001D1175"/>
    <w:rsid w:val="001D3EEC"/>
    <w:rsid w:val="00211AE7"/>
    <w:rsid w:val="00217A47"/>
    <w:rsid w:val="00243FD3"/>
    <w:rsid w:val="00244328"/>
    <w:rsid w:val="002551C9"/>
    <w:rsid w:val="00256FF2"/>
    <w:rsid w:val="002626DA"/>
    <w:rsid w:val="00267C90"/>
    <w:rsid w:val="0027664E"/>
    <w:rsid w:val="0029778B"/>
    <w:rsid w:val="002B0577"/>
    <w:rsid w:val="002C5FB7"/>
    <w:rsid w:val="002E658F"/>
    <w:rsid w:val="002E7E24"/>
    <w:rsid w:val="002F40E8"/>
    <w:rsid w:val="002F5936"/>
    <w:rsid w:val="00305E88"/>
    <w:rsid w:val="00324B08"/>
    <w:rsid w:val="003279E1"/>
    <w:rsid w:val="00341D99"/>
    <w:rsid w:val="00360920"/>
    <w:rsid w:val="003779D6"/>
    <w:rsid w:val="00380891"/>
    <w:rsid w:val="00381A2C"/>
    <w:rsid w:val="003939F8"/>
    <w:rsid w:val="003A4433"/>
    <w:rsid w:val="003A6FD7"/>
    <w:rsid w:val="003C6AF7"/>
    <w:rsid w:val="003E68B2"/>
    <w:rsid w:val="003E7C5B"/>
    <w:rsid w:val="004029F5"/>
    <w:rsid w:val="00412C64"/>
    <w:rsid w:val="004172FB"/>
    <w:rsid w:val="004215DD"/>
    <w:rsid w:val="00436018"/>
    <w:rsid w:val="00437DCE"/>
    <w:rsid w:val="00442C7F"/>
    <w:rsid w:val="004450C1"/>
    <w:rsid w:val="004644F8"/>
    <w:rsid w:val="00464A92"/>
    <w:rsid w:val="004664E8"/>
    <w:rsid w:val="004B2697"/>
    <w:rsid w:val="004D1723"/>
    <w:rsid w:val="004D654C"/>
    <w:rsid w:val="004E6D2E"/>
    <w:rsid w:val="004F35AA"/>
    <w:rsid w:val="00501F9F"/>
    <w:rsid w:val="00521C71"/>
    <w:rsid w:val="00533A33"/>
    <w:rsid w:val="00533C19"/>
    <w:rsid w:val="00546599"/>
    <w:rsid w:val="0054769F"/>
    <w:rsid w:val="005571AE"/>
    <w:rsid w:val="005766C5"/>
    <w:rsid w:val="005B0206"/>
    <w:rsid w:val="005B1CD4"/>
    <w:rsid w:val="00610C2B"/>
    <w:rsid w:val="00616622"/>
    <w:rsid w:val="00616E92"/>
    <w:rsid w:val="00617CF0"/>
    <w:rsid w:val="006206B3"/>
    <w:rsid w:val="00621164"/>
    <w:rsid w:val="00640CA5"/>
    <w:rsid w:val="0065149E"/>
    <w:rsid w:val="006645C5"/>
    <w:rsid w:val="00671FC9"/>
    <w:rsid w:val="0068246A"/>
    <w:rsid w:val="0069233C"/>
    <w:rsid w:val="00697FAC"/>
    <w:rsid w:val="006C0021"/>
    <w:rsid w:val="006F069F"/>
    <w:rsid w:val="007061B5"/>
    <w:rsid w:val="007074DF"/>
    <w:rsid w:val="00712CC2"/>
    <w:rsid w:val="00722223"/>
    <w:rsid w:val="00723684"/>
    <w:rsid w:val="00727656"/>
    <w:rsid w:val="007314BE"/>
    <w:rsid w:val="00753D84"/>
    <w:rsid w:val="00755BA3"/>
    <w:rsid w:val="00775B32"/>
    <w:rsid w:val="007930B3"/>
    <w:rsid w:val="007C416E"/>
    <w:rsid w:val="007D1D63"/>
    <w:rsid w:val="007E3399"/>
    <w:rsid w:val="007E746C"/>
    <w:rsid w:val="008108C6"/>
    <w:rsid w:val="00821EDE"/>
    <w:rsid w:val="00844D90"/>
    <w:rsid w:val="0084658D"/>
    <w:rsid w:val="00846FF9"/>
    <w:rsid w:val="008610FD"/>
    <w:rsid w:val="008631BE"/>
    <w:rsid w:val="00875350"/>
    <w:rsid w:val="00895DF9"/>
    <w:rsid w:val="008B475B"/>
    <w:rsid w:val="008B76CB"/>
    <w:rsid w:val="008C3FB4"/>
    <w:rsid w:val="008E5D88"/>
    <w:rsid w:val="008F4E74"/>
    <w:rsid w:val="009036F4"/>
    <w:rsid w:val="00903ED5"/>
    <w:rsid w:val="00905F84"/>
    <w:rsid w:val="009345E0"/>
    <w:rsid w:val="0093497F"/>
    <w:rsid w:val="00937D4D"/>
    <w:rsid w:val="00950492"/>
    <w:rsid w:val="0095342E"/>
    <w:rsid w:val="009536B5"/>
    <w:rsid w:val="00965016"/>
    <w:rsid w:val="00966833"/>
    <w:rsid w:val="00973FBE"/>
    <w:rsid w:val="009B4232"/>
    <w:rsid w:val="009E6CED"/>
    <w:rsid w:val="009F468A"/>
    <w:rsid w:val="00A022DD"/>
    <w:rsid w:val="00A41C4A"/>
    <w:rsid w:val="00A52828"/>
    <w:rsid w:val="00A62209"/>
    <w:rsid w:val="00A64F22"/>
    <w:rsid w:val="00A6671F"/>
    <w:rsid w:val="00A75D3A"/>
    <w:rsid w:val="00A813D1"/>
    <w:rsid w:val="00A9032B"/>
    <w:rsid w:val="00A978AB"/>
    <w:rsid w:val="00AA0BF0"/>
    <w:rsid w:val="00AA6D43"/>
    <w:rsid w:val="00AB7708"/>
    <w:rsid w:val="00AF5ED2"/>
    <w:rsid w:val="00B33833"/>
    <w:rsid w:val="00B53601"/>
    <w:rsid w:val="00BD051E"/>
    <w:rsid w:val="00BE2B5D"/>
    <w:rsid w:val="00BF7232"/>
    <w:rsid w:val="00C02F28"/>
    <w:rsid w:val="00C0418E"/>
    <w:rsid w:val="00C4023D"/>
    <w:rsid w:val="00C408D3"/>
    <w:rsid w:val="00C44971"/>
    <w:rsid w:val="00C45227"/>
    <w:rsid w:val="00C45453"/>
    <w:rsid w:val="00C4714B"/>
    <w:rsid w:val="00C52D67"/>
    <w:rsid w:val="00C81552"/>
    <w:rsid w:val="00C85313"/>
    <w:rsid w:val="00C9218D"/>
    <w:rsid w:val="00CC0BA4"/>
    <w:rsid w:val="00CE4AF9"/>
    <w:rsid w:val="00CF167C"/>
    <w:rsid w:val="00CF5956"/>
    <w:rsid w:val="00CF5A47"/>
    <w:rsid w:val="00D01184"/>
    <w:rsid w:val="00D024DA"/>
    <w:rsid w:val="00D1012D"/>
    <w:rsid w:val="00D35FD8"/>
    <w:rsid w:val="00D47275"/>
    <w:rsid w:val="00D628C5"/>
    <w:rsid w:val="00D65AF8"/>
    <w:rsid w:val="00D84F07"/>
    <w:rsid w:val="00D851C6"/>
    <w:rsid w:val="00D858DB"/>
    <w:rsid w:val="00D90EC4"/>
    <w:rsid w:val="00D926A6"/>
    <w:rsid w:val="00DC22F2"/>
    <w:rsid w:val="00DD2D70"/>
    <w:rsid w:val="00DE0839"/>
    <w:rsid w:val="00DF360A"/>
    <w:rsid w:val="00E0505A"/>
    <w:rsid w:val="00E14459"/>
    <w:rsid w:val="00E2180F"/>
    <w:rsid w:val="00E24A44"/>
    <w:rsid w:val="00E31836"/>
    <w:rsid w:val="00E36DFF"/>
    <w:rsid w:val="00E6102D"/>
    <w:rsid w:val="00E8051B"/>
    <w:rsid w:val="00E80612"/>
    <w:rsid w:val="00E90BF5"/>
    <w:rsid w:val="00EA153C"/>
    <w:rsid w:val="00EA41F8"/>
    <w:rsid w:val="00EA651A"/>
    <w:rsid w:val="00EB0403"/>
    <w:rsid w:val="00EC2714"/>
    <w:rsid w:val="00EC2D18"/>
    <w:rsid w:val="00EC66BA"/>
    <w:rsid w:val="00ED7D82"/>
    <w:rsid w:val="00EE050E"/>
    <w:rsid w:val="00EE15A3"/>
    <w:rsid w:val="00EE1651"/>
    <w:rsid w:val="00EE2250"/>
    <w:rsid w:val="00EE741A"/>
    <w:rsid w:val="00F14B3F"/>
    <w:rsid w:val="00F2065B"/>
    <w:rsid w:val="00F549C0"/>
    <w:rsid w:val="00F60C53"/>
    <w:rsid w:val="00F72BCE"/>
    <w:rsid w:val="00F83165"/>
    <w:rsid w:val="00F871E2"/>
    <w:rsid w:val="00F905C4"/>
    <w:rsid w:val="00FA2AC4"/>
    <w:rsid w:val="00FD43EF"/>
    <w:rsid w:val="00FD744E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A0A15"/>
  <w15:docId w15:val="{A3FF2AC6-FF92-48D3-BEA5-DB4C20E4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978AB"/>
    <w:pPr>
      <w:spacing w:after="160" w:line="278" w:lineRule="auto"/>
    </w:pPr>
    <w:rPr>
      <w:rFonts w:eastAsiaTheme="minorHAns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78A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78A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978A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978A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978A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97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97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8AB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A978AB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7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8AB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978A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A978AB"/>
    <w:rPr>
      <w:rFonts w:eastAsiaTheme="minorHAnsi"/>
      <w:b/>
      <w:bCs/>
      <w:caps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A978AB"/>
    <w:pPr>
      <w:ind w:left="720"/>
      <w:contextualSpacing/>
    </w:pPr>
  </w:style>
  <w:style w:type="table" w:styleId="TableGrid">
    <w:name w:val="Table Grid"/>
    <w:basedOn w:val="TableNormal"/>
    <w:uiPriority w:val="39"/>
    <w:rsid w:val="00E80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78AB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8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78AB"/>
    <w:rPr>
      <w:color w:val="288AC3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978AB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AB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AB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AB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A978AB"/>
    <w:rPr>
      <w:rFonts w:eastAsia="Times New Roman"/>
      <w:b/>
      <w:bCs/>
      <w:color w:val="971D20" w:themeColor="accent3"/>
      <w:kern w:val="36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978AB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A978AB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A978AB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A978AB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A978AB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97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A978AB"/>
    <w:pPr>
      <w:ind w:left="720"/>
    </w:pPr>
    <w:rPr>
      <w:i/>
    </w:rPr>
  </w:style>
  <w:style w:type="paragraph" w:customStyle="1" w:styleId="AnswerKey">
    <w:name w:val="Answer Key"/>
    <w:basedOn w:val="Normal"/>
    <w:qFormat/>
    <w:rsid w:val="00A978AB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3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yi.extension.wisc.edu/wi4hstem/files/2015/02/CSIfinal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yi.extension.wisc.edu/wi4hstem/files/2015/02/CSIfinal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70656-071E-4C53-995A-6123DC76C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1</TotalTime>
  <Pages>2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Crime-Solving Insects</vt:lpstr>
    </vt:vector>
  </TitlesOfParts>
  <Manager/>
  <Company/>
  <LinksUpToDate>false</LinksUpToDate>
  <CharactersWithSpaces>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Crime-Solving Insects</dc:title>
  <dc:subject/>
  <dc:creator>K20 Center</dc:creator>
  <cp:keywords/>
  <dc:description/>
  <cp:lastModifiedBy>Gracia, Ann M.</cp:lastModifiedBy>
  <cp:revision>3</cp:revision>
  <cp:lastPrinted>2026-06-08T20:48:00Z</cp:lastPrinted>
  <dcterms:created xsi:type="dcterms:W3CDTF">2026-06-08T20:48:00Z</dcterms:created>
  <dcterms:modified xsi:type="dcterms:W3CDTF">2026-06-08T20:48:00Z</dcterms:modified>
  <cp:category/>
</cp:coreProperties>
</file>