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DD44F84" w14:textId="5D910805" w:rsidR="00DF4443" w:rsidRPr="00105F25" w:rsidRDefault="006D15EF" w:rsidP="00105F25">
      <w:pPr>
        <w:pStyle w:val="Title"/>
      </w:pPr>
      <w:r>
        <w:rPr>
          <w:lang w:val="es"/>
        </w:rPr>
        <w:t>NOTAS GUIADAS DE ENTOMOLOGÍA FORENSE</w:t>
      </w:r>
      <w:r w:rsidRPr="00105F25">
        <w:rPr>
          <w:noProof/>
        </w:rPr>
        <w:t xml:space="preserve"> </w:t>
      </w:r>
      <w:r w:rsidR="002D15D6" w:rsidRPr="00105F25">
        <w:rPr>
          <w:noProof/>
        </w:rPr>
        <w:drawing>
          <wp:anchor distT="114300" distB="114300" distL="114300" distR="114300" simplePos="0" relativeHeight="251656192" behindDoc="0" locked="0" layoutInCell="1" hidden="0" allowOverlap="1" wp14:anchorId="262CA0AA" wp14:editId="32B2CD7E">
            <wp:simplePos x="0" y="0"/>
            <wp:positionH relativeFrom="page">
              <wp:posOffset>5810250</wp:posOffset>
            </wp:positionH>
            <wp:positionV relativeFrom="page">
              <wp:posOffset>190500</wp:posOffset>
            </wp:positionV>
            <wp:extent cx="1388257" cy="1395413"/>
            <wp:effectExtent l="0" t="0" r="0" b="0"/>
            <wp:wrapNone/>
            <wp:docPr id="210902268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l="19942" r="23988"/>
                    <a:stretch>
                      <a:fillRect/>
                    </a:stretch>
                  </pic:blipFill>
                  <pic:spPr>
                    <a:xfrm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5091A0" w14:textId="77777777" w:rsidR="00BC78DF" w:rsidRDefault="00BC78DF" w:rsidP="00BC78DF">
      <w:pPr>
        <w:rPr>
          <w:color w:val="000000"/>
        </w:rPr>
      </w:pPr>
      <w:r>
        <w:rPr>
          <w:b/>
          <w:bCs/>
          <w:color w:val="910D28"/>
          <w:highlight w:val="white"/>
          <w:lang w:val="es"/>
        </w:rPr>
        <w:t>Instrucciones.</w:t>
      </w:r>
      <w:r>
        <w:rPr>
          <w:lang w:val="es"/>
        </w:rPr>
        <w:t xml:space="preserve"> Utiliza la Clasificación de tarjetas del ciclo de vida y las diapositivas para completar lo siguiente. </w:t>
      </w:r>
    </w:p>
    <w:p w14:paraId="6FEF7F03" w14:textId="77777777" w:rsidR="00BC78DF" w:rsidRDefault="00BC78DF" w:rsidP="00BC78DF">
      <w:pPr>
        <w:pStyle w:val="Heading1"/>
      </w:pPr>
      <w:r>
        <w:rPr>
          <w:lang w:val="es"/>
        </w:rPr>
        <w:t>Ciclo de vida de la mosca azul</w:t>
      </w:r>
    </w:p>
    <w:p w14:paraId="51E898C4" w14:textId="77777777" w:rsidR="00BC78DF" w:rsidRDefault="00BC78DF" w:rsidP="00BC78DF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Las moscas azules se sienten atraídas por los cadáveres y suelen llegar _____________________ después de la muerte de un animal. Tienen un ciclo de vida ___________________ que abarca los estadios de huevo, larva, pupa y adulto. </w:t>
      </w:r>
    </w:p>
    <w:p w14:paraId="633968A6" w14:textId="77777777" w:rsidR="00BC78DF" w:rsidRDefault="00BC78DF" w:rsidP="00BC78DF">
      <w:pPr>
        <w:pStyle w:val="Heading2"/>
      </w:pPr>
      <w:r>
        <w:rPr>
          <w:lang w:val="es"/>
        </w:rPr>
        <w:t xml:space="preserve">Completa las etiquetas del diagrama del ciclo de vida. </w:t>
      </w:r>
    </w:p>
    <w:p w14:paraId="2C709327" w14:textId="77777777" w:rsidR="00BC78DF" w:rsidRDefault="00BC78DF" w:rsidP="00BC78DF">
      <w:pPr>
        <w:pStyle w:val="Heading2"/>
      </w:pPr>
      <w:r>
        <w:rPr>
          <w:i w:val="0"/>
          <w:noProof/>
          <w:lang w:val="es"/>
        </w:rPr>
        <mc:AlternateContent>
          <mc:Choice Requires="wps">
            <w:drawing>
              <wp:anchor distT="0" distB="0" distL="114300" distR="114300" simplePos="0" relativeHeight="251697152" behindDoc="0" locked="0" layoutInCell="1" hidden="0" allowOverlap="1" wp14:anchorId="22143F96" wp14:editId="7DD82618">
                <wp:simplePos x="0" y="0"/>
                <wp:positionH relativeFrom="column">
                  <wp:posOffset>4442046</wp:posOffset>
                </wp:positionH>
                <wp:positionV relativeFrom="paragraph">
                  <wp:posOffset>192073</wp:posOffset>
                </wp:positionV>
                <wp:extent cx="689610" cy="308610"/>
                <wp:effectExtent l="0" t="0" r="0" b="0"/>
                <wp:wrapNone/>
                <wp:docPr id="2109022681" name="Rectangle 2109022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C1E132" w14:textId="77777777" w:rsidR="00BC78DF" w:rsidRPr="00312947" w:rsidRDefault="00BC78DF" w:rsidP="00BC78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143F96" id="Rectangle 2109022681" o:spid="_x0000_s1026" style="position:absolute;margin-left:349.75pt;margin-top:15.1pt;width:54.3pt;height:24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CC1E132" w14:textId="77777777" w:rsidR="00BC78DF" w:rsidRPr="00312947" w:rsidRDefault="00BC78DF" w:rsidP="00BC78D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lang w:val="es"/>
        </w:rPr>
        <w:t xml:space="preserve">Completa los espacios en blanco. </w:t>
      </w:r>
    </w:p>
    <w:p w14:paraId="75CA19C1" w14:textId="77777777" w:rsidR="00BC78DF" w:rsidRDefault="00BC78DF" w:rsidP="00BC78DF">
      <w:pPr>
        <w:rPr>
          <w:sz w:val="22"/>
          <w:szCs w:val="22"/>
        </w:rPr>
      </w:pPr>
      <w:r>
        <w:rPr>
          <w:i/>
          <w:noProof/>
          <w:lang w:val="es"/>
        </w:rPr>
        <w:drawing>
          <wp:anchor distT="114300" distB="114300" distL="114300" distR="114300" simplePos="0" relativeHeight="251696128" behindDoc="0" locked="0" layoutInCell="1" hidden="0" allowOverlap="1" wp14:anchorId="683A674B" wp14:editId="23999CC3">
            <wp:simplePos x="0" y="0"/>
            <wp:positionH relativeFrom="column">
              <wp:posOffset>3800475</wp:posOffset>
            </wp:positionH>
            <wp:positionV relativeFrom="paragraph">
              <wp:posOffset>219075</wp:posOffset>
            </wp:positionV>
            <wp:extent cx="1850390" cy="2056765"/>
            <wp:effectExtent l="0" t="0" r="0" b="635"/>
            <wp:wrapSquare wrapText="bothSides" distT="114300" distB="114300" distL="114300" distR="114300"/>
            <wp:docPr id="210902268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20567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2"/>
          <w:szCs w:val="22"/>
          <w:lang w:val="es"/>
        </w:rPr>
        <w:t xml:space="preserve">1.º: Las moscas adultas ponen huevos en el cadáver. </w:t>
      </w:r>
    </w:p>
    <w:p w14:paraId="654AF21A" w14:textId="77777777" w:rsidR="00BC78DF" w:rsidRDefault="00BC78DF" w:rsidP="00BC78DF">
      <w:pPr>
        <w:rPr>
          <w:sz w:val="22"/>
          <w:szCs w:val="22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571FA99F" wp14:editId="74BB2F38">
                <wp:simplePos x="0" y="0"/>
                <wp:positionH relativeFrom="column">
                  <wp:posOffset>3776869</wp:posOffset>
                </wp:positionH>
                <wp:positionV relativeFrom="paragraph">
                  <wp:posOffset>233210</wp:posOffset>
                </wp:positionV>
                <wp:extent cx="586243" cy="268853"/>
                <wp:effectExtent l="0" t="0" r="23495" b="17145"/>
                <wp:wrapNone/>
                <wp:docPr id="2109022680" name="Rectangle 2109022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243" cy="2688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E90D23" w14:textId="77777777" w:rsidR="00BC78DF" w:rsidRPr="00312947" w:rsidRDefault="00BC78DF" w:rsidP="00BC78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FA99F" id="Rectangle 2109022680" o:spid="_x0000_s1027" style="position:absolute;margin-left:297.4pt;margin-top:18.35pt;width:46.15pt;height:21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4E90D23" w14:textId="77777777" w:rsidR="00BC78DF" w:rsidRPr="00312947" w:rsidRDefault="00BC78DF" w:rsidP="00BC78D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  <w:szCs w:val="22"/>
          <w:lang w:val="es"/>
        </w:rPr>
        <w:t xml:space="preserve">2.º: Los huevos eclosionan en larvas (gusanos) dentro de ___ a ___ horas. </w:t>
      </w:r>
    </w:p>
    <w:p w14:paraId="0736CC5B" w14:textId="77777777" w:rsidR="00BC78DF" w:rsidRDefault="00BC78DF" w:rsidP="00BC78DF">
      <w:pPr>
        <w:rPr>
          <w:sz w:val="22"/>
          <w:szCs w:val="22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99200" behindDoc="0" locked="0" layoutInCell="1" hidden="0" allowOverlap="1" wp14:anchorId="4C0F7E37" wp14:editId="0969DC06">
                <wp:simplePos x="0" y="0"/>
                <wp:positionH relativeFrom="column">
                  <wp:posOffset>5640374</wp:posOffset>
                </wp:positionH>
                <wp:positionV relativeFrom="paragraph">
                  <wp:posOffset>282354</wp:posOffset>
                </wp:positionV>
                <wp:extent cx="689610" cy="308610"/>
                <wp:effectExtent l="0" t="0" r="0" b="0"/>
                <wp:wrapNone/>
                <wp:docPr id="2109022683" name="Rectangle 2109022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30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BA9C69D" w14:textId="77777777" w:rsidR="00BC78DF" w:rsidRPr="00312947" w:rsidRDefault="00BC78DF" w:rsidP="00BC78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F7E37" id="Rectangle 2109022683" o:spid="_x0000_s1028" style="position:absolute;margin-left:444.1pt;margin-top:22.25pt;width:54.3pt;height:24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BA9C69D" w14:textId="77777777" w:rsidR="00BC78DF" w:rsidRPr="00312947" w:rsidRDefault="00BC78DF" w:rsidP="00BC78D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  <w:szCs w:val="22"/>
          <w:lang w:val="es"/>
        </w:rPr>
        <w:t xml:space="preserve">3.º: Las larvas siguen creciendo y mudando (desprendiéndose de sus exoesqueletos) mientras pasan por las distintas fases del instar </w:t>
      </w:r>
    </w:p>
    <w:p w14:paraId="5C4A6AAA" w14:textId="77777777" w:rsidR="00BC78DF" w:rsidRDefault="00BC78DF" w:rsidP="00BC78DF">
      <w:pPr>
        <w:rPr>
          <w:sz w:val="22"/>
          <w:szCs w:val="22"/>
        </w:rPr>
      </w:pPr>
      <w:r>
        <w:rPr>
          <w:sz w:val="22"/>
          <w:szCs w:val="22"/>
          <w:lang w:val="es"/>
        </w:rPr>
        <w:tab/>
        <w:t>1.</w:t>
      </w:r>
      <w:r>
        <w:rPr>
          <w:sz w:val="22"/>
          <w:szCs w:val="22"/>
          <w:vertAlign w:val="superscript"/>
          <w:lang w:val="es"/>
        </w:rPr>
        <w:t>er</w:t>
      </w:r>
      <w:r>
        <w:rPr>
          <w:sz w:val="22"/>
          <w:szCs w:val="22"/>
          <w:lang w:val="es"/>
        </w:rPr>
        <w:t xml:space="preserve"> instar: __ mm de longitud tras ___ días. </w:t>
      </w:r>
    </w:p>
    <w:p w14:paraId="2DEAF106" w14:textId="77777777" w:rsidR="00BC78DF" w:rsidRDefault="00BC78DF" w:rsidP="00BC78DF">
      <w:pPr>
        <w:rPr>
          <w:sz w:val="22"/>
          <w:szCs w:val="22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3D2A9611" wp14:editId="25CBD362">
                <wp:simplePos x="0" y="0"/>
                <wp:positionH relativeFrom="column">
                  <wp:posOffset>3546006</wp:posOffset>
                </wp:positionH>
                <wp:positionV relativeFrom="paragraph">
                  <wp:posOffset>139451</wp:posOffset>
                </wp:positionV>
                <wp:extent cx="554438" cy="440304"/>
                <wp:effectExtent l="0" t="0" r="17145" b="17145"/>
                <wp:wrapNone/>
                <wp:docPr id="2109022682" name="Rectangle 210902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38" cy="4403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355923" w14:textId="77777777" w:rsidR="00BC78DF" w:rsidRPr="00312947" w:rsidRDefault="00BC78DF" w:rsidP="00BC78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A9611" id="Rectangle 2109022682" o:spid="_x0000_s1029" style="position:absolute;margin-left:279.2pt;margin-top:11pt;width:43.65pt;height:34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355923" w14:textId="77777777" w:rsidR="00BC78DF" w:rsidRPr="00312947" w:rsidRDefault="00BC78DF" w:rsidP="00BC78D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17791BD7" wp14:editId="1C2DB44A">
                <wp:simplePos x="0" y="0"/>
                <wp:positionH relativeFrom="column">
                  <wp:posOffset>5672178</wp:posOffset>
                </wp:positionH>
                <wp:positionV relativeFrom="paragraph">
                  <wp:posOffset>1601</wp:posOffset>
                </wp:positionV>
                <wp:extent cx="689610" cy="480060"/>
                <wp:effectExtent l="0" t="0" r="0" b="0"/>
                <wp:wrapNone/>
                <wp:docPr id="2109022678" name="Rectangle 210902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610" cy="48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A98754" w14:textId="77777777" w:rsidR="00BC78DF" w:rsidRPr="00312947" w:rsidRDefault="00BC78DF" w:rsidP="00BC78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91BD7" id="Rectangle 2109022678" o:spid="_x0000_s1030" style="position:absolute;margin-left:446.65pt;margin-top:.15pt;width:54.3pt;height:37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8A98754" w14:textId="77777777" w:rsidR="00BC78DF" w:rsidRPr="00312947" w:rsidRDefault="00BC78DF" w:rsidP="00BC78D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  <w:szCs w:val="22"/>
          <w:lang w:val="es"/>
        </w:rPr>
        <w:tab/>
        <w:t>2.º instar: __ mm de longitud tras ___ días.</w:t>
      </w:r>
    </w:p>
    <w:p w14:paraId="292D30EC" w14:textId="77777777" w:rsidR="00BC78DF" w:rsidRDefault="00BC78DF" w:rsidP="00BC78DF">
      <w:pPr>
        <w:rPr>
          <w:sz w:val="22"/>
          <w:szCs w:val="22"/>
        </w:rPr>
      </w:pPr>
      <w:r>
        <w:rPr>
          <w:sz w:val="22"/>
          <w:szCs w:val="22"/>
          <w:lang w:val="es"/>
        </w:rPr>
        <w:tab/>
        <w:t>3.</w:t>
      </w:r>
      <w:r>
        <w:rPr>
          <w:sz w:val="22"/>
          <w:szCs w:val="22"/>
          <w:vertAlign w:val="superscript"/>
          <w:lang w:val="es"/>
        </w:rPr>
        <w:t>er</w:t>
      </w:r>
      <w:r>
        <w:rPr>
          <w:sz w:val="22"/>
          <w:szCs w:val="22"/>
          <w:lang w:val="es"/>
        </w:rPr>
        <w:t xml:space="preserve"> instar: _______ mm de longitud tras ___ días. </w:t>
      </w:r>
    </w:p>
    <w:p w14:paraId="45BA9AFC" w14:textId="77777777" w:rsidR="00BC78DF" w:rsidRDefault="00BC78DF" w:rsidP="00BC78DF">
      <w:pPr>
        <w:rPr>
          <w:sz w:val="22"/>
          <w:szCs w:val="22"/>
        </w:rPr>
      </w:pP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206A42AB" wp14:editId="278C4E0C">
                <wp:simplePos x="0" y="0"/>
                <wp:positionH relativeFrom="column">
                  <wp:posOffset>4386469</wp:posOffset>
                </wp:positionH>
                <wp:positionV relativeFrom="paragraph">
                  <wp:posOffset>120485</wp:posOffset>
                </wp:positionV>
                <wp:extent cx="747422" cy="246490"/>
                <wp:effectExtent l="0" t="0" r="14605" b="20320"/>
                <wp:wrapNone/>
                <wp:docPr id="2109022677" name="Rectangle 210902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422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B985D9" w14:textId="77777777" w:rsidR="00BC78DF" w:rsidRPr="00312947" w:rsidRDefault="00BC78DF" w:rsidP="00BC78D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A42AB" id="Rectangle 2109022677" o:spid="_x0000_s1031" style="position:absolute;margin-left:345.4pt;margin-top:9.5pt;width:58.85pt;height:19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" fillcolor="white [3201]" strokecolor="black [3200]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AB985D9" w14:textId="77777777" w:rsidR="00BC78DF" w:rsidRPr="00312947" w:rsidRDefault="00BC78DF" w:rsidP="00BC78D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2"/>
          <w:szCs w:val="22"/>
          <w:lang w:val="es"/>
        </w:rPr>
        <w:t xml:space="preserve">4.º: Las larvas (___ mm) se convierten en pupas después de enterrarse en el suelo que las rodea. </w:t>
      </w:r>
    </w:p>
    <w:p w14:paraId="22D899CE" w14:textId="77777777" w:rsidR="00BC78DF" w:rsidRDefault="00BC78DF" w:rsidP="00BC78DF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5.º: Las moscas adultas emergen de las envolturas pupales luego de ___ a ___ días. </w:t>
      </w:r>
    </w:p>
    <w:p w14:paraId="6A9128A8" w14:textId="77777777" w:rsidR="00BC78DF" w:rsidRDefault="00BC78DF" w:rsidP="00BC78DF">
      <w:pPr>
        <w:pStyle w:val="Heading1"/>
      </w:pPr>
      <w:r>
        <w:rPr>
          <w:lang w:val="es"/>
        </w:rPr>
        <w:t xml:space="preserve">¿Qué hacen? </w:t>
      </w:r>
    </w:p>
    <w:p w14:paraId="5DD1B768" w14:textId="77777777" w:rsidR="00BC78DF" w:rsidRDefault="00BC78DF" w:rsidP="00BC78DF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>Los ______________________ forenses utilizan sus conocimientos de entomología para brindar información en las investigaciones criminales.</w:t>
      </w:r>
    </w:p>
    <w:p w14:paraId="5175ECB8" w14:textId="77777777" w:rsidR="00BC78DF" w:rsidRDefault="00BC78DF" w:rsidP="00BC78DF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El trabajo de un entomólogo forense puede incluir: </w:t>
      </w:r>
    </w:p>
    <w:p w14:paraId="340723D0" w14:textId="77777777" w:rsidR="00BC78DF" w:rsidRDefault="00BC78DF" w:rsidP="00BC78DF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Identificar insectos en los distintos estadios de su __________ ____ _____________, como huevos, larvas, pupas y adultos. </w:t>
      </w:r>
    </w:p>
    <w:p w14:paraId="10F5BBA8" w14:textId="77777777" w:rsidR="00BC78DF" w:rsidRDefault="00BC78DF" w:rsidP="00BC78DF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Recolectar y conservar insectos como ________________. </w:t>
      </w:r>
    </w:p>
    <w:p w14:paraId="3E2CCE62" w14:textId="77777777" w:rsidR="00BC78DF" w:rsidRDefault="00BC78DF" w:rsidP="00BC78DF">
      <w:pPr>
        <w:numPr>
          <w:ilvl w:val="0"/>
          <w:numId w:val="1"/>
        </w:numPr>
        <w:spacing w:after="0"/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Hacer una estimación del intervalo post mortem o ______________ (el tiempo transcurrido entre la muerte y el hallazgo del cadáver) utilizando factores, como los insectos que pueden servir de prueba, las condiciones climáticas, la ubicación y el estado del cadáver, etc. </w:t>
      </w:r>
    </w:p>
    <w:p w14:paraId="57F661D6" w14:textId="77777777" w:rsidR="00BC78DF" w:rsidRDefault="00BC78DF" w:rsidP="00BC78DF">
      <w:pPr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____________________________ ante un tribunal para explicar las pruebas relacionadas con insectos que se hallaron en la escena de un crimen. </w:t>
      </w:r>
    </w:p>
    <w:p w14:paraId="59014361" w14:textId="77777777" w:rsidR="00DF4443" w:rsidRDefault="002D15D6" w:rsidP="00105F25">
      <w:pPr>
        <w:pStyle w:val="Heading2"/>
      </w:pPr>
      <w:r w:rsidRPr="00105F25">
        <w:lastRenderedPageBreak/>
        <w:t xml:space="preserve">Video Reflection </w:t>
      </w:r>
    </w:p>
    <w:tbl>
      <w:tblPr>
        <w:tblStyle w:val="TableGrid"/>
        <w:tblW w:w="0" w:type="auto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0C3F3B" w14:paraId="022BCABC" w14:textId="77777777" w:rsidTr="000C3F3B">
        <w:tc>
          <w:tcPr>
            <w:tcW w:w="4675" w:type="dxa"/>
            <w:shd w:val="clear" w:color="auto" w:fill="285781" w:themeFill="accent2"/>
            <w:vAlign w:val="center"/>
          </w:tcPr>
          <w:p w14:paraId="3CC74247" w14:textId="0A19E6C8" w:rsidR="000C3F3B" w:rsidRPr="000C3F3B" w:rsidRDefault="00BC78DF" w:rsidP="000C3F3B">
            <w:pPr>
              <w:jc w:val="center"/>
              <w:rPr>
                <w:b/>
                <w:bCs/>
                <w:color w:val="EEEEEE" w:themeColor="background2"/>
              </w:rPr>
            </w:pPr>
            <w:r>
              <w:rPr>
                <w:b/>
                <w:bCs/>
                <w:color w:val="EEEEEE" w:themeColor="background2"/>
              </w:rPr>
              <w:t>Me doy cuenta</w:t>
            </w:r>
          </w:p>
        </w:tc>
        <w:tc>
          <w:tcPr>
            <w:tcW w:w="4675" w:type="dxa"/>
            <w:shd w:val="clear" w:color="auto" w:fill="285781" w:themeFill="accent2"/>
            <w:vAlign w:val="center"/>
          </w:tcPr>
          <w:p w14:paraId="43467CBA" w14:textId="23969E19" w:rsidR="000C3F3B" w:rsidRPr="000C3F3B" w:rsidRDefault="00BC78DF" w:rsidP="000C3F3B">
            <w:pPr>
              <w:jc w:val="center"/>
              <w:rPr>
                <w:b/>
                <w:bCs/>
                <w:color w:val="EEEEEE" w:themeColor="background2"/>
              </w:rPr>
            </w:pPr>
            <w:r>
              <w:rPr>
                <w:b/>
                <w:bCs/>
                <w:color w:val="EEEEEE" w:themeColor="background2"/>
              </w:rPr>
              <w:t>Me pregunto</w:t>
            </w:r>
          </w:p>
        </w:tc>
      </w:tr>
      <w:tr w:rsidR="000C3F3B" w14:paraId="1EF7740D" w14:textId="77777777" w:rsidTr="000C3F3B">
        <w:trPr>
          <w:trHeight w:val="2285"/>
        </w:trPr>
        <w:tc>
          <w:tcPr>
            <w:tcW w:w="4675" w:type="dxa"/>
          </w:tcPr>
          <w:p w14:paraId="650D35A2" w14:textId="77777777" w:rsidR="000C3F3B" w:rsidRDefault="000C3F3B" w:rsidP="000C3F3B"/>
        </w:tc>
        <w:tc>
          <w:tcPr>
            <w:tcW w:w="4675" w:type="dxa"/>
          </w:tcPr>
          <w:p w14:paraId="46CF6F8E" w14:textId="77777777" w:rsidR="000C3F3B" w:rsidRDefault="000C3F3B" w:rsidP="000C3F3B"/>
        </w:tc>
      </w:tr>
    </w:tbl>
    <w:p w14:paraId="7E778B8C" w14:textId="1BD70CD7" w:rsidR="00DF4443" w:rsidRDefault="00DF4443">
      <w:pPr>
        <w:rPr>
          <w:sz w:val="22"/>
          <w:szCs w:val="22"/>
        </w:rPr>
      </w:pPr>
    </w:p>
    <w:p w14:paraId="4B318467" w14:textId="6D90148F" w:rsidR="00DF4443" w:rsidRPr="00105F25" w:rsidRDefault="000C3F3B" w:rsidP="00105F25">
      <w:pPr>
        <w:pStyle w:val="Heading1"/>
      </w:pP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921332" wp14:editId="30519562">
                <wp:simplePos x="0" y="0"/>
                <wp:positionH relativeFrom="column">
                  <wp:posOffset>-496570</wp:posOffset>
                </wp:positionH>
                <wp:positionV relativeFrom="paragraph">
                  <wp:posOffset>259080</wp:posOffset>
                </wp:positionV>
                <wp:extent cx="2324100" cy="2237740"/>
                <wp:effectExtent l="12700" t="12700" r="12700" b="10160"/>
                <wp:wrapNone/>
                <wp:docPr id="574590304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37740"/>
                        </a:xfrm>
                        <a:prstGeom prst="roundRect">
                          <a:avLst>
                            <a:gd name="adj" fmla="val 136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F6A359" id="Rounded Rectangle 18" o:spid="_x0000_s1026" style="position:absolute;margin-left:-39.1pt;margin-top:20.4pt;width:183pt;height:176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96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C223A54" wp14:editId="2A8E4DF6">
                <wp:simplePos x="0" y="0"/>
                <wp:positionH relativeFrom="column">
                  <wp:posOffset>-497205</wp:posOffset>
                </wp:positionH>
                <wp:positionV relativeFrom="paragraph">
                  <wp:posOffset>2545080</wp:posOffset>
                </wp:positionV>
                <wp:extent cx="2324100" cy="436245"/>
                <wp:effectExtent l="12700" t="12700" r="12700" b="8255"/>
                <wp:wrapNone/>
                <wp:docPr id="80826923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6245"/>
                        </a:xfrm>
                        <a:prstGeom prst="roundRect">
                          <a:avLst>
                            <a:gd name="adj" fmla="val 267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431AA" id="Rounded Rectangle 18" o:spid="_x0000_s1026" style="position:absolute;margin-left:-39.15pt;margin-top:200.4pt;width:183pt;height:34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5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9420BF" wp14:editId="78748E91">
                <wp:simplePos x="0" y="0"/>
                <wp:positionH relativeFrom="column">
                  <wp:posOffset>1828165</wp:posOffset>
                </wp:positionH>
                <wp:positionV relativeFrom="paragraph">
                  <wp:posOffset>2548890</wp:posOffset>
                </wp:positionV>
                <wp:extent cx="2324100" cy="436245"/>
                <wp:effectExtent l="12700" t="12700" r="12700" b="8255"/>
                <wp:wrapNone/>
                <wp:docPr id="174371966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6245"/>
                        </a:xfrm>
                        <a:prstGeom prst="roundRect">
                          <a:avLst>
                            <a:gd name="adj" fmla="val 267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79605" id="Rounded Rectangle 18" o:spid="_x0000_s1026" style="position:absolute;margin-left:143.95pt;margin-top:200.7pt;width:183pt;height:3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5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66FAF9" wp14:editId="02184751">
                <wp:simplePos x="0" y="0"/>
                <wp:positionH relativeFrom="column">
                  <wp:posOffset>1833245</wp:posOffset>
                </wp:positionH>
                <wp:positionV relativeFrom="paragraph">
                  <wp:posOffset>262890</wp:posOffset>
                </wp:positionV>
                <wp:extent cx="2324100" cy="2237740"/>
                <wp:effectExtent l="12700" t="12700" r="12700" b="10160"/>
                <wp:wrapNone/>
                <wp:docPr id="1401502180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37740"/>
                        </a:xfrm>
                        <a:prstGeom prst="roundRect">
                          <a:avLst>
                            <a:gd name="adj" fmla="val 136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B4795D" id="Rounded Rectangle 18" o:spid="_x0000_s1026" style="position:absolute;margin-left:144.35pt;margin-top:20.7pt;width:183pt;height:176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96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D22A03F" wp14:editId="7660FEB4">
                <wp:simplePos x="0" y="0"/>
                <wp:positionH relativeFrom="column">
                  <wp:posOffset>4162425</wp:posOffset>
                </wp:positionH>
                <wp:positionV relativeFrom="paragraph">
                  <wp:posOffset>260350</wp:posOffset>
                </wp:positionV>
                <wp:extent cx="2324100" cy="2237740"/>
                <wp:effectExtent l="12700" t="12700" r="12700" b="10160"/>
                <wp:wrapNone/>
                <wp:docPr id="111062395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37740"/>
                        </a:xfrm>
                        <a:prstGeom prst="roundRect">
                          <a:avLst>
                            <a:gd name="adj" fmla="val 136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4EA4F5" id="Rounded Rectangle 18" o:spid="_x0000_s1026" style="position:absolute;margin-left:327.75pt;margin-top:20.5pt;width:183pt;height:17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96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F46D54" wp14:editId="0B34745E">
                <wp:simplePos x="0" y="0"/>
                <wp:positionH relativeFrom="column">
                  <wp:posOffset>-485775</wp:posOffset>
                </wp:positionH>
                <wp:positionV relativeFrom="paragraph">
                  <wp:posOffset>5414010</wp:posOffset>
                </wp:positionV>
                <wp:extent cx="2324100" cy="436245"/>
                <wp:effectExtent l="12700" t="12700" r="12700" b="8255"/>
                <wp:wrapNone/>
                <wp:docPr id="490492526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6245"/>
                        </a:xfrm>
                        <a:prstGeom prst="roundRect">
                          <a:avLst>
                            <a:gd name="adj" fmla="val 267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70C238" id="Rounded Rectangle 18" o:spid="_x0000_s1026" style="position:absolute;margin-left:-38.25pt;margin-top:426.3pt;width:183pt;height:34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5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" filled="f" strokecolor="#288ac3 [3204]" strokeweight="2.25pt"/>
            </w:pict>
          </mc:Fallback>
        </mc:AlternateContent>
      </w:r>
      <w:r>
        <w:rPr>
          <w:noProof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79C22F" wp14:editId="1248BAD7">
                <wp:simplePos x="0" y="0"/>
                <wp:positionH relativeFrom="column">
                  <wp:posOffset>4162425</wp:posOffset>
                </wp:positionH>
                <wp:positionV relativeFrom="paragraph">
                  <wp:posOffset>2546350</wp:posOffset>
                </wp:positionV>
                <wp:extent cx="2324100" cy="436245"/>
                <wp:effectExtent l="12700" t="12700" r="12700" b="8255"/>
                <wp:wrapNone/>
                <wp:docPr id="1540223995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436245"/>
                        </a:xfrm>
                        <a:prstGeom prst="roundRect">
                          <a:avLst>
                            <a:gd name="adj" fmla="val 267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915FB" id="Rounded Rectangle 18" o:spid="_x0000_s1026" style="position:absolute;margin-left:327.75pt;margin-top:200.5pt;width:183pt;height:34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555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" filled="f" strokecolor="#288ac3 [3204]" strokeweight="2.25pt"/>
            </w:pict>
          </mc:Fallback>
        </mc:AlternateContent>
      </w:r>
      <w:r w:rsidR="00BC78DF">
        <w:t>E</w:t>
      </w:r>
      <w:r w:rsidR="00BC78DF">
        <w:rPr>
          <w:lang w:val="es"/>
        </w:rPr>
        <w:t>tapas de la descomposición</w:t>
      </w:r>
    </w:p>
    <w:p w14:paraId="45B137B6" w14:textId="1B344CB9" w:rsidR="00DF4443" w:rsidRDefault="00DF4443"/>
    <w:p w14:paraId="3AB32838" w14:textId="08CF477C" w:rsidR="00C336CE" w:rsidRDefault="000C3F3B">
      <w:pPr>
        <w:rPr>
          <w:b/>
          <w:color w:val="910D28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EBAFF5C" wp14:editId="7D729E5B">
                <wp:simplePos x="0" y="0"/>
                <wp:positionH relativeFrom="column">
                  <wp:posOffset>2094865</wp:posOffset>
                </wp:positionH>
                <wp:positionV relativeFrom="paragraph">
                  <wp:posOffset>2679065</wp:posOffset>
                </wp:positionV>
                <wp:extent cx="4181475" cy="225552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D80FB" w14:textId="77777777" w:rsidR="00BC78DF" w:rsidRPr="00312947" w:rsidRDefault="00BC78DF" w:rsidP="00BC78DF">
                            <w:pPr>
                              <w:rPr>
                                <w:i/>
                                <w:color w:val="910D28"/>
                              </w:rPr>
                            </w:pPr>
                            <w:r w:rsidRPr="00312947">
                              <w:rPr>
                                <w:i/>
                                <w:iCs/>
                                <w:color w:val="910D28"/>
                              </w:rPr>
                              <w:t xml:space="preserve">Resumen: ¿Qué ocurre durante cada etapa de la descomposición? </w:t>
                            </w:r>
                          </w:p>
                          <w:p w14:paraId="3017E881" w14:textId="070484E1" w:rsidR="00C336CE" w:rsidRPr="00C336CE" w:rsidRDefault="00C336CE" w:rsidP="00C336CE">
                            <w:pPr>
                              <w:spacing w:line="360" w:lineRule="auto"/>
                              <w:rPr>
                                <w:iCs/>
                              </w:rPr>
                            </w:pPr>
                            <w:r w:rsidRPr="00C336CE">
                              <w:rPr>
                                <w:iCs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BAFF5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2" type="#_x0000_t202" style="position:absolute;margin-left:164.95pt;margin-top:210.95pt;width:329.25pt;height:177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" stroked="f">
                <v:textbox>
                  <w:txbxContent>
                    <w:p w14:paraId="145D80FB" w14:textId="77777777" w:rsidR="00BC78DF" w:rsidRPr="00312947" w:rsidRDefault="00BC78DF" w:rsidP="00BC78DF">
                      <w:pPr>
                        <w:rPr>
                          <w:i/>
                          <w:color w:val="910D28"/>
                        </w:rPr>
                      </w:pPr>
                      <w:r w:rsidRPr="00312947">
                        <w:rPr>
                          <w:i/>
                          <w:iCs/>
                          <w:color w:val="910D28"/>
                        </w:rPr>
                        <w:t xml:space="preserve">Resumen: ¿Qué ocurre durante cada etapa de la descomposición? </w:t>
                      </w:r>
                    </w:p>
                    <w:p w14:paraId="3017E881" w14:textId="070484E1" w:rsidR="00C336CE" w:rsidRPr="00C336CE" w:rsidRDefault="00C336CE" w:rsidP="00C336CE">
                      <w:pPr>
                        <w:spacing w:line="360" w:lineRule="auto"/>
                        <w:rPr>
                          <w:iCs/>
                        </w:rPr>
                      </w:pPr>
                      <w:r w:rsidRPr="00C336CE">
                        <w:rPr>
                          <w:iCs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34CCF0" wp14:editId="779E0F17">
                <wp:simplePos x="0" y="0"/>
                <wp:positionH relativeFrom="column">
                  <wp:posOffset>-485140</wp:posOffset>
                </wp:positionH>
                <wp:positionV relativeFrom="paragraph">
                  <wp:posOffset>2523490</wp:posOffset>
                </wp:positionV>
                <wp:extent cx="2324100" cy="2237740"/>
                <wp:effectExtent l="12700" t="12700" r="12700" b="10160"/>
                <wp:wrapNone/>
                <wp:docPr id="1109309289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37740"/>
                        </a:xfrm>
                        <a:prstGeom prst="roundRect">
                          <a:avLst>
                            <a:gd name="adj" fmla="val 13687"/>
                          </a:avLst>
                        </a:prstGeom>
                        <a:noFill/>
                        <a:ln w="28575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66D841" id="Rounded Rectangle 18" o:spid="_x0000_s1026" style="position:absolute;margin-left:-38.2pt;margin-top:198.7pt;width:183pt;height:176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969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" filled="f" strokecolor="#288ac3 [3204]" strokeweight="2.25pt"/>
            </w:pict>
          </mc:Fallback>
        </mc:AlternateContent>
      </w:r>
      <w:r w:rsidR="00C336CE">
        <w:br w:type="page"/>
      </w:r>
    </w:p>
    <w:p w14:paraId="0B36191D" w14:textId="77777777" w:rsidR="00BC78DF" w:rsidRDefault="00BC78DF" w:rsidP="00BC78DF">
      <w:pPr>
        <w:pStyle w:val="Heading1"/>
      </w:pPr>
      <w:r>
        <w:rPr>
          <w:lang w:val="es"/>
        </w:rPr>
        <w:lastRenderedPageBreak/>
        <w:t>Los insectos como pruebas</w:t>
      </w:r>
    </w:p>
    <w:p w14:paraId="356E16F9" w14:textId="77777777" w:rsidR="00BC78DF" w:rsidRDefault="00BC78DF" w:rsidP="00BC78DF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Los entomólogos forenses utilizan sus conocimientos sobre los insectos, sus ciclos de vida y __________________ para obtener pistas sobre un crimen. </w:t>
      </w:r>
    </w:p>
    <w:p w14:paraId="5B741317" w14:textId="77777777" w:rsidR="00BC78DF" w:rsidRDefault="00BC78DF" w:rsidP="00BC78DF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La mayoría de los insectos que se utilizan en las investigaciones pertenecen a dos órdenes principales: _____________ (moscas) y _______________ (escarabajos). </w:t>
      </w:r>
    </w:p>
    <w:p w14:paraId="0F0D41E2" w14:textId="77777777" w:rsidR="00BC78DF" w:rsidRDefault="00BC78DF" w:rsidP="00BC78DF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La ____________________________ de especies también puede dar pistas a los investigadores. Algunas especies pueden alimentarse de un cadáver _______________, mientras que otras prefieren alimentarse de un cadáver que lleva muerto dos semanas. Los investigadores también encontrarán otras especies de insectos que ________________ insectos que se alimentan del cadáver. </w:t>
      </w:r>
    </w:p>
    <w:p w14:paraId="0AA53D7E" w14:textId="77777777" w:rsidR="00BC78DF" w:rsidRDefault="00BC78DF" w:rsidP="00BC78DF">
      <w:pPr>
        <w:pStyle w:val="Heading1"/>
      </w:pPr>
      <w:bookmarkStart w:id="0" w:name="_heading=h.2n54zlalbaxf" w:colFirst="0" w:colLast="0"/>
      <w:bookmarkEnd w:id="0"/>
      <w:r>
        <w:rPr>
          <w:lang w:val="es"/>
        </w:rPr>
        <w:t>Otros factores</w:t>
      </w:r>
    </w:p>
    <w:p w14:paraId="0034BBB5" w14:textId="77777777" w:rsidR="00BC78DF" w:rsidRDefault="00BC78DF" w:rsidP="00BC78DF">
      <w:pPr>
        <w:rPr>
          <w:sz w:val="22"/>
          <w:szCs w:val="22"/>
        </w:rPr>
      </w:pPr>
      <w:r>
        <w:rPr>
          <w:sz w:val="22"/>
          <w:szCs w:val="22"/>
          <w:lang w:val="es"/>
        </w:rPr>
        <w:t xml:space="preserve">Los datos del _________________ también son una herramienta importante para analizar los insectos en un cadáver que pueden servir de prueba. Los investigadores registrarán la temperatura del ____________, de la superficie del suelo, de la zona de contacto entre el cadáver y el suelo y de la ____________ bajo el cuerpo, así como la temperatura en el interior de las masas de ________________. También recopilarán datos del clima relacionados con la ________________ diaria (máxima y mínima) y la ________________ durante el periodo comprendido entre el descubrimiento del cadáver y el momento en que se recogieron los insectos que servirán de prueba. </w:t>
      </w:r>
    </w:p>
    <w:p w14:paraId="0211B353" w14:textId="77777777" w:rsidR="00BC78DF" w:rsidRDefault="00BC78DF" w:rsidP="00BC78DF">
      <w:pPr>
        <w:rPr>
          <w:sz w:val="22"/>
          <w:szCs w:val="22"/>
        </w:rPr>
      </w:pPr>
      <w:r>
        <w:rPr>
          <w:sz w:val="22"/>
          <w:szCs w:val="22"/>
          <w:lang w:val="es"/>
        </w:rPr>
        <w:t>¿Qué otros factores pueden influir en la estimación del PMI de un entomólogo forense? ____________</w:t>
      </w:r>
    </w:p>
    <w:p w14:paraId="7C191CD7" w14:textId="77777777" w:rsidR="00BC78DF" w:rsidRDefault="00BC78DF" w:rsidP="00BC78DF">
      <w:pPr>
        <w:spacing w:line="480" w:lineRule="auto"/>
        <w:rPr>
          <w:sz w:val="22"/>
          <w:szCs w:val="22"/>
        </w:rPr>
      </w:pPr>
      <w:r>
        <w:rPr>
          <w:sz w:val="22"/>
          <w:szCs w:val="22"/>
          <w:lang w:val="e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A745A54" w14:textId="77777777" w:rsidR="00BC78DF" w:rsidRDefault="00BC78DF" w:rsidP="00BC78DF">
      <w:pPr>
        <w:spacing w:line="480" w:lineRule="auto"/>
        <w:rPr>
          <w:sz w:val="22"/>
          <w:szCs w:val="22"/>
        </w:rPr>
      </w:pPr>
      <w:r>
        <w:rPr>
          <w:sz w:val="22"/>
          <w:szCs w:val="22"/>
          <w:lang w:val="es"/>
        </w:rPr>
        <w:t>_____________________________________________________________________________________</w:t>
      </w:r>
    </w:p>
    <w:p w14:paraId="0CBA3AA3" w14:textId="77777777" w:rsidR="00BC78DF" w:rsidRDefault="00BC78DF" w:rsidP="00BC78DF">
      <w:pPr>
        <w:spacing w:line="480" w:lineRule="auto"/>
        <w:rPr>
          <w:sz w:val="22"/>
          <w:szCs w:val="22"/>
        </w:rPr>
      </w:pPr>
      <w:r>
        <w:rPr>
          <w:noProof/>
          <w:lang w:val="es"/>
        </w:rPr>
        <w:drawing>
          <wp:anchor distT="114300" distB="114300" distL="114300" distR="114300" simplePos="0" relativeHeight="251704320" behindDoc="0" locked="0" layoutInCell="1" hidden="0" allowOverlap="1" wp14:anchorId="5F6824D4" wp14:editId="3959B9E6">
            <wp:simplePos x="0" y="0"/>
            <wp:positionH relativeFrom="page">
              <wp:posOffset>693420</wp:posOffset>
            </wp:positionH>
            <wp:positionV relativeFrom="page">
              <wp:posOffset>7787640</wp:posOffset>
            </wp:positionV>
            <wp:extent cx="1388257" cy="1395413"/>
            <wp:effectExtent l="0" t="0" r="0" b="0"/>
            <wp:wrapNone/>
            <wp:docPr id="1575177291" name="image9.png" descr="Una caricatura de una mosca con sombrero y pipa de fumar&#10;&#10;El contenido generado por la IA puede ser incorrec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177291" name="image9.png" descr="A cartoon of a fly with a hat and smoking pipe&#10;&#10;AI-generated content may be incorrect."/>
                    <pic:cNvPicPr preferRelativeResize="0"/>
                  </pic:nvPicPr>
                  <pic:blipFill>
                    <a:blip r:embed="rId9"/>
                    <a:srcRect l="19942" r="2398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88257" cy="1395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64452E3" w14:textId="744D9C08" w:rsidR="00DF4443" w:rsidRDefault="00DF4443" w:rsidP="009020E1">
      <w:pPr>
        <w:spacing w:line="480" w:lineRule="auto"/>
        <w:rPr>
          <w:sz w:val="22"/>
          <w:szCs w:val="22"/>
        </w:rPr>
      </w:pPr>
    </w:p>
    <w:sectPr w:rsidR="00DF4443">
      <w:headerReference w:type="even" r:id="rId11"/>
      <w:headerReference w:type="default" r:id="rId12"/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EC6B99" w14:textId="77777777" w:rsidR="00096453" w:rsidRDefault="00096453">
      <w:pPr>
        <w:spacing w:after="0" w:line="240" w:lineRule="auto"/>
      </w:pPr>
      <w:r>
        <w:separator/>
      </w:r>
    </w:p>
  </w:endnote>
  <w:endnote w:type="continuationSeparator" w:id="0">
    <w:p w14:paraId="59CC68D4" w14:textId="77777777" w:rsidR="00096453" w:rsidRDefault="00096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8B96EE2-62E4-B94C-A86B-13C3500FA0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17C5391-9C90-CF40-8577-9F8D3CB0DC6D}"/>
    <w:embedBold r:id="rId3" w:fontKey="{0BA77B90-7DD9-724A-B616-97E77BDE20CF}"/>
    <w:embedItalic r:id="rId4" w:fontKey="{6585456C-2FE3-E140-9B73-EB8CE63B66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60D016B-D5B3-F14F-A551-1B782C5F82B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75ED8C65-B700-C04C-A77E-8ABC0D0552ED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E3A07F55-B83B-F047-8362-982DB6908878}"/>
    <w:embedBold r:id="rId8" w:fontKey="{56CF9285-4194-3B42-8C7C-A463BC755D8E}"/>
    <w:embedItalic r:id="rId9" w:fontKey="{97B61B61-C201-2C42-A147-F5AFC20BF7F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8A3E161E-95BC-E542-AD63-3AAD0B316BCC}"/>
    <w:embedBold r:id="rId11" w:fontKey="{351F72D0-7905-B642-9B27-F56036D7E212}"/>
    <w:embedItalic r:id="rId12" w:fontKey="{43F40FE7-3B7E-5248-A6CB-85478BD9852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41715CAF-1BDE-9442-B921-779F9B6EC827}"/>
    <w:embedItalic r:id="rId14" w:fontKey="{BBE66DE6-CB1C-7343-BFB5-9B0017554F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DBAF4" w14:textId="742A560F" w:rsidR="00DF4443" w:rsidRDefault="00105F2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2F3E31F" wp14:editId="08323C5D">
              <wp:simplePos x="0" y="0"/>
              <wp:positionH relativeFrom="column">
                <wp:posOffset>1251585</wp:posOffset>
              </wp:positionH>
              <wp:positionV relativeFrom="paragraph">
                <wp:posOffset>-287655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10025" cy="3040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E17C1F" w14:textId="685D3801" w:rsidR="00105F25" w:rsidRDefault="00105F25" w:rsidP="00105F25">
                          <w:pPr>
                            <w:pStyle w:val="Footer"/>
                          </w:pPr>
                          <w:fldSimple w:instr=" TITLE  \* MERGEFORMAT ">
                            <w:r w:rsidR="00F7337B">
                              <w:t>Crime-Solving Insects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2F3E31F" id="Rectangle 1" o:spid="_x0000_s1033" style="position:absolute;margin-left:98.55pt;margin-top:-22.65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" filled="f" stroked="f">
              <v:textbox inset="2.53958mm,1.2694mm,2.53958mm,1.2694mm">
                <w:txbxContent>
                  <w:p w14:paraId="10E17C1F" w14:textId="685D3801" w:rsidR="00105F25" w:rsidRDefault="00105F25" w:rsidP="00105F25">
                    <w:pPr>
                      <w:pStyle w:val="Footer"/>
                    </w:pPr>
                    <w:fldSimple w:instr=" TITLE  \* MERGEFORMAT ">
                      <w:r w:rsidR="00F7337B">
                        <w:t>Crime-Solving Insects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  <w14:ligatures w14:val="none"/>
      </w:rPr>
      <w:drawing>
        <wp:anchor distT="0" distB="0" distL="114300" distR="114300" simplePos="0" relativeHeight="251660288" behindDoc="1" locked="0" layoutInCell="1" allowOverlap="1" wp14:anchorId="087C3C8D" wp14:editId="73A8AF3B">
          <wp:simplePos x="0" y="0"/>
          <wp:positionH relativeFrom="column">
            <wp:posOffset>2409825</wp:posOffset>
          </wp:positionH>
          <wp:positionV relativeFrom="paragraph">
            <wp:posOffset>-192405</wp:posOffset>
          </wp:positionV>
          <wp:extent cx="3473450" cy="292100"/>
          <wp:effectExtent l="0" t="0" r="0" b="0"/>
          <wp:wrapNone/>
          <wp:docPr id="209870839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8708393" name="Picture 20987083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345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69CED1" w14:textId="77777777" w:rsidR="00096453" w:rsidRDefault="00096453">
      <w:pPr>
        <w:spacing w:after="0" w:line="240" w:lineRule="auto"/>
      </w:pPr>
      <w:r>
        <w:separator/>
      </w:r>
    </w:p>
  </w:footnote>
  <w:footnote w:type="continuationSeparator" w:id="0">
    <w:p w14:paraId="34F270BD" w14:textId="77777777" w:rsidR="00096453" w:rsidRDefault="00096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19372" w14:textId="77777777" w:rsidR="007C4507" w:rsidRDefault="007C45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ABBEDB" w14:textId="77777777" w:rsidR="007C4507" w:rsidRDefault="007C45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8A7F1" w14:textId="77777777" w:rsidR="007C4507" w:rsidRDefault="007C45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01C43"/>
    <w:multiLevelType w:val="hybridMultilevel"/>
    <w:tmpl w:val="D8DC2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F92BD1"/>
    <w:multiLevelType w:val="multilevel"/>
    <w:tmpl w:val="42D8C9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95236718">
    <w:abstractNumId w:val="2"/>
  </w:num>
  <w:num w:numId="2" w16cid:durableId="1282151201">
    <w:abstractNumId w:val="0"/>
  </w:num>
  <w:num w:numId="3" w16cid:durableId="1296905603">
    <w:abstractNumId w:val="4"/>
  </w:num>
  <w:num w:numId="4" w16cid:durableId="1771200790">
    <w:abstractNumId w:val="3"/>
  </w:num>
  <w:num w:numId="5" w16cid:durableId="729034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isplayBackgroundShape/>
  <w:embedTrueTypeFonts/>
  <w:attachedTemplate r:id="rId1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4443"/>
    <w:rsid w:val="00096453"/>
    <w:rsid w:val="000B08AF"/>
    <w:rsid w:val="000C3F3B"/>
    <w:rsid w:val="00105F25"/>
    <w:rsid w:val="002D15D6"/>
    <w:rsid w:val="00434EB3"/>
    <w:rsid w:val="004B2697"/>
    <w:rsid w:val="00521C71"/>
    <w:rsid w:val="00545CB2"/>
    <w:rsid w:val="00631980"/>
    <w:rsid w:val="006D15EF"/>
    <w:rsid w:val="00723684"/>
    <w:rsid w:val="00741FCD"/>
    <w:rsid w:val="00782741"/>
    <w:rsid w:val="007C4507"/>
    <w:rsid w:val="009020E1"/>
    <w:rsid w:val="009F06BE"/>
    <w:rsid w:val="00A8136D"/>
    <w:rsid w:val="00BC78DF"/>
    <w:rsid w:val="00C336CE"/>
    <w:rsid w:val="00C6457A"/>
    <w:rsid w:val="00D12D9B"/>
    <w:rsid w:val="00DF4443"/>
    <w:rsid w:val="00EE1651"/>
    <w:rsid w:val="00F72094"/>
    <w:rsid w:val="00F73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2BBD72"/>
  <w15:docId w15:val="{A4E45453-E757-4713-B5D4-F6DCCA018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6D15EF"/>
    <w:pPr>
      <w:spacing w:after="160" w:line="278" w:lineRule="auto"/>
    </w:pPr>
    <w:rPr>
      <w:rFonts w:eastAsiaTheme="minorHAnsi"/>
      <w:kern w:val="2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5EF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15EF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6D15EF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6D15EF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15EF"/>
    <w:pPr>
      <w:keepNext/>
      <w:keepLines/>
      <w:spacing w:before="80" w:after="40"/>
      <w:outlineLvl w:val="4"/>
    </w:pPr>
    <w:rPr>
      <w:rFonts w:eastAsiaTheme="majorEastAsia" w:cstheme="majorBidi"/>
      <w:color w:val="1E679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15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15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15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15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6D15E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D15EF"/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6D15EF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D15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15EF"/>
    <w:rPr>
      <w:rFonts w:eastAsiaTheme="minorHAnsi"/>
      <w:kern w:val="2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6D15EF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6D15EF"/>
    <w:rPr>
      <w:rFonts w:eastAsiaTheme="minorHAnsi"/>
      <w:b/>
      <w:bCs/>
      <w:caps/>
      <w:kern w:val="2"/>
      <w14:ligatures w14:val="standardContextual"/>
    </w:rPr>
  </w:style>
  <w:style w:type="paragraph" w:styleId="ListParagraph">
    <w:name w:val="List Paragraph"/>
    <w:basedOn w:val="Normal"/>
    <w:uiPriority w:val="34"/>
    <w:qFormat/>
    <w:rsid w:val="006D15E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D1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6D15EF"/>
    <w:rPr>
      <w:rFonts w:eastAsiaTheme="majorEastAsia" w:cstheme="majorBidi"/>
      <w:color w:val="595959" w:themeColor="text1" w:themeTint="A6"/>
      <w:kern w:val="2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15EF"/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15EF"/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6D15EF"/>
    <w:rPr>
      <w:rFonts w:eastAsia="Times New Roman"/>
      <w:b/>
      <w:bCs/>
      <w:color w:val="971D20" w:themeColor="accent3"/>
      <w:kern w:val="36"/>
    </w:rPr>
  </w:style>
  <w:style w:type="character" w:customStyle="1" w:styleId="Heading2Char">
    <w:name w:val="Heading 2 Char"/>
    <w:basedOn w:val="DefaultParagraphFont"/>
    <w:link w:val="Heading2"/>
    <w:uiPriority w:val="9"/>
    <w:rsid w:val="006D15EF"/>
    <w:rPr>
      <w:rFonts w:eastAsiaTheme="minorHAnsi"/>
      <w:i/>
      <w:iCs/>
      <w:color w:val="971D20" w:themeColor="accent3"/>
      <w:kern w:val="2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6D15EF"/>
    <w:rPr>
      <w:rFonts w:eastAsiaTheme="minorHAnsi"/>
      <w:i/>
      <w:iCs/>
      <w:kern w:val="2"/>
      <w:sz w:val="18"/>
      <w:szCs w:val="18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6D15EF"/>
    <w:rPr>
      <w:rFonts w:eastAsiaTheme="minorHAnsi"/>
      <w:caps/>
      <w:kern w:val="2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15EF"/>
    <w:rPr>
      <w:rFonts w:eastAsiaTheme="majorEastAsia" w:cstheme="majorBidi"/>
      <w:color w:val="1E6792" w:themeColor="accent1" w:themeShade="BF"/>
      <w:kern w:val="2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15EF"/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6D15EF"/>
    <w:rPr>
      <w:rFonts w:eastAsiaTheme="minorHAnsi"/>
      <w:b/>
      <w:bCs/>
      <w:caps/>
      <w:kern w:val="2"/>
      <w:sz w:val="32"/>
      <w:szCs w:val="32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6D15EF"/>
    <w:rPr>
      <w:color w:val="288AC3" w:themeColor="followedHyperlink"/>
      <w:u w:val="single"/>
    </w:rPr>
  </w:style>
  <w:style w:type="paragraph" w:customStyle="1" w:styleId="BlockQuote">
    <w:name w:val="Block Quote"/>
    <w:basedOn w:val="Normal"/>
    <w:qFormat/>
    <w:rsid w:val="006D15EF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6D15EF"/>
    <w:rPr>
      <w:color w:val="288AC3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5EF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6D15EF"/>
    <w:rPr>
      <w:color w:val="FFFFFF" w:themeColor="accent5"/>
    </w:rPr>
  </w:style>
  <w:style w:type="table" w:styleId="TableGrid">
    <w:name w:val="Table Grid"/>
    <w:basedOn w:val="TableNormal"/>
    <w:uiPriority w:val="39"/>
    <w:rsid w:val="000C3F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gracia/Documents/LEARN/2025%20Rebrand/LEARN%20Document%20Templates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FFFFF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BU8BhfdUDXLZ9DC2oTAm8q4pxA==">CgMxLjAaHwoBMBIaChgICVIUChJ0YWJsZS5qdTl2NnczazcxOWcyDmguMm41NHpsYWxiYXhmOAByITFONmM5VnJhY2Q3dlRHLXZNNHlieVo2NWJuV0F4am4zeQ==</go:docsCustomData>
</go:gDocsCustomXmlDataStorage>
</file>

<file path=customXml/itemProps1.xml><?xml version="1.0" encoding="utf-8"?>
<ds:datastoreItem xmlns:ds="http://schemas.openxmlformats.org/officeDocument/2006/customXml" ds:itemID="{38E1493F-BB8F-4DA2-823E-A9DDC9B5F03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3</Pages>
  <Words>540</Words>
  <Characters>3439</Characters>
  <Application>Microsoft Office Word</Application>
  <DocSecurity>0</DocSecurity>
  <Lines>107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Crime-Solving Insects</vt:lpstr>
    </vt:vector>
  </TitlesOfParts>
  <Manager/>
  <Company/>
  <LinksUpToDate>false</LinksUpToDate>
  <CharactersWithSpaces>3912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Crime-Solving Insects</dc:title>
  <dc:subject/>
  <dc:creator>K20 Center</dc:creator>
  <cp:keywords/>
  <dc:description/>
  <cp:lastModifiedBy>Gracia, Ann M.</cp:lastModifiedBy>
  <cp:revision>3</cp:revision>
  <cp:lastPrinted>2026-06-08T20:54:00Z</cp:lastPrinted>
  <dcterms:created xsi:type="dcterms:W3CDTF">2026-06-08T20:54:00Z</dcterms:created>
  <dcterms:modified xsi:type="dcterms:W3CDTF">2026-06-08T20:54:00Z</dcterms:modified>
  <cp:category/>
</cp:coreProperties>
</file>