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DD44F84" w14:textId="77777777" w:rsidR="00DF4443" w:rsidRPr="00105F25" w:rsidRDefault="002D15D6" w:rsidP="00105F25">
      <w:pPr>
        <w:pStyle w:val="Title"/>
      </w:pPr>
      <w:r w:rsidRPr="00105F25">
        <w:drawing>
          <wp:anchor distT="114300" distB="114300" distL="114300" distR="114300" simplePos="0" relativeHeight="251656192" behindDoc="0" locked="0" layoutInCell="1" hidden="0" allowOverlap="1" wp14:anchorId="262CA0AA" wp14:editId="32B2CD7E">
            <wp:simplePos x="0" y="0"/>
            <wp:positionH relativeFrom="page">
              <wp:posOffset>5810250</wp:posOffset>
            </wp:positionH>
            <wp:positionV relativeFrom="page">
              <wp:posOffset>190500</wp:posOffset>
            </wp:positionV>
            <wp:extent cx="1388257" cy="1395413"/>
            <wp:effectExtent l="0" t="0" r="0" b="0"/>
            <wp:wrapNone/>
            <wp:docPr id="210902268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l="19942" r="23988"/>
                    <a:stretch>
                      <a:fillRect/>
                    </a:stretch>
                  </pic:blipFill>
                  <pic:spPr>
                    <a:xfrm>
                      <a:off x="0" y="0"/>
                      <a:ext cx="1388257" cy="1395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05F25">
        <w:t>FORENSIC ENTOMOLOGY GUIDED NOTES</w:t>
      </w:r>
    </w:p>
    <w:p w14:paraId="15A4DC3A" w14:textId="77777777" w:rsidR="007C4507" w:rsidRPr="00105F25" w:rsidRDefault="002D15D6" w:rsidP="00105F25">
      <w:pPr>
        <w:pStyle w:val="Heading1"/>
      </w:pPr>
      <w:r w:rsidRPr="00105F25">
        <w:rPr>
          <w:highlight w:val="white"/>
        </w:rPr>
        <w:t>Directions</w:t>
      </w:r>
    </w:p>
    <w:p w14:paraId="64FB62BA" w14:textId="57F60EDB" w:rsidR="00DF4443" w:rsidRDefault="002D15D6" w:rsidP="007C4507">
      <w:pPr>
        <w:spacing w:after="0"/>
        <w:rPr>
          <w:color w:val="000000"/>
        </w:rPr>
      </w:pPr>
      <w:r>
        <w:t xml:space="preserve">Use your Life Cycle Card Sort and the slides to complete the following. </w:t>
      </w:r>
    </w:p>
    <w:p w14:paraId="1B07695E" w14:textId="77777777" w:rsidR="00DF4443" w:rsidRPr="00105F25" w:rsidRDefault="002D15D6" w:rsidP="00105F25">
      <w:pPr>
        <w:pStyle w:val="Heading1"/>
      </w:pPr>
      <w:r w:rsidRPr="00105F25">
        <w:t>Blow Fly Life Cycle</w:t>
      </w:r>
    </w:p>
    <w:p w14:paraId="0661EEED" w14:textId="77777777" w:rsidR="00DF4443" w:rsidRDefault="002D15D6">
      <w:pPr>
        <w:rPr>
          <w:sz w:val="22"/>
          <w:szCs w:val="22"/>
        </w:rPr>
      </w:pPr>
      <w:r>
        <w:rPr>
          <w:sz w:val="22"/>
          <w:szCs w:val="22"/>
        </w:rPr>
        <w:t xml:space="preserve">Blow flies are attracted to dead bodies and often arrive within _____________________ of the death of an animal. They have a ___________________ life cycle that consists of egg, larva, pupa, and adult stages. </w:t>
      </w:r>
    </w:p>
    <w:p w14:paraId="7617C147" w14:textId="77777777" w:rsidR="00DF4443" w:rsidRPr="00105F25" w:rsidRDefault="002D15D6" w:rsidP="00105F25">
      <w:pPr>
        <w:pStyle w:val="Heading2"/>
      </w:pPr>
      <w:r w:rsidRPr="00105F25">
        <w:t xml:space="preserve">Label the life cycle diagram. </w:t>
      </w:r>
    </w:p>
    <w:p w14:paraId="085EB011" w14:textId="2E15E7CB" w:rsidR="00DF4443" w:rsidRPr="00105F25" w:rsidRDefault="00105F25" w:rsidP="00105F25">
      <w:pPr>
        <w:pStyle w:val="Heading2"/>
      </w:pPr>
      <w:r w:rsidRPr="00105F25"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F2B48E4" wp14:editId="17737BEC">
                <wp:simplePos x="0" y="0"/>
                <wp:positionH relativeFrom="column">
                  <wp:posOffset>4642485</wp:posOffset>
                </wp:positionH>
                <wp:positionV relativeFrom="paragraph">
                  <wp:posOffset>47625</wp:posOffset>
                </wp:positionV>
                <wp:extent cx="689610" cy="308610"/>
                <wp:effectExtent l="0" t="0" r="0" b="0"/>
                <wp:wrapNone/>
                <wp:docPr id="2109022681" name="Rectangle 2109022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" cy="308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EDF4EE9" w14:textId="77777777" w:rsidR="00DF4443" w:rsidRDefault="00DF444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2B48E4" id="Rectangle 2109022681" o:spid="_x0000_s1026" style="position:absolute;margin-left:365.55pt;margin-top:3.75pt;width:54.3pt;height:24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" fillcolor="white [3201]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EDF4EE9" w14:textId="77777777" w:rsidR="00DF4443" w:rsidRDefault="00DF444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105F25"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7DC9052E" wp14:editId="0D57D9E2">
                <wp:simplePos x="0" y="0"/>
                <wp:positionH relativeFrom="column">
                  <wp:posOffset>4580255</wp:posOffset>
                </wp:positionH>
                <wp:positionV relativeFrom="paragraph">
                  <wp:posOffset>2625090</wp:posOffset>
                </wp:positionV>
                <wp:extent cx="689610" cy="480060"/>
                <wp:effectExtent l="0" t="0" r="0" b="0"/>
                <wp:wrapNone/>
                <wp:docPr id="2109022677" name="Rectangle 2109022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" cy="480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B247D3E" w14:textId="77777777" w:rsidR="00DF4443" w:rsidRDefault="00DF444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C9052E" id="Rectangle 2109022677" o:spid="_x0000_s1027" style="position:absolute;margin-left:360.65pt;margin-top:206.7pt;width:54.3pt;height:37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" fillcolor="white [3201]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B247D3E" w14:textId="77777777" w:rsidR="00DF4443" w:rsidRDefault="00DF444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105F25"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5D97AF8A" wp14:editId="3A7DF61F">
                <wp:simplePos x="0" y="0"/>
                <wp:positionH relativeFrom="column">
                  <wp:posOffset>6023610</wp:posOffset>
                </wp:positionH>
                <wp:positionV relativeFrom="paragraph">
                  <wp:posOffset>1928495</wp:posOffset>
                </wp:positionV>
                <wp:extent cx="689610" cy="480060"/>
                <wp:effectExtent l="0" t="0" r="0" b="0"/>
                <wp:wrapNone/>
                <wp:docPr id="2109022678" name="Rectangle 2109022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" cy="480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3EB62C" w14:textId="77777777" w:rsidR="00DF4443" w:rsidRDefault="00DF444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97AF8A" id="Rectangle 2109022678" o:spid="_x0000_s1028" style="position:absolute;margin-left:474.3pt;margin-top:151.85pt;width:54.3pt;height:37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" fillcolor="white [3201]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73EB62C" w14:textId="77777777" w:rsidR="00DF4443" w:rsidRDefault="00DF444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105F25"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B7E8CD6" wp14:editId="54252B6D">
                <wp:simplePos x="0" y="0"/>
                <wp:positionH relativeFrom="column">
                  <wp:posOffset>6023610</wp:posOffset>
                </wp:positionH>
                <wp:positionV relativeFrom="paragraph">
                  <wp:posOffset>1262380</wp:posOffset>
                </wp:positionV>
                <wp:extent cx="689610" cy="308610"/>
                <wp:effectExtent l="0" t="0" r="0" b="0"/>
                <wp:wrapNone/>
                <wp:docPr id="2109022683" name="Rectangle 2109022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" cy="308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7B97F3" w14:textId="77777777" w:rsidR="00DF4443" w:rsidRDefault="00DF444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7E8CD6" id="Rectangle 2109022683" o:spid="_x0000_s1029" style="position:absolute;margin-left:474.3pt;margin-top:99.4pt;width:54.3pt;height:24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" fillcolor="white [3201]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17B97F3" w14:textId="77777777" w:rsidR="00DF4443" w:rsidRDefault="00DF444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105F25">
        <w:drawing>
          <wp:anchor distT="114300" distB="114300" distL="114300" distR="114300" simplePos="0" relativeHeight="251657216" behindDoc="0" locked="0" layoutInCell="1" hidden="0" allowOverlap="1" wp14:anchorId="6F4A1744" wp14:editId="77EFBF6F">
            <wp:simplePos x="0" y="0"/>
            <wp:positionH relativeFrom="column">
              <wp:posOffset>3823335</wp:posOffset>
            </wp:positionH>
            <wp:positionV relativeFrom="paragraph">
              <wp:posOffset>356235</wp:posOffset>
            </wp:positionV>
            <wp:extent cx="2200275" cy="2200275"/>
            <wp:effectExtent l="0" t="0" r="0" b="0"/>
            <wp:wrapSquare wrapText="bothSides" distT="114300" distB="114300" distL="114300" distR="114300"/>
            <wp:docPr id="210902268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D15D6" w:rsidRPr="00105F25">
        <w:t xml:space="preserve">Fill in the blanks below. </w:t>
      </w:r>
    </w:p>
    <w:p w14:paraId="3395259D" w14:textId="29951DFE" w:rsidR="00DF4443" w:rsidRDefault="002D15D6">
      <w:pPr>
        <w:rPr>
          <w:sz w:val="22"/>
          <w:szCs w:val="22"/>
        </w:rPr>
      </w:pPr>
      <w:r>
        <w:rPr>
          <w:sz w:val="22"/>
          <w:szCs w:val="22"/>
        </w:rPr>
        <w:t>1</w:t>
      </w:r>
      <w:r>
        <w:rPr>
          <w:sz w:val="22"/>
          <w:szCs w:val="22"/>
          <w:vertAlign w:val="superscript"/>
        </w:rPr>
        <w:t>st</w:t>
      </w:r>
      <w:r w:rsidR="00D12D9B">
        <w:rPr>
          <w:sz w:val="22"/>
          <w:szCs w:val="22"/>
        </w:rPr>
        <w:t xml:space="preserve">: </w:t>
      </w:r>
      <w:r>
        <w:rPr>
          <w:sz w:val="22"/>
          <w:szCs w:val="22"/>
        </w:rPr>
        <w:t xml:space="preserve">Adult flies lay eggs on the carcass. </w:t>
      </w:r>
    </w:p>
    <w:p w14:paraId="7BD0BCAB" w14:textId="2FE6D7B7" w:rsidR="00DF4443" w:rsidRDefault="00105F25">
      <w:pPr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9BD1BE4" wp14:editId="3588B38A">
                <wp:simplePos x="0" y="0"/>
                <wp:positionH relativeFrom="column">
                  <wp:posOffset>3699510</wp:posOffset>
                </wp:positionH>
                <wp:positionV relativeFrom="paragraph">
                  <wp:posOffset>85090</wp:posOffset>
                </wp:positionV>
                <wp:extent cx="689610" cy="308610"/>
                <wp:effectExtent l="0" t="0" r="0" b="0"/>
                <wp:wrapNone/>
                <wp:docPr id="2109022680" name="Rectangle 2109022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" cy="308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42B253" w14:textId="77777777" w:rsidR="00DF4443" w:rsidRDefault="00DF444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BD1BE4" id="Rectangle 2109022680" o:spid="_x0000_s1030" style="position:absolute;margin-left:291.3pt;margin-top:6.7pt;width:54.3pt;height:24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" fillcolor="white [3201]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C42B253" w14:textId="77777777" w:rsidR="00DF4443" w:rsidRDefault="00DF444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D15D6">
        <w:rPr>
          <w:sz w:val="22"/>
          <w:szCs w:val="22"/>
        </w:rPr>
        <w:t>2</w:t>
      </w:r>
      <w:r w:rsidR="002D15D6">
        <w:rPr>
          <w:sz w:val="22"/>
          <w:szCs w:val="22"/>
          <w:vertAlign w:val="superscript"/>
        </w:rPr>
        <w:t>nd</w:t>
      </w:r>
      <w:r w:rsidR="00D12D9B">
        <w:rPr>
          <w:sz w:val="22"/>
          <w:szCs w:val="22"/>
        </w:rPr>
        <w:t xml:space="preserve">: </w:t>
      </w:r>
      <w:r w:rsidR="002D15D6">
        <w:rPr>
          <w:sz w:val="22"/>
          <w:szCs w:val="22"/>
        </w:rPr>
        <w:t>Eggs hatch into larva (maggots) in ___</w:t>
      </w:r>
      <w:r w:rsidR="00C6457A">
        <w:rPr>
          <w:sz w:val="22"/>
          <w:szCs w:val="22"/>
        </w:rPr>
        <w:t>–</w:t>
      </w:r>
      <w:r w:rsidR="002D15D6">
        <w:rPr>
          <w:sz w:val="22"/>
          <w:szCs w:val="22"/>
        </w:rPr>
        <w:t xml:space="preserve">___ hours. </w:t>
      </w:r>
    </w:p>
    <w:p w14:paraId="11E2D4A6" w14:textId="5A9A4F48" w:rsidR="00DF4443" w:rsidRDefault="002D15D6">
      <w:pPr>
        <w:rPr>
          <w:sz w:val="22"/>
          <w:szCs w:val="22"/>
        </w:rPr>
      </w:pPr>
      <w:r>
        <w:rPr>
          <w:sz w:val="22"/>
          <w:szCs w:val="22"/>
        </w:rPr>
        <w:t>3</w:t>
      </w:r>
      <w:r>
        <w:rPr>
          <w:sz w:val="22"/>
          <w:szCs w:val="22"/>
          <w:vertAlign w:val="superscript"/>
        </w:rPr>
        <w:t>rd</w:t>
      </w:r>
      <w:r w:rsidR="00D12D9B">
        <w:rPr>
          <w:sz w:val="22"/>
          <w:szCs w:val="22"/>
        </w:rPr>
        <w:t xml:space="preserve">: </w:t>
      </w:r>
      <w:r>
        <w:rPr>
          <w:sz w:val="22"/>
          <w:szCs w:val="22"/>
        </w:rPr>
        <w:t xml:space="preserve">Larvae continue to grow and molt (shed their exoskeletons) as they pass through the various instar stages. </w:t>
      </w:r>
    </w:p>
    <w:p w14:paraId="4604A6C4" w14:textId="1FE44A0A" w:rsidR="00DF4443" w:rsidRPr="00C6457A" w:rsidRDefault="002D15D6" w:rsidP="00C6457A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C6457A">
        <w:rPr>
          <w:sz w:val="22"/>
          <w:szCs w:val="22"/>
        </w:rPr>
        <w:t>1</w:t>
      </w:r>
      <w:r w:rsidRPr="00C6457A">
        <w:rPr>
          <w:sz w:val="22"/>
          <w:szCs w:val="22"/>
          <w:vertAlign w:val="superscript"/>
        </w:rPr>
        <w:t>st</w:t>
      </w:r>
      <w:r w:rsidRPr="00C6457A">
        <w:rPr>
          <w:sz w:val="22"/>
          <w:szCs w:val="22"/>
        </w:rPr>
        <w:t xml:space="preserve"> Instar</w:t>
      </w:r>
      <w:r w:rsidR="00C6457A" w:rsidRPr="00C6457A">
        <w:rPr>
          <w:sz w:val="22"/>
          <w:szCs w:val="22"/>
        </w:rPr>
        <w:t>:</w:t>
      </w:r>
      <w:r w:rsidRPr="00C6457A">
        <w:rPr>
          <w:sz w:val="22"/>
          <w:szCs w:val="22"/>
        </w:rPr>
        <w:t xml:space="preserve"> </w:t>
      </w:r>
      <w:r w:rsidR="00C6457A" w:rsidRPr="00C6457A">
        <w:rPr>
          <w:sz w:val="22"/>
          <w:szCs w:val="22"/>
        </w:rPr>
        <w:t>___</w:t>
      </w:r>
      <w:r w:rsidRPr="00C6457A">
        <w:rPr>
          <w:sz w:val="22"/>
          <w:szCs w:val="22"/>
        </w:rPr>
        <w:t xml:space="preserve"> mm long after </w:t>
      </w:r>
      <w:r w:rsidR="00C6457A" w:rsidRPr="00C6457A">
        <w:rPr>
          <w:sz w:val="22"/>
          <w:szCs w:val="22"/>
        </w:rPr>
        <w:t xml:space="preserve">___ </w:t>
      </w:r>
      <w:r w:rsidRPr="00C6457A">
        <w:rPr>
          <w:sz w:val="22"/>
          <w:szCs w:val="22"/>
        </w:rPr>
        <w:t xml:space="preserve">days. </w:t>
      </w:r>
    </w:p>
    <w:p w14:paraId="3B7E8B77" w14:textId="64CF1326" w:rsidR="00DF4443" w:rsidRPr="00C6457A" w:rsidRDefault="002D15D6" w:rsidP="00C6457A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C6457A">
        <w:rPr>
          <w:sz w:val="22"/>
          <w:szCs w:val="22"/>
        </w:rPr>
        <w:t>2</w:t>
      </w:r>
      <w:r w:rsidRPr="00C6457A">
        <w:rPr>
          <w:sz w:val="22"/>
          <w:szCs w:val="22"/>
          <w:vertAlign w:val="superscript"/>
        </w:rPr>
        <w:t>nd</w:t>
      </w:r>
      <w:r w:rsidRPr="00C6457A">
        <w:rPr>
          <w:sz w:val="22"/>
          <w:szCs w:val="22"/>
        </w:rPr>
        <w:t xml:space="preserve"> Instar</w:t>
      </w:r>
      <w:r w:rsidR="00C6457A" w:rsidRPr="00C6457A">
        <w:rPr>
          <w:sz w:val="22"/>
          <w:szCs w:val="22"/>
        </w:rPr>
        <w:t>:</w:t>
      </w:r>
      <w:r w:rsidRPr="00C6457A">
        <w:rPr>
          <w:sz w:val="22"/>
          <w:szCs w:val="22"/>
        </w:rPr>
        <w:t xml:space="preserve"> </w:t>
      </w:r>
      <w:r w:rsidR="00C6457A" w:rsidRPr="00C6457A">
        <w:rPr>
          <w:sz w:val="22"/>
          <w:szCs w:val="22"/>
        </w:rPr>
        <w:t xml:space="preserve">___ </w:t>
      </w:r>
      <w:r w:rsidRPr="00C6457A">
        <w:rPr>
          <w:sz w:val="22"/>
          <w:szCs w:val="22"/>
        </w:rPr>
        <w:t>mm long after</w:t>
      </w:r>
      <w:r w:rsidR="00C6457A" w:rsidRPr="00C6457A">
        <w:rPr>
          <w:sz w:val="22"/>
          <w:szCs w:val="22"/>
        </w:rPr>
        <w:t xml:space="preserve"> ___ </w:t>
      </w:r>
      <w:r w:rsidRPr="00C6457A">
        <w:rPr>
          <w:sz w:val="22"/>
          <w:szCs w:val="22"/>
        </w:rPr>
        <w:t>days.</w:t>
      </w:r>
    </w:p>
    <w:p w14:paraId="00B91B0B" w14:textId="196A0FEB" w:rsidR="00DF4443" w:rsidRPr="00C6457A" w:rsidRDefault="00105F25" w:rsidP="00C6457A">
      <w:pPr>
        <w:pStyle w:val="ListParagraph"/>
        <w:numPr>
          <w:ilvl w:val="0"/>
          <w:numId w:val="2"/>
        </w:numPr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70BA66A9" wp14:editId="0081B918">
                <wp:simplePos x="0" y="0"/>
                <wp:positionH relativeFrom="column">
                  <wp:posOffset>3518535</wp:posOffset>
                </wp:positionH>
                <wp:positionV relativeFrom="paragraph">
                  <wp:posOffset>192405</wp:posOffset>
                </wp:positionV>
                <wp:extent cx="689610" cy="480060"/>
                <wp:effectExtent l="0" t="0" r="0" b="0"/>
                <wp:wrapNone/>
                <wp:docPr id="2109022682" name="Rectangle 2109022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" cy="480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853438" w14:textId="77777777" w:rsidR="00DF4443" w:rsidRDefault="00DF444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BA66A9" id="Rectangle 2109022682" o:spid="_x0000_s1031" style="position:absolute;left:0;text-align:left;margin-left:277.05pt;margin-top:15.15pt;width:54.3pt;height:37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" fillcolor="white [3201]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D853438" w14:textId="77777777" w:rsidR="00DF4443" w:rsidRDefault="00DF444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D15D6" w:rsidRPr="00C6457A">
        <w:rPr>
          <w:sz w:val="22"/>
          <w:szCs w:val="22"/>
        </w:rPr>
        <w:t>3</w:t>
      </w:r>
      <w:r w:rsidR="002D15D6" w:rsidRPr="00C6457A">
        <w:rPr>
          <w:sz w:val="22"/>
          <w:szCs w:val="22"/>
          <w:vertAlign w:val="superscript"/>
        </w:rPr>
        <w:t>rd</w:t>
      </w:r>
      <w:r w:rsidR="002D15D6" w:rsidRPr="00C6457A">
        <w:rPr>
          <w:sz w:val="22"/>
          <w:szCs w:val="22"/>
        </w:rPr>
        <w:t xml:space="preserve"> Instar</w:t>
      </w:r>
      <w:r w:rsidR="00C6457A" w:rsidRPr="00C6457A">
        <w:rPr>
          <w:sz w:val="22"/>
          <w:szCs w:val="22"/>
        </w:rPr>
        <w:t xml:space="preserve">: ___ </w:t>
      </w:r>
      <w:r w:rsidR="002D15D6" w:rsidRPr="00C6457A">
        <w:rPr>
          <w:sz w:val="22"/>
          <w:szCs w:val="22"/>
        </w:rPr>
        <w:t xml:space="preserve">mm long after </w:t>
      </w:r>
      <w:r w:rsidR="00C6457A" w:rsidRPr="00C6457A">
        <w:rPr>
          <w:sz w:val="22"/>
          <w:szCs w:val="22"/>
        </w:rPr>
        <w:t xml:space="preserve">___ </w:t>
      </w:r>
      <w:r w:rsidR="002D15D6" w:rsidRPr="00C6457A">
        <w:rPr>
          <w:sz w:val="22"/>
          <w:szCs w:val="22"/>
        </w:rPr>
        <w:t xml:space="preserve">days. </w:t>
      </w:r>
    </w:p>
    <w:p w14:paraId="584F1B0F" w14:textId="0FD43A28" w:rsidR="00DF4443" w:rsidRDefault="002D15D6">
      <w:pPr>
        <w:rPr>
          <w:sz w:val="22"/>
          <w:szCs w:val="22"/>
        </w:rPr>
      </w:pPr>
      <w:r>
        <w:rPr>
          <w:sz w:val="22"/>
          <w:szCs w:val="22"/>
        </w:rPr>
        <w:t>4</w:t>
      </w:r>
      <w:r>
        <w:rPr>
          <w:sz w:val="22"/>
          <w:szCs w:val="22"/>
          <w:vertAlign w:val="superscript"/>
        </w:rPr>
        <w:t>th</w:t>
      </w:r>
      <w:r w:rsidR="00C6457A">
        <w:rPr>
          <w:sz w:val="22"/>
          <w:szCs w:val="22"/>
        </w:rPr>
        <w:t xml:space="preserve">: </w:t>
      </w:r>
      <w:r>
        <w:rPr>
          <w:sz w:val="22"/>
          <w:szCs w:val="22"/>
        </w:rPr>
        <w:t xml:space="preserve">The larvae (___mm) develop into pupa after burrowing in surrounding soil. </w:t>
      </w:r>
    </w:p>
    <w:p w14:paraId="6DCDF2C7" w14:textId="3B6579C7" w:rsidR="00DF4443" w:rsidRDefault="002D15D6">
      <w:pPr>
        <w:rPr>
          <w:sz w:val="22"/>
          <w:szCs w:val="22"/>
        </w:rPr>
      </w:pPr>
      <w:r>
        <w:rPr>
          <w:sz w:val="22"/>
          <w:szCs w:val="22"/>
        </w:rPr>
        <w:t>5</w:t>
      </w:r>
      <w:r>
        <w:rPr>
          <w:sz w:val="22"/>
          <w:szCs w:val="22"/>
          <w:vertAlign w:val="superscript"/>
        </w:rPr>
        <w:t>th</w:t>
      </w:r>
      <w:r w:rsidR="00C6457A">
        <w:rPr>
          <w:sz w:val="22"/>
          <w:szCs w:val="22"/>
        </w:rPr>
        <w:t xml:space="preserve">: </w:t>
      </w:r>
      <w:r>
        <w:rPr>
          <w:sz w:val="22"/>
          <w:szCs w:val="22"/>
        </w:rPr>
        <w:t>Adult flies emerge from pupa cases after ___</w:t>
      </w:r>
      <w:r w:rsidR="00C6457A">
        <w:rPr>
          <w:sz w:val="22"/>
          <w:szCs w:val="22"/>
        </w:rPr>
        <w:t>–</w:t>
      </w:r>
      <w:r>
        <w:rPr>
          <w:sz w:val="22"/>
          <w:szCs w:val="22"/>
        </w:rPr>
        <w:t xml:space="preserve">___ days. </w:t>
      </w:r>
    </w:p>
    <w:p w14:paraId="10E7A9EB" w14:textId="77777777" w:rsidR="00DF4443" w:rsidRPr="00105F25" w:rsidRDefault="002D15D6" w:rsidP="00105F25">
      <w:pPr>
        <w:pStyle w:val="Heading1"/>
      </w:pPr>
      <w:r w:rsidRPr="00105F25">
        <w:t xml:space="preserve">What do they do? </w:t>
      </w:r>
    </w:p>
    <w:p w14:paraId="226E45F5" w14:textId="77777777" w:rsidR="00DF4443" w:rsidRDefault="002D15D6">
      <w:pPr>
        <w:numPr>
          <w:ilvl w:val="0"/>
          <w:numId w:val="1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>Forensic ______________________ apply their knowledge of entomology to provide information for criminal investigations.</w:t>
      </w:r>
    </w:p>
    <w:p w14:paraId="7B7E9A92" w14:textId="77777777" w:rsidR="00DF4443" w:rsidRDefault="002D15D6">
      <w:pPr>
        <w:numPr>
          <w:ilvl w:val="0"/>
          <w:numId w:val="1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A forensic entomologist’s job may include: </w:t>
      </w:r>
    </w:p>
    <w:p w14:paraId="42FCD9AF" w14:textId="77777777" w:rsidR="00DF4443" w:rsidRDefault="002D15D6" w:rsidP="00C6457A">
      <w:pPr>
        <w:numPr>
          <w:ilvl w:val="1"/>
          <w:numId w:val="1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Identification of insects at various stages of their __________ _____________, such as eggs, larva, pupa, and adults. </w:t>
      </w:r>
    </w:p>
    <w:p w14:paraId="7937F825" w14:textId="77777777" w:rsidR="00DF4443" w:rsidRDefault="002D15D6" w:rsidP="00C6457A">
      <w:pPr>
        <w:numPr>
          <w:ilvl w:val="1"/>
          <w:numId w:val="1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Collection and preservation of insects as ________________. </w:t>
      </w:r>
    </w:p>
    <w:p w14:paraId="7337A105" w14:textId="10C92AB2" w:rsidR="00DF4443" w:rsidRDefault="002D15D6" w:rsidP="00C6457A">
      <w:pPr>
        <w:numPr>
          <w:ilvl w:val="1"/>
          <w:numId w:val="1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>Determining a</w:t>
      </w:r>
      <w:r w:rsidR="00C6457A">
        <w:rPr>
          <w:sz w:val="22"/>
          <w:szCs w:val="22"/>
        </w:rPr>
        <w:t>n</w:t>
      </w:r>
      <w:r>
        <w:rPr>
          <w:sz w:val="22"/>
          <w:szCs w:val="22"/>
        </w:rPr>
        <w:t xml:space="preserve"> estimate for the postmortem interval or ______________ (the time between death and the discovery of the body) using factors such as insect evidence, weather conditions, location and condition of the body, etc. </w:t>
      </w:r>
    </w:p>
    <w:p w14:paraId="38292724" w14:textId="77777777" w:rsidR="00DF4443" w:rsidRDefault="002D15D6" w:rsidP="00C6457A">
      <w:pPr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____________________________ in court to explain insect-related evidence found at a crime scene. </w:t>
      </w:r>
    </w:p>
    <w:p w14:paraId="1DCF6054" w14:textId="77777777" w:rsidR="00DF4443" w:rsidRDefault="00DF4443">
      <w:pPr>
        <w:rPr>
          <w:i/>
          <w:color w:val="910D28"/>
        </w:rPr>
      </w:pPr>
    </w:p>
    <w:p w14:paraId="37AF3E99" w14:textId="77777777" w:rsidR="00DF4443" w:rsidRDefault="00DF4443">
      <w:pPr>
        <w:rPr>
          <w:i/>
          <w:color w:val="910D28"/>
        </w:rPr>
      </w:pPr>
    </w:p>
    <w:p w14:paraId="59014361" w14:textId="77777777" w:rsidR="00DF4443" w:rsidRDefault="002D15D6" w:rsidP="00105F25">
      <w:pPr>
        <w:pStyle w:val="Heading2"/>
      </w:pPr>
      <w:r w:rsidRPr="00105F25">
        <w:t xml:space="preserve">Video Reflection </w:t>
      </w:r>
    </w:p>
    <w:tbl>
      <w:tblPr>
        <w:tblStyle w:val="TableGrid"/>
        <w:tblW w:w="0" w:type="auto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0C3F3B" w14:paraId="022BCABC" w14:textId="77777777" w:rsidTr="000C3F3B">
        <w:tc>
          <w:tcPr>
            <w:tcW w:w="4675" w:type="dxa"/>
            <w:shd w:val="clear" w:color="auto" w:fill="285781" w:themeFill="accent2"/>
            <w:vAlign w:val="center"/>
          </w:tcPr>
          <w:p w14:paraId="3CC74247" w14:textId="2D57BBB2" w:rsidR="000C3F3B" w:rsidRPr="000C3F3B" w:rsidRDefault="000C3F3B" w:rsidP="000C3F3B">
            <w:pPr>
              <w:jc w:val="center"/>
              <w:rPr>
                <w:b/>
                <w:bCs/>
                <w:color w:val="EEEEEE" w:themeColor="background2"/>
              </w:rPr>
            </w:pPr>
            <w:r w:rsidRPr="000C3F3B">
              <w:rPr>
                <w:b/>
                <w:bCs/>
                <w:color w:val="EEEEEE" w:themeColor="background2"/>
              </w:rPr>
              <w:t>I Notice</w:t>
            </w:r>
          </w:p>
        </w:tc>
        <w:tc>
          <w:tcPr>
            <w:tcW w:w="4675" w:type="dxa"/>
            <w:shd w:val="clear" w:color="auto" w:fill="285781" w:themeFill="accent2"/>
            <w:vAlign w:val="center"/>
          </w:tcPr>
          <w:p w14:paraId="43467CBA" w14:textId="2DAE7DB8" w:rsidR="000C3F3B" w:rsidRPr="000C3F3B" w:rsidRDefault="000C3F3B" w:rsidP="000C3F3B">
            <w:pPr>
              <w:jc w:val="center"/>
              <w:rPr>
                <w:b/>
                <w:bCs/>
                <w:color w:val="EEEEEE" w:themeColor="background2"/>
              </w:rPr>
            </w:pPr>
            <w:r w:rsidRPr="000C3F3B">
              <w:rPr>
                <w:b/>
                <w:bCs/>
                <w:color w:val="EEEEEE" w:themeColor="background2"/>
              </w:rPr>
              <w:t>I Wonder</w:t>
            </w:r>
          </w:p>
        </w:tc>
      </w:tr>
      <w:tr w:rsidR="000C3F3B" w14:paraId="1EF7740D" w14:textId="77777777" w:rsidTr="000C3F3B">
        <w:trPr>
          <w:trHeight w:val="2285"/>
        </w:trPr>
        <w:tc>
          <w:tcPr>
            <w:tcW w:w="4675" w:type="dxa"/>
          </w:tcPr>
          <w:p w14:paraId="650D35A2" w14:textId="77777777" w:rsidR="000C3F3B" w:rsidRDefault="000C3F3B" w:rsidP="000C3F3B"/>
        </w:tc>
        <w:tc>
          <w:tcPr>
            <w:tcW w:w="4675" w:type="dxa"/>
          </w:tcPr>
          <w:p w14:paraId="46CF6F8E" w14:textId="77777777" w:rsidR="000C3F3B" w:rsidRDefault="000C3F3B" w:rsidP="000C3F3B"/>
        </w:tc>
      </w:tr>
    </w:tbl>
    <w:p w14:paraId="7E778B8C" w14:textId="1BD70CD7" w:rsidR="00DF4443" w:rsidRDefault="00DF4443">
      <w:pPr>
        <w:rPr>
          <w:sz w:val="22"/>
          <w:szCs w:val="22"/>
        </w:rPr>
      </w:pPr>
    </w:p>
    <w:p w14:paraId="4B318467" w14:textId="0DA8703E" w:rsidR="00DF4443" w:rsidRPr="00105F25" w:rsidRDefault="000C3F3B" w:rsidP="00105F25">
      <w:pPr>
        <w:pStyle w:val="Heading1"/>
      </w:pPr>
      <w:r>
        <w:rPr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921332" wp14:editId="30519562">
                <wp:simplePos x="0" y="0"/>
                <wp:positionH relativeFrom="column">
                  <wp:posOffset>-496570</wp:posOffset>
                </wp:positionH>
                <wp:positionV relativeFrom="paragraph">
                  <wp:posOffset>259080</wp:posOffset>
                </wp:positionV>
                <wp:extent cx="2324100" cy="2237740"/>
                <wp:effectExtent l="12700" t="12700" r="12700" b="10160"/>
                <wp:wrapNone/>
                <wp:docPr id="574590304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2237740"/>
                        </a:xfrm>
                        <a:prstGeom prst="roundRect">
                          <a:avLst>
                            <a:gd name="adj" fmla="val 13687"/>
                          </a:avLst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F6A359" id="Rounded Rectangle 18" o:spid="_x0000_s1026" style="position:absolute;margin-left:-39.1pt;margin-top:20.4pt;width:183pt;height:176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969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" filled="f" strokecolor="#288ac3 [3204]" strokeweight="2.25pt"/>
            </w:pict>
          </mc:Fallback>
        </mc:AlternateContent>
      </w:r>
      <w:r>
        <w:rPr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223A54" wp14:editId="2A8E4DF6">
                <wp:simplePos x="0" y="0"/>
                <wp:positionH relativeFrom="column">
                  <wp:posOffset>-497205</wp:posOffset>
                </wp:positionH>
                <wp:positionV relativeFrom="paragraph">
                  <wp:posOffset>2545080</wp:posOffset>
                </wp:positionV>
                <wp:extent cx="2324100" cy="436245"/>
                <wp:effectExtent l="12700" t="12700" r="12700" b="8255"/>
                <wp:wrapNone/>
                <wp:docPr id="80826923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36245"/>
                        </a:xfrm>
                        <a:prstGeom prst="roundRect">
                          <a:avLst>
                            <a:gd name="adj" fmla="val 26787"/>
                          </a:avLst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A431AA" id="Rounded Rectangle 18" o:spid="_x0000_s1026" style="position:absolute;margin-left:-39.15pt;margin-top:200.4pt;width:183pt;height:34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555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" filled="f" strokecolor="#288ac3 [3204]" strokeweight="2.25pt"/>
            </w:pict>
          </mc:Fallback>
        </mc:AlternateContent>
      </w:r>
      <w:r>
        <w:rPr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9420BF" wp14:editId="78748E91">
                <wp:simplePos x="0" y="0"/>
                <wp:positionH relativeFrom="column">
                  <wp:posOffset>1828165</wp:posOffset>
                </wp:positionH>
                <wp:positionV relativeFrom="paragraph">
                  <wp:posOffset>2548890</wp:posOffset>
                </wp:positionV>
                <wp:extent cx="2324100" cy="436245"/>
                <wp:effectExtent l="12700" t="12700" r="12700" b="8255"/>
                <wp:wrapNone/>
                <wp:docPr id="174371966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36245"/>
                        </a:xfrm>
                        <a:prstGeom prst="roundRect">
                          <a:avLst>
                            <a:gd name="adj" fmla="val 26787"/>
                          </a:avLst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B79605" id="Rounded Rectangle 18" o:spid="_x0000_s1026" style="position:absolute;margin-left:143.95pt;margin-top:200.7pt;width:183pt;height:34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555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" filled="f" strokecolor="#288ac3 [3204]" strokeweight="2.25pt"/>
            </w:pict>
          </mc:Fallback>
        </mc:AlternateContent>
      </w:r>
      <w:r>
        <w:rPr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066FAF9" wp14:editId="02184751">
                <wp:simplePos x="0" y="0"/>
                <wp:positionH relativeFrom="column">
                  <wp:posOffset>1833245</wp:posOffset>
                </wp:positionH>
                <wp:positionV relativeFrom="paragraph">
                  <wp:posOffset>262890</wp:posOffset>
                </wp:positionV>
                <wp:extent cx="2324100" cy="2237740"/>
                <wp:effectExtent l="12700" t="12700" r="12700" b="10160"/>
                <wp:wrapNone/>
                <wp:docPr id="1401502180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2237740"/>
                        </a:xfrm>
                        <a:prstGeom prst="roundRect">
                          <a:avLst>
                            <a:gd name="adj" fmla="val 13687"/>
                          </a:avLst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B4795D" id="Rounded Rectangle 18" o:spid="_x0000_s1026" style="position:absolute;margin-left:144.35pt;margin-top:20.7pt;width:183pt;height:176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969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" filled="f" strokecolor="#288ac3 [3204]" strokeweight="2.25pt"/>
            </w:pict>
          </mc:Fallback>
        </mc:AlternateContent>
      </w:r>
      <w:r>
        <w:rPr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D22A03F" wp14:editId="7660FEB4">
                <wp:simplePos x="0" y="0"/>
                <wp:positionH relativeFrom="column">
                  <wp:posOffset>4162425</wp:posOffset>
                </wp:positionH>
                <wp:positionV relativeFrom="paragraph">
                  <wp:posOffset>260350</wp:posOffset>
                </wp:positionV>
                <wp:extent cx="2324100" cy="2237740"/>
                <wp:effectExtent l="12700" t="12700" r="12700" b="10160"/>
                <wp:wrapNone/>
                <wp:docPr id="111062395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2237740"/>
                        </a:xfrm>
                        <a:prstGeom prst="roundRect">
                          <a:avLst>
                            <a:gd name="adj" fmla="val 13687"/>
                          </a:avLst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4EA4F5" id="Rounded Rectangle 18" o:spid="_x0000_s1026" style="position:absolute;margin-left:327.75pt;margin-top:20.5pt;width:183pt;height:176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969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" filled="f" strokecolor="#288ac3 [3204]" strokeweight="2.25pt"/>
            </w:pict>
          </mc:Fallback>
        </mc:AlternateContent>
      </w:r>
      <w:r>
        <w:rPr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6F46D54" wp14:editId="0B34745E">
                <wp:simplePos x="0" y="0"/>
                <wp:positionH relativeFrom="column">
                  <wp:posOffset>-485775</wp:posOffset>
                </wp:positionH>
                <wp:positionV relativeFrom="paragraph">
                  <wp:posOffset>5414010</wp:posOffset>
                </wp:positionV>
                <wp:extent cx="2324100" cy="436245"/>
                <wp:effectExtent l="12700" t="12700" r="12700" b="8255"/>
                <wp:wrapNone/>
                <wp:docPr id="490492526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36245"/>
                        </a:xfrm>
                        <a:prstGeom prst="roundRect">
                          <a:avLst>
                            <a:gd name="adj" fmla="val 26787"/>
                          </a:avLst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70C238" id="Rounded Rectangle 18" o:spid="_x0000_s1026" style="position:absolute;margin-left:-38.25pt;margin-top:426.3pt;width:183pt;height:34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555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" filled="f" strokecolor="#288ac3 [3204]" strokeweight="2.25pt"/>
            </w:pict>
          </mc:Fallback>
        </mc:AlternateContent>
      </w:r>
      <w:r>
        <w:rPr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79C22F" wp14:editId="1248BAD7">
                <wp:simplePos x="0" y="0"/>
                <wp:positionH relativeFrom="column">
                  <wp:posOffset>4162425</wp:posOffset>
                </wp:positionH>
                <wp:positionV relativeFrom="paragraph">
                  <wp:posOffset>2546350</wp:posOffset>
                </wp:positionV>
                <wp:extent cx="2324100" cy="436245"/>
                <wp:effectExtent l="12700" t="12700" r="12700" b="8255"/>
                <wp:wrapNone/>
                <wp:docPr id="1540223995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36245"/>
                        </a:xfrm>
                        <a:prstGeom prst="roundRect">
                          <a:avLst>
                            <a:gd name="adj" fmla="val 26787"/>
                          </a:avLst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2915FB" id="Rounded Rectangle 18" o:spid="_x0000_s1026" style="position:absolute;margin-left:327.75pt;margin-top:200.5pt;width:183pt;height:34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555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" filled="f" strokecolor="#288ac3 [3204]" strokeweight="2.25pt"/>
            </w:pict>
          </mc:Fallback>
        </mc:AlternateContent>
      </w:r>
      <w:r w:rsidR="002D15D6" w:rsidRPr="00105F25">
        <w:t>Stages of Decomposition</w:t>
      </w:r>
    </w:p>
    <w:p w14:paraId="45B137B6" w14:textId="1B344CB9" w:rsidR="00DF4443" w:rsidRDefault="00DF4443"/>
    <w:p w14:paraId="3AB32838" w14:textId="08CF477C" w:rsidR="00C336CE" w:rsidRDefault="000C3F3B">
      <w:pPr>
        <w:rPr>
          <w:b/>
          <w:color w:val="910D28"/>
          <w:highlight w:val="whit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EBAFF5C" wp14:editId="5AC080AA">
                <wp:simplePos x="0" y="0"/>
                <wp:positionH relativeFrom="column">
                  <wp:posOffset>2094865</wp:posOffset>
                </wp:positionH>
                <wp:positionV relativeFrom="paragraph">
                  <wp:posOffset>2374265</wp:posOffset>
                </wp:positionV>
                <wp:extent cx="4181475" cy="225552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2255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1703B" w14:textId="1E272A06" w:rsidR="00C336CE" w:rsidRDefault="00C336CE" w:rsidP="00105F25">
                            <w:pPr>
                              <w:pStyle w:val="Heading2"/>
                            </w:pPr>
                            <w:r w:rsidRPr="00C336CE">
                              <w:t xml:space="preserve">Summary: What happens during each stage of decomposition? </w:t>
                            </w:r>
                          </w:p>
                          <w:p w14:paraId="3017E881" w14:textId="070484E1" w:rsidR="00C336CE" w:rsidRPr="00C336CE" w:rsidRDefault="00C336CE" w:rsidP="00C336CE">
                            <w:pPr>
                              <w:spacing w:line="360" w:lineRule="auto"/>
                              <w:rPr>
                                <w:iCs/>
                              </w:rPr>
                            </w:pPr>
                            <w:r w:rsidRPr="00C336CE">
                              <w:rPr>
                                <w:iCs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BAFF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2" type="#_x0000_t202" style="position:absolute;margin-left:164.95pt;margin-top:186.95pt;width:329.25pt;height:177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" stroked="f">
                <v:textbox>
                  <w:txbxContent>
                    <w:p w14:paraId="7501703B" w14:textId="1E272A06" w:rsidR="00C336CE" w:rsidRDefault="00C336CE" w:rsidP="00105F25">
                      <w:pPr>
                        <w:pStyle w:val="Heading2"/>
                      </w:pPr>
                      <w:r w:rsidRPr="00C336CE">
                        <w:t xml:space="preserve">Summary: What happens during each stage of decomposition? </w:t>
                      </w:r>
                    </w:p>
                    <w:p w14:paraId="3017E881" w14:textId="070484E1" w:rsidR="00C336CE" w:rsidRPr="00C336CE" w:rsidRDefault="00C336CE" w:rsidP="00C336CE">
                      <w:pPr>
                        <w:spacing w:line="360" w:lineRule="auto"/>
                        <w:rPr>
                          <w:iCs/>
                        </w:rPr>
                      </w:pPr>
                      <w:r w:rsidRPr="00C336CE">
                        <w:rPr>
                          <w:iCs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634CCF0" wp14:editId="779E0F17">
                <wp:simplePos x="0" y="0"/>
                <wp:positionH relativeFrom="column">
                  <wp:posOffset>-485140</wp:posOffset>
                </wp:positionH>
                <wp:positionV relativeFrom="paragraph">
                  <wp:posOffset>2523490</wp:posOffset>
                </wp:positionV>
                <wp:extent cx="2324100" cy="2237740"/>
                <wp:effectExtent l="12700" t="12700" r="12700" b="10160"/>
                <wp:wrapNone/>
                <wp:docPr id="1109309289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2237740"/>
                        </a:xfrm>
                        <a:prstGeom prst="roundRect">
                          <a:avLst>
                            <a:gd name="adj" fmla="val 13687"/>
                          </a:avLst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66D841" id="Rounded Rectangle 18" o:spid="_x0000_s1026" style="position:absolute;margin-left:-38.2pt;margin-top:198.7pt;width:183pt;height:176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969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" filled="f" strokecolor="#288ac3 [3204]" strokeweight="2.25pt"/>
            </w:pict>
          </mc:Fallback>
        </mc:AlternateContent>
      </w:r>
      <w:r w:rsidR="00C336CE">
        <w:br w:type="page"/>
      </w:r>
    </w:p>
    <w:p w14:paraId="061AC3CA" w14:textId="707832D3" w:rsidR="00DF4443" w:rsidRPr="00105F25" w:rsidRDefault="002D15D6" w:rsidP="00105F25">
      <w:pPr>
        <w:pStyle w:val="Heading1"/>
      </w:pPr>
      <w:r w:rsidRPr="00105F25">
        <w:lastRenderedPageBreak/>
        <w:t>Insects as Evidence</w:t>
      </w:r>
    </w:p>
    <w:p w14:paraId="4BD5CEE2" w14:textId="25786D07" w:rsidR="00DF4443" w:rsidRDefault="002D15D6">
      <w:pPr>
        <w:rPr>
          <w:sz w:val="22"/>
          <w:szCs w:val="22"/>
        </w:rPr>
      </w:pPr>
      <w:r>
        <w:rPr>
          <w:sz w:val="22"/>
          <w:szCs w:val="22"/>
        </w:rPr>
        <w:t xml:space="preserve">Forensic entomologists use their knowledge of insects and their life cycles and __________________ to give them clues about a crime. </w:t>
      </w:r>
    </w:p>
    <w:p w14:paraId="646E9E46" w14:textId="77777777" w:rsidR="00DF4443" w:rsidRDefault="002D15D6">
      <w:pPr>
        <w:rPr>
          <w:sz w:val="22"/>
          <w:szCs w:val="22"/>
        </w:rPr>
      </w:pPr>
      <w:r>
        <w:rPr>
          <w:sz w:val="22"/>
          <w:szCs w:val="22"/>
        </w:rPr>
        <w:t xml:space="preserve">Most insects used in investigations are in two major orders: _____________ (flies) and _______________ (beetles). </w:t>
      </w:r>
    </w:p>
    <w:p w14:paraId="02BACC09" w14:textId="77777777" w:rsidR="00DF4443" w:rsidRDefault="002D15D6">
      <w:pPr>
        <w:rPr>
          <w:sz w:val="22"/>
          <w:szCs w:val="22"/>
        </w:rPr>
      </w:pPr>
      <w:r>
        <w:rPr>
          <w:sz w:val="22"/>
          <w:szCs w:val="22"/>
        </w:rPr>
        <w:t xml:space="preserve">Species ____________________________ may also provide clues for investigators. Some species may feed on a _______________ corpse, while another species may prefer to feed on one that has been dead for two weeks. Investigators will also find other insect species that ________________ on the insects feeding on the corpse. </w:t>
      </w:r>
    </w:p>
    <w:p w14:paraId="53321843" w14:textId="77777777" w:rsidR="00DF4443" w:rsidRPr="00105F25" w:rsidRDefault="002D15D6" w:rsidP="00105F25">
      <w:pPr>
        <w:pStyle w:val="Heading1"/>
      </w:pPr>
      <w:bookmarkStart w:id="0" w:name="_heading=h.2n54zlalbaxf" w:colFirst="0" w:colLast="0"/>
      <w:bookmarkEnd w:id="0"/>
      <w:r w:rsidRPr="00105F25">
        <w:t>Other Factors</w:t>
      </w:r>
    </w:p>
    <w:p w14:paraId="43D99583" w14:textId="15AFF4E6" w:rsidR="00DF4443" w:rsidRDefault="002D15D6">
      <w:pPr>
        <w:rPr>
          <w:sz w:val="22"/>
          <w:szCs w:val="22"/>
        </w:rPr>
      </w:pPr>
      <w:r>
        <w:rPr>
          <w:sz w:val="22"/>
          <w:szCs w:val="22"/>
        </w:rPr>
        <w:t xml:space="preserve">_________________ data is also an important tool in analyzing insect evidence from a corpse. Investigators will make note of the temperature of the ____________, ground surface, the interface area between the body and the ground, and the ____________ under the body as well as the temperature inside any ________________ masses. They will also collect weather data related to daily ________________ (highs/lows) and ________________ for </w:t>
      </w:r>
      <w:r w:rsidR="00F72094">
        <w:rPr>
          <w:sz w:val="22"/>
          <w:szCs w:val="22"/>
        </w:rPr>
        <w:t xml:space="preserve">the </w:t>
      </w:r>
      <w:r>
        <w:rPr>
          <w:sz w:val="22"/>
          <w:szCs w:val="22"/>
        </w:rPr>
        <w:t xml:space="preserve">period of time before the body was discovered to the time the insect evidence was collected. </w:t>
      </w:r>
    </w:p>
    <w:p w14:paraId="0D49A4E6" w14:textId="77777777" w:rsidR="00DF4443" w:rsidRDefault="002D15D6">
      <w:pPr>
        <w:rPr>
          <w:sz w:val="22"/>
          <w:szCs w:val="22"/>
        </w:rPr>
      </w:pPr>
      <w:r>
        <w:rPr>
          <w:sz w:val="22"/>
          <w:szCs w:val="22"/>
        </w:rPr>
        <w:t>What are some other factors that could affect a forensic entomologist’s estimate of PMI? ____________</w:t>
      </w:r>
    </w:p>
    <w:p w14:paraId="79412ABD" w14:textId="77777777" w:rsidR="009020E1" w:rsidRDefault="002D15D6" w:rsidP="009020E1">
      <w:pPr>
        <w:spacing w:line="480" w:lineRule="auto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__________________________________________________________________________________________________________________________________________________________________________</w:t>
      </w:r>
      <w:r w:rsidR="009020E1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D47CB04" w14:textId="54118C52" w:rsidR="00DF4443" w:rsidRDefault="002D15D6" w:rsidP="009020E1">
      <w:pPr>
        <w:spacing w:line="480" w:lineRule="auto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</w:t>
      </w:r>
    </w:p>
    <w:p w14:paraId="264452E3" w14:textId="62F2568B" w:rsidR="00DF4443" w:rsidRDefault="00C336CE" w:rsidP="009020E1">
      <w:pPr>
        <w:spacing w:line="480" w:lineRule="auto"/>
        <w:rPr>
          <w:sz w:val="22"/>
          <w:szCs w:val="22"/>
        </w:rPr>
      </w:pPr>
      <w:r>
        <w:rPr>
          <w:noProof/>
        </w:rPr>
        <w:drawing>
          <wp:anchor distT="114300" distB="114300" distL="114300" distR="114300" simplePos="0" relativeHeight="251677696" behindDoc="0" locked="0" layoutInCell="1" hidden="0" allowOverlap="1" wp14:anchorId="05EF05AA" wp14:editId="1B7F4B51">
            <wp:simplePos x="0" y="0"/>
            <wp:positionH relativeFrom="page">
              <wp:posOffset>693420</wp:posOffset>
            </wp:positionH>
            <wp:positionV relativeFrom="page">
              <wp:posOffset>7787640</wp:posOffset>
            </wp:positionV>
            <wp:extent cx="1388257" cy="1395413"/>
            <wp:effectExtent l="0" t="0" r="0" b="0"/>
            <wp:wrapNone/>
            <wp:docPr id="1575177291" name="image9.png" descr="A cartoon of a fly with a hat and smoking pip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177291" name="image9.png" descr="A cartoon of a fly with a hat and smoking pipe&#10;&#10;AI-generated content may be incorrect."/>
                    <pic:cNvPicPr preferRelativeResize="0"/>
                  </pic:nvPicPr>
                  <pic:blipFill>
                    <a:blip r:embed="rId9"/>
                    <a:srcRect l="19942" r="2398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88257" cy="1395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DF4443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E34FD2" w14:textId="77777777" w:rsidR="00434EB3" w:rsidRDefault="00434EB3">
      <w:pPr>
        <w:spacing w:after="0" w:line="240" w:lineRule="auto"/>
      </w:pPr>
      <w:r>
        <w:separator/>
      </w:r>
    </w:p>
  </w:endnote>
  <w:endnote w:type="continuationSeparator" w:id="0">
    <w:p w14:paraId="4455A308" w14:textId="77777777" w:rsidR="00434EB3" w:rsidRDefault="00434E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98A1E36-6518-9A4B-B8F2-080D3469C3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2B531C7-CD78-0144-BA03-6C60C6E9BE9E}"/>
    <w:embedBold r:id="rId3" w:fontKey="{3221AE0B-9CBE-DB47-9F28-18D0F44A81A0}"/>
    <w:embedItalic r:id="rId4" w:fontKey="{61CDF7BB-9845-5B42-B642-8B418922A05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C672BB11-B638-F44B-A56B-6E368F6C0CD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49879A94-1AD2-F541-8A14-4894E9FE3597}"/>
  </w:font>
  <w:font w:name="Noto Sans Symbols"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B8357B19-227E-534B-8A2C-99EFF4EBDAA6}"/>
    <w:embedBold r:id="rId9" w:fontKey="{2C73BDD0-A7E5-8440-8586-08BD2EEE5F82}"/>
    <w:embedItalic r:id="rId10" w:fontKey="{C1235D7D-1432-214C-97D8-DCD3CC4587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CE9381EF-56AD-FC4E-8DBB-77CF903A7239}"/>
    <w:embedBold r:id="rId12" w:fontKey="{373F5BD1-4E6E-5942-91F5-99DE06BB7F55}"/>
    <w:embedItalic r:id="rId13" w:fontKey="{8F784220-0A47-0140-8346-57EF0BBC1E2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4" w:fontKey="{4B18650B-8283-244E-843D-7796724F5626}"/>
    <w:embedItalic r:id="rId15" w:fontKey="{87C93833-F2B1-834A-BCA3-99A62F350B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9DBAF4" w14:textId="742A560F" w:rsidR="00DF4443" w:rsidRDefault="00105F2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2F3E31F" wp14:editId="08323C5D">
              <wp:simplePos x="0" y="0"/>
              <wp:positionH relativeFrom="column">
                <wp:posOffset>1251585</wp:posOffset>
              </wp:positionH>
              <wp:positionV relativeFrom="paragraph">
                <wp:posOffset>-287655</wp:posOffset>
              </wp:positionV>
              <wp:extent cx="4010025" cy="304078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10025" cy="30407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E17C1F" w14:textId="660275D4" w:rsidR="00105F25" w:rsidRDefault="00105F25" w:rsidP="00105F25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TITLE  \* MERGEFORMAT </w:instrText>
                          </w:r>
                          <w:r>
                            <w:fldChar w:fldCharType="separate"/>
                          </w:r>
                          <w:r w:rsidR="000C3F3B">
                            <w:t>Crime-Solving Insects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2F3E31F" id="Rectangle 1" o:spid="_x0000_s1033" style="position:absolute;margin-left:98.55pt;margin-top:-22.65pt;width:315.75pt;height:23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" filled="f" stroked="f">
              <v:textbox inset="2.53958mm,1.2694mm,2.53958mm,1.2694mm">
                <w:txbxContent>
                  <w:p w14:paraId="10E17C1F" w14:textId="660275D4" w:rsidR="00105F25" w:rsidRDefault="00105F25" w:rsidP="00105F25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TITLE  \* MERGEFORMAT </w:instrText>
                    </w:r>
                    <w:r>
                      <w:fldChar w:fldCharType="separate"/>
                    </w:r>
                    <w:r w:rsidR="000C3F3B">
                      <w:t>Crime-Solving Insects</w:t>
                    </w:r>
                    <w: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  <w14:ligatures w14:val="none"/>
      </w:rPr>
      <w:drawing>
        <wp:anchor distT="0" distB="0" distL="114300" distR="114300" simplePos="0" relativeHeight="251660288" behindDoc="1" locked="0" layoutInCell="1" allowOverlap="1" wp14:anchorId="087C3C8D" wp14:editId="73A8AF3B">
          <wp:simplePos x="0" y="0"/>
          <wp:positionH relativeFrom="column">
            <wp:posOffset>2409825</wp:posOffset>
          </wp:positionH>
          <wp:positionV relativeFrom="paragraph">
            <wp:posOffset>-192405</wp:posOffset>
          </wp:positionV>
          <wp:extent cx="3473450" cy="292100"/>
          <wp:effectExtent l="0" t="0" r="0" b="0"/>
          <wp:wrapNone/>
          <wp:docPr id="2098708393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708393" name="Picture 209870839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73450" cy="292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EF9BAA" w14:textId="77777777" w:rsidR="00434EB3" w:rsidRDefault="00434EB3">
      <w:pPr>
        <w:spacing w:after="0" w:line="240" w:lineRule="auto"/>
      </w:pPr>
      <w:r>
        <w:separator/>
      </w:r>
    </w:p>
  </w:footnote>
  <w:footnote w:type="continuationSeparator" w:id="0">
    <w:p w14:paraId="755586AF" w14:textId="77777777" w:rsidR="00434EB3" w:rsidRDefault="00434E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F19372" w14:textId="77777777" w:rsidR="007C4507" w:rsidRDefault="007C450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BBEDB" w14:textId="77777777" w:rsidR="007C4507" w:rsidRDefault="007C450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8A7F1" w14:textId="77777777" w:rsidR="007C4507" w:rsidRDefault="007C450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101C43"/>
    <w:multiLevelType w:val="hybridMultilevel"/>
    <w:tmpl w:val="D8DC2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0F92BD1"/>
    <w:multiLevelType w:val="multilevel"/>
    <w:tmpl w:val="42D8C9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95236718">
    <w:abstractNumId w:val="2"/>
  </w:num>
  <w:num w:numId="2" w16cid:durableId="1282151201">
    <w:abstractNumId w:val="0"/>
  </w:num>
  <w:num w:numId="3" w16cid:durableId="1296905603">
    <w:abstractNumId w:val="4"/>
  </w:num>
  <w:num w:numId="4" w16cid:durableId="1771200790">
    <w:abstractNumId w:val="3"/>
  </w:num>
  <w:num w:numId="5" w16cid:durableId="7290348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displayBackgroundShape/>
  <w:embedTrueTypeFonts/>
  <w:attachedTemplate r:id="rId1"/>
  <w:linkStyl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443"/>
    <w:rsid w:val="000B08AF"/>
    <w:rsid w:val="000C3F3B"/>
    <w:rsid w:val="00105F25"/>
    <w:rsid w:val="002D15D6"/>
    <w:rsid w:val="00434EB3"/>
    <w:rsid w:val="004B2697"/>
    <w:rsid w:val="00521C71"/>
    <w:rsid w:val="00545CB2"/>
    <w:rsid w:val="00631980"/>
    <w:rsid w:val="00723684"/>
    <w:rsid w:val="00741FCD"/>
    <w:rsid w:val="00782741"/>
    <w:rsid w:val="007C4507"/>
    <w:rsid w:val="009020E1"/>
    <w:rsid w:val="009F06BE"/>
    <w:rsid w:val="00A8136D"/>
    <w:rsid w:val="00C336CE"/>
    <w:rsid w:val="00C6457A"/>
    <w:rsid w:val="00D12D9B"/>
    <w:rsid w:val="00DF4443"/>
    <w:rsid w:val="00EE1651"/>
    <w:rsid w:val="00F72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2BBD72"/>
  <w15:docId w15:val="{A4E45453-E757-4713-B5D4-F6DCCA018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105F25"/>
    <w:pPr>
      <w:spacing w:after="160" w:line="278" w:lineRule="auto"/>
    </w:pPr>
    <w:rPr>
      <w:rFonts w:eastAsiaTheme="minorHAnsi"/>
      <w:kern w:val="2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5F25"/>
    <w:pPr>
      <w:spacing w:before="200" w:after="120" w:line="240" w:lineRule="auto"/>
      <w:outlineLvl w:val="0"/>
    </w:pPr>
    <w:rPr>
      <w:rFonts w:eastAsia="Times New Roman"/>
      <w:b/>
      <w:bCs/>
      <w:color w:val="971D20" w:themeColor="accent3"/>
      <w:kern w:val="36"/>
      <w:shd w:val="clear" w:color="auto" w:fill="FFFFFF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5F25"/>
    <w:pPr>
      <w:outlineLvl w:val="1"/>
    </w:pPr>
    <w:rPr>
      <w:i/>
      <w:iCs/>
      <w:color w:val="971D20" w:themeColor="accent3"/>
    </w:rPr>
  </w:style>
  <w:style w:type="paragraph" w:styleId="Heading3">
    <w:name w:val="heading 3"/>
    <w:aliases w:val="Caption/Cutline/Citation"/>
    <w:basedOn w:val="Normal"/>
    <w:next w:val="Normal"/>
    <w:link w:val="Heading3Char"/>
    <w:uiPriority w:val="9"/>
    <w:unhideWhenUsed/>
    <w:qFormat/>
    <w:rsid w:val="00105F25"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Footer"/>
    <w:next w:val="Normal"/>
    <w:link w:val="Heading4Char"/>
    <w:uiPriority w:val="9"/>
    <w:unhideWhenUsed/>
    <w:qFormat/>
    <w:rsid w:val="00105F25"/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5F25"/>
    <w:pPr>
      <w:keepNext/>
      <w:keepLines/>
      <w:spacing w:before="80" w:after="40"/>
      <w:outlineLvl w:val="4"/>
    </w:pPr>
    <w:rPr>
      <w:rFonts w:eastAsiaTheme="majorEastAsia" w:cstheme="majorBidi"/>
      <w:color w:val="1E679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5F2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5F2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5F2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5F2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  <w:rsid w:val="00105F25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105F25"/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105F25"/>
    <w:rPr>
      <w:b/>
      <w:bCs/>
      <w: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05F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5F25"/>
    <w:rPr>
      <w:rFonts w:eastAsiaTheme="minorHAnsi"/>
      <w:kern w:val="2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105F25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105F25"/>
    <w:rPr>
      <w:rFonts w:eastAsiaTheme="minorHAnsi"/>
      <w:b/>
      <w:bCs/>
      <w:caps/>
      <w:kern w:val="2"/>
      <w14:ligatures w14:val="standardContextual"/>
    </w:rPr>
  </w:style>
  <w:style w:type="paragraph" w:styleId="ListParagraph">
    <w:name w:val="List Paragraph"/>
    <w:basedOn w:val="Normal"/>
    <w:uiPriority w:val="34"/>
    <w:qFormat/>
    <w:rsid w:val="00105F2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05F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105F25"/>
    <w:rPr>
      <w:rFonts w:eastAsiaTheme="majorEastAsia" w:cstheme="majorBidi"/>
      <w:color w:val="595959" w:themeColor="text1" w:themeTint="A6"/>
      <w:kern w:val="2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5F25"/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5F25"/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rsid w:val="00105F25"/>
    <w:rPr>
      <w:rFonts w:eastAsia="Times New Roman"/>
      <w:b/>
      <w:bCs/>
      <w:color w:val="971D20" w:themeColor="accent3"/>
      <w:kern w:val="36"/>
    </w:rPr>
  </w:style>
  <w:style w:type="character" w:customStyle="1" w:styleId="Heading2Char">
    <w:name w:val="Heading 2 Char"/>
    <w:basedOn w:val="DefaultParagraphFont"/>
    <w:link w:val="Heading2"/>
    <w:uiPriority w:val="9"/>
    <w:rsid w:val="00105F25"/>
    <w:rPr>
      <w:rFonts w:eastAsiaTheme="minorHAnsi"/>
      <w:i/>
      <w:iCs/>
      <w:color w:val="971D20" w:themeColor="accent3"/>
      <w:kern w:val="2"/>
      <w14:ligatures w14:val="standardContextual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105F25"/>
    <w:rPr>
      <w:rFonts w:eastAsiaTheme="minorHAnsi"/>
      <w:i/>
      <w:iCs/>
      <w:kern w:val="2"/>
      <w:sz w:val="18"/>
      <w:szCs w:val="18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rsid w:val="00105F25"/>
    <w:rPr>
      <w:rFonts w:eastAsiaTheme="minorHAnsi"/>
      <w:caps/>
      <w:kern w:val="2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5F25"/>
    <w:rPr>
      <w:rFonts w:eastAsiaTheme="majorEastAsia" w:cstheme="majorBidi"/>
      <w:color w:val="1E6792" w:themeColor="accent1" w:themeShade="BF"/>
      <w:kern w:val="2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5F25"/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105F25"/>
    <w:rPr>
      <w:rFonts w:eastAsiaTheme="minorHAnsi"/>
      <w:b/>
      <w:bCs/>
      <w:caps/>
      <w:kern w:val="2"/>
      <w:sz w:val="32"/>
      <w:szCs w:val="32"/>
      <w14:ligatures w14:val="standardContextual"/>
    </w:rPr>
  </w:style>
  <w:style w:type="character" w:styleId="FollowedHyperlink">
    <w:name w:val="FollowedHyperlink"/>
    <w:basedOn w:val="DefaultParagraphFont"/>
    <w:uiPriority w:val="99"/>
    <w:semiHidden/>
    <w:unhideWhenUsed/>
    <w:rsid w:val="00105F25"/>
    <w:rPr>
      <w:color w:val="288AC3" w:themeColor="followedHyperlink"/>
      <w:u w:val="single"/>
    </w:rPr>
  </w:style>
  <w:style w:type="paragraph" w:customStyle="1" w:styleId="BlockQuote">
    <w:name w:val="Block Quote"/>
    <w:basedOn w:val="Normal"/>
    <w:qFormat/>
    <w:rsid w:val="00105F25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105F25"/>
    <w:rPr>
      <w:color w:val="288AC3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5F25"/>
    <w:rPr>
      <w:color w:val="605E5C"/>
      <w:shd w:val="clear" w:color="auto" w:fill="E1DFDD"/>
    </w:rPr>
  </w:style>
  <w:style w:type="paragraph" w:customStyle="1" w:styleId="AnswerKey">
    <w:name w:val="Answer Key"/>
    <w:basedOn w:val="Normal"/>
    <w:qFormat/>
    <w:rsid w:val="00105F25"/>
    <w:rPr>
      <w:color w:val="FFFFFF" w:themeColor="accent5"/>
    </w:rPr>
  </w:style>
  <w:style w:type="table" w:styleId="TableGrid">
    <w:name w:val="Table Grid"/>
    <w:basedOn w:val="TableNormal"/>
    <w:uiPriority w:val="39"/>
    <w:rsid w:val="000C3F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gracia/Documents/LEARN/2025%20Rebrand/LEARN%20Document%20Templates/LEARN%20Vertical%20Template%202025.dotx" TargetMode="External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FFFFFF"/>
      </a:accent5>
      <a:accent6>
        <a:srgbClr val="FFFFFF"/>
      </a:accent6>
      <a:hlink>
        <a:srgbClr val="288AC3"/>
      </a:hlink>
      <a:folHlink>
        <a:srgbClr val="288AC3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BU8BhfdUDXLZ9DC2oTAm8q4pxA==">CgMxLjAaHwoBMBIaChgICVIUChJ0YWJsZS5qdTl2NnczazcxOWcyDmguMm41NHpsYWxiYXhmOAByITFONmM5VnJhY2Q3dlRHLXZNNHlieVo2NWJuV0F4am4zeQ==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8E1493F-BB8F-4DA2-823E-A9DDC9B5F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LEARN Vertical Template 2025.dotx</Template>
  <TotalTime>6</TotalTime>
  <Pages>3</Pages>
  <Words>446</Words>
  <Characters>2964</Characters>
  <Application>Microsoft Office Word</Application>
  <DocSecurity>0</DocSecurity>
  <Lines>74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Crime-Solving Insects</vt:lpstr>
    </vt:vector>
  </TitlesOfParts>
  <Manager/>
  <Company/>
  <LinksUpToDate>false</LinksUpToDate>
  <CharactersWithSpaces>3370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Crime-Solving Insects</dc:title>
  <dc:subject/>
  <dc:creator>K20 Center</dc:creator>
  <cp:keywords/>
  <dc:description/>
  <cp:lastModifiedBy>Gracia, Ann M.</cp:lastModifiedBy>
  <cp:revision>3</cp:revision>
  <cp:lastPrinted>2026-06-03T20:51:00Z</cp:lastPrinted>
  <dcterms:created xsi:type="dcterms:W3CDTF">2026-06-03T20:51:00Z</dcterms:created>
  <dcterms:modified xsi:type="dcterms:W3CDTF">2026-06-03T20:51:00Z</dcterms:modified>
  <cp:category/>
</cp:coreProperties>
</file>