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1F24DB75" w:rsidR="00DC1CA0" w:rsidRPr="00072D23" w:rsidRDefault="00280F60" w:rsidP="00924F21">
      <w:pPr>
        <w:pStyle w:val="Title"/>
        <w:spacing w:line="240" w:lineRule="auto"/>
      </w:pPr>
      <w:r>
        <w:t>NOTE CATCHER</w:t>
      </w:r>
    </w:p>
    <w:p w14:paraId="2DBA8ED5" w14:textId="37D9C008" w:rsidR="00DC1CA0" w:rsidRPr="007111D6" w:rsidRDefault="00280F60" w:rsidP="00280F60">
      <w:pPr>
        <w:pStyle w:val="Heading2"/>
        <w:rPr>
          <w:i w:val="0"/>
          <w:iCs w:val="0"/>
          <w:color w:val="000000" w:themeColor="text1"/>
        </w:rPr>
      </w:pPr>
      <w:r w:rsidRPr="007111D6">
        <w:rPr>
          <w:i w:val="0"/>
          <w:iCs w:val="0"/>
          <w:color w:val="000000" w:themeColor="text1"/>
        </w:rPr>
        <w:t xml:space="preserve">Identify discounts that your student could use or other resources that could be used to support a college student with financial literacy. 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668"/>
        <w:gridCol w:w="7687"/>
      </w:tblGrid>
      <w:tr w:rsidR="00280F60" w:rsidRPr="00DC1CA0" w14:paraId="644265C0" w14:textId="57D7F9A1" w:rsidTr="00280F60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B051E5" w14:textId="5ADE1ADC" w:rsidR="00280F60" w:rsidRPr="00DC1CA0" w:rsidRDefault="00280F60" w:rsidP="00924F2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Site</w:t>
            </w:r>
          </w:p>
        </w:tc>
        <w:tc>
          <w:tcPr>
            <w:tcW w:w="7687" w:type="dxa"/>
            <w:shd w:val="clear" w:color="auto" w:fill="275781"/>
          </w:tcPr>
          <w:p w14:paraId="139076F9" w14:textId="1EBFFB94" w:rsidR="00280F60" w:rsidRPr="00DC1CA0" w:rsidRDefault="00280F60" w:rsidP="00924F21">
            <w:pPr>
              <w:spacing w:line="24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 Resource</w:t>
            </w:r>
          </w:p>
        </w:tc>
      </w:tr>
      <w:tr w:rsidR="00280F60" w:rsidRPr="00DC1CA0" w14:paraId="69BA2110" w14:textId="2830EDFF" w:rsidTr="00280F60">
        <w:tc>
          <w:tcPr>
            <w:tcW w:w="0" w:type="auto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F44B3FF" w14:textId="4FF94CFA" w:rsidR="00280F60" w:rsidRPr="00DC1CA0" w:rsidRDefault="00280F60" w:rsidP="00924F21">
            <w:pPr>
              <w:spacing w:line="240" w:lineRule="auto"/>
            </w:pPr>
            <w:r>
              <w:rPr>
                <w:b/>
                <w:bCs/>
                <w:color w:val="971D20" w:themeColor="accent3"/>
              </w:rPr>
              <w:t>Student Beans</w:t>
            </w:r>
          </w:p>
        </w:tc>
        <w:tc>
          <w:tcPr>
            <w:tcW w:w="7687" w:type="dxa"/>
            <w:shd w:val="clear" w:color="auto" w:fill="D5EBF9"/>
          </w:tcPr>
          <w:p w14:paraId="6842FC99" w14:textId="77777777" w:rsidR="00280F60" w:rsidRDefault="00280F60" w:rsidP="00924F21">
            <w:pPr>
              <w:spacing w:line="240" w:lineRule="auto"/>
            </w:pPr>
          </w:p>
          <w:p w14:paraId="1D976D66" w14:textId="77777777" w:rsidR="00280F60" w:rsidRDefault="00280F60" w:rsidP="00924F21">
            <w:pPr>
              <w:spacing w:line="240" w:lineRule="auto"/>
            </w:pPr>
          </w:p>
          <w:p w14:paraId="78272AAC" w14:textId="77777777" w:rsidR="00280F60" w:rsidRPr="00DC1CA0" w:rsidRDefault="00280F60" w:rsidP="00924F21">
            <w:pPr>
              <w:spacing w:line="240" w:lineRule="auto"/>
            </w:pPr>
          </w:p>
        </w:tc>
      </w:tr>
      <w:tr w:rsidR="00280F60" w:rsidRPr="00DC1CA0" w14:paraId="3D5F3E88" w14:textId="119CFCED" w:rsidTr="00280F60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0DD1AF1" w14:textId="77777777" w:rsidR="00280F60" w:rsidRPr="00DC1CA0" w:rsidRDefault="00280F60" w:rsidP="00924F21">
            <w:pPr>
              <w:spacing w:line="240" w:lineRule="auto"/>
            </w:pPr>
          </w:p>
        </w:tc>
        <w:tc>
          <w:tcPr>
            <w:tcW w:w="7687" w:type="dxa"/>
          </w:tcPr>
          <w:p w14:paraId="75E35625" w14:textId="77777777" w:rsidR="00280F60" w:rsidRDefault="00280F60" w:rsidP="00924F21">
            <w:pPr>
              <w:spacing w:line="240" w:lineRule="auto"/>
            </w:pPr>
          </w:p>
          <w:p w14:paraId="3FD16416" w14:textId="77777777" w:rsidR="00280F60" w:rsidRDefault="00280F60" w:rsidP="00924F21">
            <w:pPr>
              <w:spacing w:line="240" w:lineRule="auto"/>
            </w:pPr>
          </w:p>
          <w:p w14:paraId="4E9FCDEA" w14:textId="77777777" w:rsidR="00280F60" w:rsidRPr="00DC1CA0" w:rsidRDefault="00280F60" w:rsidP="00924F21">
            <w:pPr>
              <w:spacing w:line="240" w:lineRule="auto"/>
            </w:pPr>
          </w:p>
        </w:tc>
      </w:tr>
      <w:tr w:rsidR="00280F60" w:rsidRPr="00DC1CA0" w14:paraId="75D4A78B" w14:textId="63AB5E3A" w:rsidTr="00280F60">
        <w:tc>
          <w:tcPr>
            <w:tcW w:w="0" w:type="auto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0102C9" w14:textId="7CB11FF8" w:rsidR="00280F60" w:rsidRPr="00DC1CA0" w:rsidRDefault="00280F60" w:rsidP="00280F60">
            <w:pPr>
              <w:spacing w:line="240" w:lineRule="auto"/>
            </w:pPr>
            <w:r>
              <w:rPr>
                <w:b/>
                <w:bCs/>
                <w:color w:val="971D20" w:themeColor="accent3"/>
              </w:rPr>
              <w:t>Unidays</w:t>
            </w:r>
          </w:p>
        </w:tc>
        <w:tc>
          <w:tcPr>
            <w:tcW w:w="7687" w:type="dxa"/>
            <w:shd w:val="clear" w:color="auto" w:fill="D5EBF9"/>
          </w:tcPr>
          <w:p w14:paraId="25647F4D" w14:textId="77777777" w:rsidR="00280F60" w:rsidRDefault="00280F60" w:rsidP="00280F60">
            <w:pPr>
              <w:spacing w:line="240" w:lineRule="auto"/>
            </w:pPr>
          </w:p>
          <w:p w14:paraId="5D037229" w14:textId="77777777" w:rsidR="00280F60" w:rsidRDefault="00280F60" w:rsidP="00280F60">
            <w:pPr>
              <w:spacing w:line="240" w:lineRule="auto"/>
            </w:pPr>
          </w:p>
          <w:p w14:paraId="404AB734" w14:textId="77777777" w:rsidR="00280F60" w:rsidRPr="00DC1CA0" w:rsidRDefault="00280F60" w:rsidP="00280F60">
            <w:pPr>
              <w:spacing w:line="240" w:lineRule="auto"/>
            </w:pPr>
          </w:p>
        </w:tc>
      </w:tr>
      <w:tr w:rsidR="00280F60" w:rsidRPr="00DC1CA0" w14:paraId="338A6258" w14:textId="0D632175" w:rsidTr="00280F60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A86DD6" w14:textId="77777777" w:rsidR="00280F60" w:rsidRPr="00DC1CA0" w:rsidRDefault="00280F60" w:rsidP="00280F60">
            <w:pPr>
              <w:spacing w:line="240" w:lineRule="auto"/>
            </w:pPr>
          </w:p>
        </w:tc>
        <w:tc>
          <w:tcPr>
            <w:tcW w:w="7687" w:type="dxa"/>
          </w:tcPr>
          <w:p w14:paraId="657C10A1" w14:textId="77777777" w:rsidR="00280F60" w:rsidRDefault="00280F60" w:rsidP="00280F60">
            <w:pPr>
              <w:spacing w:line="240" w:lineRule="auto"/>
            </w:pPr>
          </w:p>
          <w:p w14:paraId="2C60D8BB" w14:textId="77777777" w:rsidR="00280F60" w:rsidRDefault="00280F60" w:rsidP="00280F60">
            <w:pPr>
              <w:spacing w:line="240" w:lineRule="auto"/>
            </w:pPr>
          </w:p>
          <w:p w14:paraId="2F0737A2" w14:textId="77777777" w:rsidR="00280F60" w:rsidRPr="00DC1CA0" w:rsidRDefault="00280F60" w:rsidP="00280F60">
            <w:pPr>
              <w:spacing w:line="240" w:lineRule="auto"/>
            </w:pPr>
          </w:p>
        </w:tc>
      </w:tr>
      <w:tr w:rsidR="00280F60" w:rsidRPr="00DC1CA0" w14:paraId="159DC644" w14:textId="42EE092F" w:rsidTr="00280F60">
        <w:tc>
          <w:tcPr>
            <w:tcW w:w="0" w:type="auto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13407C" w14:textId="77777777" w:rsidR="00280F60" w:rsidRPr="00DC1CA0" w:rsidRDefault="00280F60" w:rsidP="00280F60">
            <w:pPr>
              <w:spacing w:line="240" w:lineRule="auto"/>
            </w:pPr>
          </w:p>
        </w:tc>
        <w:tc>
          <w:tcPr>
            <w:tcW w:w="7687" w:type="dxa"/>
            <w:shd w:val="clear" w:color="auto" w:fill="D5EBF9"/>
          </w:tcPr>
          <w:p w14:paraId="06AB1A9E" w14:textId="77777777" w:rsidR="00280F60" w:rsidRDefault="00280F60" w:rsidP="00280F60">
            <w:pPr>
              <w:spacing w:line="240" w:lineRule="auto"/>
            </w:pPr>
          </w:p>
          <w:p w14:paraId="53903D24" w14:textId="77777777" w:rsidR="00280F60" w:rsidRDefault="00280F60" w:rsidP="00280F60">
            <w:pPr>
              <w:spacing w:line="240" w:lineRule="auto"/>
            </w:pPr>
          </w:p>
          <w:p w14:paraId="40E326EB" w14:textId="77777777" w:rsidR="00280F60" w:rsidRPr="00DC1CA0" w:rsidRDefault="00280F60" w:rsidP="00280F60">
            <w:pPr>
              <w:spacing w:line="240" w:lineRule="auto"/>
            </w:pPr>
          </w:p>
        </w:tc>
      </w:tr>
      <w:tr w:rsidR="00280F60" w:rsidRPr="00DC1CA0" w14:paraId="64A03659" w14:textId="6558CCDA" w:rsidTr="00280F60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442730" w14:textId="77777777" w:rsidR="00280F60" w:rsidRPr="00DC1CA0" w:rsidRDefault="00280F60" w:rsidP="00280F60">
            <w:pPr>
              <w:spacing w:line="240" w:lineRule="auto"/>
            </w:pPr>
          </w:p>
        </w:tc>
        <w:tc>
          <w:tcPr>
            <w:tcW w:w="7687" w:type="dxa"/>
          </w:tcPr>
          <w:p w14:paraId="4105C2C9" w14:textId="77777777" w:rsidR="00280F60" w:rsidRDefault="00280F60" w:rsidP="00280F60">
            <w:pPr>
              <w:spacing w:line="240" w:lineRule="auto"/>
            </w:pPr>
          </w:p>
          <w:p w14:paraId="67B22413" w14:textId="77777777" w:rsidR="00280F60" w:rsidRDefault="00280F60" w:rsidP="00280F60">
            <w:pPr>
              <w:spacing w:line="240" w:lineRule="auto"/>
            </w:pPr>
          </w:p>
          <w:p w14:paraId="1AB7ABFA" w14:textId="77777777" w:rsidR="00280F60" w:rsidRPr="00DC1CA0" w:rsidRDefault="00280F60" w:rsidP="00280F60">
            <w:pPr>
              <w:spacing w:line="240" w:lineRule="auto"/>
            </w:pPr>
          </w:p>
        </w:tc>
      </w:tr>
    </w:tbl>
    <w:p w14:paraId="219B23B8" w14:textId="66A28A18" w:rsidR="001B5BA6" w:rsidRPr="00DC1CA0" w:rsidRDefault="001B5BA6" w:rsidP="00280F60">
      <w:pPr>
        <w:spacing w:line="240" w:lineRule="auto"/>
      </w:pPr>
    </w:p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B9D810" w14:textId="77777777" w:rsidR="004E075F" w:rsidRDefault="004E075F" w:rsidP="00DC1CA0">
      <w:r>
        <w:separator/>
      </w:r>
    </w:p>
  </w:endnote>
  <w:endnote w:type="continuationSeparator" w:id="0">
    <w:p w14:paraId="65527480" w14:textId="77777777" w:rsidR="004E075F" w:rsidRDefault="004E075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2374B" w14:textId="77777777" w:rsidR="007111D6" w:rsidRDefault="00711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39CDB475" w:rsidR="009F0B2E" w:rsidRPr="008C5074" w:rsidRDefault="007111D6" w:rsidP="008C5074">
                          <w:pPr>
                            <w:pStyle w:val="Footer"/>
                          </w:pPr>
                          <w:fldSimple w:instr=" TITLE  \* MERGEFORMAT ">
                            <w:r w:rsidR="002E3C80">
                              <w:t>Money Talks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C77DB63" w14:textId="39CDB475" w:rsidR="009F0B2E" w:rsidRPr="008C5074" w:rsidRDefault="007111D6" w:rsidP="008C5074">
                    <w:pPr>
                      <w:pStyle w:val="Footer"/>
                    </w:pPr>
                    <w:fldSimple w:instr=" TITLE  \* MERGEFORMAT ">
                      <w:r w:rsidR="002E3C80">
                        <w:t>Money Talks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4ADCF" w14:textId="77777777" w:rsidR="007111D6" w:rsidRDefault="00711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55DBB7" w14:textId="77777777" w:rsidR="004E075F" w:rsidRDefault="004E075F" w:rsidP="00DC1CA0">
      <w:r>
        <w:separator/>
      </w:r>
    </w:p>
  </w:footnote>
  <w:footnote w:type="continuationSeparator" w:id="0">
    <w:p w14:paraId="0757771F" w14:textId="77777777" w:rsidR="004E075F" w:rsidRDefault="004E075F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7017F" w14:textId="77777777" w:rsidR="007111D6" w:rsidRDefault="00711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1BD6B6" w14:textId="77777777" w:rsidR="007111D6" w:rsidRDefault="007111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7FE2BF" w14:textId="77777777" w:rsidR="007111D6" w:rsidRDefault="00711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1533"/>
    <w:rsid w:val="00072D23"/>
    <w:rsid w:val="000C7623"/>
    <w:rsid w:val="001B5BA6"/>
    <w:rsid w:val="00201AC5"/>
    <w:rsid w:val="002040D8"/>
    <w:rsid w:val="00222C7A"/>
    <w:rsid w:val="00245200"/>
    <w:rsid w:val="00274BB5"/>
    <w:rsid w:val="00280F60"/>
    <w:rsid w:val="002D4C34"/>
    <w:rsid w:val="002E3C80"/>
    <w:rsid w:val="00304DC6"/>
    <w:rsid w:val="00403889"/>
    <w:rsid w:val="00463853"/>
    <w:rsid w:val="00480109"/>
    <w:rsid w:val="004806AD"/>
    <w:rsid w:val="004856EB"/>
    <w:rsid w:val="004C2D48"/>
    <w:rsid w:val="004D0B87"/>
    <w:rsid w:val="004E075F"/>
    <w:rsid w:val="005345DE"/>
    <w:rsid w:val="005B2598"/>
    <w:rsid w:val="005B4511"/>
    <w:rsid w:val="005E3EB2"/>
    <w:rsid w:val="006C5B24"/>
    <w:rsid w:val="006E2654"/>
    <w:rsid w:val="006F637F"/>
    <w:rsid w:val="007111D6"/>
    <w:rsid w:val="007472DB"/>
    <w:rsid w:val="00782F44"/>
    <w:rsid w:val="007A5710"/>
    <w:rsid w:val="00843190"/>
    <w:rsid w:val="008C5074"/>
    <w:rsid w:val="008E31E6"/>
    <w:rsid w:val="008F712F"/>
    <w:rsid w:val="009112D3"/>
    <w:rsid w:val="00914680"/>
    <w:rsid w:val="00924F21"/>
    <w:rsid w:val="00976B6A"/>
    <w:rsid w:val="00977E3D"/>
    <w:rsid w:val="009A5045"/>
    <w:rsid w:val="009A7873"/>
    <w:rsid w:val="009F0B2E"/>
    <w:rsid w:val="00A1673F"/>
    <w:rsid w:val="00AF213D"/>
    <w:rsid w:val="00B80183"/>
    <w:rsid w:val="00BD7B9F"/>
    <w:rsid w:val="00C43388"/>
    <w:rsid w:val="00CE2E34"/>
    <w:rsid w:val="00CF4EFB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EC2F41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111D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1D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1D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111D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111D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1D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111D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111D6"/>
  </w:style>
  <w:style w:type="character" w:customStyle="1" w:styleId="Heading1Char">
    <w:name w:val="Heading 1 Char"/>
    <w:basedOn w:val="DefaultParagraphFont"/>
    <w:link w:val="Heading1"/>
    <w:uiPriority w:val="9"/>
    <w:rsid w:val="007111D6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111D6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111D6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111D6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1D6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1D6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1D6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1D6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1D6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111D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111D6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111D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111D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111D6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unhideWhenUsed/>
    <w:rsid w:val="0071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111D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111D6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1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1D6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7111D6"/>
    <w:pPr>
      <w:ind w:left="720"/>
      <w:contextualSpacing/>
    </w:pPr>
  </w:style>
  <w:style w:type="paragraph" w:customStyle="1" w:styleId="AnswerKey">
    <w:name w:val="Answer Key"/>
    <w:basedOn w:val="Normal"/>
    <w:qFormat/>
    <w:rsid w:val="007111D6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29</Words>
  <Characters>159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Talks</dc:title>
  <dc:subject/>
  <dc:creator>K20 Center</dc:creator>
  <cp:keywords/>
  <dc:description/>
  <cp:lastModifiedBy>Gracia, Ann M.</cp:lastModifiedBy>
  <cp:revision>3</cp:revision>
  <cp:lastPrinted>2026-08-19T21:15:00Z</cp:lastPrinted>
  <dcterms:created xsi:type="dcterms:W3CDTF">2026-08-19T21:15:00Z</dcterms:created>
  <dcterms:modified xsi:type="dcterms:W3CDTF">2026-08-19T21:15:00Z</dcterms:modified>
  <cp:category/>
</cp:coreProperties>
</file>