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15F20E5" w14:textId="01D35025" w:rsidR="002D71A1" w:rsidRPr="00DC7A6D" w:rsidRDefault="002D71A1" w:rsidP="002D71A1">
      <w:pPr>
        <w:pStyle w:val="Title"/>
      </w:pPr>
      <w:r>
        <w:t>Pictures of Classrooms in the P</w:t>
      </w:r>
      <w:r w:rsidR="006F4122">
        <w:t>resent</w:t>
      </w:r>
    </w:p>
    <w:p w14:paraId="2609621E" w14:textId="22D8C340" w:rsidR="00446C13" w:rsidRDefault="00FD3945" w:rsidP="002D71A1">
      <w:pPr>
        <w:pStyle w:val="Heading1"/>
      </w:pPr>
      <w:r>
        <w:t>Storytime in</w:t>
      </w:r>
      <w:r w:rsidR="00341990">
        <w:t xml:space="preserve"> First</w:t>
      </w:r>
      <w:r>
        <w:t xml:space="preserve"> G</w:t>
      </w:r>
      <w:r w:rsidR="00341990">
        <w:t>rade</w:t>
      </w:r>
    </w:p>
    <w:p w14:paraId="725905ED" w14:textId="7000A8D5" w:rsidR="002D71A1" w:rsidRDefault="000150F9" w:rsidP="00C00486">
      <w:pPr>
        <w:spacing w:after="0"/>
        <w:jc w:val="center"/>
      </w:pPr>
      <w:r>
        <w:rPr>
          <w:noProof/>
        </w:rPr>
        <w:drawing>
          <wp:inline distT="0" distB="0" distL="0" distR="0" wp14:anchorId="6459E20C" wp14:editId="328ADC84">
            <wp:extent cx="6629400" cy="4972050"/>
            <wp:effectExtent l="0" t="0" r="0" b="0"/>
            <wp:docPr id="3" name="Picture 2" descr="In this photo, a group of first-grade students sit on the floor as their teacher sits at the projector and shows them a picture book. Two children have their hands raised.">
              <a:hlinkClick xmlns:a="http://schemas.openxmlformats.org/drawingml/2006/main" r:id="rId8"/>
              <a:extLst xmlns:a="http://schemas.openxmlformats.org/drawingml/2006/main">
                <a:ext uri="{FF2B5EF4-FFF2-40B4-BE49-F238E27FC236}">
                  <a16:creationId xmlns:a16="http://schemas.microsoft.com/office/drawing/2014/main" id="{EFB4CB99-5D22-4601-A118-DF1A717584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In this photo, a group of first-grade students sit on the floor as their teacher sits at the projector and shows them a picture book. Two children have their hands raised.">
                      <a:hlinkClick r:id="rId8"/>
                      <a:extLst>
                        <a:ext uri="{FF2B5EF4-FFF2-40B4-BE49-F238E27FC236}">
                          <a16:creationId xmlns:a16="http://schemas.microsoft.com/office/drawing/2014/main" id="{EFB4CB99-5D22-4601-A118-DF1A717584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17670" b="7291"/>
                    <a:stretch/>
                  </pic:blipFill>
                  <pic:spPr>
                    <a:xfrm>
                      <a:off x="0" y="0"/>
                      <a:ext cx="662940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8B115" w14:textId="72A3DF4F" w:rsidR="00CA2535" w:rsidRPr="00680524" w:rsidRDefault="00FF2B51" w:rsidP="00FF2B51">
      <w:pPr>
        <w:pStyle w:val="CaptionCutline"/>
        <w:ind w:firstLine="1260"/>
        <w:rPr>
          <w:rStyle w:val="Hyperlink"/>
          <w:color w:val="626262"/>
          <w:u w:val="none"/>
        </w:rPr>
      </w:pPr>
      <w:r>
        <w:fldChar w:fldCharType="begin"/>
      </w:r>
      <w:r>
        <w:instrText xml:space="preserve"> HYPERLINK "https://www.flickr.com/photos/37996574045@N01/9680110561" </w:instrText>
      </w:r>
      <w:r>
        <w:fldChar w:fldCharType="separate"/>
      </w:r>
      <w:r w:rsidR="00452426" w:rsidRPr="00680524">
        <w:rPr>
          <w:rStyle w:val="Hyperlink"/>
          <w:color w:val="626262"/>
          <w:u w:val="none"/>
        </w:rPr>
        <w:t xml:space="preserve">Source: </w:t>
      </w:r>
      <w:r w:rsidR="00144195" w:rsidRPr="00680524">
        <w:rPr>
          <w:rStyle w:val="Hyperlink"/>
          <w:color w:val="626262"/>
          <w:u w:val="none"/>
        </w:rPr>
        <w:t xml:space="preserve">Lauer, T. (2013, September 5). </w:t>
      </w:r>
      <w:r w:rsidR="00144195" w:rsidRPr="00680524">
        <w:rPr>
          <w:rStyle w:val="Hyperlink"/>
          <w:i w:val="0"/>
          <w:iCs/>
          <w:color w:val="626262"/>
          <w:u w:val="none"/>
        </w:rPr>
        <w:t>Visiting Ms. Murphy's 1st Grade Classroom</w:t>
      </w:r>
      <w:r w:rsidR="00144195" w:rsidRPr="00680524">
        <w:rPr>
          <w:rStyle w:val="Hyperlink"/>
          <w:color w:val="626262"/>
          <w:u w:val="none"/>
        </w:rPr>
        <w:t>. Flickr</w:t>
      </w:r>
      <w:r w:rsidR="00CA2535" w:rsidRPr="00680524">
        <w:rPr>
          <w:rStyle w:val="Hyperlink"/>
          <w:color w:val="626262"/>
          <w:u w:val="none"/>
        </w:rPr>
        <w:t xml:space="preserve">. </w:t>
      </w:r>
      <w:r w:rsidRPr="00680524">
        <w:rPr>
          <w:rStyle w:val="Hyperlink"/>
          <w:color w:val="626262"/>
          <w:u w:val="none"/>
        </w:rPr>
        <w:br w:type="page"/>
      </w:r>
    </w:p>
    <w:p w14:paraId="06BEF024" w14:textId="53245AF6" w:rsidR="00452426" w:rsidRDefault="00FF2B51" w:rsidP="00452426">
      <w:pPr>
        <w:pStyle w:val="Heading1"/>
      </w:pPr>
      <w:r>
        <w:rPr>
          <w:rFonts w:asciiTheme="minorHAnsi" w:eastAsiaTheme="minorHAnsi" w:hAnsiTheme="minorHAnsi" w:cstheme="minorBidi"/>
          <w:b w:val="0"/>
          <w:i/>
          <w:color w:val="626262"/>
          <w:sz w:val="18"/>
          <w:szCs w:val="20"/>
          <w:shd w:val="clear" w:color="auto" w:fill="auto"/>
        </w:rPr>
        <w:lastRenderedPageBreak/>
        <w:fldChar w:fldCharType="end"/>
      </w:r>
      <w:r w:rsidR="005C5AD4">
        <w:t>First</w:t>
      </w:r>
      <w:r w:rsidR="00FD3945">
        <w:t xml:space="preserve"> G</w:t>
      </w:r>
      <w:r w:rsidR="005C5AD4">
        <w:t xml:space="preserve">rade </w:t>
      </w:r>
      <w:r w:rsidR="00FD3945">
        <w:t>at Work</w:t>
      </w:r>
    </w:p>
    <w:p w14:paraId="6FEE1765" w14:textId="70C9A643" w:rsidR="002D71A1" w:rsidRDefault="002B07E1" w:rsidP="006B702C">
      <w:pPr>
        <w:pStyle w:val="CaptionCutline"/>
        <w:jc w:val="center"/>
      </w:pPr>
      <w:r>
        <w:rPr>
          <w:noProof/>
        </w:rPr>
        <w:drawing>
          <wp:inline distT="0" distB="0" distL="0" distR="0" wp14:anchorId="79E7F8CF" wp14:editId="75CC225B">
            <wp:extent cx="7315200" cy="5418185"/>
            <wp:effectExtent l="0" t="0" r="0" b="0"/>
            <wp:docPr id="7" name="Picture 2" descr="Children are sitting at two tables in a classroom. Four sit at one table, while five work at the other. A large window lets in light from the outside.">
              <a:hlinkClick xmlns:a="http://schemas.openxmlformats.org/drawingml/2006/main" r:id="rId10"/>
              <a:extLst xmlns:a="http://schemas.openxmlformats.org/drawingml/2006/main">
                <a:ext uri="{FF2B5EF4-FFF2-40B4-BE49-F238E27FC236}">
                  <a16:creationId xmlns:a16="http://schemas.microsoft.com/office/drawing/2014/main" id="{E3E2AC51-1F49-45EB-8138-49B70ADCD3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hildren are sitting at two tables in a classroom. Four sit at one table, while five work at the other. A large window lets in light from the outside.">
                      <a:hlinkClick r:id="rId10"/>
                      <a:extLst>
                        <a:ext uri="{FF2B5EF4-FFF2-40B4-BE49-F238E27FC236}">
                          <a16:creationId xmlns:a16="http://schemas.microsoft.com/office/drawing/2014/main" id="{E3E2AC51-1F49-45EB-8138-49B70ADCD3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t="16125" b="9664"/>
                    <a:stretch/>
                  </pic:blipFill>
                  <pic:spPr>
                    <a:xfrm>
                      <a:off x="0" y="0"/>
                      <a:ext cx="7315200" cy="541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F421A" w14:textId="26747203" w:rsidR="0097687D" w:rsidRPr="009509B5" w:rsidRDefault="009509B5" w:rsidP="00676D41">
      <w:pPr>
        <w:pStyle w:val="CaptionCutline"/>
        <w:ind w:firstLine="720"/>
      </w:pPr>
      <w:hyperlink r:id="rId12" w:history="1">
        <w:r w:rsidR="0097687D" w:rsidRPr="009509B5">
          <w:rPr>
            <w:rStyle w:val="Hyperlink"/>
            <w:color w:val="626262"/>
            <w:u w:val="none"/>
          </w:rPr>
          <w:t xml:space="preserve">Source: </w:t>
        </w:r>
        <w:r w:rsidR="0097687D" w:rsidRPr="009509B5">
          <w:rPr>
            <w:rStyle w:val="Hyperlink"/>
            <w:color w:val="626262"/>
            <w:u w:val="none"/>
          </w:rPr>
          <w:t xml:space="preserve">Lauer, T. (2014, September 4). </w:t>
        </w:r>
        <w:r w:rsidR="0097687D" w:rsidRPr="009509B5">
          <w:rPr>
            <w:rStyle w:val="Hyperlink"/>
            <w:i w:val="0"/>
            <w:iCs/>
            <w:color w:val="626262"/>
            <w:u w:val="none"/>
          </w:rPr>
          <w:t xml:space="preserve">Visiting Mrs. </w:t>
        </w:r>
        <w:proofErr w:type="spellStart"/>
        <w:r w:rsidR="0097687D" w:rsidRPr="009509B5">
          <w:rPr>
            <w:rStyle w:val="Hyperlink"/>
            <w:i w:val="0"/>
            <w:iCs/>
            <w:color w:val="626262"/>
            <w:u w:val="none"/>
          </w:rPr>
          <w:t>Jamesbarry's</w:t>
        </w:r>
        <w:proofErr w:type="spellEnd"/>
        <w:r w:rsidR="0097687D" w:rsidRPr="009509B5">
          <w:rPr>
            <w:rStyle w:val="Hyperlink"/>
            <w:i w:val="0"/>
            <w:iCs/>
            <w:color w:val="626262"/>
            <w:u w:val="none"/>
          </w:rPr>
          <w:t xml:space="preserve"> 1st Grade Classroom</w:t>
        </w:r>
        <w:r w:rsidR="0097687D" w:rsidRPr="009509B5">
          <w:rPr>
            <w:rStyle w:val="Hyperlink"/>
            <w:color w:val="626262"/>
            <w:u w:val="none"/>
          </w:rPr>
          <w:t>. Flickr.</w:t>
        </w:r>
      </w:hyperlink>
      <w:r w:rsidR="000D5E12">
        <w:br w:type="page"/>
      </w:r>
    </w:p>
    <w:p w14:paraId="43AF7014" w14:textId="47502741" w:rsidR="00994AD6" w:rsidRDefault="00AF118C" w:rsidP="00994AD6">
      <w:pPr>
        <w:pStyle w:val="Heading1"/>
      </w:pPr>
      <w:r>
        <w:lastRenderedPageBreak/>
        <w:t>Working Together in First Grade</w:t>
      </w:r>
    </w:p>
    <w:p w14:paraId="6FC7B99E" w14:textId="004B841B" w:rsidR="006B702C" w:rsidRDefault="00E861A4" w:rsidP="00653AB9">
      <w:pPr>
        <w:pStyle w:val="CaptionCutline"/>
        <w:jc w:val="center"/>
      </w:pPr>
      <w:r>
        <w:rPr>
          <w:noProof/>
        </w:rPr>
        <w:drawing>
          <wp:inline distT="0" distB="0" distL="0" distR="0" wp14:anchorId="6C17AA37" wp14:editId="763649B7">
            <wp:extent cx="7543800" cy="5339283"/>
            <wp:effectExtent l="0" t="0" r="0" b="0"/>
            <wp:docPr id="9" name="Picture 2" descr="A group of children sitting at a table. They are working on a project together.">
              <a:hlinkClick xmlns:a="http://schemas.openxmlformats.org/drawingml/2006/main" r:id="rId13"/>
              <a:extLst xmlns:a="http://schemas.openxmlformats.org/drawingml/2006/main">
                <a:ext uri="{FF2B5EF4-FFF2-40B4-BE49-F238E27FC236}">
                  <a16:creationId xmlns:a16="http://schemas.microsoft.com/office/drawing/2014/main" id="{278DE1F5-8E0D-42A9-AB86-A8913CCE38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group of children sitting at a table. They are working on a project together.">
                      <a:hlinkClick r:id="rId13"/>
                      <a:extLst>
                        <a:ext uri="{FF2B5EF4-FFF2-40B4-BE49-F238E27FC236}">
                          <a16:creationId xmlns:a16="http://schemas.microsoft.com/office/drawing/2014/main" id="{278DE1F5-8E0D-42A9-AB86-A8913CCE38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t="5607"/>
                    <a:stretch/>
                  </pic:blipFill>
                  <pic:spPr>
                    <a:xfrm>
                      <a:off x="0" y="0"/>
                      <a:ext cx="7543800" cy="533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EB818" w14:textId="08275205" w:rsidR="00880D7A" w:rsidRPr="00255194" w:rsidRDefault="008311AD" w:rsidP="00E82A5C">
      <w:pPr>
        <w:pStyle w:val="CaptionCutline"/>
        <w:ind w:firstLine="540"/>
      </w:pPr>
      <w:hyperlink r:id="rId15" w:history="1">
        <w:r w:rsidR="00C57DDE" w:rsidRPr="008311AD">
          <w:rPr>
            <w:rStyle w:val="Hyperlink"/>
            <w:color w:val="626262"/>
            <w:u w:val="none"/>
          </w:rPr>
          <w:t xml:space="preserve">Source: </w:t>
        </w:r>
        <w:r w:rsidR="00C57DDE" w:rsidRPr="008311AD">
          <w:rPr>
            <w:rStyle w:val="Hyperlink"/>
            <w:color w:val="626262"/>
            <w:u w:val="none"/>
          </w:rPr>
          <w:t xml:space="preserve">Sullivan, L. (2014, May 1). </w:t>
        </w:r>
        <w:r w:rsidR="00C57DDE" w:rsidRPr="008311AD">
          <w:rPr>
            <w:rStyle w:val="Hyperlink"/>
            <w:i w:val="0"/>
            <w:iCs/>
            <w:color w:val="626262"/>
            <w:u w:val="none"/>
          </w:rPr>
          <w:t>P1010133</w:t>
        </w:r>
        <w:r w:rsidR="00C57DDE" w:rsidRPr="008311AD">
          <w:rPr>
            <w:rStyle w:val="Hyperlink"/>
            <w:color w:val="626262"/>
            <w:u w:val="none"/>
          </w:rPr>
          <w:t>. Flickr.</w:t>
        </w:r>
      </w:hyperlink>
      <w:r w:rsidR="00255194">
        <w:br w:type="page"/>
      </w:r>
    </w:p>
    <w:p w14:paraId="1C0150E1" w14:textId="5141F8B5" w:rsidR="00B57266" w:rsidRDefault="00F51E6B" w:rsidP="00B57266">
      <w:pPr>
        <w:pStyle w:val="Heading1"/>
      </w:pPr>
      <w:r>
        <w:lastRenderedPageBreak/>
        <w:t>Technology in First Grade</w:t>
      </w:r>
    </w:p>
    <w:p w14:paraId="7C7005D6" w14:textId="4E540A81" w:rsidR="00241006" w:rsidRDefault="007A1F2B" w:rsidP="00CA7BC2">
      <w:pPr>
        <w:pStyle w:val="CaptionCutline"/>
        <w:jc w:val="center"/>
      </w:pPr>
      <w:r>
        <w:rPr>
          <w:noProof/>
        </w:rPr>
        <w:drawing>
          <wp:inline distT="0" distB="0" distL="0" distR="0" wp14:anchorId="4B3242A6" wp14:editId="62039764">
            <wp:extent cx="7077650" cy="5303520"/>
            <wp:effectExtent l="0" t="0" r="9525" b="0"/>
            <wp:docPr id="10" name="Picture 1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650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BE546" w14:textId="72E8E9B8" w:rsidR="00241006" w:rsidRPr="004A168F" w:rsidRDefault="004A168F" w:rsidP="00EF7E4B">
      <w:pPr>
        <w:pStyle w:val="CaptionCutline"/>
        <w:ind w:firstLine="900"/>
      </w:pPr>
      <w:hyperlink r:id="rId18" w:history="1">
        <w:r w:rsidR="00395D52" w:rsidRPr="004A168F">
          <w:rPr>
            <w:rStyle w:val="Hyperlink"/>
            <w:color w:val="626262"/>
            <w:u w:val="none"/>
          </w:rPr>
          <w:t xml:space="preserve">Source: </w:t>
        </w:r>
        <w:r w:rsidR="00395D52" w:rsidRPr="004A168F">
          <w:rPr>
            <w:rStyle w:val="Hyperlink"/>
            <w:color w:val="626262"/>
            <w:u w:val="none"/>
          </w:rPr>
          <w:t xml:space="preserve">Sullivan, L. (2014, May 1). </w:t>
        </w:r>
        <w:r w:rsidR="00395D52" w:rsidRPr="004A168F">
          <w:rPr>
            <w:rStyle w:val="Hyperlink"/>
            <w:i w:val="0"/>
            <w:iCs/>
            <w:color w:val="626262"/>
            <w:u w:val="none"/>
          </w:rPr>
          <w:t>P1010191</w:t>
        </w:r>
        <w:r w:rsidR="00395D52" w:rsidRPr="004A168F">
          <w:rPr>
            <w:rStyle w:val="Hyperlink"/>
            <w:color w:val="626262"/>
            <w:u w:val="none"/>
          </w:rPr>
          <w:t>. Flickr.</w:t>
        </w:r>
      </w:hyperlink>
    </w:p>
    <w:sectPr w:rsidR="00241006" w:rsidRPr="004A168F" w:rsidSect="008E4D00">
      <w:footerReference w:type="default" r:id="rId19"/>
      <w:pgSz w:w="15840" w:h="12240" w:orient="landscape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F78B4E" w14:textId="77777777" w:rsidR="00BA0161" w:rsidRDefault="00BA0161" w:rsidP="00293785">
      <w:pPr>
        <w:spacing w:after="0" w:line="240" w:lineRule="auto"/>
      </w:pPr>
      <w:r>
        <w:separator/>
      </w:r>
    </w:p>
  </w:endnote>
  <w:endnote w:type="continuationSeparator" w:id="0">
    <w:p w14:paraId="5588C89A" w14:textId="77777777" w:rsidR="00BA0161" w:rsidRDefault="00BA0161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638EB9" w14:textId="77777777" w:rsidR="00293785" w:rsidRDefault="008E4D00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DEC4B30" wp14:editId="5D0D3A8A">
              <wp:simplePos x="0" y="0"/>
              <wp:positionH relativeFrom="column">
                <wp:posOffset>3705225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625C67" w14:textId="296110BC" w:rsidR="00293785" w:rsidRDefault="00BA0161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02256145"/>
                              <w:placeholder>
                                <w:docPart w:val="111E4DEF62D04DCC8F4AC69360CC05F6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FA48D1">
                                <w:t>Primary Sources for Primary Grades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EC4B3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291.75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" filled="f" stroked="f">
              <v:textbox>
                <w:txbxContent>
                  <w:p w14:paraId="61625C67" w14:textId="296110BC" w:rsidR="00293785" w:rsidRDefault="00BA0161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02256145"/>
                        <w:placeholder>
                          <w:docPart w:val="111E4DEF62D04DCC8F4AC69360CC05F6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FA48D1">
                          <w:t>Primary Sources for Primary Grades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5F8BB29F" wp14:editId="0D506C96">
          <wp:simplePos x="0" y="0"/>
          <wp:positionH relativeFrom="column">
            <wp:posOffset>3590925</wp:posOffset>
          </wp:positionH>
          <wp:positionV relativeFrom="paragraph">
            <wp:posOffset>-212725</wp:posOffset>
          </wp:positionV>
          <wp:extent cx="4572000" cy="316865"/>
          <wp:effectExtent l="0" t="0" r="0" b="698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9C0FE1" w14:textId="77777777" w:rsidR="00BA0161" w:rsidRDefault="00BA0161" w:rsidP="00293785">
      <w:pPr>
        <w:spacing w:after="0" w:line="240" w:lineRule="auto"/>
      </w:pPr>
      <w:r>
        <w:separator/>
      </w:r>
    </w:p>
  </w:footnote>
  <w:footnote w:type="continuationSeparator" w:id="0">
    <w:p w14:paraId="3E745563" w14:textId="77777777" w:rsidR="00BA0161" w:rsidRDefault="00BA0161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1A1"/>
    <w:rsid w:val="000150F9"/>
    <w:rsid w:val="0003161B"/>
    <w:rsid w:val="0004006F"/>
    <w:rsid w:val="00053775"/>
    <w:rsid w:val="0005619A"/>
    <w:rsid w:val="000716BE"/>
    <w:rsid w:val="000A08C3"/>
    <w:rsid w:val="000D5E12"/>
    <w:rsid w:val="0011259B"/>
    <w:rsid w:val="0011464F"/>
    <w:rsid w:val="00116FDD"/>
    <w:rsid w:val="00125621"/>
    <w:rsid w:val="00144195"/>
    <w:rsid w:val="001872E7"/>
    <w:rsid w:val="001A1731"/>
    <w:rsid w:val="001C12AA"/>
    <w:rsid w:val="001D0BBF"/>
    <w:rsid w:val="001E1F85"/>
    <w:rsid w:val="001E236D"/>
    <w:rsid w:val="001F125D"/>
    <w:rsid w:val="002345CC"/>
    <w:rsid w:val="00241006"/>
    <w:rsid w:val="00255194"/>
    <w:rsid w:val="00293785"/>
    <w:rsid w:val="002A3278"/>
    <w:rsid w:val="002B07E1"/>
    <w:rsid w:val="002C0879"/>
    <w:rsid w:val="002C37B4"/>
    <w:rsid w:val="002D71A1"/>
    <w:rsid w:val="003240F2"/>
    <w:rsid w:val="00341990"/>
    <w:rsid w:val="0034515E"/>
    <w:rsid w:val="0036040A"/>
    <w:rsid w:val="0038576F"/>
    <w:rsid w:val="00395D52"/>
    <w:rsid w:val="003D514A"/>
    <w:rsid w:val="00446C13"/>
    <w:rsid w:val="00452426"/>
    <w:rsid w:val="00471F4F"/>
    <w:rsid w:val="004A168F"/>
    <w:rsid w:val="005078B4"/>
    <w:rsid w:val="00517D86"/>
    <w:rsid w:val="005222F1"/>
    <w:rsid w:val="00523AF5"/>
    <w:rsid w:val="0053328A"/>
    <w:rsid w:val="00540FC6"/>
    <w:rsid w:val="0056478A"/>
    <w:rsid w:val="00586637"/>
    <w:rsid w:val="005C5AD4"/>
    <w:rsid w:val="00645D7F"/>
    <w:rsid w:val="00653AB9"/>
    <w:rsid w:val="00656940"/>
    <w:rsid w:val="00666C03"/>
    <w:rsid w:val="00676D41"/>
    <w:rsid w:val="00680524"/>
    <w:rsid w:val="00686DAB"/>
    <w:rsid w:val="00696D80"/>
    <w:rsid w:val="006A49B4"/>
    <w:rsid w:val="006B702C"/>
    <w:rsid w:val="006D1987"/>
    <w:rsid w:val="006E1542"/>
    <w:rsid w:val="006E41A7"/>
    <w:rsid w:val="006F3DB4"/>
    <w:rsid w:val="006F4122"/>
    <w:rsid w:val="00721EA4"/>
    <w:rsid w:val="0073132C"/>
    <w:rsid w:val="00782935"/>
    <w:rsid w:val="007A1F2B"/>
    <w:rsid w:val="007B055F"/>
    <w:rsid w:val="007D4DF2"/>
    <w:rsid w:val="007E7228"/>
    <w:rsid w:val="0080108A"/>
    <w:rsid w:val="008311AD"/>
    <w:rsid w:val="00880013"/>
    <w:rsid w:val="00880D7A"/>
    <w:rsid w:val="008900F5"/>
    <w:rsid w:val="00895E9E"/>
    <w:rsid w:val="008D2F54"/>
    <w:rsid w:val="008E279B"/>
    <w:rsid w:val="008E4D00"/>
    <w:rsid w:val="008F5386"/>
    <w:rsid w:val="00913172"/>
    <w:rsid w:val="00944A44"/>
    <w:rsid w:val="009509B5"/>
    <w:rsid w:val="00954E23"/>
    <w:rsid w:val="0097687D"/>
    <w:rsid w:val="00981E19"/>
    <w:rsid w:val="00994AD6"/>
    <w:rsid w:val="009B52E4"/>
    <w:rsid w:val="009D5456"/>
    <w:rsid w:val="009D6E8D"/>
    <w:rsid w:val="00A101E8"/>
    <w:rsid w:val="00A4546B"/>
    <w:rsid w:val="00A471FD"/>
    <w:rsid w:val="00AC349E"/>
    <w:rsid w:val="00AC75FD"/>
    <w:rsid w:val="00AD0E03"/>
    <w:rsid w:val="00AF118C"/>
    <w:rsid w:val="00B5348B"/>
    <w:rsid w:val="00B57266"/>
    <w:rsid w:val="00B7636C"/>
    <w:rsid w:val="00B92DBF"/>
    <w:rsid w:val="00BA0161"/>
    <w:rsid w:val="00BA1C6C"/>
    <w:rsid w:val="00BA460F"/>
    <w:rsid w:val="00BC258F"/>
    <w:rsid w:val="00BD119F"/>
    <w:rsid w:val="00BE14C2"/>
    <w:rsid w:val="00C00486"/>
    <w:rsid w:val="00C57DDE"/>
    <w:rsid w:val="00C73EA1"/>
    <w:rsid w:val="00C76715"/>
    <w:rsid w:val="00CA2535"/>
    <w:rsid w:val="00CA7BC2"/>
    <w:rsid w:val="00CB27A0"/>
    <w:rsid w:val="00CC4F77"/>
    <w:rsid w:val="00CD3CF6"/>
    <w:rsid w:val="00CE317F"/>
    <w:rsid w:val="00CE336D"/>
    <w:rsid w:val="00CF0F33"/>
    <w:rsid w:val="00D018F6"/>
    <w:rsid w:val="00D106FF"/>
    <w:rsid w:val="00D626EB"/>
    <w:rsid w:val="00D679B2"/>
    <w:rsid w:val="00D80743"/>
    <w:rsid w:val="00DB4FED"/>
    <w:rsid w:val="00E82A5C"/>
    <w:rsid w:val="00E861A4"/>
    <w:rsid w:val="00EA4C92"/>
    <w:rsid w:val="00EB2195"/>
    <w:rsid w:val="00ED24C8"/>
    <w:rsid w:val="00EE3A34"/>
    <w:rsid w:val="00EF39CE"/>
    <w:rsid w:val="00EF7E4B"/>
    <w:rsid w:val="00F377E2"/>
    <w:rsid w:val="00F50748"/>
    <w:rsid w:val="00F51E6B"/>
    <w:rsid w:val="00F62157"/>
    <w:rsid w:val="00F72D02"/>
    <w:rsid w:val="00F97479"/>
    <w:rsid w:val="00FA48D1"/>
    <w:rsid w:val="00FC4CDB"/>
    <w:rsid w:val="00FD1367"/>
    <w:rsid w:val="00FD3945"/>
    <w:rsid w:val="00FF2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975462"/>
  <w15:docId w15:val="{00CE9EB2-A716-41DF-8651-1D9AA697D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D71A1"/>
    <w:pPr>
      <w:keepNext/>
      <w:keepLines/>
      <w:spacing w:before="200"/>
      <w:jc w:val="center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D71A1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FD1367"/>
    <w:rPr>
      <w:color w:val="A266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37996574045@N01/9680110561" TargetMode="External"/><Relationship Id="rId13" Type="http://schemas.openxmlformats.org/officeDocument/2006/relationships/hyperlink" Target="https://www.flickr.com/photos/32561453@N05/13896719320" TargetMode="External"/><Relationship Id="rId18" Type="http://schemas.openxmlformats.org/officeDocument/2006/relationships/hyperlink" Target="https://www.flickr.com/photos/32561453@N05/14083291455" TargetMode="Externa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s://www.flickr.com/photos/37996574045@N01/15141517705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s://www.flickr.com/photos/32561453@N05/14083291455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hyperlink" Target="https://www.flickr.com/photos/32561453@N05/13896719320" TargetMode="External"/><Relationship Id="rId10" Type="http://schemas.openxmlformats.org/officeDocument/2006/relationships/hyperlink" Target="https://www.flickr.com/photos/37996574045@N01/15141517705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3.jp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la%20Peters\OneDrive%20-%20University%20of%20Oklahoma\Documents\Custom%20Office%20Templates\TEMPLATE%20Horizontal%20LEARN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11E4DEF62D04DCC8F4AC69360CC05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50E6E-DD37-481C-9731-A7E7359987AF}"/>
      </w:docPartPr>
      <w:docPartBody>
        <w:p w:rsidR="00627AF9" w:rsidRDefault="00E01B37">
          <w:pPr>
            <w:pStyle w:val="111E4DEF62D04DCC8F4AC69360CC05F6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B37"/>
    <w:rsid w:val="00285C30"/>
    <w:rsid w:val="00556CA4"/>
    <w:rsid w:val="00627AF9"/>
    <w:rsid w:val="00E01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11E4DEF62D04DCC8F4AC69360CC05F6">
    <w:name w:val="111E4DEF62D04DCC8F4AC69360CC05F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1251F8-FE80-4A41-AAFF-71C8C7A98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Horizontal LEARN Attachment with Instructions.dotx</Template>
  <TotalTime>135</TotalTime>
  <Pages>4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Primary Sources for Primary Grades</vt:lpstr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Primary Sources for Primary Grades</dc:title>
  <dc:creator>k20center@ou.edu</dc:creator>
  <cp:lastModifiedBy>Peters, Daniella M.</cp:lastModifiedBy>
  <cp:revision>85</cp:revision>
  <cp:lastPrinted>2016-07-14T14:08:00Z</cp:lastPrinted>
  <dcterms:created xsi:type="dcterms:W3CDTF">2021-01-11T22:11:00Z</dcterms:created>
  <dcterms:modified xsi:type="dcterms:W3CDTF">2021-02-10T20:34:00Z</dcterms:modified>
</cp:coreProperties>
</file>