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5EBA70" w14:textId="77777777" w:rsidR="000365B1" w:rsidRDefault="000365B1" w:rsidP="000365B1">
      <w:pPr>
        <w:rPr>
          <w:rFonts w:ascii="Times New Roman" w:eastAsia="Times New Roman" w:hAnsi="Times New Roman" w:cs="Times New Roman"/>
          <w:szCs w:val="24"/>
        </w:rPr>
      </w:pPr>
      <w:r>
        <w:rPr>
          <w:rFonts w:ascii="Calibri" w:eastAsia="Calibri" w:hAnsi="Calibri" w:cs="Calibri"/>
          <w:b/>
          <w:smallCaps/>
          <w:sz w:val="32"/>
          <w:szCs w:val="32"/>
        </w:rPr>
        <w:t>CAPTION THIS</w:t>
      </w:r>
    </w:p>
    <w:p w14:paraId="0723027A" w14:textId="77777777" w:rsidR="000365B1" w:rsidRDefault="000365B1" w:rsidP="000365B1">
      <w:pPr>
        <w:rPr>
          <w:rFonts w:ascii="Calibri" w:eastAsia="Calibri" w:hAnsi="Calibri" w:cs="Calibri"/>
          <w:b/>
          <w:color w:val="910D28"/>
          <w:szCs w:val="24"/>
        </w:rPr>
      </w:pPr>
      <w:r>
        <w:rPr>
          <w:rFonts w:ascii="Calibri" w:eastAsia="Calibri" w:hAnsi="Calibri" w:cs="Calibri"/>
          <w:b/>
          <w:color w:val="910D28"/>
          <w:szCs w:val="24"/>
        </w:rPr>
        <w:t xml:space="preserve">Directions: </w:t>
      </w:r>
    </w:p>
    <w:p w14:paraId="06FACEC2" w14:textId="4150C02C" w:rsidR="00C73EA1" w:rsidRPr="000365B1" w:rsidRDefault="000365B1" w:rsidP="00D106FF">
      <w:pPr>
        <w:rPr>
          <w:rFonts w:ascii="Calibri" w:eastAsia="Calibri" w:hAnsi="Calibri" w:cs="Calibri"/>
          <w:szCs w:val="24"/>
        </w:rPr>
      </w:pPr>
      <w:r>
        <w:rPr>
          <w:rFonts w:ascii="Calibri" w:eastAsia="Calibri" w:hAnsi="Calibri" w:cs="Calibri"/>
          <w:szCs w:val="24"/>
        </w:rPr>
        <w:t>Take a minute to observe the couples in the photos from the 1850s-1890s. Pay careful attention to come up with what each of the spouses is thinking or the story behind the picture from both perspectives, then write a caption to go along with the photo.</w:t>
      </w:r>
    </w:p>
    <w:tbl>
      <w:tblPr>
        <w:tblStyle w:val="TableGrid"/>
        <w:tblW w:w="10530" w:type="dxa"/>
        <w:tblInd w:w="-55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60"/>
        <w:gridCol w:w="7470"/>
      </w:tblGrid>
      <w:tr w:rsidR="000365B1" w14:paraId="4A250CA3" w14:textId="77777777" w:rsidTr="0015036A">
        <w:trPr>
          <w:cantSplit/>
          <w:tblHeader/>
        </w:trPr>
        <w:tc>
          <w:tcPr>
            <w:tcW w:w="3060" w:type="dxa"/>
            <w:shd w:val="clear" w:color="auto" w:fill="3E5C61" w:themeFill="accent2"/>
          </w:tcPr>
          <w:p w14:paraId="5EDA9DE6" w14:textId="7744D80A" w:rsidR="000365B1" w:rsidRPr="0053328A" w:rsidRDefault="000365B1" w:rsidP="0053328A">
            <w:pPr>
              <w:pStyle w:val="TableColumnHeaders"/>
            </w:pPr>
            <w:r>
              <w:t>Photos</w:t>
            </w:r>
          </w:p>
        </w:tc>
        <w:tc>
          <w:tcPr>
            <w:tcW w:w="7470" w:type="dxa"/>
            <w:shd w:val="clear" w:color="auto" w:fill="3E5C61" w:themeFill="accent2"/>
          </w:tcPr>
          <w:p w14:paraId="03E86DF4" w14:textId="7168E553" w:rsidR="000365B1" w:rsidRPr="0053328A" w:rsidRDefault="000365B1" w:rsidP="0053328A">
            <w:pPr>
              <w:pStyle w:val="TableColumnHeaders"/>
            </w:pPr>
            <w:r>
              <w:t>Captions</w:t>
            </w:r>
          </w:p>
        </w:tc>
      </w:tr>
      <w:tr w:rsidR="000365B1" w14:paraId="4596D46C" w14:textId="77777777" w:rsidTr="0015036A">
        <w:tc>
          <w:tcPr>
            <w:tcW w:w="3060" w:type="dxa"/>
          </w:tcPr>
          <w:p w14:paraId="0A62AC80" w14:textId="2B75248E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drawing>
                <wp:inline distT="19050" distB="19050" distL="19050" distR="19050" wp14:anchorId="48081967" wp14:editId="79C358A2">
                  <wp:extent cx="1000125" cy="1549644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49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06805177" w14:textId="763FAEB2" w:rsidR="000365B1" w:rsidRDefault="000365B1" w:rsidP="006B4CC2">
            <w:pPr>
              <w:pStyle w:val="TableData"/>
            </w:pPr>
          </w:p>
        </w:tc>
      </w:tr>
      <w:tr w:rsidR="000365B1" w14:paraId="5B0FFBF0" w14:textId="77777777" w:rsidTr="0015036A">
        <w:tc>
          <w:tcPr>
            <w:tcW w:w="3060" w:type="dxa"/>
          </w:tcPr>
          <w:p w14:paraId="46600F9F" w14:textId="22D6180A" w:rsidR="000365B1" w:rsidRPr="006B4CC2" w:rsidRDefault="000365B1" w:rsidP="000365B1">
            <w:pPr>
              <w:pStyle w:val="RowHeader"/>
              <w:jc w:val="center"/>
              <w:rPr>
                <w:rFonts w:cstheme="minorHAnsi"/>
              </w:rPr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drawing>
                <wp:inline distT="19050" distB="19050" distL="19050" distR="19050" wp14:anchorId="0A650975" wp14:editId="61288E77">
                  <wp:extent cx="1324401" cy="1425501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01" cy="1425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E441F2D" w14:textId="77777777" w:rsidR="000365B1" w:rsidRDefault="000365B1" w:rsidP="006B4CC2">
            <w:pPr>
              <w:pStyle w:val="TableData"/>
            </w:pPr>
          </w:p>
        </w:tc>
      </w:tr>
      <w:tr w:rsidR="000365B1" w14:paraId="570FEBB8" w14:textId="77777777" w:rsidTr="0015036A">
        <w:trPr>
          <w:trHeight w:val="27"/>
        </w:trPr>
        <w:tc>
          <w:tcPr>
            <w:tcW w:w="3060" w:type="dxa"/>
          </w:tcPr>
          <w:p w14:paraId="0F411AA1" w14:textId="3652B3A7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drawing>
                <wp:inline distT="19050" distB="19050" distL="19050" distR="19050" wp14:anchorId="1DC2E005" wp14:editId="5818DBD5">
                  <wp:extent cx="1262063" cy="1577578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577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FA7504E" w14:textId="77777777" w:rsidR="000365B1" w:rsidRDefault="000365B1" w:rsidP="006B4CC2">
            <w:pPr>
              <w:pStyle w:val="TableData"/>
            </w:pPr>
          </w:p>
        </w:tc>
      </w:tr>
      <w:tr w:rsidR="000365B1" w14:paraId="5BD2894C" w14:textId="77777777" w:rsidTr="0015036A">
        <w:trPr>
          <w:trHeight w:val="27"/>
        </w:trPr>
        <w:tc>
          <w:tcPr>
            <w:tcW w:w="3060" w:type="dxa"/>
          </w:tcPr>
          <w:p w14:paraId="67FE4133" w14:textId="56F7E889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lastRenderedPageBreak/>
              <w:drawing>
                <wp:inline distT="19050" distB="19050" distL="19050" distR="19050" wp14:anchorId="7FA0BB83" wp14:editId="5446986F">
                  <wp:extent cx="1109932" cy="1531938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32" cy="153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201835BE" w14:textId="77777777" w:rsidR="000365B1" w:rsidRDefault="000365B1" w:rsidP="006B4CC2">
            <w:pPr>
              <w:pStyle w:val="TableData"/>
            </w:pPr>
          </w:p>
        </w:tc>
      </w:tr>
      <w:tr w:rsidR="000365B1" w14:paraId="0EED9A54" w14:textId="77777777" w:rsidTr="0015036A">
        <w:trPr>
          <w:trHeight w:val="27"/>
        </w:trPr>
        <w:tc>
          <w:tcPr>
            <w:tcW w:w="3060" w:type="dxa"/>
          </w:tcPr>
          <w:p w14:paraId="36EA0931" w14:textId="01BEC912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drawing>
                <wp:inline distT="19050" distB="19050" distL="19050" distR="19050" wp14:anchorId="0F3468C5" wp14:editId="68A40E01">
                  <wp:extent cx="923925" cy="1480267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80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B6F7BCF" w14:textId="77777777" w:rsidR="000365B1" w:rsidRDefault="000365B1" w:rsidP="006B4CC2">
            <w:pPr>
              <w:pStyle w:val="TableData"/>
            </w:pPr>
          </w:p>
        </w:tc>
      </w:tr>
      <w:tr w:rsidR="000365B1" w14:paraId="5EEA330C" w14:textId="77777777" w:rsidTr="0015036A">
        <w:trPr>
          <w:trHeight w:val="27"/>
        </w:trPr>
        <w:tc>
          <w:tcPr>
            <w:tcW w:w="3060" w:type="dxa"/>
          </w:tcPr>
          <w:p w14:paraId="4C465218" w14:textId="6ADBB6C9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drawing>
                <wp:inline distT="19050" distB="19050" distL="19050" distR="19050" wp14:anchorId="0A002818" wp14:editId="430EE9ED">
                  <wp:extent cx="976653" cy="1519238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53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0C84ACB" w14:textId="77777777" w:rsidR="000365B1" w:rsidRDefault="000365B1" w:rsidP="006B4CC2">
            <w:pPr>
              <w:pStyle w:val="TableData"/>
            </w:pPr>
          </w:p>
        </w:tc>
      </w:tr>
    </w:tbl>
    <w:p w14:paraId="0CFE83FD" w14:textId="021198D5" w:rsidR="0036040A" w:rsidRPr="0036040A" w:rsidRDefault="0036040A" w:rsidP="000365B1">
      <w:pPr>
        <w:pStyle w:val="Heading1"/>
      </w:pPr>
    </w:p>
    <w:sectPr w:rsidR="0036040A" w:rsidRPr="0036040A"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554A8" w14:textId="77777777" w:rsidR="0036346A" w:rsidRDefault="0036346A" w:rsidP="00293785">
      <w:pPr>
        <w:spacing w:after="0" w:line="240" w:lineRule="auto"/>
      </w:pPr>
      <w:r>
        <w:separator/>
      </w:r>
    </w:p>
  </w:endnote>
  <w:endnote w:type="continuationSeparator" w:id="0">
    <w:p w14:paraId="09119076" w14:textId="77777777" w:rsidR="0036346A" w:rsidRDefault="0036346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2B6D3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E5223D" wp14:editId="1B5F414C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70629" w14:textId="1E6CBFF0" w:rsidR="00293785" w:rsidRDefault="0024184B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816FF53290E459F92FB8D98823383A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>Totally Different Stories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E522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7C770629" w14:textId="1E6CBFF0" w:rsidR="00293785" w:rsidRDefault="0024184B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816FF53290E459F92FB8D98823383A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t>Totally Different Stories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058D0DC" wp14:editId="5A51500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E9F94" w14:textId="77777777" w:rsidR="0036346A" w:rsidRDefault="0036346A" w:rsidP="00293785">
      <w:pPr>
        <w:spacing w:after="0" w:line="240" w:lineRule="auto"/>
      </w:pPr>
      <w:r>
        <w:separator/>
      </w:r>
    </w:p>
  </w:footnote>
  <w:footnote w:type="continuationSeparator" w:id="0">
    <w:p w14:paraId="11F4AF77" w14:textId="77777777" w:rsidR="0036346A" w:rsidRDefault="0036346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5478872">
    <w:abstractNumId w:val="6"/>
  </w:num>
  <w:num w:numId="2" w16cid:durableId="1310285923">
    <w:abstractNumId w:val="7"/>
  </w:num>
  <w:num w:numId="3" w16cid:durableId="1155950532">
    <w:abstractNumId w:val="0"/>
  </w:num>
  <w:num w:numId="4" w16cid:durableId="743381474">
    <w:abstractNumId w:val="2"/>
  </w:num>
  <w:num w:numId="5" w16cid:durableId="1344090035">
    <w:abstractNumId w:val="3"/>
  </w:num>
  <w:num w:numId="6" w16cid:durableId="737942414">
    <w:abstractNumId w:val="5"/>
  </w:num>
  <w:num w:numId="7" w16cid:durableId="486289846">
    <w:abstractNumId w:val="4"/>
  </w:num>
  <w:num w:numId="8" w16cid:durableId="1506436846">
    <w:abstractNumId w:val="8"/>
  </w:num>
  <w:num w:numId="9" w16cid:durableId="1880774096">
    <w:abstractNumId w:val="9"/>
  </w:num>
  <w:num w:numId="10" w16cid:durableId="585923859">
    <w:abstractNumId w:val="10"/>
  </w:num>
  <w:num w:numId="11" w16cid:durableId="945766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B1"/>
    <w:rsid w:val="000365B1"/>
    <w:rsid w:val="0004006F"/>
    <w:rsid w:val="00053775"/>
    <w:rsid w:val="0005619A"/>
    <w:rsid w:val="0008589D"/>
    <w:rsid w:val="0011259B"/>
    <w:rsid w:val="00116FDD"/>
    <w:rsid w:val="00125621"/>
    <w:rsid w:val="0015036A"/>
    <w:rsid w:val="001D0BBF"/>
    <w:rsid w:val="001E1F85"/>
    <w:rsid w:val="001F125D"/>
    <w:rsid w:val="002345CC"/>
    <w:rsid w:val="0024184B"/>
    <w:rsid w:val="00293785"/>
    <w:rsid w:val="002C0879"/>
    <w:rsid w:val="002C37B4"/>
    <w:rsid w:val="0036040A"/>
    <w:rsid w:val="0036346A"/>
    <w:rsid w:val="00397FA9"/>
    <w:rsid w:val="00446C13"/>
    <w:rsid w:val="005078B4"/>
    <w:rsid w:val="0053328A"/>
    <w:rsid w:val="00540FC6"/>
    <w:rsid w:val="005511B6"/>
    <w:rsid w:val="00553C98"/>
    <w:rsid w:val="0056148B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42693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71D95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5F9994"/>
  <w15:docId w15:val="{FE9E1C5C-840A-4010-BAEC-71EA5F51A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%20Lee\Documents\Custom%20Office%20Template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16FF53290E459F92FB8D9882338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253D7-8A1F-4F3B-A359-C01E7A961D67}"/>
      </w:docPartPr>
      <w:docPartBody>
        <w:p w:rsidR="00DA2116" w:rsidRDefault="008E7C3F">
          <w:pPr>
            <w:pStyle w:val="7816FF53290E459F92FB8D98823383A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3F"/>
    <w:rsid w:val="008E7C3F"/>
    <w:rsid w:val="00C524FE"/>
    <w:rsid w:val="00D9159C"/>
    <w:rsid w:val="00DA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816FF53290E459F92FB8D98823383A7">
    <w:name w:val="7816FF53290E459F92FB8D98823383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4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Totally DifferenT Stories</vt:lpstr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Totally Different Stories</dc:title>
  <dc:creator>K20 Center</dc:creator>
  <cp:lastModifiedBy>Bigler, Elijah B.</cp:lastModifiedBy>
  <cp:revision>4</cp:revision>
  <cp:lastPrinted>2016-07-14T14:08:00Z</cp:lastPrinted>
  <dcterms:created xsi:type="dcterms:W3CDTF">2021-05-11T00:33:00Z</dcterms:created>
  <dcterms:modified xsi:type="dcterms:W3CDTF">2023-07-17T16:25:00Z</dcterms:modified>
</cp:coreProperties>
</file>