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DB194A1" w14:textId="38B7D011" w:rsidR="00446C13" w:rsidRPr="00DC7A6D" w:rsidRDefault="002C7ACF" w:rsidP="00DC7A6D">
      <w:pPr>
        <w:pStyle w:val="Title"/>
      </w:pPr>
      <w:r>
        <w:t>Examples of Letters</w:t>
      </w:r>
    </w:p>
    <w:p w14:paraId="0D0D3A67" w14:textId="48B6DB45" w:rsidR="009D6E8D" w:rsidRPr="009D6E8D" w:rsidRDefault="009D6E8D" w:rsidP="002C7ACF"/>
    <w:p w14:paraId="4F864A19" w14:textId="1146DBF2" w:rsidR="00446C13" w:rsidRDefault="002C7ACF" w:rsidP="00803EE8">
      <w:pPr>
        <w:pStyle w:val="Heading1"/>
      </w:pPr>
      <w:r>
        <w:t>Example 1: A Letter from Roald Dahl</w:t>
      </w:r>
    </w:p>
    <w:p w14:paraId="667098E5" w14:textId="77777777" w:rsidR="00803EE8" w:rsidRPr="00803EE8" w:rsidRDefault="00803EE8" w:rsidP="00803EE8"/>
    <w:p w14:paraId="6DD58DC3" w14:textId="3A028E8A" w:rsidR="00446C13" w:rsidRDefault="00803EE8" w:rsidP="00446C13">
      <w:r>
        <w:rPr>
          <w:noProof/>
          <w:sz w:val="32"/>
          <w:szCs w:val="32"/>
        </w:rPr>
        <w:drawing>
          <wp:inline distT="0" distB="0" distL="0" distR="0" wp14:anchorId="0F2312E3" wp14:editId="3CED6296">
            <wp:extent cx="5943600" cy="4302034"/>
            <wp:effectExtent l="0" t="0" r="0" b="381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r="1282"/>
                    <a:stretch/>
                  </pic:blipFill>
                  <pic:spPr bwMode="auto">
                    <a:xfrm>
                      <a:off x="0" y="0"/>
                      <a:ext cx="5949137" cy="430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B5B76" w14:textId="77777777" w:rsidR="00281539" w:rsidRPr="00281539" w:rsidRDefault="00281539" w:rsidP="00281539">
      <w:pPr>
        <w:pStyle w:val="CaptionCutline"/>
      </w:pPr>
      <w:r>
        <w:t xml:space="preserve">Source: </w:t>
      </w:r>
      <w:r w:rsidRPr="00281539">
        <w:t xml:space="preserve">Albee, S. (2015, February 10). </w:t>
      </w:r>
      <w:r w:rsidRPr="00BC0A0C">
        <w:rPr>
          <w:i w:val="0"/>
        </w:rPr>
        <w:t>Roald Dahl Letter</w:t>
      </w:r>
      <w:r w:rsidRPr="00281539">
        <w:t xml:space="preserve"> [Image]. The Power of the Crayon [Blog post]. Nerdy Book Club. </w:t>
      </w:r>
      <w:hyperlink r:id="rId9" w:history="1">
        <w:r w:rsidRPr="00281539">
          <w:rPr>
            <w:rStyle w:val="Hyperlink"/>
          </w:rPr>
          <w:t>https://nerdybookclub.wordpress.com/2015/02/10/the-power-of-the-crayon-by-sarah-albee/</w:t>
        </w:r>
      </w:hyperlink>
    </w:p>
    <w:p w14:paraId="246F5CBE" w14:textId="7B60A664" w:rsidR="00753525" w:rsidRDefault="00753525" w:rsidP="00803EE8">
      <w:pPr>
        <w:pStyle w:val="CaptionCutline"/>
      </w:pPr>
    </w:p>
    <w:p w14:paraId="51C0C525" w14:textId="77777777" w:rsidR="003823F0" w:rsidRDefault="003823F0" w:rsidP="00803EE8">
      <w:pPr>
        <w:pStyle w:val="CaptionCutline"/>
      </w:pPr>
    </w:p>
    <w:p w14:paraId="74B802A1" w14:textId="5249DE36" w:rsidR="003823F0" w:rsidRDefault="003823F0" w:rsidP="00803EE8">
      <w:pPr>
        <w:pStyle w:val="CaptionCutline"/>
      </w:pPr>
    </w:p>
    <w:p w14:paraId="1E88193E" w14:textId="77777777" w:rsidR="003823F0" w:rsidRDefault="003823F0" w:rsidP="00803EE8">
      <w:pPr>
        <w:pStyle w:val="CaptionCutline"/>
      </w:pPr>
    </w:p>
    <w:p w14:paraId="6DBA9E7B" w14:textId="5AF065A2" w:rsidR="002C7ACF" w:rsidRDefault="005975BE" w:rsidP="005975BE">
      <w:pPr>
        <w:spacing w:after="160" w:line="259" w:lineRule="auto"/>
      </w:pPr>
      <w:r>
        <w:br w:type="page"/>
      </w:r>
    </w:p>
    <w:p w14:paraId="562220A9" w14:textId="330FC724" w:rsidR="002C7ACF" w:rsidRDefault="002C7ACF" w:rsidP="00803EE8">
      <w:pPr>
        <w:pStyle w:val="Heading1"/>
      </w:pPr>
      <w:r>
        <w:lastRenderedPageBreak/>
        <w:t>Example 2: A Letter from Courtney</w:t>
      </w:r>
    </w:p>
    <w:p w14:paraId="59239965" w14:textId="4DEB6232" w:rsidR="002C7ACF" w:rsidRDefault="002C7ACF" w:rsidP="002C7ACF">
      <w:pPr>
        <w:pStyle w:val="BodyText"/>
      </w:pPr>
    </w:p>
    <w:p w14:paraId="5A230602" w14:textId="1F659460" w:rsidR="005975BE" w:rsidRDefault="00DF3270" w:rsidP="00DF3270">
      <w:pPr>
        <w:pStyle w:val="BodyText"/>
        <w:jc w:val="center"/>
      </w:pPr>
      <w:r>
        <w:rPr>
          <w:noProof/>
          <w:sz w:val="32"/>
          <w:szCs w:val="32"/>
        </w:rPr>
        <w:drawing>
          <wp:inline distT="0" distB="0" distL="0" distR="0" wp14:anchorId="16F9EB10" wp14:editId="2410D50F">
            <wp:extent cx="6682626" cy="5497365"/>
            <wp:effectExtent l="1905" t="0" r="6350" b="635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65"/>
                    <a:stretch/>
                  </pic:blipFill>
                  <pic:spPr bwMode="auto">
                    <a:xfrm rot="5400000">
                      <a:off x="0" y="0"/>
                      <a:ext cx="6754629" cy="555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5BA1C" w14:textId="70F95939" w:rsidR="005975BE" w:rsidRDefault="004436F5" w:rsidP="005211CD">
      <w:pPr>
        <w:pStyle w:val="CaptionCutline"/>
        <w:ind w:firstLine="360"/>
      </w:pPr>
      <w:r>
        <w:t xml:space="preserve">Source: K20 Center. (n.d.). </w:t>
      </w:r>
      <w:r w:rsidR="00E9572F" w:rsidRPr="00BC0A0C">
        <w:rPr>
          <w:i w:val="0"/>
          <w:iCs/>
        </w:rPr>
        <w:t>A Letter from Courtney</w:t>
      </w:r>
      <w:r w:rsidR="00E9572F">
        <w:t xml:space="preserve"> [</w:t>
      </w:r>
      <w:r w:rsidR="00BC0A0C">
        <w:t>Image]</w:t>
      </w:r>
      <w:r w:rsidR="00E9572F">
        <w:t xml:space="preserve">. </w:t>
      </w:r>
    </w:p>
    <w:p w14:paraId="472A24CD" w14:textId="36D2A4E4" w:rsidR="00962A8B" w:rsidRDefault="00962A8B" w:rsidP="00962A8B">
      <w:pPr>
        <w:pStyle w:val="CaptionCutline"/>
      </w:pPr>
    </w:p>
    <w:p w14:paraId="4A0C9632" w14:textId="00F67951" w:rsidR="00962A8B" w:rsidRDefault="00962A8B" w:rsidP="00962A8B">
      <w:pPr>
        <w:pStyle w:val="CaptionCutline"/>
      </w:pPr>
    </w:p>
    <w:p w14:paraId="53F1A230" w14:textId="3B3CE8D9" w:rsidR="005975BE" w:rsidRDefault="00B70BF5" w:rsidP="00B70BF5">
      <w:pPr>
        <w:spacing w:after="160" w:line="259" w:lineRule="auto"/>
      </w:pPr>
      <w:r>
        <w:br w:type="page"/>
      </w:r>
    </w:p>
    <w:p w14:paraId="62890EC7" w14:textId="7F2835D6" w:rsidR="002C7ACF" w:rsidRDefault="002C7ACF" w:rsidP="00803EE8">
      <w:pPr>
        <w:pStyle w:val="Heading1"/>
      </w:pPr>
      <w:r>
        <w:lastRenderedPageBreak/>
        <w:t xml:space="preserve">Example 3: A Letter from </w:t>
      </w:r>
      <w:r w:rsidR="00453D68">
        <w:t xml:space="preserve">the Queen’s </w:t>
      </w:r>
      <w:r>
        <w:t>Lady-in-Waiting</w:t>
      </w:r>
    </w:p>
    <w:p w14:paraId="4EE9BA11" w14:textId="2ABD9537" w:rsidR="002C7ACF" w:rsidRDefault="002C7ACF" w:rsidP="002C7ACF">
      <w:pPr>
        <w:pStyle w:val="BodyText"/>
      </w:pPr>
    </w:p>
    <w:p w14:paraId="4612244A" w14:textId="17FDC5CE" w:rsidR="00B70BF5" w:rsidRDefault="00BD4C2F" w:rsidP="009C2BFA">
      <w:pPr>
        <w:pStyle w:val="BodyText"/>
        <w:jc w:val="center"/>
      </w:pPr>
      <w:r>
        <w:rPr>
          <w:noProof/>
        </w:rPr>
        <w:drawing>
          <wp:inline distT="0" distB="0" distL="0" distR="0" wp14:anchorId="7D9A287A" wp14:editId="4AFA99EA">
            <wp:extent cx="5467350" cy="6954095"/>
            <wp:effectExtent l="19050" t="19050" r="19050" b="1841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9" t="13535" r="12945" b="17742"/>
                    <a:stretch/>
                  </pic:blipFill>
                  <pic:spPr bwMode="auto">
                    <a:xfrm>
                      <a:off x="0" y="0"/>
                      <a:ext cx="5494539" cy="698867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6DDB7" w14:textId="76CEA50F" w:rsidR="00AC64D5" w:rsidRDefault="009F14F0" w:rsidP="00E939EB">
      <w:pPr>
        <w:pStyle w:val="CaptionCutline"/>
        <w:ind w:left="360"/>
      </w:pPr>
      <w:r>
        <w:t xml:space="preserve">Source: </w:t>
      </w:r>
      <w:r w:rsidR="00E939EB" w:rsidRPr="00E939EB">
        <w:t xml:space="preserve">Albee, S. (2015, February 10). </w:t>
      </w:r>
      <w:r w:rsidR="00E939EB" w:rsidRPr="00901B58">
        <w:rPr>
          <w:i w:val="0"/>
        </w:rPr>
        <w:t>Queen Elizabeth Letter</w:t>
      </w:r>
      <w:r w:rsidR="00E939EB" w:rsidRPr="00E939EB">
        <w:t xml:space="preserve"> [Image]. The Power of the Crayon [Blog post]. Nerdy Book Club. </w:t>
      </w:r>
      <w:hyperlink r:id="rId12" w:history="1">
        <w:r w:rsidR="00E939EB" w:rsidRPr="00E939EB">
          <w:rPr>
            <w:rStyle w:val="Hyperlink"/>
          </w:rPr>
          <w:t>https://nerdybookclub.wordpress.com/2015/02/10/the-power-of-the-crayon-by-sarah-albee/</w:t>
        </w:r>
      </w:hyperlink>
    </w:p>
    <w:p w14:paraId="452AAD0A" w14:textId="6E7C338C" w:rsidR="00B70BF5" w:rsidRPr="00AC64D5" w:rsidRDefault="00AC64D5" w:rsidP="002C7ACF">
      <w:pPr>
        <w:pStyle w:val="BodyText"/>
        <w:rPr>
          <w:color w:val="626262"/>
          <w:sz w:val="18"/>
          <w:szCs w:val="20"/>
        </w:rPr>
      </w:pPr>
      <w:r>
        <w:br w:type="page"/>
      </w:r>
    </w:p>
    <w:p w14:paraId="203741F2" w14:textId="1F2E6325" w:rsidR="002C7ACF" w:rsidRDefault="002C7ACF" w:rsidP="00803EE8">
      <w:pPr>
        <w:pStyle w:val="Heading1"/>
      </w:pPr>
      <w:r>
        <w:lastRenderedPageBreak/>
        <w:t>Example 4: Letters from Ryan and Jeff</w:t>
      </w:r>
    </w:p>
    <w:p w14:paraId="5897DEDA" w14:textId="76D190A1" w:rsidR="002C7ACF" w:rsidRDefault="002C7ACF" w:rsidP="002C7ACF">
      <w:pPr>
        <w:pStyle w:val="BodyText"/>
      </w:pPr>
    </w:p>
    <w:p w14:paraId="60A660F4" w14:textId="4AA51E21" w:rsidR="005D3EEE" w:rsidRDefault="00191197" w:rsidP="00191197">
      <w:pPr>
        <w:pStyle w:val="BodyText"/>
        <w:jc w:val="center"/>
      </w:pPr>
      <w:r>
        <w:rPr>
          <w:noProof/>
          <w:sz w:val="32"/>
          <w:szCs w:val="32"/>
        </w:rPr>
        <w:drawing>
          <wp:inline distT="0" distB="0" distL="0" distR="0" wp14:anchorId="3B81BF3D" wp14:editId="10094E9A">
            <wp:extent cx="6733434" cy="5050075"/>
            <wp:effectExtent l="3493" t="0" r="0" b="0"/>
            <wp:docPr id="4" name="Picture 4" descr="A picture containing tex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docume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9228" cy="509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62920" w14:textId="0425DE74" w:rsidR="00180B21" w:rsidRDefault="00180B21" w:rsidP="00180B21">
      <w:pPr>
        <w:pStyle w:val="CaptionCutline"/>
        <w:ind w:left="720"/>
      </w:pPr>
      <w:r>
        <w:t xml:space="preserve">Source: K20 Center. (n.d.). </w:t>
      </w:r>
      <w:r w:rsidRPr="00BC0A0C">
        <w:rPr>
          <w:i w:val="0"/>
          <w:iCs/>
        </w:rPr>
        <w:t>Letter</w:t>
      </w:r>
      <w:r w:rsidR="000B2F49">
        <w:rPr>
          <w:i w:val="0"/>
          <w:iCs/>
        </w:rPr>
        <w:t>s</w:t>
      </w:r>
      <w:r w:rsidRPr="00BC0A0C">
        <w:rPr>
          <w:i w:val="0"/>
          <w:iCs/>
        </w:rPr>
        <w:t xml:space="preserve"> from </w:t>
      </w:r>
      <w:r w:rsidR="000B2F49">
        <w:rPr>
          <w:i w:val="0"/>
          <w:iCs/>
        </w:rPr>
        <w:t>R</w:t>
      </w:r>
      <w:r w:rsidRPr="00BC0A0C">
        <w:rPr>
          <w:i w:val="0"/>
          <w:iCs/>
        </w:rPr>
        <w:t>y</w:t>
      </w:r>
      <w:r w:rsidR="000B2F49">
        <w:rPr>
          <w:i w:val="0"/>
          <w:iCs/>
        </w:rPr>
        <w:t>an and Jeff</w:t>
      </w:r>
      <w:r>
        <w:t xml:space="preserve"> [Image]. </w:t>
      </w:r>
    </w:p>
    <w:p w14:paraId="19892AEB" w14:textId="798976D9" w:rsidR="005D3EEE" w:rsidRDefault="005D3EEE" w:rsidP="0016678A">
      <w:pPr>
        <w:pStyle w:val="CaptionCutline"/>
      </w:pPr>
    </w:p>
    <w:p w14:paraId="1E741FA1" w14:textId="7DFCC8E9" w:rsidR="0016678A" w:rsidRPr="00E045B9" w:rsidRDefault="00E045B9" w:rsidP="00E045B9">
      <w:pPr>
        <w:pStyle w:val="BodyText"/>
        <w:rPr>
          <w:color w:val="626262"/>
          <w:sz w:val="18"/>
          <w:szCs w:val="20"/>
        </w:rPr>
      </w:pPr>
      <w:r>
        <w:br w:type="page"/>
      </w:r>
    </w:p>
    <w:p w14:paraId="7AD53246" w14:textId="2E1E25E4" w:rsidR="002C7ACF" w:rsidRDefault="002C7ACF" w:rsidP="00803EE8">
      <w:pPr>
        <w:pStyle w:val="Heading1"/>
      </w:pPr>
      <w:r>
        <w:lastRenderedPageBreak/>
        <w:t>Example 5: A Letter from Ethan</w:t>
      </w:r>
    </w:p>
    <w:p w14:paraId="00592933" w14:textId="00759F9C" w:rsidR="002C7ACF" w:rsidRDefault="002C7ACF" w:rsidP="002C7ACF">
      <w:pPr>
        <w:pStyle w:val="BodyText"/>
      </w:pPr>
    </w:p>
    <w:p w14:paraId="3B78CFA8" w14:textId="06DB9081" w:rsidR="00637692" w:rsidRDefault="000547FA" w:rsidP="000547FA">
      <w:pPr>
        <w:pStyle w:val="BodyText"/>
        <w:jc w:val="center"/>
      </w:pPr>
      <w:r>
        <w:rPr>
          <w:noProof/>
          <w:sz w:val="32"/>
          <w:szCs w:val="32"/>
        </w:rPr>
        <w:drawing>
          <wp:inline distT="0" distB="0" distL="0" distR="0" wp14:anchorId="3043642E" wp14:editId="2D2175BD">
            <wp:extent cx="6982778" cy="5237082"/>
            <wp:effectExtent l="0" t="3493" r="5398" b="5397"/>
            <wp:docPr id="5" name="Picture 5" descr="A picture containing text, whiteboard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whiteboard, receip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1586" cy="525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5361B" w14:textId="09FE01CE" w:rsidR="00637692" w:rsidRDefault="00227129" w:rsidP="008F16AD">
      <w:pPr>
        <w:pStyle w:val="CaptionCutline"/>
        <w:ind w:left="540"/>
      </w:pPr>
      <w:r>
        <w:t xml:space="preserve">Source: K20 Center. (n.d.). </w:t>
      </w:r>
      <w:r w:rsidRPr="00BC0A0C">
        <w:rPr>
          <w:i w:val="0"/>
          <w:iCs/>
        </w:rPr>
        <w:t xml:space="preserve">A Letter from </w:t>
      </w:r>
      <w:r>
        <w:rPr>
          <w:i w:val="0"/>
          <w:iCs/>
        </w:rPr>
        <w:t>Ethan</w:t>
      </w:r>
      <w:r>
        <w:t xml:space="preserve"> [Image]. </w:t>
      </w:r>
    </w:p>
    <w:p w14:paraId="559AFE5E" w14:textId="7097E9D7" w:rsidR="009021A6" w:rsidRDefault="009021A6" w:rsidP="00C5632B">
      <w:pPr>
        <w:pStyle w:val="CaptionCutline"/>
      </w:pPr>
    </w:p>
    <w:p w14:paraId="3738ED07" w14:textId="05E35AB7" w:rsidR="00C5632B" w:rsidRPr="00B141CF" w:rsidRDefault="009021A6" w:rsidP="00B141CF">
      <w:pPr>
        <w:pStyle w:val="BodyText"/>
        <w:rPr>
          <w:color w:val="626262"/>
          <w:sz w:val="18"/>
          <w:szCs w:val="20"/>
        </w:rPr>
      </w:pPr>
      <w:r>
        <w:br w:type="page"/>
      </w:r>
    </w:p>
    <w:p w14:paraId="4F38E268" w14:textId="5AF298D2" w:rsidR="002C7ACF" w:rsidRDefault="002C7ACF" w:rsidP="00803EE8">
      <w:pPr>
        <w:pStyle w:val="Heading1"/>
      </w:pPr>
      <w:r>
        <w:lastRenderedPageBreak/>
        <w:t>Example 6: A Letter from Mom</w:t>
      </w:r>
    </w:p>
    <w:p w14:paraId="07F72133" w14:textId="749C0BD8" w:rsidR="002C7ACF" w:rsidRDefault="002C7ACF" w:rsidP="002C7ACF">
      <w:pPr>
        <w:pStyle w:val="BodyText"/>
      </w:pPr>
    </w:p>
    <w:p w14:paraId="217F4E63" w14:textId="6CB5A426" w:rsidR="00936167" w:rsidRDefault="00C47D4C" w:rsidP="00C47D4C">
      <w:pPr>
        <w:pStyle w:val="BodyText"/>
        <w:jc w:val="center"/>
      </w:pPr>
      <w:r>
        <w:rPr>
          <w:noProof/>
          <w:sz w:val="32"/>
          <w:szCs w:val="32"/>
        </w:rPr>
        <w:drawing>
          <wp:inline distT="0" distB="0" distL="0" distR="0" wp14:anchorId="0F673860" wp14:editId="55172670">
            <wp:extent cx="6894840" cy="5943811"/>
            <wp:effectExtent l="0" t="635" r="635" b="635"/>
            <wp:docPr id="7" name="Picture 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art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00"/>
                    <a:stretch/>
                  </pic:blipFill>
                  <pic:spPr bwMode="auto">
                    <a:xfrm rot="5400000">
                      <a:off x="0" y="0"/>
                      <a:ext cx="6939678" cy="5982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7931A" w14:textId="37B70B1E" w:rsidR="00936167" w:rsidRDefault="008F16AD" w:rsidP="00F97C48">
      <w:pPr>
        <w:pStyle w:val="CaptionCutline"/>
      </w:pPr>
      <w:r>
        <w:t xml:space="preserve">Source: K20 Center. (n.d.). </w:t>
      </w:r>
      <w:r w:rsidRPr="00BC0A0C">
        <w:rPr>
          <w:i w:val="0"/>
          <w:iCs/>
        </w:rPr>
        <w:t xml:space="preserve">A Letter from </w:t>
      </w:r>
      <w:r>
        <w:rPr>
          <w:i w:val="0"/>
          <w:iCs/>
        </w:rPr>
        <w:t>Mom</w:t>
      </w:r>
      <w:r>
        <w:t xml:space="preserve"> [Image]. </w:t>
      </w:r>
    </w:p>
    <w:p w14:paraId="08C3C3AA" w14:textId="5935F506" w:rsidR="00DD4508" w:rsidRDefault="00DD4508" w:rsidP="00DD4508">
      <w:pPr>
        <w:pStyle w:val="CaptionCutline"/>
      </w:pPr>
    </w:p>
    <w:p w14:paraId="4533F60A" w14:textId="3C15389D" w:rsidR="00DD4508" w:rsidRPr="00E56E24" w:rsidRDefault="00E56E24" w:rsidP="00E56E24">
      <w:pPr>
        <w:pStyle w:val="BodyText"/>
        <w:rPr>
          <w:color w:val="626262"/>
          <w:sz w:val="18"/>
          <w:szCs w:val="20"/>
        </w:rPr>
      </w:pPr>
      <w:r>
        <w:br w:type="page"/>
      </w:r>
    </w:p>
    <w:p w14:paraId="02D3D51B" w14:textId="4D4BB076" w:rsidR="002C7ACF" w:rsidRDefault="002C7ACF" w:rsidP="00803EE8">
      <w:pPr>
        <w:pStyle w:val="Heading1"/>
      </w:pPr>
      <w:r>
        <w:lastRenderedPageBreak/>
        <w:t>Example 7: A Letter from J.M. Brewin</w:t>
      </w:r>
    </w:p>
    <w:p w14:paraId="4FB8E270" w14:textId="05B55E1B" w:rsidR="002C7ACF" w:rsidRDefault="002C7ACF" w:rsidP="002C7ACF">
      <w:pPr>
        <w:pStyle w:val="BodyText"/>
      </w:pPr>
    </w:p>
    <w:p w14:paraId="19E7F70C" w14:textId="00DB18B9" w:rsidR="00780C06" w:rsidRDefault="00A20B36" w:rsidP="00523344">
      <w:pPr>
        <w:pStyle w:val="BodyText"/>
        <w:jc w:val="center"/>
      </w:pPr>
      <w:r w:rsidRPr="005127D3"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70502940" wp14:editId="30000E67">
            <wp:extent cx="4778661" cy="6829425"/>
            <wp:effectExtent l="19050" t="19050" r="22225" b="9525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5" t="3182" r="17195" b="3358"/>
                    <a:stretch/>
                  </pic:blipFill>
                  <pic:spPr bwMode="auto">
                    <a:xfrm>
                      <a:off x="0" y="0"/>
                      <a:ext cx="4793683" cy="685089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2FBC4" w14:textId="2AC4FCDC" w:rsidR="0074069A" w:rsidRDefault="00577986" w:rsidP="0074069A">
      <w:pPr>
        <w:pStyle w:val="CaptionCutline"/>
        <w:ind w:left="900"/>
      </w:pPr>
      <w:r>
        <w:t>Source: Reynolds, L. (</w:t>
      </w:r>
      <w:r w:rsidR="007C1CBA">
        <w:t xml:space="preserve">2019, July 3). </w:t>
      </w:r>
      <w:r w:rsidR="007C1CBA" w:rsidRPr="00231FAC">
        <w:rPr>
          <w:i w:val="0"/>
          <w:iCs/>
        </w:rPr>
        <w:t>40 Years Ago: First Job</w:t>
      </w:r>
      <w:r w:rsidR="00107DDF">
        <w:rPr>
          <w:i w:val="0"/>
          <w:iCs/>
        </w:rPr>
        <w:t xml:space="preserve"> Offer Letter</w:t>
      </w:r>
      <w:r w:rsidR="00231FAC">
        <w:t xml:space="preserve"> [Image]. Flickr. </w:t>
      </w:r>
      <w:hyperlink r:id="rId17" w:history="1">
        <w:r w:rsidR="0074069A" w:rsidRPr="00802FD4">
          <w:rPr>
            <w:rStyle w:val="Hyperlink"/>
          </w:rPr>
          <w:t>https://www.flickr.com/photos/lwr/3771121009/</w:t>
        </w:r>
      </w:hyperlink>
    </w:p>
    <w:p w14:paraId="5C740090" w14:textId="647AD98E" w:rsidR="00780C06" w:rsidRPr="00431E99" w:rsidRDefault="00431E99" w:rsidP="002C7ACF">
      <w:pPr>
        <w:pStyle w:val="BodyText"/>
        <w:rPr>
          <w:color w:val="626262"/>
          <w:sz w:val="18"/>
          <w:szCs w:val="20"/>
        </w:rPr>
      </w:pPr>
      <w:r>
        <w:br w:type="page"/>
      </w:r>
    </w:p>
    <w:p w14:paraId="40A53BBF" w14:textId="715FD686" w:rsidR="002C7ACF" w:rsidRDefault="002C7ACF" w:rsidP="00803EE8">
      <w:pPr>
        <w:pStyle w:val="Heading1"/>
      </w:pPr>
      <w:r>
        <w:lastRenderedPageBreak/>
        <w:t xml:space="preserve">Example 8: A Letter from </w:t>
      </w:r>
      <w:r w:rsidR="0054129B">
        <w:t>Emma and Her Mother</w:t>
      </w:r>
    </w:p>
    <w:p w14:paraId="7633EA02" w14:textId="6C96F589" w:rsidR="002C7ACF" w:rsidRDefault="002C7ACF" w:rsidP="002C7ACF">
      <w:pPr>
        <w:pStyle w:val="BodyText"/>
      </w:pPr>
    </w:p>
    <w:p w14:paraId="76566AB3" w14:textId="34E9EFAA" w:rsidR="00CF1F14" w:rsidRDefault="00323FBB" w:rsidP="00226345">
      <w:pPr>
        <w:pStyle w:val="BodyText"/>
        <w:jc w:val="center"/>
      </w:pPr>
      <w:r>
        <w:rPr>
          <w:noProof/>
          <w:sz w:val="32"/>
          <w:szCs w:val="32"/>
        </w:rPr>
        <w:drawing>
          <wp:inline distT="0" distB="0" distL="0" distR="0" wp14:anchorId="0D9C22A1" wp14:editId="345CE1E1">
            <wp:extent cx="7031829" cy="5947197"/>
            <wp:effectExtent l="8890" t="0" r="6985" b="6985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74"/>
                    <a:stretch/>
                  </pic:blipFill>
                  <pic:spPr bwMode="auto">
                    <a:xfrm rot="5400000">
                      <a:off x="0" y="0"/>
                      <a:ext cx="7075193" cy="5983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02564" w14:textId="78C822A7" w:rsidR="004D223F" w:rsidRDefault="004D223F" w:rsidP="004D223F">
      <w:pPr>
        <w:pStyle w:val="CaptionCutline"/>
      </w:pPr>
      <w:r>
        <w:t xml:space="preserve">Source: K20 Center. (n.d.). </w:t>
      </w:r>
      <w:r w:rsidRPr="00BC0A0C">
        <w:rPr>
          <w:i w:val="0"/>
          <w:iCs/>
        </w:rPr>
        <w:t xml:space="preserve">A Letter from </w:t>
      </w:r>
      <w:r>
        <w:rPr>
          <w:i w:val="0"/>
          <w:iCs/>
        </w:rPr>
        <w:t>Emma and Her Mo</w:t>
      </w:r>
      <w:r w:rsidR="001A594A">
        <w:rPr>
          <w:i w:val="0"/>
          <w:iCs/>
        </w:rPr>
        <w:t>ther</w:t>
      </w:r>
      <w:r>
        <w:t xml:space="preserve"> [Image]. </w:t>
      </w:r>
    </w:p>
    <w:p w14:paraId="1664182E" w14:textId="32575731" w:rsidR="00B97D34" w:rsidRPr="00B97D34" w:rsidRDefault="00B97D34" w:rsidP="00B97D34">
      <w:pPr>
        <w:pStyle w:val="BodyText"/>
        <w:rPr>
          <w:color w:val="626262"/>
          <w:sz w:val="18"/>
          <w:szCs w:val="20"/>
        </w:rPr>
      </w:pPr>
      <w:r>
        <w:br w:type="page"/>
      </w:r>
    </w:p>
    <w:p w14:paraId="1731EC3C" w14:textId="4CC64357" w:rsidR="002C7ACF" w:rsidRDefault="002C7ACF" w:rsidP="00803EE8">
      <w:pPr>
        <w:pStyle w:val="Heading1"/>
      </w:pPr>
      <w:r>
        <w:lastRenderedPageBreak/>
        <w:t xml:space="preserve">Example 9: A Letter from </w:t>
      </w:r>
      <w:r w:rsidR="0054129B">
        <w:t>Jason</w:t>
      </w:r>
    </w:p>
    <w:p w14:paraId="6610379A" w14:textId="60E43B72" w:rsidR="002C7ACF" w:rsidRDefault="002C7ACF" w:rsidP="002C7ACF">
      <w:pPr>
        <w:pStyle w:val="BodyText"/>
      </w:pPr>
    </w:p>
    <w:p w14:paraId="2EC976AE" w14:textId="22C853F6" w:rsidR="00D56DB7" w:rsidRDefault="000A0FE8" w:rsidP="000A0FE8">
      <w:pPr>
        <w:pStyle w:val="BodyText"/>
        <w:jc w:val="center"/>
      </w:pPr>
      <w:r>
        <w:rPr>
          <w:noProof/>
          <w:sz w:val="32"/>
          <w:szCs w:val="32"/>
        </w:rPr>
        <w:drawing>
          <wp:inline distT="0" distB="0" distL="0" distR="0" wp14:anchorId="7A49BA2A" wp14:editId="57ADDC78">
            <wp:extent cx="6621361" cy="5484495"/>
            <wp:effectExtent l="0" t="3175" r="5080" b="508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3"/>
                    <a:stretch/>
                  </pic:blipFill>
                  <pic:spPr bwMode="auto">
                    <a:xfrm rot="5400000">
                      <a:off x="0" y="0"/>
                      <a:ext cx="6655338" cy="551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EA062" w14:textId="609BA6E0" w:rsidR="001A594A" w:rsidRDefault="001A594A" w:rsidP="001A594A">
      <w:pPr>
        <w:pStyle w:val="CaptionCutline"/>
        <w:ind w:firstLine="360"/>
      </w:pPr>
      <w:r>
        <w:t xml:space="preserve">Source: K20 Center. (n.d.). </w:t>
      </w:r>
      <w:r w:rsidRPr="00BC0A0C">
        <w:rPr>
          <w:i w:val="0"/>
          <w:iCs/>
        </w:rPr>
        <w:t xml:space="preserve">A Letter from </w:t>
      </w:r>
      <w:r>
        <w:rPr>
          <w:i w:val="0"/>
          <w:iCs/>
        </w:rPr>
        <w:t>Jason</w:t>
      </w:r>
      <w:r>
        <w:t xml:space="preserve"> [Image]. </w:t>
      </w:r>
    </w:p>
    <w:p w14:paraId="41AF6344" w14:textId="4E5DCD4B" w:rsidR="00D56DB7" w:rsidRDefault="00D56DB7" w:rsidP="00E123A9">
      <w:pPr>
        <w:pStyle w:val="CaptionCutline"/>
        <w:ind w:firstLine="360"/>
      </w:pPr>
    </w:p>
    <w:p w14:paraId="30DCFC17" w14:textId="77777777" w:rsidR="000A0FE8" w:rsidRPr="002C7ACF" w:rsidRDefault="000A0FE8" w:rsidP="000A0FE8">
      <w:pPr>
        <w:pStyle w:val="CaptionCutline"/>
      </w:pPr>
    </w:p>
    <w:sectPr w:rsidR="000A0FE8" w:rsidRPr="002C7ACF">
      <w:footerReference w:type="defaul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0FCEAE" w14:textId="77777777" w:rsidR="00E6249F" w:rsidRDefault="00E6249F" w:rsidP="00293785">
      <w:pPr>
        <w:spacing w:after="0" w:line="240" w:lineRule="auto"/>
      </w:pPr>
      <w:r>
        <w:separator/>
      </w:r>
    </w:p>
  </w:endnote>
  <w:endnote w:type="continuationSeparator" w:id="0">
    <w:p w14:paraId="1C21B86C" w14:textId="77777777" w:rsidR="00E6249F" w:rsidRDefault="00E6249F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29CF9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B93202F" wp14:editId="06468F08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0DC354" w14:textId="73D71EC8" w:rsidR="00293785" w:rsidRDefault="0074069A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A41E53E08EA24993BC045BF688296EE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EA3262">
                                <w:t>Let's Mail Away!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93202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2C0DC354" w14:textId="73D71EC8" w:rsidR="00293785" w:rsidRDefault="00B73924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A41E53E08EA24993BC045BF688296EE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EA3262">
                          <w:t>Let's Mail Away!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5BE9E55E" wp14:editId="37114195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FC83DB" w14:textId="77777777" w:rsidR="00E6249F" w:rsidRDefault="00E6249F" w:rsidP="00293785">
      <w:pPr>
        <w:spacing w:after="0" w:line="240" w:lineRule="auto"/>
      </w:pPr>
      <w:r>
        <w:separator/>
      </w:r>
    </w:p>
  </w:footnote>
  <w:footnote w:type="continuationSeparator" w:id="0">
    <w:p w14:paraId="2C02254F" w14:textId="77777777" w:rsidR="00E6249F" w:rsidRDefault="00E6249F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ACF"/>
    <w:rsid w:val="0004006F"/>
    <w:rsid w:val="00053775"/>
    <w:rsid w:val="000547FA"/>
    <w:rsid w:val="0005619A"/>
    <w:rsid w:val="0008589D"/>
    <w:rsid w:val="000A0FE8"/>
    <w:rsid w:val="000B2856"/>
    <w:rsid w:val="000B2F49"/>
    <w:rsid w:val="000C7618"/>
    <w:rsid w:val="00107DDF"/>
    <w:rsid w:val="0011259B"/>
    <w:rsid w:val="00116FDD"/>
    <w:rsid w:val="00125621"/>
    <w:rsid w:val="00131519"/>
    <w:rsid w:val="0016678A"/>
    <w:rsid w:val="00180B21"/>
    <w:rsid w:val="00191197"/>
    <w:rsid w:val="001A5329"/>
    <w:rsid w:val="001A594A"/>
    <w:rsid w:val="001D0BBF"/>
    <w:rsid w:val="001E1F85"/>
    <w:rsid w:val="001F125D"/>
    <w:rsid w:val="00226345"/>
    <w:rsid w:val="00227129"/>
    <w:rsid w:val="002315DE"/>
    <w:rsid w:val="00231FAC"/>
    <w:rsid w:val="002345CC"/>
    <w:rsid w:val="0024588F"/>
    <w:rsid w:val="00281539"/>
    <w:rsid w:val="00281781"/>
    <w:rsid w:val="00293785"/>
    <w:rsid w:val="002B76E6"/>
    <w:rsid w:val="002B7B01"/>
    <w:rsid w:val="002C0879"/>
    <w:rsid w:val="002C37B4"/>
    <w:rsid w:val="002C7ACF"/>
    <w:rsid w:val="00323FBB"/>
    <w:rsid w:val="0036040A"/>
    <w:rsid w:val="003823F0"/>
    <w:rsid w:val="00397FA9"/>
    <w:rsid w:val="003B05C7"/>
    <w:rsid w:val="003F223D"/>
    <w:rsid w:val="00411324"/>
    <w:rsid w:val="00431E99"/>
    <w:rsid w:val="004436F5"/>
    <w:rsid w:val="00446C13"/>
    <w:rsid w:val="00453D68"/>
    <w:rsid w:val="00476B1B"/>
    <w:rsid w:val="004D223F"/>
    <w:rsid w:val="005078B4"/>
    <w:rsid w:val="005211CD"/>
    <w:rsid w:val="00523344"/>
    <w:rsid w:val="0053328A"/>
    <w:rsid w:val="00535E5F"/>
    <w:rsid w:val="00540FC6"/>
    <w:rsid w:val="0054129B"/>
    <w:rsid w:val="005511B6"/>
    <w:rsid w:val="00553C98"/>
    <w:rsid w:val="00577986"/>
    <w:rsid w:val="005975BE"/>
    <w:rsid w:val="005A7635"/>
    <w:rsid w:val="005D3EEE"/>
    <w:rsid w:val="005E385D"/>
    <w:rsid w:val="00637692"/>
    <w:rsid w:val="00645D7F"/>
    <w:rsid w:val="00656940"/>
    <w:rsid w:val="00665274"/>
    <w:rsid w:val="00666C03"/>
    <w:rsid w:val="00686DAB"/>
    <w:rsid w:val="00697714"/>
    <w:rsid w:val="006B4CC2"/>
    <w:rsid w:val="006E1542"/>
    <w:rsid w:val="00721EA4"/>
    <w:rsid w:val="0074069A"/>
    <w:rsid w:val="00753525"/>
    <w:rsid w:val="0076240A"/>
    <w:rsid w:val="00780C06"/>
    <w:rsid w:val="00797CB5"/>
    <w:rsid w:val="007B055F"/>
    <w:rsid w:val="007C1CBA"/>
    <w:rsid w:val="007E4F92"/>
    <w:rsid w:val="007E6F1D"/>
    <w:rsid w:val="00803EE8"/>
    <w:rsid w:val="00810D4B"/>
    <w:rsid w:val="00813595"/>
    <w:rsid w:val="00880013"/>
    <w:rsid w:val="008920A4"/>
    <w:rsid w:val="008F16AD"/>
    <w:rsid w:val="008F4E6B"/>
    <w:rsid w:val="008F5386"/>
    <w:rsid w:val="00901B58"/>
    <w:rsid w:val="009021A6"/>
    <w:rsid w:val="00911199"/>
    <w:rsid w:val="00913172"/>
    <w:rsid w:val="00933D59"/>
    <w:rsid w:val="00936167"/>
    <w:rsid w:val="00945A86"/>
    <w:rsid w:val="00962A8B"/>
    <w:rsid w:val="00981E19"/>
    <w:rsid w:val="009A40A8"/>
    <w:rsid w:val="009B52E4"/>
    <w:rsid w:val="009C2BFA"/>
    <w:rsid w:val="009D6E8D"/>
    <w:rsid w:val="009F14F0"/>
    <w:rsid w:val="00A101E8"/>
    <w:rsid w:val="00A20B36"/>
    <w:rsid w:val="00A52980"/>
    <w:rsid w:val="00A6202A"/>
    <w:rsid w:val="00AC349E"/>
    <w:rsid w:val="00AC64D5"/>
    <w:rsid w:val="00B141CF"/>
    <w:rsid w:val="00B3288F"/>
    <w:rsid w:val="00B3475F"/>
    <w:rsid w:val="00B70BF5"/>
    <w:rsid w:val="00B73924"/>
    <w:rsid w:val="00B822C5"/>
    <w:rsid w:val="00B839E4"/>
    <w:rsid w:val="00B92DBF"/>
    <w:rsid w:val="00B97D34"/>
    <w:rsid w:val="00BC0A0C"/>
    <w:rsid w:val="00BD119F"/>
    <w:rsid w:val="00BD4C2F"/>
    <w:rsid w:val="00C0075F"/>
    <w:rsid w:val="00C47D4C"/>
    <w:rsid w:val="00C5632B"/>
    <w:rsid w:val="00C73EA1"/>
    <w:rsid w:val="00C8524A"/>
    <w:rsid w:val="00CC4F77"/>
    <w:rsid w:val="00CD3CF6"/>
    <w:rsid w:val="00CE336D"/>
    <w:rsid w:val="00CF1F14"/>
    <w:rsid w:val="00D106FF"/>
    <w:rsid w:val="00D16599"/>
    <w:rsid w:val="00D56DB7"/>
    <w:rsid w:val="00D626EB"/>
    <w:rsid w:val="00DC039B"/>
    <w:rsid w:val="00DC7A6D"/>
    <w:rsid w:val="00DD4508"/>
    <w:rsid w:val="00DF3270"/>
    <w:rsid w:val="00E045B9"/>
    <w:rsid w:val="00E123A9"/>
    <w:rsid w:val="00E35AE3"/>
    <w:rsid w:val="00E454DB"/>
    <w:rsid w:val="00E56E24"/>
    <w:rsid w:val="00E6249F"/>
    <w:rsid w:val="00E939EB"/>
    <w:rsid w:val="00E9572F"/>
    <w:rsid w:val="00EA3262"/>
    <w:rsid w:val="00EC25E8"/>
    <w:rsid w:val="00ED24C8"/>
    <w:rsid w:val="00F377E2"/>
    <w:rsid w:val="00F50748"/>
    <w:rsid w:val="00F72D02"/>
    <w:rsid w:val="00F83A01"/>
    <w:rsid w:val="00F9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B2AFBAE"/>
  <w15:docId w15:val="{021272AB-E670-4436-81A9-F50DA7CE2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03EE8"/>
    <w:pPr>
      <w:keepNext/>
      <w:keepLines/>
      <w:spacing w:before="200"/>
      <w:jc w:val="center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03EE8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nerdybookclub.wordpress.com/2015/02/10/the-power-of-the-crayon-by-sarah-albee/" TargetMode="External"/><Relationship Id="rId17" Type="http://schemas.openxmlformats.org/officeDocument/2006/relationships/hyperlink" Target="https://www.flickr.com/photos/lwr/377112100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nerdybookclub.wordpress.com/2015/02/10/the-power-of-the-crayon-by-sarah-albee/" TargetMode="External"/><Relationship Id="rId14" Type="http://schemas.openxmlformats.org/officeDocument/2006/relationships/image" Target="media/image5.jpeg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Peters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41E53E08EA24993BC045BF688296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D276B-0FFE-4471-8A4D-FDCADD9E6C91}"/>
      </w:docPartPr>
      <w:docPartBody>
        <w:p w:rsidR="00756ABC" w:rsidRDefault="00020384">
          <w:pPr>
            <w:pStyle w:val="A41E53E08EA24993BC045BF688296EE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84"/>
    <w:rsid w:val="00020384"/>
    <w:rsid w:val="006F059D"/>
    <w:rsid w:val="00756ABC"/>
    <w:rsid w:val="007D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41E53E08EA24993BC045BF688296EE7">
    <w:name w:val="A41E53E08EA24993BC045BF688296E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Instructions.dotx</Template>
  <TotalTime>102</TotalTime>
  <Pages>9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Let's Send Some Mail!</vt:lpstr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Let's Mail Away!</dc:title>
  <dc:creator>k20center@ou.edu</dc:creator>
  <cp:lastModifiedBy>Peters, Daniella M.</cp:lastModifiedBy>
  <cp:revision>98</cp:revision>
  <cp:lastPrinted>2016-07-14T14:08:00Z</cp:lastPrinted>
  <dcterms:created xsi:type="dcterms:W3CDTF">2021-01-29T22:44:00Z</dcterms:created>
  <dcterms:modified xsi:type="dcterms:W3CDTF">2021-02-02T18:56:00Z</dcterms:modified>
</cp:coreProperties>
</file>