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9F2E7F2" w14:textId="6722489D" w:rsidR="0036040A" w:rsidRPr="00241293" w:rsidRDefault="00BF2C7B" w:rsidP="00241293">
      <w:r>
        <w:rPr>
          <w:noProof/>
          <w:lang w:val="es"/>
        </w:rPr>
        <w:drawing>
          <wp:inline distT="0" distB="0" distL="0" distR="0" wp14:anchorId="29489145" wp14:editId="75FC66E6">
            <wp:extent cx="6400800" cy="8221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-chart 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0A" w:rsidRPr="00241293" w:rsidSect="002412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1429A" w14:textId="77777777" w:rsidR="00387EBD" w:rsidRDefault="00387EBD" w:rsidP="00293785">
      <w:pPr>
        <w:spacing w:after="0" w:line="240" w:lineRule="auto"/>
      </w:pPr>
      <w:r>
        <w:separator/>
      </w:r>
    </w:p>
  </w:endnote>
  <w:endnote w:type="continuationSeparator" w:id="0">
    <w:p w14:paraId="1730B893" w14:textId="77777777" w:rsidR="00387EBD" w:rsidRDefault="00387EB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2021D" w14:textId="77777777" w:rsidR="00C117B0" w:rsidRDefault="00C117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1F7EE" w14:textId="527925FC" w:rsidR="00293785" w:rsidRDefault="00241293" w:rsidP="00241293">
    <w:pPr>
      <w:pStyle w:val="Footer"/>
    </w:pP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CB31595" wp14:editId="476E4170">
              <wp:simplePos x="0" y="0"/>
              <wp:positionH relativeFrom="column">
                <wp:posOffset>1743075</wp:posOffset>
              </wp:positionH>
              <wp:positionV relativeFrom="paragraph">
                <wp:posOffset>-238760</wp:posOffset>
              </wp:positionV>
              <wp:extent cx="4572000" cy="3644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364490"/>
                        <a:chOff x="0" y="0"/>
                        <a:chExt cx="4572000" cy="36449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45720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11430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D0A6" w14:textId="5AEEC8B2" w:rsidR="00293785" w:rsidRPr="00B92746" w:rsidRDefault="00000000" w:rsidP="00B92746">
                            <w:pPr>
                              <w:pStyle w:val="LessonFooter"/>
                            </w:pPr>
                            <w:sdt>
                              <w:sdtPr>
                                <w:alias w:val="Title"/>
                                <w:tag w:val=""/>
                                <w:id w:val="1281607793"/>
                                <w:placeholder>
                                  <w:docPart w:val="85CE88E23D5240ECAA7C969AAF8090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0719C4" w:rsidRPr="00B92746">
                                  <w:rPr>
                                    <w:lang w:val="es"/>
                                  </w:rPr>
                                  <w:t>How Does Your Garden Grow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B31595" id="Group 1" o:spid="_x0000_s1026" style="position:absolute;margin-left:137.25pt;margin-top:-18.8pt;width:5in;height:28.7pt;z-index:251667456" coordsize="45720,364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VBV+qBQZe+jUXXk&#13;&#10;pFOG2qJbltCgZaTInXCwxZx7tcKcg7m/mom+vJWLwrqQjMW4jI/JtoiSzLOEl8+ygZ/SrX+i061/&#13;&#10;otOtf6LTrX+i061/otOtf6LTrX+i061/otOtf6LTrX+i061/otOtf6LTrX+i061/otOtf6LT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9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/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oHwSUNDX1BST0ZJTEUACQ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T/&#13;&#10;////////////////////////////////////////69H/////////////////////////////////&#13;&#10;////////9+n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c3X////////////////////////////////////&#13;&#10;///dr5a39P/////////////////////////////////////FjGin5///////////////////////&#13;&#10;///////////////MnImk5//////////////////////////////////////6zrvG9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MW99f////////////////////////////////////+/k3qFxf//////////////////////////&#13;&#10;/////////9uQWz1lqPb//////////////////////////////////rx1NABUm+v/////////////&#13;&#10;////////////////////05R+SSxOmuz////////////////////////////////Y1MqzfmVtpfn/&#13;&#10;///////////////////////////////////0xa6vy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t5ePj5Obo7fH5&#13;&#10;//////////////////////////////2xlJKSlZmdo6myvNDt//////////////////////////+d&#13;&#10;U0dJTVFWYHOKr9b8//////////////////////////+yVgAaNVBti67S9///////////////////&#13;&#10;///////////Nbz5fe5m31/n////////////////////////////////un4OmwuH/////////////&#13;&#10;////////////////////////487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XHWP/Myevf8Aw+Np/wDu+p/dW+E/&#13;&#10;Z0ZbN/yV7X/mtF/x9eve7pt2f8eruX/w38z/AO66T2hHEdZC33+4U3+kf/jp697oh9mHWNHXvfvf&#13;&#10;uvde9+9+69173737r3Xvfvfuvde9+9+69173737r3Xvfvfuvde9+9+69173737r3Xvfvfuvde9+9&#13;&#10;+69173737r3Xvfvfuvde9+9+69173737r3Xvfvfuvde99szMbsSxsBdiSbKNKi5/AAAHv3XuugAO&#13;&#10;AABcmwFuWOpjx/U8n317917rv3737r3Xvf8A/9H5/wD7917rf4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476;width:45720;height:3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143;width:40005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<v:textbox>
                  <w:txbxContent>
                    <w:p w14:paraId="51D1D0A6" w14:textId="5AEEC8B2" w:rsidR="00293785" w:rsidRPr="00B92746" w:rsidRDefault="00000000" w:rsidP="00B92746">
                      <w:pPr>
                        <w:pStyle w:val="LessonFooter"/>
                      </w:pPr>
                      <w:sdt>
                        <w:sdtPr>
                          <w:alias w:val="Title"/>
                          <w:tag w:val=""/>
                          <w:id w:val="1281607793"/>
                          <w:placeholder>
                            <w:docPart w:val="85CE88E23D5240ECAA7C969AAF8090F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0719C4" w:rsidRPr="00B92746">
                            <w:rPr>
                              <w:lang w:val="es"/>
                            </w:rPr>
                            <w:t>How Does Your Garden Grow</w:t>
                          </w:r>
                        </w:sdtContent>
                      </w:sdt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0E52A" w14:textId="77777777" w:rsidR="00C117B0" w:rsidRDefault="00C11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664EB" w14:textId="77777777" w:rsidR="00387EBD" w:rsidRDefault="00387EBD" w:rsidP="00293785">
      <w:pPr>
        <w:spacing w:after="0" w:line="240" w:lineRule="auto"/>
      </w:pPr>
      <w:r>
        <w:separator/>
      </w:r>
    </w:p>
  </w:footnote>
  <w:footnote w:type="continuationSeparator" w:id="0">
    <w:p w14:paraId="4BE7CE35" w14:textId="77777777" w:rsidR="00387EBD" w:rsidRDefault="00387EB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3343D" w14:textId="77777777" w:rsidR="00504454" w:rsidRDefault="005044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82E0D" w14:textId="1FFDAE27" w:rsidR="00504454" w:rsidRPr="00504454" w:rsidRDefault="00504454">
    <w:pPr>
      <w:pStyle w:val="Header"/>
      <w:rPr>
        <w:sz w:val="32"/>
        <w:szCs w:val="32"/>
      </w:rPr>
    </w:pPr>
    <w:r w:rsidRPr="00504454">
      <w:rPr>
        <w:b/>
        <w:bCs/>
        <w:sz w:val="32"/>
        <w:szCs w:val="32"/>
      </w:rPr>
      <w:t>H-</w:t>
    </w:r>
    <w:r>
      <w:rPr>
        <w:b/>
        <w:bCs/>
        <w:sz w:val="32"/>
        <w:szCs w:val="32"/>
      </w:rPr>
      <w:t>TABLA GRÁFICA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A0895" w14:textId="77777777" w:rsidR="00504454" w:rsidRDefault="005044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990700">
    <w:abstractNumId w:val="6"/>
  </w:num>
  <w:num w:numId="2" w16cid:durableId="665985125">
    <w:abstractNumId w:val="7"/>
  </w:num>
  <w:num w:numId="3" w16cid:durableId="251201785">
    <w:abstractNumId w:val="0"/>
  </w:num>
  <w:num w:numId="4" w16cid:durableId="2000425777">
    <w:abstractNumId w:val="2"/>
  </w:num>
  <w:num w:numId="5" w16cid:durableId="1221212019">
    <w:abstractNumId w:val="3"/>
  </w:num>
  <w:num w:numId="6" w16cid:durableId="713845087">
    <w:abstractNumId w:val="5"/>
  </w:num>
  <w:num w:numId="7" w16cid:durableId="1160805271">
    <w:abstractNumId w:val="4"/>
  </w:num>
  <w:num w:numId="8" w16cid:durableId="67849348">
    <w:abstractNumId w:val="8"/>
  </w:num>
  <w:num w:numId="9" w16cid:durableId="894004819">
    <w:abstractNumId w:val="9"/>
  </w:num>
  <w:num w:numId="10" w16cid:durableId="681663761">
    <w:abstractNumId w:val="10"/>
  </w:num>
  <w:num w:numId="11" w16cid:durableId="461777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83"/>
    <w:rsid w:val="0004006F"/>
    <w:rsid w:val="00053775"/>
    <w:rsid w:val="0005619A"/>
    <w:rsid w:val="000719C4"/>
    <w:rsid w:val="001041D9"/>
    <w:rsid w:val="0011259B"/>
    <w:rsid w:val="00116FDD"/>
    <w:rsid w:val="00122283"/>
    <w:rsid w:val="00125621"/>
    <w:rsid w:val="001B74BB"/>
    <w:rsid w:val="001D0BBF"/>
    <w:rsid w:val="001E1F85"/>
    <w:rsid w:val="001F125D"/>
    <w:rsid w:val="002345CC"/>
    <w:rsid w:val="00241293"/>
    <w:rsid w:val="00252772"/>
    <w:rsid w:val="0026634D"/>
    <w:rsid w:val="00267DD5"/>
    <w:rsid w:val="00293785"/>
    <w:rsid w:val="00296A6C"/>
    <w:rsid w:val="002A6313"/>
    <w:rsid w:val="002B5D5D"/>
    <w:rsid w:val="002C0879"/>
    <w:rsid w:val="002C37B4"/>
    <w:rsid w:val="002C57E8"/>
    <w:rsid w:val="0036040A"/>
    <w:rsid w:val="00387EBD"/>
    <w:rsid w:val="003904B9"/>
    <w:rsid w:val="0043422C"/>
    <w:rsid w:val="00446C13"/>
    <w:rsid w:val="00473359"/>
    <w:rsid w:val="004A61C4"/>
    <w:rsid w:val="00504454"/>
    <w:rsid w:val="005078B4"/>
    <w:rsid w:val="0053328A"/>
    <w:rsid w:val="00540FC6"/>
    <w:rsid w:val="00544CE7"/>
    <w:rsid w:val="005511B6"/>
    <w:rsid w:val="00553C98"/>
    <w:rsid w:val="005F185F"/>
    <w:rsid w:val="00627C33"/>
    <w:rsid w:val="00645D7F"/>
    <w:rsid w:val="00656940"/>
    <w:rsid w:val="00665274"/>
    <w:rsid w:val="00666C03"/>
    <w:rsid w:val="00686DAB"/>
    <w:rsid w:val="006A52ED"/>
    <w:rsid w:val="006E1542"/>
    <w:rsid w:val="006E438D"/>
    <w:rsid w:val="006E73DB"/>
    <w:rsid w:val="00721EA4"/>
    <w:rsid w:val="00754154"/>
    <w:rsid w:val="007543C6"/>
    <w:rsid w:val="00795D0E"/>
    <w:rsid w:val="007B055F"/>
    <w:rsid w:val="007D541A"/>
    <w:rsid w:val="007E6F1D"/>
    <w:rsid w:val="00880013"/>
    <w:rsid w:val="008920A4"/>
    <w:rsid w:val="008A128A"/>
    <w:rsid w:val="008F5386"/>
    <w:rsid w:val="00913172"/>
    <w:rsid w:val="009661AE"/>
    <w:rsid w:val="00981E19"/>
    <w:rsid w:val="009B52E4"/>
    <w:rsid w:val="009D6E8D"/>
    <w:rsid w:val="00A03A15"/>
    <w:rsid w:val="00A101E8"/>
    <w:rsid w:val="00A32666"/>
    <w:rsid w:val="00AC349E"/>
    <w:rsid w:val="00AD2BDE"/>
    <w:rsid w:val="00B92746"/>
    <w:rsid w:val="00B92DBF"/>
    <w:rsid w:val="00BB00F1"/>
    <w:rsid w:val="00BD119F"/>
    <w:rsid w:val="00BF2C7B"/>
    <w:rsid w:val="00BF45C2"/>
    <w:rsid w:val="00C117B0"/>
    <w:rsid w:val="00C56CB1"/>
    <w:rsid w:val="00C73EA1"/>
    <w:rsid w:val="00C8524A"/>
    <w:rsid w:val="00CC4F77"/>
    <w:rsid w:val="00CD3CF6"/>
    <w:rsid w:val="00CE336D"/>
    <w:rsid w:val="00D106FF"/>
    <w:rsid w:val="00D34ABB"/>
    <w:rsid w:val="00D626EB"/>
    <w:rsid w:val="00DC7A6D"/>
    <w:rsid w:val="00DD597B"/>
    <w:rsid w:val="00E80C09"/>
    <w:rsid w:val="00EA2FA3"/>
    <w:rsid w:val="00ED24C8"/>
    <w:rsid w:val="00F377E2"/>
    <w:rsid w:val="00F50748"/>
    <w:rsid w:val="00F72D02"/>
    <w:rsid w:val="00F72DBC"/>
    <w:rsid w:val="00FC2B7F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D78AE"/>
  <w15:docId w15:val="{88D1A338-ADAE-4F12-884E-EE7623BF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41293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eastAsia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eastAsiaTheme="minorHAnsi"/>
      <w:i/>
      <w:color w:val="3E5C61"/>
      <w:sz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B92746"/>
    <w:pPr>
      <w:jc w:val="right"/>
    </w:pPr>
    <w:rPr>
      <w:b/>
      <w:caps/>
      <w:color w:val="2D2D2D"/>
      <w:sz w:val="28"/>
      <w:szCs w:val="24"/>
    </w:rPr>
  </w:style>
  <w:style w:type="character" w:customStyle="1" w:styleId="LessonFooterChar">
    <w:name w:val="Lesson Footer Char"/>
    <w:basedOn w:val="TitleChar"/>
    <w:link w:val="LessonFooter"/>
    <w:rsid w:val="00B92746"/>
    <w:rPr>
      <w:rFonts w:asciiTheme="majorHAnsi" w:eastAsiaTheme="majorEastAsia" w:hAnsiTheme="majorHAnsi" w:cstheme="majorBidi"/>
      <w:b/>
      <w:caps/>
      <w:color w:val="2D2D2D"/>
      <w:kern w:val="28"/>
      <w:sz w:val="28"/>
      <w:szCs w:val="24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eastAsiaTheme="minorHAnsi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eastAsiaTheme="minorHAnsi"/>
      <w:i/>
      <w:iCs/>
      <w:color w:val="626262"/>
      <w:sz w:val="24"/>
      <w:lang w:eastAsia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 w:line="276" w:lineRule="auto"/>
      <w:jc w:val="center"/>
    </w:pPr>
    <w:rPr>
      <w:rFonts w:asciiTheme="majorHAnsi" w:eastAsiaTheme="minorHAnsi" w:hAnsiTheme="majorHAnsi"/>
      <w:b/>
      <w:color w:val="FFFFFF" w:themeColor="background1"/>
      <w:sz w:val="24"/>
      <w:lang w:eastAsia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eastAsiaTheme="minorHAnsi"/>
      <w:sz w:val="24"/>
      <w:lang w:eastAsia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eastAsiaTheme="minorHAnsi"/>
      <w:noProof/>
      <w:sz w:val="24"/>
      <w:shd w:val="clear" w:color="auto" w:fill="FFFFFF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wnloads\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5CE88E23D5240ECAA7C969AAF80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0411-2CE3-48BC-A656-248B9372BDD4}"/>
      </w:docPartPr>
      <w:docPartBody>
        <w:p w:rsidR="001E5506" w:rsidRDefault="00E162AC" w:rsidP="00E162AC">
          <w:pPr>
            <w:pStyle w:val="85CE88E23D5240ECAA7C969AAF8090F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3"/>
    <w:rsid w:val="001165A0"/>
    <w:rsid w:val="001E5506"/>
    <w:rsid w:val="00305FB3"/>
    <w:rsid w:val="003904B9"/>
    <w:rsid w:val="00415064"/>
    <w:rsid w:val="00450988"/>
    <w:rsid w:val="00AE476F"/>
    <w:rsid w:val="00BF5F3B"/>
    <w:rsid w:val="00D97FA0"/>
    <w:rsid w:val="00E162AC"/>
    <w:rsid w:val="00EA3AD2"/>
    <w:rsid w:val="00EB1BF5"/>
    <w:rsid w:val="00F6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2AC"/>
    <w:rPr>
      <w:color w:val="808080"/>
    </w:rPr>
  </w:style>
  <w:style w:type="paragraph" w:customStyle="1" w:styleId="85CE88E23D5240ECAA7C969AAF8090F7">
    <w:name w:val="85CE88E23D5240ECAA7C969AAF8090F7"/>
    <w:rsid w:val="00E162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43D8B-C958-446C-8687-38A15824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C:\Users\shaf0001\Downloads\Vertical LEARN Document Attachment with Instructions.dotx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H-Chart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Your Garden Grow</dc:title>
  <dc:creator>Heather M. Shaffery;K20Center@groups.ou.edu</dc:creator>
  <cp:lastModifiedBy>Johnson, Rachelle J.</cp:lastModifiedBy>
  <cp:revision>2</cp:revision>
  <cp:lastPrinted>2022-06-22T22:51:00Z</cp:lastPrinted>
  <dcterms:created xsi:type="dcterms:W3CDTF">2024-09-17T17:00:00Z</dcterms:created>
  <dcterms:modified xsi:type="dcterms:W3CDTF">2024-09-17T17:00:00Z</dcterms:modified>
</cp:coreProperties>
</file>