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F2E7F2" w14:textId="6722489D" w:rsidR="0036040A" w:rsidRPr="00241293" w:rsidRDefault="00BF2C7B" w:rsidP="00241293">
      <w:r>
        <w:rPr>
          <w:noProof/>
          <w:lang w:val="es"/>
        </w:rPr>
        <w:drawing>
          <wp:inline distT="0" distB="0" distL="0" distR="0" wp14:anchorId="29489145" wp14:editId="75FC66E6">
            <wp:extent cx="6400800" cy="8221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-chart 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40A" w:rsidRPr="00241293" w:rsidSect="00241293">
      <w:footerReference w:type="default" r:id="rId9"/>
      <w:pgSz w:w="12240" w:h="15840"/>
      <w:pgMar w:top="1440" w:right="1080" w:bottom="1440" w:left="1080" w:header="720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8D55D" w14:textId="77777777" w:rsidR="000719C4" w:rsidRDefault="000719C4" w:rsidP="00293785">
      <w:pPr>
        <w:spacing w:after="0" w:line="240" w:lineRule="auto"/>
      </w:pPr>
      <w:r>
        <w:separator/>
      </w:r>
    </w:p>
  </w:endnote>
  <w:endnote w:type="continuationSeparator" w:id="0">
    <w:p w14:paraId="3CCFB092" w14:textId="77777777" w:rsidR="000719C4" w:rsidRDefault="000719C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F7EE" w14:textId="527925FC" w:rsidR="00293785" w:rsidRDefault="00241293" w:rsidP="00241293">
    <w:pPr>
      <w:pStyle w:val="Footer"/>
    </w:pP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CB31595" wp14:editId="476E4170">
              <wp:simplePos x="0" y="0"/>
              <wp:positionH relativeFrom="column">
                <wp:posOffset>1743075</wp:posOffset>
              </wp:positionH>
              <wp:positionV relativeFrom="paragraph">
                <wp:posOffset>-238760</wp:posOffset>
              </wp:positionV>
              <wp:extent cx="4572000" cy="3644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364490"/>
                        <a:chOff x="0" y="0"/>
                        <a:chExt cx="4572000" cy="36449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45720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6"/>
                      <wps:cNvSpPr txBox="1"/>
                      <wps:spPr>
                        <a:xfrm>
                          <a:off x="114300" y="0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D0A6" w14:textId="5AEEC8B2" w:rsidR="00293785" w:rsidRDefault="00354987" w:rsidP="00D106FF">
                            <w:pPr>
                              <w:pStyle w:val="LessonFooter"/>
                            </w:pPr>
                            <w:sdt>
                              <w:sdtPr>
                                <w:alias w:val="Title"/>
                                <w:tag w:val=""/>
                                <w:id w:val="1281607793"/>
                                <w:placeholder>
                                  <w:docPart w:val="85CE88E23D5240ECAA7C969AAF8090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719C4">
                                  <w:rPr>
                                    <w:bCs/>
                                    <w:lang w:val="es"/>
                                  </w:rPr>
                                  <w:t>How Does Your Garden Grow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B31595" id="Group 1" o:spid="_x0000_s1026" style="position:absolute;margin-left:137.25pt;margin-top:-18.8pt;width:5in;height:28.7pt;z-index:251667456" coordsize="45720,36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o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A2YAAAABAAAAoAAAAAsAAAHgAAAUoAAAA0o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AGgF3AQBEQACEQEDEQEEEQD/3QAE&#10;ALz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XHWP/Myevf8A&#10;w+Np/wDu+p/dW+E/Z0ZbN/yV7X/mtF/x9eve7pt2f8eruX/w38z/AO66T2hHEdZC33+4U3+kf/jp&#10;697oh9mHWNHXvfvfuvde9+9+69173737r3Xvfvfuvde9+9+69173737r3Xvfvfuvde9+9+691737&#10;37r3Xvfvfuvde9+9+69173737r3Xvfvfuvde9+9+69173737r3Xvfvfuvde99szMbsSxsBdiSbKN&#10;Ki5/AAAHv3XuugAOAABcmwFuWOpjx/U8n317917rv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476;width:45720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1143;width:400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51D1D0A6" w14:textId="5AEEC8B2" w:rsidR="00293785" w:rsidRDefault="00A32666" w:rsidP="00D106FF">
                      <w:pPr>
                        <w:pStyle w:val="LessonFooter"/>
                        <w:bidi w:val="0"/>
                      </w:pPr>
                      <w:sdt>
                        <w:sdtPr>
                          <w:alias w:val="Title"/>
                          <w:tag w:val=""/>
                          <w:id w:val="1281607793"/>
                          <w:placeholder>
                            <w:docPart w:val="85CE88E23D5240ECAA7C969AAF8090F7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How Does Your Garden Grow</w:t>
                          </w:r>
                        </w:sdtContent>
                      </w:sdt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7388F" w14:textId="77777777" w:rsidR="000719C4" w:rsidRDefault="000719C4" w:rsidP="00293785">
      <w:pPr>
        <w:spacing w:after="0" w:line="240" w:lineRule="auto"/>
      </w:pPr>
      <w:r>
        <w:separator/>
      </w:r>
    </w:p>
  </w:footnote>
  <w:footnote w:type="continuationSeparator" w:id="0">
    <w:p w14:paraId="18617A97" w14:textId="77777777" w:rsidR="000719C4" w:rsidRDefault="000719C4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990700">
    <w:abstractNumId w:val="6"/>
  </w:num>
  <w:num w:numId="2" w16cid:durableId="665985125">
    <w:abstractNumId w:val="7"/>
  </w:num>
  <w:num w:numId="3" w16cid:durableId="251201785">
    <w:abstractNumId w:val="0"/>
  </w:num>
  <w:num w:numId="4" w16cid:durableId="2000425777">
    <w:abstractNumId w:val="2"/>
  </w:num>
  <w:num w:numId="5" w16cid:durableId="1221212019">
    <w:abstractNumId w:val="3"/>
  </w:num>
  <w:num w:numId="6" w16cid:durableId="713845087">
    <w:abstractNumId w:val="5"/>
  </w:num>
  <w:num w:numId="7" w16cid:durableId="1160805271">
    <w:abstractNumId w:val="4"/>
  </w:num>
  <w:num w:numId="8" w16cid:durableId="67849348">
    <w:abstractNumId w:val="8"/>
  </w:num>
  <w:num w:numId="9" w16cid:durableId="894004819">
    <w:abstractNumId w:val="9"/>
  </w:num>
  <w:num w:numId="10" w16cid:durableId="681663761">
    <w:abstractNumId w:val="10"/>
  </w:num>
  <w:num w:numId="11" w16cid:durableId="461777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83"/>
    <w:rsid w:val="0004006F"/>
    <w:rsid w:val="00053775"/>
    <w:rsid w:val="0005619A"/>
    <w:rsid w:val="000719C4"/>
    <w:rsid w:val="001041D9"/>
    <w:rsid w:val="0011259B"/>
    <w:rsid w:val="00116FDD"/>
    <w:rsid w:val="00122283"/>
    <w:rsid w:val="00125621"/>
    <w:rsid w:val="001B74BB"/>
    <w:rsid w:val="001D0BBF"/>
    <w:rsid w:val="001E1F85"/>
    <w:rsid w:val="001F125D"/>
    <w:rsid w:val="002345CC"/>
    <w:rsid w:val="00241293"/>
    <w:rsid w:val="00252772"/>
    <w:rsid w:val="00293785"/>
    <w:rsid w:val="00296A6C"/>
    <w:rsid w:val="002A6313"/>
    <w:rsid w:val="002B5D5D"/>
    <w:rsid w:val="002C0879"/>
    <w:rsid w:val="002C37B4"/>
    <w:rsid w:val="002C57E8"/>
    <w:rsid w:val="0036040A"/>
    <w:rsid w:val="00446C13"/>
    <w:rsid w:val="00473359"/>
    <w:rsid w:val="004A61C4"/>
    <w:rsid w:val="005078B4"/>
    <w:rsid w:val="0053328A"/>
    <w:rsid w:val="00540FC6"/>
    <w:rsid w:val="00544CE7"/>
    <w:rsid w:val="005511B6"/>
    <w:rsid w:val="00553C98"/>
    <w:rsid w:val="005F185F"/>
    <w:rsid w:val="00627C33"/>
    <w:rsid w:val="00645D7F"/>
    <w:rsid w:val="00656940"/>
    <w:rsid w:val="00665274"/>
    <w:rsid w:val="00666C03"/>
    <w:rsid w:val="00686DAB"/>
    <w:rsid w:val="006A52ED"/>
    <w:rsid w:val="006E1542"/>
    <w:rsid w:val="006E438D"/>
    <w:rsid w:val="006E73DB"/>
    <w:rsid w:val="00721EA4"/>
    <w:rsid w:val="00754154"/>
    <w:rsid w:val="007543C6"/>
    <w:rsid w:val="00795D0E"/>
    <w:rsid w:val="007B055F"/>
    <w:rsid w:val="007D541A"/>
    <w:rsid w:val="007E6F1D"/>
    <w:rsid w:val="00880013"/>
    <w:rsid w:val="008920A4"/>
    <w:rsid w:val="008A128A"/>
    <w:rsid w:val="008F5386"/>
    <w:rsid w:val="00913172"/>
    <w:rsid w:val="009661AE"/>
    <w:rsid w:val="00981E19"/>
    <w:rsid w:val="009B52E4"/>
    <w:rsid w:val="009D6E8D"/>
    <w:rsid w:val="00A03A15"/>
    <w:rsid w:val="00A101E8"/>
    <w:rsid w:val="00A32666"/>
    <w:rsid w:val="00AC349E"/>
    <w:rsid w:val="00AD2BDE"/>
    <w:rsid w:val="00B92DBF"/>
    <w:rsid w:val="00BB00F1"/>
    <w:rsid w:val="00BD119F"/>
    <w:rsid w:val="00BF2C7B"/>
    <w:rsid w:val="00BF45C2"/>
    <w:rsid w:val="00C56CB1"/>
    <w:rsid w:val="00C73EA1"/>
    <w:rsid w:val="00C8524A"/>
    <w:rsid w:val="00CC4F77"/>
    <w:rsid w:val="00CD3CF6"/>
    <w:rsid w:val="00CE336D"/>
    <w:rsid w:val="00D106FF"/>
    <w:rsid w:val="00D34ABB"/>
    <w:rsid w:val="00D626EB"/>
    <w:rsid w:val="00DC7A6D"/>
    <w:rsid w:val="00DD597B"/>
    <w:rsid w:val="00E80C09"/>
    <w:rsid w:val="00ED24C8"/>
    <w:rsid w:val="00F377E2"/>
    <w:rsid w:val="00F50748"/>
    <w:rsid w:val="00F72D02"/>
    <w:rsid w:val="00F72DBC"/>
    <w:rsid w:val="00FC2B7F"/>
    <w:rsid w:val="00FD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0D78AE"/>
  <w15:docId w15:val="{88D1A338-ADAE-4F12-884E-EE7623BF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241293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eastAsia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rFonts w:eastAsiaTheme="minorHAnsi"/>
      <w:i/>
      <w:color w:val="3E5C61"/>
      <w:sz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rFonts w:eastAsiaTheme="minorHAnsi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rFonts w:eastAsiaTheme="minorHAnsi"/>
      <w:i/>
      <w:iCs/>
      <w:color w:val="626262"/>
      <w:sz w:val="24"/>
      <w:lang w:eastAsia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 w:line="276" w:lineRule="auto"/>
      <w:jc w:val="center"/>
    </w:pPr>
    <w:rPr>
      <w:rFonts w:asciiTheme="majorHAnsi" w:eastAsiaTheme="minorHAnsi" w:hAnsiTheme="majorHAnsi"/>
      <w:b/>
      <w:color w:val="FFFFFF" w:themeColor="background1"/>
      <w:sz w:val="24"/>
      <w:lang w:eastAsia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rFonts w:eastAsiaTheme="minorHAnsi"/>
      <w:sz w:val="24"/>
      <w:lang w:eastAsia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rFonts w:eastAsiaTheme="minorHAnsi"/>
      <w:noProof/>
      <w:sz w:val="24"/>
      <w:shd w:val="clear" w:color="auto" w:fill="FFFFFF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f0001\Downloads\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CE88E23D5240ECAA7C969AAF80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10411-2CE3-48BC-A656-248B9372BDD4}"/>
      </w:docPartPr>
      <w:docPartBody>
        <w:p w:rsidR="001E5506" w:rsidRDefault="00E162AC" w:rsidP="00E162AC">
          <w:pPr>
            <w:pStyle w:val="85CE88E23D5240ECAA7C969AAF8090F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B3"/>
    <w:rsid w:val="001165A0"/>
    <w:rsid w:val="001E5506"/>
    <w:rsid w:val="00305FB3"/>
    <w:rsid w:val="00AE476F"/>
    <w:rsid w:val="00BF5F3B"/>
    <w:rsid w:val="00D97FA0"/>
    <w:rsid w:val="00E162AC"/>
    <w:rsid w:val="00EA3AD2"/>
    <w:rsid w:val="00EB1BF5"/>
    <w:rsid w:val="00F6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62AC"/>
    <w:rPr>
      <w:color w:val="808080"/>
    </w:rPr>
  </w:style>
  <w:style w:type="paragraph" w:customStyle="1" w:styleId="85CE88E23D5240ECAA7C969AAF8090F7">
    <w:name w:val="85CE88E23D5240ECAA7C969AAF8090F7"/>
    <w:rsid w:val="00E162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43D8B-C958-446C-8687-38A15824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H-Chart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Does Your Garden Grow</dc:title>
  <dc:creator>Heather M. Shaffery;K20Center@groups.ou.edu</dc:creator>
  <cp:lastModifiedBy>Catalina Otalora</cp:lastModifiedBy>
  <cp:revision>4</cp:revision>
  <cp:lastPrinted>2022-06-22T22:51:00Z</cp:lastPrinted>
  <dcterms:created xsi:type="dcterms:W3CDTF">2021-05-17T13:18:00Z</dcterms:created>
  <dcterms:modified xsi:type="dcterms:W3CDTF">2022-06-22T22:51:00Z</dcterms:modified>
</cp:coreProperties>
</file>