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AA71E94" w14:textId="66153AF1" w:rsidR="009D6E8D" w:rsidRPr="009D6E8D" w:rsidRDefault="00113985" w:rsidP="00113985">
      <w:pPr>
        <w:pStyle w:val="Title"/>
      </w:pPr>
      <w:r>
        <w:t>Student Notebook (</w:t>
      </w:r>
      <w:r w:rsidR="00FA09C7">
        <w:t>Print</w:t>
      </w:r>
      <w:r>
        <w:t>)</w:t>
      </w:r>
    </w:p>
    <w:p w14:paraId="684CCF7B" w14:textId="1A9F5D60" w:rsidR="00446C13" w:rsidRDefault="00113985" w:rsidP="009F51A2">
      <w:pPr>
        <w:pStyle w:val="Heading1"/>
      </w:pPr>
      <w:r>
        <w:t>Four Lakes</w:t>
      </w:r>
    </w:p>
    <w:p w14:paraId="65C098F8" w14:textId="59B4F994" w:rsidR="00446C13" w:rsidRDefault="00113985" w:rsidP="00446C13">
      <w:r w:rsidRPr="00113985">
        <w:t>These photographs show water from four different lakes in Central Oklahoma. The photos were all taken on the same day in July, about 30 or 45 minutes apart</w:t>
      </w:r>
      <w:r>
        <w:t>. T</w:t>
      </w:r>
      <w:r w:rsidRPr="00113985">
        <w:t>he lakes are all within an area of about 300 km</w:t>
      </w:r>
      <w:r w:rsidRPr="00113985">
        <w:rPr>
          <w:vertAlign w:val="superscript"/>
        </w:rPr>
        <w:t>2</w:t>
      </w:r>
      <w:r w:rsidRPr="00113985">
        <w:t xml:space="preserve">; the </w:t>
      </w:r>
      <w:r>
        <w:t>great</w:t>
      </w:r>
      <w:r w:rsidRPr="00113985">
        <w:t>est distance between two lakes is approximately 37 km.</w:t>
      </w:r>
      <w:r>
        <w:t xml:space="preserve"> </w:t>
      </w:r>
    </w:p>
    <w:p w14:paraId="267CD353" w14:textId="3527AD8B" w:rsidR="00027A37" w:rsidRDefault="00113985" w:rsidP="00D37D0C">
      <w:pPr>
        <w:pStyle w:val="BodyText"/>
        <w:jc w:val="center"/>
      </w:pPr>
      <w:r>
        <w:rPr>
          <w:noProof/>
        </w:rPr>
        <w:drawing>
          <wp:inline distT="0" distB="0" distL="0" distR="0" wp14:anchorId="2B5EFBC7" wp14:editId="1A6D9E28">
            <wp:extent cx="4101260" cy="2221992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260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94287" w14:textId="025B5951" w:rsidR="00446C13" w:rsidRDefault="002B3E7F" w:rsidP="00FF4189">
      <w:pPr>
        <w:pStyle w:val="Heading2"/>
      </w:pPr>
      <w:r>
        <w:t>I Notice, I Wonder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48243C" w:rsidRPr="0053328A" w14:paraId="057BBD0F" w14:textId="77777777" w:rsidTr="00857B5A">
        <w:trPr>
          <w:cantSplit/>
          <w:tblHeader/>
        </w:trPr>
        <w:tc>
          <w:tcPr>
            <w:tcW w:w="4680" w:type="dxa"/>
            <w:shd w:val="clear" w:color="auto" w:fill="3E5C61" w:themeFill="accent2"/>
          </w:tcPr>
          <w:p w14:paraId="181B7BD2" w14:textId="5264D823" w:rsidR="0048243C" w:rsidRPr="0053328A" w:rsidRDefault="0048243C" w:rsidP="00A941C9">
            <w:pPr>
              <w:pStyle w:val="TableColumnHeaders"/>
            </w:pPr>
            <w:bookmarkStart w:id="0" w:name="_Hlk70330764"/>
            <w:r>
              <w:t>I Notice...</w:t>
            </w:r>
            <w:r w:rsidR="00902E27">
              <w:t xml:space="preserve"> (Observations)</w:t>
            </w:r>
          </w:p>
        </w:tc>
        <w:tc>
          <w:tcPr>
            <w:tcW w:w="4680" w:type="dxa"/>
            <w:shd w:val="clear" w:color="auto" w:fill="3E5C61" w:themeFill="accent2"/>
          </w:tcPr>
          <w:p w14:paraId="7169DE22" w14:textId="271D38DD" w:rsidR="0048243C" w:rsidRPr="0053328A" w:rsidRDefault="0048243C" w:rsidP="00A941C9">
            <w:pPr>
              <w:pStyle w:val="TableColumnHeaders"/>
            </w:pPr>
            <w:r>
              <w:t>I Wonder...</w:t>
            </w:r>
            <w:r w:rsidR="00902E27">
              <w:t xml:space="preserve"> (Questions)</w:t>
            </w:r>
          </w:p>
        </w:tc>
      </w:tr>
      <w:tr w:rsidR="0048243C" w14:paraId="1E90177E" w14:textId="77777777" w:rsidTr="00857B5A">
        <w:trPr>
          <w:trHeight w:val="5616"/>
        </w:trPr>
        <w:tc>
          <w:tcPr>
            <w:tcW w:w="4680" w:type="dxa"/>
          </w:tcPr>
          <w:p w14:paraId="01D10A5D" w14:textId="77777777" w:rsidR="0048243C" w:rsidRPr="006B4CC2" w:rsidRDefault="0048243C" w:rsidP="00A941C9">
            <w:pPr>
              <w:pStyle w:val="TableData"/>
              <w:rPr>
                <w:rFonts w:cstheme="minorHAnsi"/>
              </w:rPr>
            </w:pPr>
          </w:p>
        </w:tc>
        <w:tc>
          <w:tcPr>
            <w:tcW w:w="4680" w:type="dxa"/>
          </w:tcPr>
          <w:p w14:paraId="4B873F31" w14:textId="77777777" w:rsidR="0048243C" w:rsidRDefault="0048243C" w:rsidP="00A941C9">
            <w:pPr>
              <w:pStyle w:val="TableData"/>
            </w:pPr>
          </w:p>
        </w:tc>
      </w:tr>
      <w:bookmarkEnd w:id="0"/>
    </w:tbl>
    <w:p w14:paraId="33FD87A8" w14:textId="77777777" w:rsidR="00D52733" w:rsidRPr="00D37D0C" w:rsidRDefault="00D52733" w:rsidP="0036040A">
      <w:pPr>
        <w:rPr>
          <w:sz w:val="18"/>
          <w:szCs w:val="18"/>
        </w:rPr>
      </w:pPr>
    </w:p>
    <w:p w14:paraId="53BF13A4" w14:textId="37B03E3B" w:rsidR="00D52733" w:rsidRDefault="00461FD2" w:rsidP="00461FD2">
      <w:pPr>
        <w:pStyle w:val="Heading1"/>
      </w:pPr>
      <w:r>
        <w:lastRenderedPageBreak/>
        <w:t>Four Lakes’ Phytoplankton Communities</w:t>
      </w:r>
    </w:p>
    <w:p w14:paraId="066EAD59" w14:textId="243B5014" w:rsidR="00D52733" w:rsidRDefault="00A510B4" w:rsidP="0036040A">
      <w:r w:rsidRPr="00F90279">
        <w:rPr>
          <w:noProof/>
        </w:rPr>
        <w:drawing>
          <wp:anchor distT="0" distB="0" distL="114300" distR="114300" simplePos="0" relativeHeight="251656192" behindDoc="0" locked="0" layoutInCell="1" allowOverlap="1" wp14:anchorId="216F8495" wp14:editId="2C70E479">
            <wp:simplePos x="0" y="0"/>
            <wp:positionH relativeFrom="margin">
              <wp:posOffset>0</wp:posOffset>
            </wp:positionH>
            <wp:positionV relativeFrom="page">
              <wp:posOffset>1944370</wp:posOffset>
            </wp:positionV>
            <wp:extent cx="2971800" cy="2788920"/>
            <wp:effectExtent l="0" t="0" r="0" b="0"/>
            <wp:wrapTopAndBottom/>
            <wp:docPr id="9" name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0" t="21310" r="23578" b="12982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788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46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D6589A" wp14:editId="01F9C430">
                <wp:simplePos x="0" y="0"/>
                <wp:positionH relativeFrom="column">
                  <wp:posOffset>0</wp:posOffset>
                </wp:positionH>
                <wp:positionV relativeFrom="paragraph">
                  <wp:posOffset>3519382</wp:posOffset>
                </wp:positionV>
                <wp:extent cx="2971800" cy="6858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CB92FB" w14:textId="148E6672" w:rsidR="004A33C7" w:rsidRPr="00745B67" w:rsidRDefault="004A33C7" w:rsidP="00745B67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745B67">
                              <w:rPr>
                                <w:b/>
                                <w:bCs/>
                              </w:rPr>
                              <w:t>Lake Thunderbird</w:t>
                            </w:r>
                          </w:p>
                          <w:p w14:paraId="35FCDC96" w14:textId="6D5E43F2" w:rsidR="00DC7B76" w:rsidRDefault="00DC7B76" w:rsidP="00745B67">
                            <w:pPr>
                              <w:pStyle w:val="BodyText"/>
                              <w:spacing w:after="0" w:line="240" w:lineRule="auto"/>
                            </w:pPr>
                            <w:r>
                              <w:t xml:space="preserve">June 3, </w:t>
                            </w:r>
                            <w:r w:rsidR="00745B67">
                              <w:t>2016</w:t>
                            </w:r>
                          </w:p>
                          <w:p w14:paraId="546196B2" w14:textId="3C683739" w:rsidR="00745B67" w:rsidRPr="00DC7B76" w:rsidRDefault="00745B67" w:rsidP="00745B67">
                            <w:pPr>
                              <w:pStyle w:val="BodyText"/>
                              <w:spacing w:after="0" w:line="240" w:lineRule="auto"/>
                            </w:pPr>
                            <w:r>
                              <w:t>40x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6589A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0;margin-top:277.1pt;width:234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" fillcolor="white [3201]" stroked="f" strokeweight=".5pt">
                <v:textbox>
                  <w:txbxContent>
                    <w:p w14:paraId="6DCB92FB" w14:textId="148E6672" w:rsidR="004A33C7" w:rsidRPr="00745B67" w:rsidRDefault="004A33C7" w:rsidP="00745B67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745B67">
                        <w:rPr>
                          <w:b/>
                          <w:bCs/>
                        </w:rPr>
                        <w:t>Lake Thunderbird</w:t>
                      </w:r>
                    </w:p>
                    <w:p w14:paraId="35FCDC96" w14:textId="6D5E43F2" w:rsidR="00DC7B76" w:rsidRDefault="00DC7B76" w:rsidP="00745B67">
                      <w:pPr>
                        <w:pStyle w:val="BodyText"/>
                        <w:spacing w:after="0" w:line="240" w:lineRule="auto"/>
                      </w:pPr>
                      <w:r>
                        <w:t xml:space="preserve">June 3, </w:t>
                      </w:r>
                      <w:r w:rsidR="00745B67">
                        <w:t>2016</w:t>
                      </w:r>
                    </w:p>
                    <w:p w14:paraId="546196B2" w14:textId="3C683739" w:rsidR="00745B67" w:rsidRPr="00DC7B76" w:rsidRDefault="00745B67" w:rsidP="00745B67">
                      <w:pPr>
                        <w:pStyle w:val="BodyText"/>
                        <w:spacing w:after="0" w:line="240" w:lineRule="auto"/>
                      </w:pPr>
                      <w:r>
                        <w:t>40x</w:t>
                      </w:r>
                    </w:p>
                  </w:txbxContent>
                </v:textbox>
              </v:shape>
            </w:pict>
          </mc:Fallback>
        </mc:AlternateContent>
      </w:r>
      <w:r w:rsidR="00CE7465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3972474" wp14:editId="65E80AD3">
                <wp:simplePos x="0" y="0"/>
                <wp:positionH relativeFrom="column">
                  <wp:posOffset>2971800</wp:posOffset>
                </wp:positionH>
                <wp:positionV relativeFrom="paragraph">
                  <wp:posOffset>776605</wp:posOffset>
                </wp:positionV>
                <wp:extent cx="2971800" cy="342900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429000"/>
                          <a:chOff x="0" y="0"/>
                          <a:chExt cx="2971800" cy="3429005"/>
                        </a:xfrm>
                      </wpg:grpSpPr>
                      <pic:pic xmlns:pic="http://schemas.openxmlformats.org/drawingml/2006/picture">
                        <pic:nvPicPr>
                          <pic:cNvPr id="17" name="image1.png"/>
                          <pic:cNvPicPr>
                            <a:picLocks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51" t="21423" r="23327" b="13520"/>
                          <a:stretch/>
                        </pic:blipFill>
                        <pic:spPr>
                          <a:xfrm>
                            <a:off x="0" y="0"/>
                            <a:ext cx="2971800" cy="2761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0" y="2743205"/>
                            <a:ext cx="2971800" cy="685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9806203" w14:textId="1F79F229" w:rsidR="002028FC" w:rsidRPr="00745B67" w:rsidRDefault="002028FC" w:rsidP="002028FC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</w:rPr>
                              </w:pPr>
                              <w:r w:rsidRPr="00745B67">
                                <w:rPr>
                                  <w:b/>
                                  <w:bCs/>
                                </w:rPr>
                                <w:t xml:space="preserve">Lake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Stanley Draper</w:t>
                              </w:r>
                            </w:p>
                            <w:p w14:paraId="4D3D0C5B" w14:textId="77777777" w:rsidR="002028FC" w:rsidRDefault="002028FC" w:rsidP="002028FC">
                              <w:pPr>
                                <w:pStyle w:val="BodyText"/>
                                <w:spacing w:after="0" w:line="240" w:lineRule="auto"/>
                              </w:pPr>
                              <w:r>
                                <w:t>June 3, 2016</w:t>
                              </w:r>
                            </w:p>
                            <w:p w14:paraId="3A0FD9A6" w14:textId="77777777" w:rsidR="002028FC" w:rsidRPr="00DC7B76" w:rsidRDefault="002028FC" w:rsidP="002028FC">
                              <w:pPr>
                                <w:pStyle w:val="BodyText"/>
                                <w:spacing w:after="0" w:line="240" w:lineRule="auto"/>
                              </w:pPr>
                              <w:r>
                                <w:t>40x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972474" id="Group 23" o:spid="_x0000_s1027" style="position:absolute;margin-left:234pt;margin-top:61.15pt;width:234pt;height:270pt;z-index:251667456;mso-height-relative:margin" coordsize="29718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8" type="#_x0000_t75" style="position:absolute;width:29718;height:2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">
                  <v:imagedata r:id="rId11" o:title="" croptop="14040f" cropbottom="8860f" cropleft="23757f" cropright="15288f"/>
                  <o:lock v:ext="edit" aspectratio="f"/>
                </v:shape>
                <v:shape id="Text Box 21" o:spid="_x0000_s1029" type="#_x0000_t202" style="position:absolute;top:27432;width:2971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" fillcolor="white [3201]" stroked="f" strokeweight=".5pt">
                  <v:textbox>
                    <w:txbxContent>
                      <w:p w14:paraId="79806203" w14:textId="1F79F229" w:rsidR="002028FC" w:rsidRPr="00745B67" w:rsidRDefault="002028FC" w:rsidP="002028FC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 w:rsidRPr="00745B67">
                          <w:rPr>
                            <w:b/>
                            <w:bCs/>
                          </w:rPr>
                          <w:t xml:space="preserve">Lake </w:t>
                        </w:r>
                        <w:r>
                          <w:rPr>
                            <w:b/>
                            <w:bCs/>
                          </w:rPr>
                          <w:t>Stanley Draper</w:t>
                        </w:r>
                      </w:p>
                      <w:p w14:paraId="4D3D0C5B" w14:textId="77777777" w:rsidR="002028FC" w:rsidRDefault="002028FC" w:rsidP="002028FC">
                        <w:pPr>
                          <w:pStyle w:val="BodyText"/>
                          <w:spacing w:after="0" w:line="240" w:lineRule="auto"/>
                        </w:pPr>
                        <w:r>
                          <w:t>June 3, 2016</w:t>
                        </w:r>
                      </w:p>
                      <w:p w14:paraId="3A0FD9A6" w14:textId="77777777" w:rsidR="002028FC" w:rsidRPr="00DC7B76" w:rsidRDefault="002028FC" w:rsidP="002028FC">
                        <w:pPr>
                          <w:pStyle w:val="BodyText"/>
                          <w:spacing w:after="0" w:line="240" w:lineRule="auto"/>
                        </w:pPr>
                        <w:r>
                          <w:t>40x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48DB" w:rsidRPr="00D448DB">
        <w:t xml:space="preserve">Look at these sketches of phytoplankton samples from each </w:t>
      </w:r>
      <w:r w:rsidR="003A389A">
        <w:t xml:space="preserve">of the four </w:t>
      </w:r>
      <w:r w:rsidR="00D448DB" w:rsidRPr="00D448DB">
        <w:t>lake</w:t>
      </w:r>
      <w:r w:rsidR="003A389A">
        <w:t>s,</w:t>
      </w:r>
      <w:r w:rsidR="00D448DB" w:rsidRPr="00D448DB">
        <w:t xml:space="preserve"> </w:t>
      </w:r>
      <w:r w:rsidR="003A389A">
        <w:t xml:space="preserve">as </w:t>
      </w:r>
      <w:r w:rsidR="00D448DB" w:rsidRPr="00D448DB">
        <w:t>seen under a microscope. There are many different types of phytoplankton; the ones</w:t>
      </w:r>
      <w:r w:rsidR="006012C8">
        <w:t xml:space="preserve"> shown</w:t>
      </w:r>
      <w:r w:rsidR="00D448DB" w:rsidRPr="00D448DB">
        <w:t xml:space="preserve"> here are some of the most common species found in Oklahoma lakes.</w:t>
      </w:r>
      <w:r w:rsidR="003A389A">
        <w:t xml:space="preserve"> </w:t>
      </w:r>
    </w:p>
    <w:p w14:paraId="24DE24A9" w14:textId="745B7FD3" w:rsidR="00D52733" w:rsidRDefault="00D52733" w:rsidP="0036040A"/>
    <w:p w14:paraId="18D2398C" w14:textId="64D6A5A7" w:rsidR="000C7145" w:rsidRPr="000C7145" w:rsidRDefault="002C0DBE" w:rsidP="000C7145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1CBE84F" wp14:editId="11F43300">
                <wp:simplePos x="0" y="0"/>
                <wp:positionH relativeFrom="column">
                  <wp:posOffset>2971800</wp:posOffset>
                </wp:positionH>
                <wp:positionV relativeFrom="paragraph">
                  <wp:posOffset>462915</wp:posOffset>
                </wp:positionV>
                <wp:extent cx="2971800" cy="3445739"/>
                <wp:effectExtent l="0" t="0" r="0" b="254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445739"/>
                          <a:chOff x="0" y="-111426"/>
                          <a:chExt cx="2971800" cy="3446849"/>
                        </a:xfrm>
                      </wpg:grpSpPr>
                      <pic:pic xmlns:pic="http://schemas.openxmlformats.org/drawingml/2006/picture">
                        <pic:nvPicPr>
                          <pic:cNvPr id="15" name="image4.png"/>
                          <pic:cNvPicPr>
                            <a:picLocks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64" t="21293" r="23369" b="13388"/>
                          <a:stretch/>
                        </pic:blipFill>
                        <pic:spPr>
                          <a:xfrm>
                            <a:off x="0" y="-111426"/>
                            <a:ext cx="2971800" cy="27806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0" y="2649623"/>
                            <a:ext cx="2971800" cy="685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DDAC4E9" w14:textId="35DCB4C0" w:rsidR="00576F63" w:rsidRPr="00745B67" w:rsidRDefault="00576F63" w:rsidP="00576F6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Tecumseh </w:t>
                              </w:r>
                              <w:r w:rsidRPr="00745B67">
                                <w:rPr>
                                  <w:b/>
                                  <w:bCs/>
                                </w:rPr>
                                <w:t>Lake</w:t>
                              </w:r>
                            </w:p>
                            <w:p w14:paraId="1CC0D20C" w14:textId="77777777" w:rsidR="00576F63" w:rsidRDefault="00576F63" w:rsidP="00576F63">
                              <w:pPr>
                                <w:pStyle w:val="BodyText"/>
                                <w:spacing w:after="0" w:line="240" w:lineRule="auto"/>
                              </w:pPr>
                              <w:r>
                                <w:t>June 3, 2016</w:t>
                              </w:r>
                            </w:p>
                            <w:p w14:paraId="2C46E110" w14:textId="77777777" w:rsidR="00576F63" w:rsidRPr="00DC7B76" w:rsidRDefault="00576F63" w:rsidP="00576F63">
                              <w:pPr>
                                <w:pStyle w:val="BodyText"/>
                                <w:spacing w:after="0" w:line="240" w:lineRule="auto"/>
                              </w:pPr>
                              <w:r>
                                <w:t>40x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CBE84F" id="Group 22" o:spid="_x0000_s1030" style="position:absolute;margin-left:234pt;margin-top:36.45pt;width:234pt;height:271.3pt;z-index:251662336;mso-height-relative:margin" coordorigin=",-1114" coordsize="29718,34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">
                <v:shape id="image4.png" o:spid="_x0000_s1031" type="#_x0000_t75" style="position:absolute;top:-1114;width:29718;height:27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">
                  <v:imagedata r:id="rId13" o:title="" croptop="13955f" cropbottom="8774f" cropleft="23766f" cropright="15315f"/>
                  <o:lock v:ext="edit" aspectratio="f"/>
                </v:shape>
                <v:shape id="Text Box 19" o:spid="_x0000_s1032" type="#_x0000_t202" style="position:absolute;top:26496;width:2971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" fillcolor="white [3201]" stroked="f" strokeweight=".5pt">
                  <v:textbox>
                    <w:txbxContent>
                      <w:p w14:paraId="0DDAC4E9" w14:textId="35DCB4C0" w:rsidR="00576F63" w:rsidRPr="00745B67" w:rsidRDefault="00576F63" w:rsidP="00576F63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Tecumseh </w:t>
                        </w:r>
                        <w:r w:rsidRPr="00745B67">
                          <w:rPr>
                            <w:b/>
                            <w:bCs/>
                          </w:rPr>
                          <w:t>Lake</w:t>
                        </w:r>
                      </w:p>
                      <w:p w14:paraId="1CC0D20C" w14:textId="77777777" w:rsidR="00576F63" w:rsidRDefault="00576F63" w:rsidP="00576F63">
                        <w:pPr>
                          <w:pStyle w:val="BodyText"/>
                          <w:spacing w:after="0" w:line="240" w:lineRule="auto"/>
                        </w:pPr>
                        <w:r>
                          <w:t>June 3, 2016</w:t>
                        </w:r>
                      </w:p>
                      <w:p w14:paraId="2C46E110" w14:textId="77777777" w:rsidR="00576F63" w:rsidRPr="00DC7B76" w:rsidRDefault="00576F63" w:rsidP="00576F63">
                        <w:pPr>
                          <w:pStyle w:val="BodyText"/>
                          <w:spacing w:after="0" w:line="240" w:lineRule="auto"/>
                        </w:pPr>
                        <w:r>
                          <w:t>40x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471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0BBAA6" wp14:editId="60553228">
                <wp:simplePos x="0" y="0"/>
                <wp:positionH relativeFrom="column">
                  <wp:posOffset>0</wp:posOffset>
                </wp:positionH>
                <wp:positionV relativeFrom="paragraph">
                  <wp:posOffset>3225165</wp:posOffset>
                </wp:positionV>
                <wp:extent cx="2971800" cy="685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DFB020" w14:textId="0E8C901F" w:rsidR="004E44D5" w:rsidRPr="00745B67" w:rsidRDefault="000B044B" w:rsidP="004E44D5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Shawnee Twin Lake #1</w:t>
                            </w:r>
                          </w:p>
                          <w:p w14:paraId="1774B756" w14:textId="77777777" w:rsidR="004E44D5" w:rsidRDefault="004E44D5" w:rsidP="004E44D5">
                            <w:pPr>
                              <w:pStyle w:val="BodyText"/>
                              <w:spacing w:after="0" w:line="240" w:lineRule="auto"/>
                            </w:pPr>
                            <w:r>
                              <w:t>June 3, 2016</w:t>
                            </w:r>
                          </w:p>
                          <w:p w14:paraId="73AA0D72" w14:textId="77777777" w:rsidR="004E44D5" w:rsidRPr="00DC7B76" w:rsidRDefault="004E44D5" w:rsidP="004E44D5">
                            <w:pPr>
                              <w:pStyle w:val="BodyText"/>
                              <w:spacing w:after="0" w:line="240" w:lineRule="auto"/>
                            </w:pPr>
                            <w:r>
                              <w:t>40x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BBAA6" id="Text Box 20" o:spid="_x0000_s1033" type="#_x0000_t202" style="position:absolute;margin-left:0;margin-top:253.95pt;width:234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" fillcolor="white [3201]" stroked="f" strokeweight=".5pt">
                <v:textbox>
                  <w:txbxContent>
                    <w:p w14:paraId="63DFB020" w14:textId="0E8C901F" w:rsidR="004E44D5" w:rsidRPr="00745B67" w:rsidRDefault="000B044B" w:rsidP="004E44D5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Shawnee Twin Lake #1</w:t>
                      </w:r>
                    </w:p>
                    <w:p w14:paraId="1774B756" w14:textId="77777777" w:rsidR="004E44D5" w:rsidRDefault="004E44D5" w:rsidP="004E44D5">
                      <w:pPr>
                        <w:pStyle w:val="BodyText"/>
                        <w:spacing w:after="0" w:line="240" w:lineRule="auto"/>
                      </w:pPr>
                      <w:r>
                        <w:t>June 3, 2016</w:t>
                      </w:r>
                    </w:p>
                    <w:p w14:paraId="73AA0D72" w14:textId="77777777" w:rsidR="004E44D5" w:rsidRPr="00DC7B76" w:rsidRDefault="004E44D5" w:rsidP="004E44D5">
                      <w:pPr>
                        <w:pStyle w:val="BodyText"/>
                        <w:spacing w:after="0" w:line="240" w:lineRule="auto"/>
                      </w:pPr>
                      <w:r>
                        <w:t>40x</w:t>
                      </w:r>
                    </w:p>
                  </w:txbxContent>
                </v:textbox>
              </v:shape>
            </w:pict>
          </mc:Fallback>
        </mc:AlternateContent>
      </w:r>
    </w:p>
    <w:p w14:paraId="6E50729E" w14:textId="194BB282" w:rsidR="00D52733" w:rsidRDefault="0026659A" w:rsidP="0036040A">
      <w:r w:rsidRPr="00F90279">
        <w:rPr>
          <w:noProof/>
        </w:rPr>
        <w:drawing>
          <wp:anchor distT="0" distB="0" distL="114300" distR="114300" simplePos="0" relativeHeight="251657216" behindDoc="0" locked="0" layoutInCell="1" allowOverlap="1" wp14:anchorId="3D543F2D" wp14:editId="3F721A59">
            <wp:simplePos x="0" y="0"/>
            <wp:positionH relativeFrom="margin">
              <wp:posOffset>0</wp:posOffset>
            </wp:positionH>
            <wp:positionV relativeFrom="page">
              <wp:posOffset>5490210</wp:posOffset>
            </wp:positionV>
            <wp:extent cx="2971800" cy="2776855"/>
            <wp:effectExtent l="0" t="0" r="0" b="4445"/>
            <wp:wrapTopAndBottom/>
            <wp:docPr id="11" name="image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85" t="21368" r="23640" b="13510"/>
                    <a:stretch/>
                  </pic:blipFill>
                  <pic:spPr bwMode="auto">
                    <a:xfrm>
                      <a:off x="0" y="0"/>
                      <a:ext cx="2971800" cy="277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0D5E6" w14:textId="1B1857B2" w:rsidR="00D52733" w:rsidRDefault="00D52733" w:rsidP="0036040A"/>
    <w:p w14:paraId="52610A65" w14:textId="77777777" w:rsidR="00D52733" w:rsidRDefault="00D52733" w:rsidP="0036040A"/>
    <w:p w14:paraId="0829FF65" w14:textId="77777777" w:rsidR="00207163" w:rsidRDefault="00207163" w:rsidP="00FF4189">
      <w:pPr>
        <w:pStyle w:val="Heading2"/>
      </w:pPr>
      <w:r>
        <w:lastRenderedPageBreak/>
        <w:t>I Notice, I Wonder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207163" w:rsidRPr="0053328A" w14:paraId="6BA821DC" w14:textId="77777777" w:rsidTr="00A941C9">
        <w:trPr>
          <w:cantSplit/>
          <w:tblHeader/>
        </w:trPr>
        <w:tc>
          <w:tcPr>
            <w:tcW w:w="4680" w:type="dxa"/>
            <w:shd w:val="clear" w:color="auto" w:fill="3E5C61" w:themeFill="accent2"/>
          </w:tcPr>
          <w:p w14:paraId="22D48FCE" w14:textId="77777777" w:rsidR="00207163" w:rsidRPr="0053328A" w:rsidRDefault="00207163" w:rsidP="00A941C9">
            <w:pPr>
              <w:pStyle w:val="TableColumnHeaders"/>
            </w:pPr>
            <w:r>
              <w:t>I Notice... (Observations)</w:t>
            </w:r>
          </w:p>
        </w:tc>
        <w:tc>
          <w:tcPr>
            <w:tcW w:w="4680" w:type="dxa"/>
            <w:shd w:val="clear" w:color="auto" w:fill="3E5C61" w:themeFill="accent2"/>
          </w:tcPr>
          <w:p w14:paraId="4F9D969F" w14:textId="77777777" w:rsidR="00207163" w:rsidRPr="0053328A" w:rsidRDefault="00207163" w:rsidP="00A941C9">
            <w:pPr>
              <w:pStyle w:val="TableColumnHeaders"/>
            </w:pPr>
            <w:r>
              <w:t>I Wonder... (Questions)</w:t>
            </w:r>
          </w:p>
        </w:tc>
      </w:tr>
      <w:tr w:rsidR="00207163" w14:paraId="4DB3AB3F" w14:textId="77777777" w:rsidTr="00A941C9">
        <w:trPr>
          <w:trHeight w:val="5616"/>
        </w:trPr>
        <w:tc>
          <w:tcPr>
            <w:tcW w:w="4680" w:type="dxa"/>
          </w:tcPr>
          <w:p w14:paraId="2C27D56E" w14:textId="77777777" w:rsidR="00207163" w:rsidRPr="006B4CC2" w:rsidRDefault="00207163" w:rsidP="00A941C9">
            <w:pPr>
              <w:pStyle w:val="TableData"/>
              <w:rPr>
                <w:rFonts w:cstheme="minorHAnsi"/>
              </w:rPr>
            </w:pPr>
          </w:p>
        </w:tc>
        <w:tc>
          <w:tcPr>
            <w:tcW w:w="4680" w:type="dxa"/>
          </w:tcPr>
          <w:p w14:paraId="0F33B501" w14:textId="77777777" w:rsidR="00207163" w:rsidRDefault="00207163" w:rsidP="00A941C9">
            <w:pPr>
              <w:pStyle w:val="TableData"/>
            </w:pPr>
          </w:p>
        </w:tc>
      </w:tr>
    </w:tbl>
    <w:p w14:paraId="649FB511" w14:textId="77777777" w:rsidR="00D52733" w:rsidRPr="003161EA" w:rsidRDefault="00D52733" w:rsidP="00B52636">
      <w:pPr>
        <w:spacing w:after="0" w:line="240" w:lineRule="auto"/>
        <w:rPr>
          <w:sz w:val="18"/>
          <w:szCs w:val="18"/>
        </w:rPr>
      </w:pPr>
    </w:p>
    <w:p w14:paraId="2A8AA855" w14:textId="76E85FA1" w:rsidR="00AB1CD2" w:rsidRDefault="00AB1CD2" w:rsidP="00FF4189">
      <w:pPr>
        <w:pStyle w:val="Heading2"/>
      </w:pPr>
      <w:r>
        <w:t>Reflection Questions</w:t>
      </w:r>
    </w:p>
    <w:p w14:paraId="4065943B" w14:textId="79820282" w:rsidR="00642E7A" w:rsidRDefault="00642E7A" w:rsidP="00B104E6">
      <w:pPr>
        <w:pStyle w:val="ListParagraph"/>
        <w:numPr>
          <w:ilvl w:val="0"/>
          <w:numId w:val="12"/>
        </w:numPr>
      </w:pPr>
      <w:r>
        <w:t>What patterns do you notice in the phytoplankton communities?</w:t>
      </w:r>
    </w:p>
    <w:p w14:paraId="13F47B92" w14:textId="77777777" w:rsidR="00642E7A" w:rsidRDefault="00642E7A" w:rsidP="00642E7A"/>
    <w:p w14:paraId="2535453D" w14:textId="77777777" w:rsidR="00642E7A" w:rsidRDefault="00642E7A" w:rsidP="00642E7A"/>
    <w:p w14:paraId="07AE0DA7" w14:textId="77777777" w:rsidR="00642E7A" w:rsidRDefault="00642E7A" w:rsidP="00642E7A"/>
    <w:p w14:paraId="3B4E8700" w14:textId="3E350382" w:rsidR="00642E7A" w:rsidRDefault="00642E7A" w:rsidP="00B104E6">
      <w:pPr>
        <w:pStyle w:val="ListParagraph"/>
        <w:numPr>
          <w:ilvl w:val="0"/>
          <w:numId w:val="12"/>
        </w:numPr>
      </w:pPr>
      <w:r>
        <w:t>If the number of phytoplankton increases, what do you think happens to water clarity?</w:t>
      </w:r>
    </w:p>
    <w:p w14:paraId="4E9DE1D7" w14:textId="77777777" w:rsidR="00642E7A" w:rsidRDefault="00642E7A" w:rsidP="00642E7A"/>
    <w:p w14:paraId="19EDE2F4" w14:textId="77777777" w:rsidR="00642E7A" w:rsidRDefault="00642E7A" w:rsidP="00642E7A"/>
    <w:p w14:paraId="675323B0" w14:textId="77777777" w:rsidR="00642E7A" w:rsidRDefault="00642E7A" w:rsidP="00642E7A"/>
    <w:p w14:paraId="319B2A6A" w14:textId="2A6EC847" w:rsidR="00D52733" w:rsidRDefault="00642E7A" w:rsidP="00B104E6">
      <w:pPr>
        <w:pStyle w:val="ListParagraph"/>
        <w:numPr>
          <w:ilvl w:val="0"/>
          <w:numId w:val="12"/>
        </w:numPr>
      </w:pPr>
      <w:r>
        <w:t>Remember</w:t>
      </w:r>
      <w:r w:rsidR="00264CD7">
        <w:t xml:space="preserve"> that</w:t>
      </w:r>
      <w:r>
        <w:t xml:space="preserve"> phytoplankton are plants. What things help plants grow?</w:t>
      </w:r>
    </w:p>
    <w:p w14:paraId="0D710337" w14:textId="77777777" w:rsidR="00D52733" w:rsidRDefault="00D52733" w:rsidP="0036040A"/>
    <w:p w14:paraId="4AED5A16" w14:textId="77777777" w:rsidR="00D52733" w:rsidRDefault="00D52733" w:rsidP="0036040A"/>
    <w:p w14:paraId="44D5836A" w14:textId="210FA360" w:rsidR="00F32973" w:rsidRDefault="00103C97" w:rsidP="00F32973">
      <w:pPr>
        <w:pStyle w:val="Heading2"/>
      </w:pPr>
      <w:r>
        <w:lastRenderedPageBreak/>
        <w:t>Initial Phytoplankton Growth Model</w:t>
      </w:r>
    </w:p>
    <w:p w14:paraId="0989ECBF" w14:textId="72DA01D6" w:rsidR="00D52733" w:rsidRDefault="00935F10" w:rsidP="0036040A">
      <w:r w:rsidRPr="00935F10">
        <w:t>Draw and label a diagram showing the direct and indirect caus</w:t>
      </w:r>
      <w:r w:rsidR="00B232B1">
        <w:t>e-</w:t>
      </w:r>
      <w:r w:rsidRPr="00935F10">
        <w:t>and</w:t>
      </w:r>
      <w:r w:rsidR="00B232B1">
        <w:t>-</w:t>
      </w:r>
      <w:r w:rsidRPr="00935F10">
        <w:t xml:space="preserve">effect relationships among </w:t>
      </w:r>
      <w:r w:rsidR="009F2519">
        <w:t xml:space="preserve">plant </w:t>
      </w:r>
      <w:r w:rsidRPr="00935F10">
        <w:t xml:space="preserve">growth factors, </w:t>
      </w:r>
      <w:r w:rsidR="008D3AE6">
        <w:t xml:space="preserve">number of </w:t>
      </w:r>
      <w:r w:rsidRPr="00935F10">
        <w:t>phytoplankton, and water clarity.</w:t>
      </w:r>
      <w:r w:rsidR="00103C97">
        <w:t xml:space="preserve"> 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9360"/>
      </w:tblGrid>
      <w:tr w:rsidR="00EF57F5" w:rsidRPr="004B7D17" w14:paraId="32A131D9" w14:textId="77777777" w:rsidTr="00DF3AC5">
        <w:trPr>
          <w:trHeight w:val="4536"/>
        </w:trPr>
        <w:tc>
          <w:tcPr>
            <w:tcW w:w="1872" w:type="dxa"/>
            <w:vAlign w:val="center"/>
          </w:tcPr>
          <w:p w14:paraId="0CD06AE3" w14:textId="77777777" w:rsidR="00EF57F5" w:rsidRPr="004B7D17" w:rsidRDefault="00EF57F5" w:rsidP="00A941C9">
            <w:pPr>
              <w:pStyle w:val="TableData"/>
              <w:jc w:val="center"/>
              <w:rPr>
                <w:sz w:val="32"/>
                <w:szCs w:val="32"/>
              </w:rPr>
            </w:pPr>
          </w:p>
        </w:tc>
      </w:tr>
    </w:tbl>
    <w:p w14:paraId="6F19FCC7" w14:textId="2ABCCAEB" w:rsidR="00865A52" w:rsidRDefault="00E34BC6" w:rsidP="00E34BC6">
      <w:pPr>
        <w:pStyle w:val="Heading1"/>
      </w:pPr>
      <w:r>
        <w:t>Roles in Phytoplankton Communities</w:t>
      </w:r>
    </w:p>
    <w:p w14:paraId="402B03E4" w14:textId="6D8271B6" w:rsidR="00865A52" w:rsidRPr="00865A52" w:rsidRDefault="005D3742" w:rsidP="00865A52">
      <w:pPr>
        <w:pStyle w:val="BodyText"/>
      </w:pPr>
      <w:r w:rsidRPr="005D3742">
        <w:t xml:space="preserve">Use the </w:t>
      </w:r>
      <w:r>
        <w:t>P</w:t>
      </w:r>
      <w:r w:rsidRPr="005D3742">
        <w:t xml:space="preserve">hytoplankton </w:t>
      </w:r>
      <w:r>
        <w:t>C</w:t>
      </w:r>
      <w:r w:rsidRPr="005D3742">
        <w:t xml:space="preserve">ards to identify the types of phytoplankton in each lake. </w:t>
      </w:r>
      <w:r w:rsidR="00E71D57">
        <w:t>Then, c</w:t>
      </w:r>
      <w:r w:rsidRPr="005D3742">
        <w:t xml:space="preserve">ount how many of each phytoplankton </w:t>
      </w:r>
      <w:r w:rsidR="00105902">
        <w:t xml:space="preserve">type </w:t>
      </w:r>
      <w:r w:rsidRPr="005D3742">
        <w:t xml:space="preserve">are in each </w:t>
      </w:r>
      <w:r w:rsidR="00105902">
        <w:t xml:space="preserve">lake water </w:t>
      </w:r>
      <w:r w:rsidRPr="005D3742">
        <w:t>sample.</w:t>
      </w:r>
      <w:r>
        <w:t xml:space="preserve"> 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024"/>
        <w:gridCol w:w="1584"/>
        <w:gridCol w:w="1584"/>
        <w:gridCol w:w="1584"/>
        <w:gridCol w:w="1584"/>
      </w:tblGrid>
      <w:tr w:rsidR="00666591" w14:paraId="7F0716F1" w14:textId="77777777" w:rsidTr="00812DDC">
        <w:trPr>
          <w:cantSplit/>
          <w:tblHeader/>
        </w:trPr>
        <w:tc>
          <w:tcPr>
            <w:tcW w:w="3024" w:type="dxa"/>
            <w:shd w:val="clear" w:color="auto" w:fill="3E5C61" w:themeFill="accent2"/>
          </w:tcPr>
          <w:p w14:paraId="60B3D030" w14:textId="702AFA1D" w:rsidR="00666591" w:rsidRPr="0053328A" w:rsidRDefault="00666591" w:rsidP="00A941C9">
            <w:pPr>
              <w:pStyle w:val="TableColumnHeaders"/>
            </w:pPr>
          </w:p>
        </w:tc>
        <w:tc>
          <w:tcPr>
            <w:tcW w:w="6336" w:type="dxa"/>
            <w:gridSpan w:val="4"/>
            <w:shd w:val="clear" w:color="auto" w:fill="3E5C61" w:themeFill="accent2"/>
          </w:tcPr>
          <w:p w14:paraId="4DDBA99F" w14:textId="5A5DE8A0" w:rsidR="00666591" w:rsidRPr="0053328A" w:rsidRDefault="00666591" w:rsidP="00A941C9">
            <w:pPr>
              <w:pStyle w:val="TableColumnHeaders"/>
            </w:pPr>
            <w:r>
              <w:t>Number of Phytoplankton in Lake Water Sample</w:t>
            </w:r>
          </w:p>
        </w:tc>
      </w:tr>
      <w:tr w:rsidR="00466871" w14:paraId="3E473FD4" w14:textId="77777777" w:rsidTr="00812DDC">
        <w:tc>
          <w:tcPr>
            <w:tcW w:w="3024" w:type="dxa"/>
            <w:vAlign w:val="center"/>
          </w:tcPr>
          <w:p w14:paraId="4E08281E" w14:textId="7702B7FA" w:rsidR="00466871" w:rsidRDefault="008A4574" w:rsidP="00AC6962">
            <w:pPr>
              <w:pStyle w:val="RowHeader"/>
            </w:pPr>
            <w:r>
              <w:t>Phytoplankton Type</w:t>
            </w:r>
          </w:p>
        </w:tc>
        <w:tc>
          <w:tcPr>
            <w:tcW w:w="1584" w:type="dxa"/>
            <w:vAlign w:val="center"/>
          </w:tcPr>
          <w:p w14:paraId="4D10CE90" w14:textId="74A9CF3E" w:rsidR="00466871" w:rsidRPr="008E25EB" w:rsidRDefault="004F767F" w:rsidP="00471CA2">
            <w:pPr>
              <w:pStyle w:val="TableData"/>
              <w:jc w:val="center"/>
              <w:rPr>
                <w:b/>
                <w:bCs/>
                <w:color w:val="3E5C61" w:themeColor="text1"/>
              </w:rPr>
            </w:pPr>
            <w:r w:rsidRPr="008E25EB">
              <w:rPr>
                <w:b/>
                <w:bCs/>
                <w:color w:val="3E5C61" w:themeColor="text1"/>
              </w:rPr>
              <w:t>Lake Thunderbird</w:t>
            </w:r>
          </w:p>
        </w:tc>
        <w:tc>
          <w:tcPr>
            <w:tcW w:w="1584" w:type="dxa"/>
            <w:vAlign w:val="center"/>
          </w:tcPr>
          <w:p w14:paraId="29F7D773" w14:textId="16667E42" w:rsidR="00466871" w:rsidRPr="008E25EB" w:rsidRDefault="004F767F" w:rsidP="00471CA2">
            <w:pPr>
              <w:pStyle w:val="TableData"/>
              <w:jc w:val="center"/>
              <w:rPr>
                <w:b/>
                <w:bCs/>
                <w:color w:val="3E5C61" w:themeColor="text1"/>
              </w:rPr>
            </w:pPr>
            <w:r w:rsidRPr="008E25EB">
              <w:rPr>
                <w:b/>
                <w:bCs/>
                <w:color w:val="3E5C61" w:themeColor="text1"/>
              </w:rPr>
              <w:t>Lake Stanley Draper</w:t>
            </w:r>
          </w:p>
        </w:tc>
        <w:tc>
          <w:tcPr>
            <w:tcW w:w="1584" w:type="dxa"/>
            <w:vAlign w:val="center"/>
          </w:tcPr>
          <w:p w14:paraId="19D2D946" w14:textId="64DEA06A" w:rsidR="00466871" w:rsidRPr="008E25EB" w:rsidRDefault="004F767F" w:rsidP="00471CA2">
            <w:pPr>
              <w:pStyle w:val="TableData"/>
              <w:jc w:val="center"/>
              <w:rPr>
                <w:b/>
                <w:bCs/>
                <w:color w:val="3E5C61" w:themeColor="text1"/>
              </w:rPr>
            </w:pPr>
            <w:r w:rsidRPr="008E25EB">
              <w:rPr>
                <w:b/>
                <w:bCs/>
                <w:color w:val="3E5C61" w:themeColor="text1"/>
              </w:rPr>
              <w:t>Shawnee Twin Lake #1</w:t>
            </w:r>
          </w:p>
        </w:tc>
        <w:tc>
          <w:tcPr>
            <w:tcW w:w="1584" w:type="dxa"/>
            <w:vAlign w:val="center"/>
          </w:tcPr>
          <w:p w14:paraId="2411145F" w14:textId="35316E21" w:rsidR="00466871" w:rsidRPr="008E25EB" w:rsidRDefault="00B73776" w:rsidP="00471CA2">
            <w:pPr>
              <w:pStyle w:val="TableData"/>
              <w:jc w:val="center"/>
              <w:rPr>
                <w:b/>
                <w:bCs/>
                <w:color w:val="3E5C61" w:themeColor="text1"/>
              </w:rPr>
            </w:pPr>
            <w:r w:rsidRPr="008E25EB">
              <w:rPr>
                <w:b/>
                <w:bCs/>
                <w:color w:val="3E5C61" w:themeColor="text1"/>
              </w:rPr>
              <w:t>Tecumseh Lake</w:t>
            </w:r>
          </w:p>
        </w:tc>
      </w:tr>
      <w:tr w:rsidR="00466871" w14:paraId="6BC5778C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4E686E26" w14:textId="276B681B" w:rsidR="00466871" w:rsidRPr="006B4CC2" w:rsidRDefault="00F4158D" w:rsidP="00AC6962">
            <w:pPr>
              <w:pStyle w:val="TableData"/>
              <w:rPr>
                <w:rFonts w:cstheme="minorHAnsi"/>
              </w:rPr>
            </w:pPr>
            <w:r>
              <w:t>Flagellate</w:t>
            </w:r>
          </w:p>
        </w:tc>
        <w:tc>
          <w:tcPr>
            <w:tcW w:w="1584" w:type="dxa"/>
            <w:vAlign w:val="center"/>
          </w:tcPr>
          <w:p w14:paraId="3F4C188F" w14:textId="77777777" w:rsidR="00466871" w:rsidRDefault="00466871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756823F" w14:textId="7279A216" w:rsidR="00466871" w:rsidRDefault="00466871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41ADAC41" w14:textId="77777777" w:rsidR="00466871" w:rsidRDefault="00466871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6CCF6794" w14:textId="287593A3" w:rsidR="00466871" w:rsidRDefault="00466871" w:rsidP="00AC6962">
            <w:pPr>
              <w:pStyle w:val="TableData"/>
            </w:pPr>
          </w:p>
        </w:tc>
      </w:tr>
      <w:tr w:rsidR="00466871" w14:paraId="5D8D7CB0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11882D86" w14:textId="1E0797AF" w:rsidR="00466871" w:rsidRDefault="00F4158D" w:rsidP="00AC6962">
            <w:pPr>
              <w:pStyle w:val="TableData"/>
            </w:pPr>
            <w:r>
              <w:t>Diatom (single</w:t>
            </w:r>
            <w:r w:rsidR="00B93B9C">
              <w:t xml:space="preserve"> cell</w:t>
            </w:r>
            <w:r>
              <w:t>)</w:t>
            </w:r>
          </w:p>
        </w:tc>
        <w:tc>
          <w:tcPr>
            <w:tcW w:w="1584" w:type="dxa"/>
            <w:vAlign w:val="center"/>
          </w:tcPr>
          <w:p w14:paraId="0CF78B68" w14:textId="77777777" w:rsidR="00466871" w:rsidRDefault="00466871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3047244E" w14:textId="2C351F1E" w:rsidR="00466871" w:rsidRDefault="00466871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0A2B743F" w14:textId="77777777" w:rsidR="00466871" w:rsidRDefault="00466871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344887C6" w14:textId="10CFACF9" w:rsidR="00466871" w:rsidRDefault="00466871" w:rsidP="00AC6962">
            <w:pPr>
              <w:pStyle w:val="TableData"/>
            </w:pPr>
          </w:p>
        </w:tc>
      </w:tr>
      <w:tr w:rsidR="00851756" w14:paraId="305986D0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762D1BAB" w14:textId="5B714B23" w:rsidR="00851756" w:rsidRDefault="00F4158D" w:rsidP="00AC6962">
            <w:pPr>
              <w:pStyle w:val="TableData"/>
            </w:pPr>
            <w:r>
              <w:t>Diatom (colony)</w:t>
            </w:r>
          </w:p>
        </w:tc>
        <w:tc>
          <w:tcPr>
            <w:tcW w:w="1584" w:type="dxa"/>
            <w:vAlign w:val="center"/>
          </w:tcPr>
          <w:p w14:paraId="3B8B6C67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6ECA79DE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68B21A4E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3A80877" w14:textId="77777777" w:rsidR="00851756" w:rsidRDefault="00851756" w:rsidP="00AC6962">
            <w:pPr>
              <w:pStyle w:val="TableData"/>
            </w:pPr>
          </w:p>
        </w:tc>
      </w:tr>
      <w:tr w:rsidR="00851756" w14:paraId="07E990FB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2F14877D" w14:textId="3BB6A874" w:rsidR="00851756" w:rsidRDefault="00F4158D" w:rsidP="00AC6962">
            <w:pPr>
              <w:pStyle w:val="TableData"/>
            </w:pPr>
            <w:r>
              <w:t xml:space="preserve">Green </w:t>
            </w:r>
            <w:r w:rsidR="00B93B9C">
              <w:t>a</w:t>
            </w:r>
            <w:r>
              <w:t>lgae (single</w:t>
            </w:r>
            <w:r w:rsidR="00B93B9C">
              <w:t xml:space="preserve"> cell</w:t>
            </w:r>
            <w:r>
              <w:t>)</w:t>
            </w:r>
          </w:p>
        </w:tc>
        <w:tc>
          <w:tcPr>
            <w:tcW w:w="1584" w:type="dxa"/>
            <w:vAlign w:val="center"/>
          </w:tcPr>
          <w:p w14:paraId="419E8B92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7A5D2C9D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6385754D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1F1E4F7" w14:textId="77777777" w:rsidR="00851756" w:rsidRDefault="00851756" w:rsidP="00AC6962">
            <w:pPr>
              <w:pStyle w:val="TableData"/>
            </w:pPr>
          </w:p>
        </w:tc>
      </w:tr>
      <w:tr w:rsidR="00851756" w14:paraId="385C4671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46837C51" w14:textId="328BE834" w:rsidR="00851756" w:rsidRDefault="00F4158D" w:rsidP="00AC6962">
            <w:pPr>
              <w:pStyle w:val="TableData"/>
            </w:pPr>
            <w:r>
              <w:t xml:space="preserve">Green </w:t>
            </w:r>
            <w:r w:rsidR="00B93B9C">
              <w:t>a</w:t>
            </w:r>
            <w:r>
              <w:t>lgae (colony)</w:t>
            </w:r>
          </w:p>
        </w:tc>
        <w:tc>
          <w:tcPr>
            <w:tcW w:w="1584" w:type="dxa"/>
            <w:vAlign w:val="center"/>
          </w:tcPr>
          <w:p w14:paraId="3D44F6D5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9BE2731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2EF2462A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F7A780D" w14:textId="77777777" w:rsidR="00851756" w:rsidRDefault="00851756" w:rsidP="00AC6962">
            <w:pPr>
              <w:pStyle w:val="TableData"/>
            </w:pPr>
          </w:p>
        </w:tc>
      </w:tr>
      <w:tr w:rsidR="00851756" w14:paraId="369A9E5C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5354EFFF" w14:textId="6B9E9ED2" w:rsidR="00851756" w:rsidRDefault="00B93B9C" w:rsidP="00AC6962">
            <w:pPr>
              <w:pStyle w:val="TableData"/>
            </w:pPr>
            <w:r>
              <w:t>Blue-green algae (filament)</w:t>
            </w:r>
          </w:p>
        </w:tc>
        <w:tc>
          <w:tcPr>
            <w:tcW w:w="1584" w:type="dxa"/>
            <w:vAlign w:val="center"/>
          </w:tcPr>
          <w:p w14:paraId="7C87F288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06705700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EC65DC3" w14:textId="77777777" w:rsidR="00851756" w:rsidRDefault="00851756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3B07D59C" w14:textId="77777777" w:rsidR="00851756" w:rsidRDefault="00851756" w:rsidP="00AC6962">
            <w:pPr>
              <w:pStyle w:val="TableData"/>
            </w:pPr>
          </w:p>
        </w:tc>
      </w:tr>
      <w:tr w:rsidR="00C6425E" w14:paraId="5E910B15" w14:textId="77777777" w:rsidTr="00812DDC">
        <w:trPr>
          <w:trHeight w:val="331"/>
        </w:trPr>
        <w:tc>
          <w:tcPr>
            <w:tcW w:w="3024" w:type="dxa"/>
            <w:vAlign w:val="center"/>
          </w:tcPr>
          <w:p w14:paraId="238A1BD2" w14:textId="399DFCC0" w:rsidR="00C6425E" w:rsidRDefault="00B93B9C" w:rsidP="00AC6962">
            <w:pPr>
              <w:pStyle w:val="TableData"/>
            </w:pPr>
            <w:r>
              <w:t>Blue-green algae (colony)</w:t>
            </w:r>
          </w:p>
        </w:tc>
        <w:tc>
          <w:tcPr>
            <w:tcW w:w="1584" w:type="dxa"/>
            <w:vAlign w:val="center"/>
          </w:tcPr>
          <w:p w14:paraId="045A1D29" w14:textId="77777777" w:rsidR="00C6425E" w:rsidRDefault="00C6425E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101D6785" w14:textId="77777777" w:rsidR="00C6425E" w:rsidRDefault="00C6425E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53190094" w14:textId="77777777" w:rsidR="00C6425E" w:rsidRDefault="00C6425E" w:rsidP="00AC6962">
            <w:pPr>
              <w:pStyle w:val="TableData"/>
            </w:pPr>
          </w:p>
        </w:tc>
        <w:tc>
          <w:tcPr>
            <w:tcW w:w="1584" w:type="dxa"/>
            <w:vAlign w:val="center"/>
          </w:tcPr>
          <w:p w14:paraId="01380E81" w14:textId="77777777" w:rsidR="00C6425E" w:rsidRDefault="00C6425E" w:rsidP="00AC6962">
            <w:pPr>
              <w:pStyle w:val="TableData"/>
            </w:pPr>
          </w:p>
        </w:tc>
      </w:tr>
    </w:tbl>
    <w:p w14:paraId="3F41602B" w14:textId="671D5A04" w:rsidR="00D52733" w:rsidRPr="009500FE" w:rsidRDefault="00D52733" w:rsidP="0036040A">
      <w:pPr>
        <w:rPr>
          <w:sz w:val="18"/>
          <w:szCs w:val="18"/>
        </w:rPr>
      </w:pPr>
    </w:p>
    <w:p w14:paraId="6C134C7A" w14:textId="07191E52" w:rsidR="00821889" w:rsidRDefault="00FC541A" w:rsidP="006F7801">
      <w:pPr>
        <w:pStyle w:val="Heading2"/>
      </w:pPr>
      <w:r>
        <w:lastRenderedPageBreak/>
        <w:t>Classifying Phytoplankton Based on Roles</w:t>
      </w:r>
    </w:p>
    <w:p w14:paraId="673488A6" w14:textId="0388F0DC" w:rsidR="00821889" w:rsidRDefault="00C07CE8" w:rsidP="000914ED">
      <w:pPr>
        <w:pStyle w:val="BodyText"/>
        <w:spacing w:after="240"/>
      </w:pPr>
      <w:r w:rsidRPr="00C07CE8">
        <w:t>Read the information on each card and pick one of the characteristics listed. Separate the phytoplankton into at least two groups based on the characteristic you picked.</w:t>
      </w:r>
      <w:r>
        <w:t xml:space="preserve"> </w:t>
      </w:r>
    </w:p>
    <w:p w14:paraId="5FB555CD" w14:textId="13D3E2F2" w:rsidR="00821889" w:rsidRDefault="00EC0565" w:rsidP="00D56141">
      <w:pPr>
        <w:pStyle w:val="Heading3"/>
      </w:pPr>
      <w:r>
        <w:t>Characteristic 1</w:t>
      </w:r>
    </w:p>
    <w:p w14:paraId="75002930" w14:textId="536CC5CD" w:rsidR="00D56141" w:rsidRPr="00C83916" w:rsidRDefault="00D56141" w:rsidP="001442ED">
      <w:pPr>
        <w:pStyle w:val="BodyText"/>
        <w:numPr>
          <w:ilvl w:val="0"/>
          <w:numId w:val="13"/>
        </w:numPr>
        <w:spacing w:after="180"/>
        <w:rPr>
          <w:rFonts w:cstheme="minorHAnsi"/>
        </w:rPr>
      </w:pPr>
      <w:bookmarkStart w:id="1" w:name="_Hlk70504697"/>
      <w:r w:rsidRPr="00C83916">
        <w:rPr>
          <w:rFonts w:cstheme="minorHAnsi"/>
        </w:rPr>
        <w:t>What characteristic did you choose?</w:t>
      </w:r>
      <w:r w:rsidR="00794CD7" w:rsidRPr="00C83916">
        <w:rPr>
          <w:rFonts w:cstheme="minorHAnsi"/>
        </w:rPr>
        <w:t xml:space="preserve"> </w:t>
      </w:r>
    </w:p>
    <w:p w14:paraId="1E80F253" w14:textId="77777777" w:rsidR="00C35B60" w:rsidRPr="00C83916" w:rsidRDefault="00C35B60" w:rsidP="00B036CE">
      <w:pPr>
        <w:pStyle w:val="BodyText"/>
        <w:spacing w:after="180"/>
        <w:rPr>
          <w:rFonts w:cstheme="minorHAnsi"/>
        </w:rPr>
      </w:pPr>
    </w:p>
    <w:p w14:paraId="03294320" w14:textId="3E4D593F" w:rsidR="00D56141" w:rsidRPr="00C83916" w:rsidRDefault="00D56141" w:rsidP="001442ED">
      <w:pPr>
        <w:pStyle w:val="BodyText"/>
        <w:numPr>
          <w:ilvl w:val="0"/>
          <w:numId w:val="13"/>
        </w:numPr>
        <w:spacing w:after="180"/>
        <w:rPr>
          <w:rFonts w:cstheme="minorHAnsi"/>
        </w:rPr>
      </w:pPr>
      <w:r w:rsidRPr="00C83916">
        <w:rPr>
          <w:rFonts w:cstheme="minorHAnsi"/>
        </w:rPr>
        <w:t>How do you think the characteristic you chose affects phytoplankton growth?</w:t>
      </w:r>
      <w:r w:rsidR="00794CD7" w:rsidRPr="00C83916">
        <w:rPr>
          <w:rFonts w:cstheme="minorHAnsi"/>
        </w:rPr>
        <w:t xml:space="preserve"> </w:t>
      </w:r>
    </w:p>
    <w:p w14:paraId="0EDA5B32" w14:textId="761B1CE9" w:rsidR="00DE6A66" w:rsidRPr="00C83916" w:rsidRDefault="00DE6A66" w:rsidP="00DE6A66">
      <w:pPr>
        <w:pStyle w:val="Default"/>
        <w:rPr>
          <w:rFonts w:asciiTheme="minorHAnsi" w:hAnsiTheme="minorHAnsi" w:cstheme="minorHAnsi"/>
        </w:rPr>
      </w:pPr>
    </w:p>
    <w:p w14:paraId="0931023F" w14:textId="77777777" w:rsidR="00C35B60" w:rsidRPr="00C83916" w:rsidRDefault="00C35B60" w:rsidP="00DE6A66">
      <w:pPr>
        <w:pStyle w:val="Default"/>
        <w:rPr>
          <w:rFonts w:asciiTheme="minorHAnsi" w:hAnsiTheme="minorHAnsi" w:cstheme="minorHAnsi"/>
        </w:rPr>
      </w:pPr>
    </w:p>
    <w:p w14:paraId="69E94A4E" w14:textId="77777777" w:rsidR="00DE6A66" w:rsidRPr="00C83916" w:rsidRDefault="00DE6A66" w:rsidP="00DE6A66">
      <w:pPr>
        <w:pStyle w:val="Default"/>
        <w:ind w:left="720"/>
        <w:rPr>
          <w:rFonts w:asciiTheme="minorHAnsi" w:hAnsiTheme="minorHAnsi" w:cstheme="minorHAnsi"/>
          <w:color w:val="auto"/>
        </w:rPr>
      </w:pPr>
    </w:p>
    <w:p w14:paraId="35D47491" w14:textId="7C2C9B29" w:rsidR="00DE6A66" w:rsidRPr="00C83916" w:rsidRDefault="00DE6A66" w:rsidP="00DE6A66">
      <w:pPr>
        <w:pStyle w:val="Default"/>
        <w:numPr>
          <w:ilvl w:val="0"/>
          <w:numId w:val="13"/>
        </w:numPr>
        <w:rPr>
          <w:rFonts w:asciiTheme="minorHAnsi" w:hAnsiTheme="minorHAnsi" w:cstheme="minorHAnsi"/>
          <w:color w:val="auto"/>
        </w:rPr>
      </w:pPr>
      <w:r w:rsidRPr="00C83916">
        <w:rPr>
          <w:rFonts w:asciiTheme="minorHAnsi" w:hAnsiTheme="minorHAnsi" w:cstheme="minorHAnsi"/>
          <w:color w:val="auto"/>
        </w:rPr>
        <w:t xml:space="preserve">Make a </w:t>
      </w:r>
      <w:r w:rsidR="00796E17">
        <w:rPr>
          <w:rFonts w:asciiTheme="minorHAnsi" w:hAnsiTheme="minorHAnsi" w:cstheme="minorHAnsi"/>
          <w:color w:val="auto"/>
        </w:rPr>
        <w:t>table</w:t>
      </w:r>
      <w:r w:rsidRPr="00C83916">
        <w:rPr>
          <w:rFonts w:asciiTheme="minorHAnsi" w:hAnsiTheme="minorHAnsi" w:cstheme="minorHAnsi"/>
          <w:color w:val="auto"/>
        </w:rPr>
        <w:t xml:space="preserve"> with column</w:t>
      </w:r>
      <w:r w:rsidR="00CF68F6">
        <w:rPr>
          <w:rFonts w:asciiTheme="minorHAnsi" w:hAnsiTheme="minorHAnsi" w:cstheme="minorHAnsi"/>
          <w:color w:val="auto"/>
        </w:rPr>
        <w:t>s</w:t>
      </w:r>
      <w:r w:rsidRPr="00C83916">
        <w:rPr>
          <w:rFonts w:asciiTheme="minorHAnsi" w:hAnsiTheme="minorHAnsi" w:cstheme="minorHAnsi"/>
          <w:color w:val="auto"/>
        </w:rPr>
        <w:t xml:space="preserve"> for each group you made based on </w:t>
      </w:r>
      <w:r w:rsidR="00FA5023">
        <w:rPr>
          <w:rFonts w:asciiTheme="minorHAnsi" w:hAnsiTheme="minorHAnsi" w:cstheme="minorHAnsi"/>
          <w:color w:val="auto"/>
        </w:rPr>
        <w:t xml:space="preserve">your </w:t>
      </w:r>
      <w:r w:rsidR="00CF68F6">
        <w:rPr>
          <w:rFonts w:asciiTheme="minorHAnsi" w:hAnsiTheme="minorHAnsi" w:cstheme="minorHAnsi"/>
          <w:color w:val="auto"/>
        </w:rPr>
        <w:t xml:space="preserve">chosen </w:t>
      </w:r>
      <w:r w:rsidRPr="00C83916">
        <w:rPr>
          <w:rFonts w:asciiTheme="minorHAnsi" w:hAnsiTheme="minorHAnsi" w:cstheme="minorHAnsi"/>
          <w:color w:val="auto"/>
        </w:rPr>
        <w:t xml:space="preserve">characteristic. List all phytoplankton in </w:t>
      </w:r>
      <w:r w:rsidR="00A66B13">
        <w:rPr>
          <w:rFonts w:asciiTheme="minorHAnsi" w:hAnsiTheme="minorHAnsi" w:cstheme="minorHAnsi"/>
          <w:color w:val="auto"/>
        </w:rPr>
        <w:t>each</w:t>
      </w:r>
      <w:r w:rsidRPr="00C83916">
        <w:rPr>
          <w:rFonts w:asciiTheme="minorHAnsi" w:hAnsiTheme="minorHAnsi" w:cstheme="minorHAnsi"/>
          <w:color w:val="auto"/>
        </w:rPr>
        <w:t xml:space="preserve"> </w:t>
      </w:r>
      <w:r w:rsidR="00BD70CF">
        <w:rPr>
          <w:rFonts w:asciiTheme="minorHAnsi" w:hAnsiTheme="minorHAnsi" w:cstheme="minorHAnsi"/>
          <w:color w:val="auto"/>
        </w:rPr>
        <w:t>group</w:t>
      </w:r>
      <w:r w:rsidRPr="00C83916">
        <w:rPr>
          <w:rFonts w:asciiTheme="minorHAnsi" w:hAnsiTheme="minorHAnsi" w:cstheme="minorHAnsi"/>
          <w:color w:val="auto"/>
        </w:rPr>
        <w:t xml:space="preserve"> </w:t>
      </w:r>
      <w:r w:rsidR="00893ED0">
        <w:rPr>
          <w:rFonts w:asciiTheme="minorHAnsi" w:hAnsiTheme="minorHAnsi" w:cstheme="minorHAnsi"/>
          <w:color w:val="auto"/>
        </w:rPr>
        <w:t>under</w:t>
      </w:r>
      <w:r w:rsidRPr="00C83916">
        <w:rPr>
          <w:rFonts w:asciiTheme="minorHAnsi" w:hAnsiTheme="minorHAnsi" w:cstheme="minorHAnsi"/>
          <w:color w:val="auto"/>
        </w:rPr>
        <w:t xml:space="preserve"> </w:t>
      </w:r>
      <w:r w:rsidR="00A66B13">
        <w:rPr>
          <w:rFonts w:asciiTheme="minorHAnsi" w:hAnsiTheme="minorHAnsi" w:cstheme="minorHAnsi"/>
          <w:color w:val="auto"/>
        </w:rPr>
        <w:t>the</w:t>
      </w:r>
      <w:r w:rsidR="00A20907">
        <w:rPr>
          <w:rFonts w:asciiTheme="minorHAnsi" w:hAnsiTheme="minorHAnsi" w:cstheme="minorHAnsi"/>
          <w:color w:val="auto"/>
        </w:rPr>
        <w:t xml:space="preserve"> </w:t>
      </w:r>
      <w:r w:rsidR="00AA05F5">
        <w:rPr>
          <w:rFonts w:asciiTheme="minorHAnsi" w:hAnsiTheme="minorHAnsi" w:cstheme="minorHAnsi"/>
          <w:color w:val="auto"/>
        </w:rPr>
        <w:t xml:space="preserve">designated </w:t>
      </w:r>
      <w:r w:rsidR="00A20907">
        <w:rPr>
          <w:rFonts w:asciiTheme="minorHAnsi" w:hAnsiTheme="minorHAnsi" w:cstheme="minorHAnsi"/>
          <w:color w:val="auto"/>
        </w:rPr>
        <w:t>column</w:t>
      </w:r>
      <w:r w:rsidRPr="00C83916">
        <w:rPr>
          <w:rFonts w:asciiTheme="minorHAnsi" w:hAnsiTheme="minorHAnsi" w:cstheme="minorHAnsi"/>
          <w:color w:val="auto"/>
        </w:rPr>
        <w:t xml:space="preserve">. </w:t>
      </w:r>
    </w:p>
    <w:bookmarkEnd w:id="1"/>
    <w:p w14:paraId="77731D01" w14:textId="3ECB1F6A" w:rsidR="00D56141" w:rsidRPr="00C83916" w:rsidRDefault="00D56141" w:rsidP="00DE6A66">
      <w:pPr>
        <w:pStyle w:val="BodyText"/>
        <w:spacing w:after="180"/>
        <w:rPr>
          <w:rFonts w:cstheme="minorHAnsi"/>
        </w:rPr>
      </w:pPr>
    </w:p>
    <w:p w14:paraId="11810964" w14:textId="1E51F9AD" w:rsidR="000D262F" w:rsidRPr="00C83916" w:rsidRDefault="000D262F" w:rsidP="00DE6A66">
      <w:pPr>
        <w:pStyle w:val="BodyText"/>
        <w:spacing w:after="180"/>
        <w:rPr>
          <w:rFonts w:cstheme="minorHAnsi"/>
        </w:rPr>
      </w:pPr>
    </w:p>
    <w:p w14:paraId="49E42C1A" w14:textId="517CBB82" w:rsidR="000D262F" w:rsidRPr="00C83916" w:rsidRDefault="000D262F" w:rsidP="00DE6A66">
      <w:pPr>
        <w:pStyle w:val="BodyText"/>
        <w:spacing w:after="180"/>
        <w:rPr>
          <w:rFonts w:cstheme="minorHAnsi"/>
        </w:rPr>
      </w:pPr>
    </w:p>
    <w:p w14:paraId="393250CE" w14:textId="4C65D15F" w:rsidR="000D262F" w:rsidRPr="00C83916" w:rsidRDefault="000D262F" w:rsidP="00DE6A66">
      <w:pPr>
        <w:pStyle w:val="BodyText"/>
        <w:spacing w:after="180"/>
        <w:rPr>
          <w:rFonts w:cstheme="minorHAnsi"/>
        </w:rPr>
      </w:pPr>
    </w:p>
    <w:p w14:paraId="791E158E" w14:textId="77777777" w:rsidR="007A0808" w:rsidRPr="00C83916" w:rsidRDefault="007A0808" w:rsidP="00DE6A66">
      <w:pPr>
        <w:pStyle w:val="BodyText"/>
        <w:spacing w:after="180"/>
        <w:rPr>
          <w:rFonts w:cstheme="minorHAnsi"/>
        </w:rPr>
      </w:pPr>
    </w:p>
    <w:p w14:paraId="36AF84BF" w14:textId="467CFD4D" w:rsidR="000D262F" w:rsidRPr="00C83916" w:rsidRDefault="000D262F" w:rsidP="00DE6A66">
      <w:pPr>
        <w:pStyle w:val="BodyText"/>
        <w:spacing w:after="180"/>
        <w:rPr>
          <w:rFonts w:cstheme="minorHAnsi"/>
        </w:rPr>
      </w:pPr>
    </w:p>
    <w:p w14:paraId="32FDDCA3" w14:textId="77777777" w:rsidR="000D262F" w:rsidRPr="00C83916" w:rsidRDefault="000D262F" w:rsidP="00DE6A66">
      <w:pPr>
        <w:pStyle w:val="BodyText"/>
        <w:spacing w:after="180"/>
        <w:rPr>
          <w:rFonts w:cstheme="minorHAnsi"/>
        </w:rPr>
      </w:pPr>
    </w:p>
    <w:p w14:paraId="65FB04B8" w14:textId="01F261A9" w:rsidR="00821889" w:rsidRPr="00C83916" w:rsidRDefault="00D56141" w:rsidP="000914ED">
      <w:pPr>
        <w:pStyle w:val="BodyText"/>
        <w:numPr>
          <w:ilvl w:val="0"/>
          <w:numId w:val="13"/>
        </w:numPr>
        <w:spacing w:after="240"/>
        <w:rPr>
          <w:rFonts w:cstheme="minorHAnsi"/>
        </w:rPr>
      </w:pPr>
      <w:r w:rsidRPr="00C83916">
        <w:rPr>
          <w:rFonts w:cstheme="minorHAnsi"/>
        </w:rPr>
        <w:t xml:space="preserve">Compare the phytoplankton in each category </w:t>
      </w:r>
      <w:r w:rsidR="00407D51" w:rsidRPr="00C83916">
        <w:rPr>
          <w:rFonts w:cstheme="minorHAnsi"/>
        </w:rPr>
        <w:t>with</w:t>
      </w:r>
      <w:r w:rsidRPr="00C83916">
        <w:rPr>
          <w:rFonts w:cstheme="minorHAnsi"/>
        </w:rPr>
        <w:t xml:space="preserve"> the phytoplankton in each lake. </w:t>
      </w:r>
      <w:r w:rsidR="00906A19" w:rsidRPr="00C83916">
        <w:rPr>
          <w:rFonts w:cstheme="minorHAnsi"/>
        </w:rPr>
        <w:br/>
      </w:r>
      <w:r w:rsidRPr="00C83916">
        <w:rPr>
          <w:rFonts w:cstheme="minorHAnsi"/>
        </w:rPr>
        <w:t>What patterns do you notice?</w:t>
      </w:r>
      <w:r w:rsidR="00794CD7" w:rsidRPr="00C83916">
        <w:rPr>
          <w:rFonts w:cstheme="minorHAnsi"/>
        </w:rPr>
        <w:t xml:space="preserve"> </w:t>
      </w:r>
    </w:p>
    <w:p w14:paraId="152FBC4F" w14:textId="77777777" w:rsidR="000D262F" w:rsidRDefault="000D262F" w:rsidP="003B15F7">
      <w:pPr>
        <w:pStyle w:val="BodyText"/>
        <w:spacing w:after="360"/>
      </w:pPr>
    </w:p>
    <w:p w14:paraId="3DA6182A" w14:textId="77777777" w:rsidR="000D262F" w:rsidRDefault="000D262F" w:rsidP="003B15F7">
      <w:pPr>
        <w:pStyle w:val="BodyText"/>
        <w:spacing w:after="360"/>
      </w:pPr>
    </w:p>
    <w:p w14:paraId="5A7DB903" w14:textId="3DD33396" w:rsidR="00821889" w:rsidRDefault="00F12ED8" w:rsidP="003B15F7">
      <w:pPr>
        <w:pStyle w:val="BodyText"/>
        <w:spacing w:after="360"/>
      </w:pPr>
      <w:r>
        <w:t>On the next page, c</w:t>
      </w:r>
      <w:r w:rsidR="0043097D" w:rsidRPr="0043097D">
        <w:t>hoose a different characteristic</w:t>
      </w:r>
      <w:r>
        <w:t xml:space="preserve"> listed on the cards</w:t>
      </w:r>
      <w:r w:rsidR="0043097D" w:rsidRPr="0043097D">
        <w:t xml:space="preserve"> and re-categorize the phytoplankton based on the new characteristic. Repeat this process twice.</w:t>
      </w:r>
      <w:r w:rsidR="008B5FAB">
        <w:t xml:space="preserve"> </w:t>
      </w:r>
    </w:p>
    <w:p w14:paraId="6A6EE97E" w14:textId="77777777" w:rsidR="004E3FFE" w:rsidRDefault="004E3FFE" w:rsidP="003B15F7">
      <w:pPr>
        <w:pStyle w:val="BodyText"/>
        <w:spacing w:after="360"/>
      </w:pPr>
    </w:p>
    <w:p w14:paraId="21A83AB4" w14:textId="4526385E" w:rsidR="0073681B" w:rsidRDefault="0073681B" w:rsidP="0073681B">
      <w:pPr>
        <w:pStyle w:val="Heading3"/>
      </w:pPr>
      <w:r>
        <w:lastRenderedPageBreak/>
        <w:t>Characteristic 2</w:t>
      </w:r>
    </w:p>
    <w:p w14:paraId="184C203E" w14:textId="2C37882F" w:rsidR="0073681B" w:rsidRDefault="0073681B" w:rsidP="006A4378">
      <w:pPr>
        <w:pStyle w:val="BodyText"/>
        <w:numPr>
          <w:ilvl w:val="0"/>
          <w:numId w:val="14"/>
        </w:numPr>
        <w:spacing w:after="60"/>
      </w:pPr>
      <w:r>
        <w:t xml:space="preserve">What characteristic did you choose? </w:t>
      </w:r>
      <w:r w:rsidR="006B701B">
        <w:t>__________________________________________</w:t>
      </w:r>
    </w:p>
    <w:p w14:paraId="3B7DA9D7" w14:textId="7735A5BE" w:rsidR="0073681B" w:rsidRDefault="0073681B" w:rsidP="00F80001">
      <w:pPr>
        <w:pStyle w:val="BodyText"/>
        <w:numPr>
          <w:ilvl w:val="0"/>
          <w:numId w:val="14"/>
        </w:numPr>
        <w:spacing w:after="0"/>
      </w:pPr>
      <w:r>
        <w:t xml:space="preserve">How do you think the characteristic you chose affects phytoplankton growth? </w:t>
      </w:r>
    </w:p>
    <w:p w14:paraId="6024668D" w14:textId="77777777" w:rsidR="00C83916" w:rsidRDefault="00C83916" w:rsidP="006761C2">
      <w:pPr>
        <w:pStyle w:val="BodyText"/>
        <w:spacing w:after="180"/>
      </w:pPr>
    </w:p>
    <w:p w14:paraId="5EE9633D" w14:textId="0764BCD7" w:rsidR="0073681B" w:rsidRDefault="00600343" w:rsidP="00926C43">
      <w:pPr>
        <w:pStyle w:val="BodyText"/>
        <w:numPr>
          <w:ilvl w:val="0"/>
          <w:numId w:val="14"/>
        </w:numPr>
        <w:spacing w:after="180"/>
      </w:pPr>
      <w:r w:rsidRPr="00600343">
        <w:t>Make a table with columns for each group you made based on your chosen characteristic. List all phytoplankton in each group under the designated column.</w:t>
      </w:r>
      <w:r w:rsidR="0073681B">
        <w:t xml:space="preserve"> </w:t>
      </w:r>
    </w:p>
    <w:p w14:paraId="3A90F599" w14:textId="31A96313" w:rsidR="0073681B" w:rsidRDefault="0073681B" w:rsidP="00926C43">
      <w:pPr>
        <w:pStyle w:val="BodyText"/>
        <w:spacing w:after="180"/>
      </w:pPr>
    </w:p>
    <w:p w14:paraId="4A4AA937" w14:textId="77777777" w:rsidR="00FE1D8E" w:rsidRDefault="00FE1D8E" w:rsidP="00926C43">
      <w:pPr>
        <w:pStyle w:val="BodyText"/>
        <w:spacing w:after="180"/>
      </w:pPr>
    </w:p>
    <w:p w14:paraId="08259386" w14:textId="51B20F4A" w:rsidR="00F22537" w:rsidRDefault="00F22537" w:rsidP="00926C43">
      <w:pPr>
        <w:pStyle w:val="BodyText"/>
        <w:spacing w:after="180"/>
      </w:pPr>
    </w:p>
    <w:p w14:paraId="37016D9D" w14:textId="0736E3F4" w:rsidR="00BF190A" w:rsidRDefault="00BF190A" w:rsidP="00926C43">
      <w:pPr>
        <w:pStyle w:val="BodyText"/>
        <w:spacing w:after="180"/>
      </w:pPr>
    </w:p>
    <w:p w14:paraId="5FD3B2DF" w14:textId="77777777" w:rsidR="004445E4" w:rsidRDefault="004445E4" w:rsidP="00795405">
      <w:pPr>
        <w:pStyle w:val="BodyText"/>
        <w:spacing w:after="0"/>
      </w:pPr>
    </w:p>
    <w:p w14:paraId="662AD1A3" w14:textId="24992903" w:rsidR="0073681B" w:rsidRDefault="0073681B" w:rsidP="003B15F7">
      <w:pPr>
        <w:pStyle w:val="BodyText"/>
        <w:numPr>
          <w:ilvl w:val="0"/>
          <w:numId w:val="14"/>
        </w:numPr>
        <w:spacing w:after="360"/>
      </w:pPr>
      <w:r>
        <w:t xml:space="preserve">Compare the phytoplankton in each category with the phytoplankton in each lake. </w:t>
      </w:r>
      <w:r>
        <w:br/>
        <w:t xml:space="preserve">What patterns do you notice? </w:t>
      </w:r>
    </w:p>
    <w:p w14:paraId="22C72DCF" w14:textId="77777777" w:rsidR="00F22537" w:rsidRDefault="00F22537" w:rsidP="004445E4">
      <w:pPr>
        <w:pStyle w:val="BodyText"/>
        <w:spacing w:after="240"/>
      </w:pPr>
    </w:p>
    <w:p w14:paraId="1878F3C7" w14:textId="64A7753A" w:rsidR="000914ED" w:rsidRDefault="000914ED" w:rsidP="000914ED">
      <w:pPr>
        <w:pStyle w:val="Heading3"/>
      </w:pPr>
      <w:r>
        <w:t>Characteristic 3</w:t>
      </w:r>
    </w:p>
    <w:p w14:paraId="732CE365" w14:textId="5ABA21A3" w:rsidR="000914ED" w:rsidRDefault="000914ED" w:rsidP="006A4378">
      <w:pPr>
        <w:pStyle w:val="BodyText"/>
        <w:numPr>
          <w:ilvl w:val="0"/>
          <w:numId w:val="15"/>
        </w:numPr>
        <w:spacing w:after="60"/>
      </w:pPr>
      <w:r>
        <w:t xml:space="preserve">What characteristic did you choose? </w:t>
      </w:r>
      <w:r w:rsidR="00FE1D8E">
        <w:t>__________________________________________</w:t>
      </w:r>
    </w:p>
    <w:p w14:paraId="1C1C8C2F" w14:textId="2D4A909A" w:rsidR="000914ED" w:rsidRDefault="000914ED" w:rsidP="00332431">
      <w:pPr>
        <w:pStyle w:val="BodyText"/>
        <w:numPr>
          <w:ilvl w:val="0"/>
          <w:numId w:val="15"/>
        </w:numPr>
        <w:spacing w:after="0"/>
      </w:pPr>
      <w:r>
        <w:t xml:space="preserve">How do you think the characteristic you chose affects phytoplankton growth? </w:t>
      </w:r>
    </w:p>
    <w:p w14:paraId="209A33D2" w14:textId="77777777" w:rsidR="00FE1D8E" w:rsidRDefault="00FE1D8E" w:rsidP="00FE1D8E">
      <w:pPr>
        <w:pStyle w:val="BodyText"/>
        <w:spacing w:after="180"/>
      </w:pPr>
    </w:p>
    <w:p w14:paraId="0E3AAF89" w14:textId="5558C977" w:rsidR="000914ED" w:rsidRDefault="00FE1D8E" w:rsidP="001442ED">
      <w:pPr>
        <w:pStyle w:val="BodyText"/>
        <w:numPr>
          <w:ilvl w:val="0"/>
          <w:numId w:val="15"/>
        </w:numPr>
        <w:spacing w:after="180"/>
      </w:pPr>
      <w:r w:rsidRPr="00600343">
        <w:t>Make a table with columns for each group you made based on your chosen characteristic. List all phytoplankton in each group under the designated column.</w:t>
      </w:r>
      <w:r>
        <w:t xml:space="preserve"> </w:t>
      </w:r>
    </w:p>
    <w:p w14:paraId="4A35AF0D" w14:textId="50C731AB" w:rsidR="00BF190A" w:rsidRDefault="00BF190A" w:rsidP="00926C43">
      <w:pPr>
        <w:pStyle w:val="BodyText"/>
        <w:spacing w:after="180"/>
      </w:pPr>
    </w:p>
    <w:p w14:paraId="04C95EF1" w14:textId="3C4BF3A8" w:rsidR="00BF190A" w:rsidRDefault="00BF190A" w:rsidP="00926C43">
      <w:pPr>
        <w:pStyle w:val="BodyText"/>
        <w:spacing w:after="180"/>
      </w:pPr>
    </w:p>
    <w:p w14:paraId="48CF3F09" w14:textId="4CD6F0CF" w:rsidR="00BF190A" w:rsidRDefault="00BF190A" w:rsidP="00926C43">
      <w:pPr>
        <w:pStyle w:val="BodyText"/>
        <w:spacing w:after="180"/>
      </w:pPr>
    </w:p>
    <w:p w14:paraId="6CE107B1" w14:textId="70166D82" w:rsidR="00BF190A" w:rsidRDefault="00BF190A" w:rsidP="00926C43">
      <w:pPr>
        <w:pStyle w:val="BodyText"/>
        <w:spacing w:after="180"/>
      </w:pPr>
    </w:p>
    <w:p w14:paraId="2774005A" w14:textId="77777777" w:rsidR="00D55DC4" w:rsidRDefault="00D55DC4" w:rsidP="00795405">
      <w:pPr>
        <w:pStyle w:val="BodyText"/>
        <w:spacing w:after="0"/>
      </w:pPr>
    </w:p>
    <w:p w14:paraId="7328CFF7" w14:textId="77777777" w:rsidR="000914ED" w:rsidRDefault="000914ED" w:rsidP="000914ED">
      <w:pPr>
        <w:pStyle w:val="BodyText"/>
        <w:numPr>
          <w:ilvl w:val="0"/>
          <w:numId w:val="15"/>
        </w:numPr>
      </w:pPr>
      <w:r>
        <w:t xml:space="preserve">Compare the phytoplankton in each category with the phytoplankton in each lake. </w:t>
      </w:r>
      <w:r>
        <w:br/>
        <w:t xml:space="preserve">What patterns do you notice? </w:t>
      </w:r>
    </w:p>
    <w:p w14:paraId="4CAF839C" w14:textId="76CAA7B7" w:rsidR="009007B6" w:rsidRDefault="009007B6">
      <w:pPr>
        <w:spacing w:after="160" w:line="259" w:lineRule="auto"/>
      </w:pPr>
      <w:r>
        <w:br w:type="page"/>
      </w:r>
    </w:p>
    <w:p w14:paraId="5CA154D3" w14:textId="58FD6BC6" w:rsidR="00821889" w:rsidRDefault="00DE4717" w:rsidP="00DE4717">
      <w:pPr>
        <w:pStyle w:val="Heading1"/>
      </w:pPr>
      <w:r>
        <w:lastRenderedPageBreak/>
        <w:t>Class Discussion Notes</w:t>
      </w:r>
    </w:p>
    <w:p w14:paraId="162ADAEC" w14:textId="051D4BFB" w:rsidR="00821889" w:rsidRDefault="00821889" w:rsidP="00821889">
      <w:pPr>
        <w:pStyle w:val="BodyText"/>
      </w:pPr>
    </w:p>
    <w:p w14:paraId="4FF89128" w14:textId="0DE5957C" w:rsidR="00821889" w:rsidRDefault="00821889" w:rsidP="00821889">
      <w:pPr>
        <w:pStyle w:val="BodyText"/>
      </w:pPr>
    </w:p>
    <w:p w14:paraId="3BA46361" w14:textId="69BA8595" w:rsidR="00821889" w:rsidRDefault="00821889" w:rsidP="00821889">
      <w:pPr>
        <w:pStyle w:val="BodyText"/>
      </w:pPr>
    </w:p>
    <w:p w14:paraId="33A3A003" w14:textId="273E68BC" w:rsidR="003739B6" w:rsidRDefault="003739B6" w:rsidP="00821889">
      <w:pPr>
        <w:pStyle w:val="BodyText"/>
      </w:pPr>
    </w:p>
    <w:p w14:paraId="2044BF61" w14:textId="086E9FDE" w:rsidR="003739B6" w:rsidRDefault="003739B6" w:rsidP="00821889">
      <w:pPr>
        <w:pStyle w:val="BodyText"/>
      </w:pPr>
    </w:p>
    <w:p w14:paraId="16F7C0E6" w14:textId="39AFE257" w:rsidR="003739B6" w:rsidRDefault="003739B6" w:rsidP="00821889">
      <w:pPr>
        <w:pStyle w:val="BodyText"/>
      </w:pPr>
    </w:p>
    <w:p w14:paraId="2B8AF295" w14:textId="0C8902D7" w:rsidR="003739B6" w:rsidRDefault="003739B6" w:rsidP="00821889">
      <w:pPr>
        <w:pStyle w:val="BodyText"/>
      </w:pPr>
    </w:p>
    <w:p w14:paraId="7F3EBB3B" w14:textId="24A1D16D" w:rsidR="003739B6" w:rsidRDefault="003739B6" w:rsidP="00821889">
      <w:pPr>
        <w:pStyle w:val="BodyText"/>
      </w:pPr>
    </w:p>
    <w:p w14:paraId="6EEC1A56" w14:textId="02BC83AA" w:rsidR="003739B6" w:rsidRDefault="003739B6" w:rsidP="00821889">
      <w:pPr>
        <w:pStyle w:val="BodyText"/>
      </w:pPr>
    </w:p>
    <w:p w14:paraId="1513CD3A" w14:textId="77777777" w:rsidR="007F2CCD" w:rsidRDefault="007F2CCD" w:rsidP="00821889">
      <w:pPr>
        <w:pStyle w:val="BodyText"/>
      </w:pPr>
    </w:p>
    <w:p w14:paraId="6FDDC7CF" w14:textId="2A4753ED" w:rsidR="003739B6" w:rsidRDefault="003739B6" w:rsidP="00821889">
      <w:pPr>
        <w:pStyle w:val="BodyText"/>
      </w:pPr>
    </w:p>
    <w:p w14:paraId="0D6B6B2A" w14:textId="6CFAE958" w:rsidR="003739B6" w:rsidRDefault="003739B6" w:rsidP="00821889">
      <w:pPr>
        <w:pStyle w:val="BodyText"/>
      </w:pPr>
    </w:p>
    <w:p w14:paraId="079DD4C1" w14:textId="25DC50D7" w:rsidR="003739B6" w:rsidRDefault="003739B6" w:rsidP="003739B6">
      <w:pPr>
        <w:pStyle w:val="Heading2"/>
      </w:pPr>
      <w:r>
        <w:t>Revised Phytoplankton Growth Model</w:t>
      </w:r>
    </w:p>
    <w:p w14:paraId="4CF7B738" w14:textId="3D62D8E9" w:rsidR="003739B6" w:rsidRDefault="00AD77D7" w:rsidP="003739B6">
      <w:r w:rsidRPr="00AD77D7">
        <w:t>Draw and label a diagram showing the direct and indirect cause</w:t>
      </w:r>
      <w:r w:rsidR="00FB4F23">
        <w:t>-</w:t>
      </w:r>
      <w:r w:rsidRPr="00AD77D7">
        <w:t>and</w:t>
      </w:r>
      <w:r w:rsidR="00FB4F23">
        <w:t>-</w:t>
      </w:r>
      <w:r w:rsidRPr="00AD77D7">
        <w:t xml:space="preserve">effect relationships among </w:t>
      </w:r>
      <w:r w:rsidR="00FB4F23">
        <w:t xml:space="preserve">plant </w:t>
      </w:r>
      <w:r w:rsidRPr="00AD77D7">
        <w:t xml:space="preserve">growth factors, </w:t>
      </w:r>
      <w:r w:rsidR="00FB4F23">
        <w:t xml:space="preserve">number of </w:t>
      </w:r>
      <w:r w:rsidRPr="00AD77D7">
        <w:t xml:space="preserve">phytoplankton, and water clarity. Use a different color </w:t>
      </w:r>
      <w:r w:rsidR="00FB4F23">
        <w:t xml:space="preserve">of </w:t>
      </w:r>
      <w:r w:rsidRPr="00AD77D7">
        <w:t>pencil or highlighter to show the changes you made to your initial model.</w:t>
      </w:r>
      <w:r w:rsidR="003739B6">
        <w:t xml:space="preserve"> 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9360"/>
      </w:tblGrid>
      <w:tr w:rsidR="003739B6" w:rsidRPr="004B7D17" w14:paraId="74C3D8C9" w14:textId="77777777" w:rsidTr="00F91BC8">
        <w:trPr>
          <w:trHeight w:val="5040"/>
        </w:trPr>
        <w:tc>
          <w:tcPr>
            <w:tcW w:w="1872" w:type="dxa"/>
            <w:vAlign w:val="center"/>
          </w:tcPr>
          <w:p w14:paraId="563CC7A5" w14:textId="77777777" w:rsidR="003739B6" w:rsidRPr="004B7D17" w:rsidRDefault="003739B6" w:rsidP="00A941C9">
            <w:pPr>
              <w:pStyle w:val="TableData"/>
              <w:jc w:val="center"/>
              <w:rPr>
                <w:sz w:val="32"/>
                <w:szCs w:val="32"/>
              </w:rPr>
            </w:pPr>
          </w:p>
        </w:tc>
      </w:tr>
    </w:tbl>
    <w:p w14:paraId="70D6D2EC" w14:textId="2F85A937" w:rsidR="003739B6" w:rsidRPr="0026205C" w:rsidRDefault="003739B6" w:rsidP="00821889">
      <w:pPr>
        <w:pStyle w:val="BodyText"/>
        <w:rPr>
          <w:sz w:val="18"/>
          <w:szCs w:val="18"/>
        </w:rPr>
      </w:pPr>
    </w:p>
    <w:p w14:paraId="35B96884" w14:textId="433430C6" w:rsidR="003739B6" w:rsidRDefault="008D220E" w:rsidP="008D220E">
      <w:pPr>
        <w:pStyle w:val="Heading1"/>
      </w:pPr>
      <w:r>
        <w:lastRenderedPageBreak/>
        <w:t>Phytoplankton Investigation</w:t>
      </w:r>
    </w:p>
    <w:p w14:paraId="0579DFA6" w14:textId="05ECDCE0" w:rsidR="003739B6" w:rsidRDefault="006B292D" w:rsidP="00050344">
      <w:pPr>
        <w:pStyle w:val="BodyText"/>
        <w:spacing w:after="0" w:line="240" w:lineRule="auto"/>
      </w:pPr>
      <w:r w:rsidRPr="006B292D">
        <w:t>Choose one factor that causes phytoplankton to grow. How can you test this to see if it is true?</w:t>
      </w:r>
    </w:p>
    <w:p w14:paraId="6AE23CEA" w14:textId="4A135F9F" w:rsidR="00050344" w:rsidRDefault="00050344" w:rsidP="008474F1"/>
    <w:p w14:paraId="6448408F" w14:textId="51DACCBB" w:rsidR="008474F1" w:rsidRDefault="008474F1" w:rsidP="008474F1">
      <w:pPr>
        <w:pStyle w:val="BodyText"/>
      </w:pPr>
    </w:p>
    <w:p w14:paraId="51ECF135" w14:textId="77777777" w:rsidR="008474F1" w:rsidRDefault="008474F1" w:rsidP="008474F1">
      <w:pPr>
        <w:pStyle w:val="BodyText"/>
      </w:pPr>
    </w:p>
    <w:p w14:paraId="63E0827F" w14:textId="4E091C31" w:rsidR="008474F1" w:rsidRDefault="008474F1" w:rsidP="008474F1">
      <w:pPr>
        <w:pStyle w:val="BodyText"/>
      </w:pPr>
    </w:p>
    <w:p w14:paraId="4E8B5253" w14:textId="51E221C7" w:rsidR="00BE4AEB" w:rsidRDefault="00BE4AEB" w:rsidP="008474F1">
      <w:pPr>
        <w:pStyle w:val="BodyText"/>
      </w:pPr>
    </w:p>
    <w:p w14:paraId="6B36B126" w14:textId="77777777" w:rsidR="00BE4AEB" w:rsidRDefault="00BE4AEB" w:rsidP="008474F1">
      <w:pPr>
        <w:pStyle w:val="BodyText"/>
      </w:pPr>
    </w:p>
    <w:p w14:paraId="5EE52405" w14:textId="6879FB1F" w:rsidR="008474F1" w:rsidRDefault="008474F1" w:rsidP="008474F1">
      <w:pPr>
        <w:pStyle w:val="BodyText"/>
      </w:pPr>
    </w:p>
    <w:p w14:paraId="2AA3C9E7" w14:textId="77777777" w:rsidR="00105CDB" w:rsidRPr="008474F1" w:rsidRDefault="00105CDB" w:rsidP="008474F1">
      <w:pPr>
        <w:pStyle w:val="BodyText"/>
      </w:pPr>
    </w:p>
    <w:p w14:paraId="1611FC07" w14:textId="09818B58" w:rsidR="003739B6" w:rsidRDefault="00105CDB" w:rsidP="00BB5A36">
      <w:pPr>
        <w:pStyle w:val="Heading2"/>
      </w:pPr>
      <w:r>
        <w:t xml:space="preserve">Investigation </w:t>
      </w:r>
      <w:r w:rsidR="00BB5A36">
        <w:t>Question</w:t>
      </w:r>
    </w:p>
    <w:p w14:paraId="648ECA60" w14:textId="77777777" w:rsidR="00311370" w:rsidRDefault="00311370" w:rsidP="00F85E19">
      <w:pPr>
        <w:pStyle w:val="BodyText"/>
        <w:spacing w:after="0"/>
        <w:rPr>
          <w:i/>
          <w:iCs/>
        </w:rPr>
      </w:pPr>
    </w:p>
    <w:p w14:paraId="7875C9CC" w14:textId="69F48492" w:rsidR="003739B6" w:rsidRDefault="00C71DD7" w:rsidP="00F85E19">
      <w:pPr>
        <w:pStyle w:val="BodyText"/>
        <w:spacing w:after="0"/>
        <w:rPr>
          <w:i/>
          <w:iCs/>
        </w:rPr>
      </w:pPr>
      <w:r w:rsidRPr="00757256">
        <w:rPr>
          <w:i/>
          <w:iCs/>
        </w:rPr>
        <w:t xml:space="preserve">How does </w:t>
      </w:r>
      <w:r w:rsidR="00823057">
        <w:rPr>
          <w:i/>
          <w:iCs/>
        </w:rPr>
        <w:t>____________________</w:t>
      </w:r>
      <w:r w:rsidR="00F85E19">
        <w:rPr>
          <w:i/>
          <w:iCs/>
        </w:rPr>
        <w:t>_</w:t>
      </w:r>
      <w:r w:rsidR="009141FF">
        <w:rPr>
          <w:i/>
          <w:iCs/>
        </w:rPr>
        <w:t>________</w:t>
      </w:r>
      <w:r w:rsidR="00823057">
        <w:rPr>
          <w:i/>
          <w:iCs/>
        </w:rPr>
        <w:t>_</w:t>
      </w:r>
      <w:r w:rsidRPr="00757256">
        <w:rPr>
          <w:i/>
          <w:iCs/>
        </w:rPr>
        <w:t xml:space="preserve"> affect phytoplankton growth?</w:t>
      </w:r>
    </w:p>
    <w:p w14:paraId="4965D4F2" w14:textId="2CE6849B" w:rsidR="00F85E19" w:rsidRPr="00881D09" w:rsidRDefault="00F85E19" w:rsidP="009141FF">
      <w:pPr>
        <w:pStyle w:val="BodyText"/>
        <w:ind w:firstLine="1440"/>
        <w:rPr>
          <w:sz w:val="18"/>
          <w:szCs w:val="18"/>
        </w:rPr>
      </w:pPr>
      <w:r w:rsidRPr="00881D09">
        <w:rPr>
          <w:sz w:val="18"/>
          <w:szCs w:val="18"/>
        </w:rPr>
        <w:t>(Write the factor you will test here.)</w:t>
      </w:r>
    </w:p>
    <w:p w14:paraId="3948784A" w14:textId="2C3B8101" w:rsidR="008474F1" w:rsidRDefault="008474F1" w:rsidP="00821889">
      <w:pPr>
        <w:pStyle w:val="BodyText"/>
      </w:pPr>
    </w:p>
    <w:p w14:paraId="3EEE2A55" w14:textId="77777777" w:rsidR="008474F1" w:rsidRPr="008474F1" w:rsidRDefault="008474F1" w:rsidP="00821889">
      <w:pPr>
        <w:pStyle w:val="BodyText"/>
      </w:pPr>
    </w:p>
    <w:p w14:paraId="5A92C55E" w14:textId="51D5FFDE" w:rsidR="00D52733" w:rsidRDefault="00105CDB" w:rsidP="00B800A2">
      <w:pPr>
        <w:pStyle w:val="Heading2"/>
      </w:pPr>
      <w:r>
        <w:t xml:space="preserve">Investigation </w:t>
      </w:r>
      <w:r w:rsidR="00B800A2">
        <w:t>Prediction</w:t>
      </w:r>
    </w:p>
    <w:p w14:paraId="0D13512A" w14:textId="0FAAA9E1" w:rsidR="00C71DD7" w:rsidRDefault="00816FF5" w:rsidP="00392CC6">
      <w:pPr>
        <w:pStyle w:val="BodyText"/>
        <w:spacing w:after="240"/>
      </w:pPr>
      <w:r w:rsidRPr="00816FF5">
        <w:t>Use your model to predict what will happen to the number of phytoplankton if the factor you are testing increases.</w:t>
      </w:r>
      <w:r>
        <w:t xml:space="preserve"> </w:t>
      </w:r>
    </w:p>
    <w:p w14:paraId="2143E652" w14:textId="77777777" w:rsidR="008474F1" w:rsidRDefault="008474F1" w:rsidP="00F21692">
      <w:pPr>
        <w:pStyle w:val="BodyText"/>
        <w:spacing w:after="20"/>
      </w:pPr>
    </w:p>
    <w:p w14:paraId="3E997BB5" w14:textId="4ADFF3A9" w:rsidR="00CA5F21" w:rsidRDefault="000454AD" w:rsidP="00D068B2">
      <w:pPr>
        <w:pStyle w:val="BodyText"/>
        <w:spacing w:after="0"/>
        <w:rPr>
          <w:sz w:val="18"/>
          <w:szCs w:val="18"/>
        </w:rPr>
      </w:pPr>
      <w:r w:rsidRPr="002D6D2B">
        <w:rPr>
          <w:i/>
          <w:iCs/>
        </w:rPr>
        <w:t xml:space="preserve">If </w:t>
      </w:r>
      <w:r w:rsidR="00550F69">
        <w:rPr>
          <w:i/>
          <w:iCs/>
        </w:rPr>
        <w:t>_____________________________</w:t>
      </w:r>
      <w:r w:rsidR="00D068B2">
        <w:rPr>
          <w:i/>
          <w:iCs/>
        </w:rPr>
        <w:t>_</w:t>
      </w:r>
      <w:r w:rsidR="00550F69">
        <w:rPr>
          <w:i/>
          <w:iCs/>
        </w:rPr>
        <w:t>_</w:t>
      </w:r>
      <w:r w:rsidRPr="002D6D2B">
        <w:rPr>
          <w:i/>
          <w:iCs/>
        </w:rPr>
        <w:t xml:space="preserve"> increases, the number of phytoplankton </w:t>
      </w:r>
    </w:p>
    <w:p w14:paraId="31A98463" w14:textId="0C9368F6" w:rsidR="00CA5F21" w:rsidRPr="00CA5F21" w:rsidRDefault="00CA5F21" w:rsidP="00D068B2">
      <w:pPr>
        <w:pStyle w:val="BodyText"/>
        <w:ind w:firstLine="720"/>
        <w:rPr>
          <w:i/>
          <w:iCs/>
        </w:rPr>
      </w:pPr>
      <w:bookmarkStart w:id="2" w:name="_Hlk70507409"/>
      <w:r w:rsidRPr="00CA5F21">
        <w:rPr>
          <w:sz w:val="18"/>
          <w:szCs w:val="18"/>
        </w:rPr>
        <w:t>(Write the factor you will test here.)</w:t>
      </w:r>
      <w:bookmarkEnd w:id="2"/>
      <w:r w:rsidR="0066734C">
        <w:rPr>
          <w:sz w:val="18"/>
          <w:szCs w:val="18"/>
        </w:rPr>
        <w:t xml:space="preserve"> </w:t>
      </w:r>
    </w:p>
    <w:p w14:paraId="539F1ECD" w14:textId="140B956E" w:rsidR="00B800A2" w:rsidRDefault="0066734C" w:rsidP="00392CC6">
      <w:pPr>
        <w:pStyle w:val="BodyText"/>
        <w:spacing w:before="360" w:after="0"/>
        <w:rPr>
          <w:i/>
          <w:iCs/>
        </w:rPr>
      </w:pPr>
      <w:r>
        <w:rPr>
          <w:i/>
          <w:iCs/>
        </w:rPr>
        <w:t xml:space="preserve">will </w:t>
      </w:r>
      <w:r w:rsidR="00061BAF">
        <w:rPr>
          <w:i/>
          <w:iCs/>
        </w:rPr>
        <w:t>______________________________</w:t>
      </w:r>
      <w:r w:rsidR="00085CD1">
        <w:rPr>
          <w:i/>
          <w:iCs/>
        </w:rPr>
        <w:t>_</w:t>
      </w:r>
      <w:r w:rsidR="00061BAF">
        <w:rPr>
          <w:i/>
          <w:iCs/>
        </w:rPr>
        <w:t>_</w:t>
      </w:r>
      <w:r w:rsidR="00F6654F">
        <w:rPr>
          <w:i/>
          <w:iCs/>
        </w:rPr>
        <w:t>_</w:t>
      </w:r>
      <w:r w:rsidR="00061BAF">
        <w:rPr>
          <w:i/>
          <w:iCs/>
        </w:rPr>
        <w:t>_</w:t>
      </w:r>
      <w:r w:rsidR="000454AD" w:rsidRPr="002D6D2B">
        <w:rPr>
          <w:i/>
          <w:iCs/>
        </w:rPr>
        <w:t>.</w:t>
      </w:r>
      <w:r w:rsidR="00881AED">
        <w:rPr>
          <w:i/>
          <w:iCs/>
        </w:rPr>
        <w:t xml:space="preserve"> </w:t>
      </w:r>
    </w:p>
    <w:p w14:paraId="1BBFC47F" w14:textId="0E2E56F9" w:rsidR="00881AED" w:rsidRPr="002D6D2B" w:rsidRDefault="00881AED" w:rsidP="00085CD1">
      <w:pPr>
        <w:pStyle w:val="BodyText"/>
        <w:ind w:firstLine="1080"/>
        <w:rPr>
          <w:i/>
          <w:iCs/>
        </w:rPr>
      </w:pPr>
      <w:r w:rsidRPr="00CA5F21">
        <w:rPr>
          <w:sz w:val="18"/>
          <w:szCs w:val="18"/>
        </w:rPr>
        <w:t>(</w:t>
      </w:r>
      <w:r>
        <w:rPr>
          <w:sz w:val="18"/>
          <w:szCs w:val="18"/>
        </w:rPr>
        <w:t>increase, decrease, stay the same</w:t>
      </w:r>
      <w:r w:rsidRPr="00CA5F21">
        <w:rPr>
          <w:sz w:val="18"/>
          <w:szCs w:val="18"/>
        </w:rPr>
        <w:t>)</w:t>
      </w:r>
      <w:r w:rsidR="0066734C">
        <w:rPr>
          <w:sz w:val="18"/>
          <w:szCs w:val="18"/>
        </w:rPr>
        <w:t xml:space="preserve"> </w:t>
      </w:r>
    </w:p>
    <w:p w14:paraId="24B1E53F" w14:textId="77777777" w:rsidR="00434AE6" w:rsidRDefault="00434AE6">
      <w:pPr>
        <w:spacing w:after="160" w:line="259" w:lineRule="auto"/>
      </w:pPr>
    </w:p>
    <w:p w14:paraId="0A1E7288" w14:textId="215067FC" w:rsidR="00795CFC" w:rsidRDefault="00795CFC">
      <w:pPr>
        <w:spacing w:after="160" w:line="259" w:lineRule="auto"/>
        <w:rPr>
          <w:rFonts w:asciiTheme="majorHAnsi" w:eastAsiaTheme="majorEastAsia" w:hAnsiTheme="majorHAnsi" w:cstheme="majorBidi"/>
          <w:i/>
          <w:color w:val="910D28" w:themeColor="accent1"/>
          <w:szCs w:val="26"/>
        </w:rPr>
      </w:pPr>
      <w:r>
        <w:br w:type="page"/>
      </w:r>
    </w:p>
    <w:p w14:paraId="73FB2EC0" w14:textId="66A95B3F" w:rsidR="00B800A2" w:rsidRDefault="002F1089" w:rsidP="002F1089">
      <w:pPr>
        <w:pStyle w:val="Heading2"/>
      </w:pPr>
      <w:r>
        <w:lastRenderedPageBreak/>
        <w:t>Data Collection</w:t>
      </w:r>
    </w:p>
    <w:p w14:paraId="16CFFF31" w14:textId="29EC3D81" w:rsidR="007831C3" w:rsidRDefault="00AD29BF" w:rsidP="00AB47B2">
      <w:pPr>
        <w:pStyle w:val="BodyText"/>
        <w:numPr>
          <w:ilvl w:val="0"/>
          <w:numId w:val="16"/>
        </w:numPr>
        <w:spacing w:after="60"/>
      </w:pPr>
      <w:r>
        <w:t xml:space="preserve">Fill </w:t>
      </w:r>
      <w:r w:rsidR="00AE476A">
        <w:t>in</w:t>
      </w:r>
      <w:r w:rsidR="007831C3">
        <w:t xml:space="preserve"> </w:t>
      </w:r>
      <w:r>
        <w:t>the blank line</w:t>
      </w:r>
      <w:r w:rsidR="007831C3">
        <w:t xml:space="preserve"> </w:t>
      </w:r>
      <w:r w:rsidR="00AE476A">
        <w:t>at the top of</w:t>
      </w:r>
      <w:r w:rsidR="007831C3">
        <w:t xml:space="preserve"> the second column with the factor you are testing. </w:t>
      </w:r>
    </w:p>
    <w:p w14:paraId="7DC3A8AA" w14:textId="775926A1" w:rsidR="00B800A2" w:rsidRDefault="007831C3" w:rsidP="00790F68">
      <w:pPr>
        <w:pStyle w:val="BodyText"/>
        <w:numPr>
          <w:ilvl w:val="0"/>
          <w:numId w:val="16"/>
        </w:numPr>
        <w:spacing w:after="240"/>
      </w:pPr>
      <w:r>
        <w:t xml:space="preserve">Measure and record the </w:t>
      </w:r>
      <w:r w:rsidR="00757256">
        <w:t>S</w:t>
      </w:r>
      <w:r>
        <w:t xml:space="preserve">ecchi depth and any changes in </w:t>
      </w:r>
      <w:r w:rsidR="00757256">
        <w:t xml:space="preserve">the </w:t>
      </w:r>
      <w:r>
        <w:t>water</w:t>
      </w:r>
      <w:r w:rsidR="00757256">
        <w:t>’s</w:t>
      </w:r>
      <w:r>
        <w:t xml:space="preserve"> color and smell every day. If the </w:t>
      </w:r>
      <w:r w:rsidR="00757256">
        <w:t>S</w:t>
      </w:r>
      <w:r>
        <w:t xml:space="preserve">ecchi disk touches the bottom of the bottle and you can still see it, record your </w:t>
      </w:r>
      <w:r w:rsidR="008713EE">
        <w:t xml:space="preserve">Secchi depth </w:t>
      </w:r>
      <w:r>
        <w:t>measurement as “bottom.</w:t>
      </w:r>
      <w:r w:rsidR="008713EE">
        <w:t xml:space="preserve">” 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720"/>
        <w:gridCol w:w="2160"/>
        <w:gridCol w:w="2160"/>
        <w:gridCol w:w="2160"/>
        <w:gridCol w:w="2160"/>
      </w:tblGrid>
      <w:tr w:rsidR="00BC34D6" w14:paraId="572BC500" w14:textId="768BB69D" w:rsidTr="00F956E0">
        <w:trPr>
          <w:cantSplit/>
          <w:tblHeader/>
        </w:trPr>
        <w:tc>
          <w:tcPr>
            <w:tcW w:w="720" w:type="dxa"/>
            <w:shd w:val="clear" w:color="auto" w:fill="F2F7F6" w:themeFill="accent3" w:themeFillTint="33"/>
            <w:vAlign w:val="center"/>
          </w:tcPr>
          <w:p w14:paraId="044C338D" w14:textId="229E1FFF" w:rsidR="00BC34D6" w:rsidRPr="00F956E0" w:rsidRDefault="00AD139C" w:rsidP="00A40332">
            <w:pPr>
              <w:pStyle w:val="TableColumnHeaders"/>
              <w:spacing w:line="276" w:lineRule="auto"/>
              <w:rPr>
                <w:color w:val="3E5C61" w:themeColor="text1"/>
              </w:rPr>
            </w:pPr>
            <w:bookmarkStart w:id="3" w:name="_Hlk70426735"/>
            <w:r w:rsidRPr="00F956E0">
              <w:rPr>
                <w:color w:val="3E5C61" w:themeColor="text1"/>
              </w:rPr>
              <w:t>Time (d)</w:t>
            </w:r>
          </w:p>
        </w:tc>
        <w:tc>
          <w:tcPr>
            <w:tcW w:w="2160" w:type="dxa"/>
            <w:shd w:val="clear" w:color="auto" w:fill="F2F7F6" w:themeFill="accent3" w:themeFillTint="33"/>
            <w:vAlign w:val="center"/>
          </w:tcPr>
          <w:p w14:paraId="7A624B96" w14:textId="3D025A73" w:rsidR="00BC34D6" w:rsidRPr="00F956E0" w:rsidRDefault="007634A0" w:rsidP="00A40332">
            <w:pPr>
              <w:pStyle w:val="TableColumnHeaders"/>
              <w:spacing w:line="276" w:lineRule="auto"/>
              <w:rPr>
                <w:color w:val="3E5C61" w:themeColor="text1"/>
              </w:rPr>
            </w:pPr>
            <w:r w:rsidRPr="00F956E0">
              <w:rPr>
                <w:color w:val="3E5C61" w:themeColor="text1"/>
              </w:rPr>
              <w:t>___________</w:t>
            </w:r>
            <w:r w:rsidR="00090EA0">
              <w:rPr>
                <w:color w:val="3E5C61" w:themeColor="text1"/>
              </w:rPr>
              <w:t>_</w:t>
            </w:r>
            <w:r w:rsidR="00AD29BF" w:rsidRPr="00F956E0">
              <w:rPr>
                <w:color w:val="3E5C61" w:themeColor="text1"/>
              </w:rPr>
              <w:t>_</w:t>
            </w:r>
            <w:r w:rsidR="00BC34D6" w:rsidRPr="00F956E0">
              <w:rPr>
                <w:color w:val="3E5C61" w:themeColor="text1"/>
              </w:rPr>
              <w:t xml:space="preserve"> </w:t>
            </w:r>
            <w:r w:rsidR="00831FA0" w:rsidRPr="00F956E0">
              <w:rPr>
                <w:color w:val="3E5C61" w:themeColor="text1"/>
              </w:rPr>
              <w:br/>
            </w:r>
            <w:r w:rsidR="00032C72" w:rsidRPr="00F956E0">
              <w:rPr>
                <w:color w:val="3E5C61" w:themeColor="text1"/>
              </w:rPr>
              <w:t>Secchi Depth</w:t>
            </w:r>
          </w:p>
        </w:tc>
        <w:tc>
          <w:tcPr>
            <w:tcW w:w="2160" w:type="dxa"/>
            <w:shd w:val="clear" w:color="auto" w:fill="F2F7F6" w:themeFill="accent3" w:themeFillTint="33"/>
            <w:vAlign w:val="center"/>
          </w:tcPr>
          <w:p w14:paraId="27FAAF82" w14:textId="50032D8D" w:rsidR="00BC34D6" w:rsidRPr="00F956E0" w:rsidRDefault="00FA2C86" w:rsidP="00A40332">
            <w:pPr>
              <w:pStyle w:val="TableColumnHeaders"/>
              <w:spacing w:line="276" w:lineRule="auto"/>
              <w:rPr>
                <w:color w:val="3E5C61" w:themeColor="text1"/>
              </w:rPr>
            </w:pPr>
            <w:r w:rsidRPr="00F956E0">
              <w:rPr>
                <w:color w:val="3E5C61" w:themeColor="text1"/>
              </w:rPr>
              <w:t>Control Secchi D</w:t>
            </w:r>
            <w:r w:rsidR="00F319D0" w:rsidRPr="00F956E0">
              <w:rPr>
                <w:color w:val="3E5C61" w:themeColor="text1"/>
              </w:rPr>
              <w:t>ept</w:t>
            </w:r>
            <w:r w:rsidR="00C105D6" w:rsidRPr="00F956E0">
              <w:rPr>
                <w:color w:val="3E5C61" w:themeColor="text1"/>
              </w:rPr>
              <w:t>h</w:t>
            </w:r>
          </w:p>
        </w:tc>
        <w:tc>
          <w:tcPr>
            <w:tcW w:w="2160" w:type="dxa"/>
            <w:shd w:val="clear" w:color="auto" w:fill="F2F7F6" w:themeFill="accent3" w:themeFillTint="33"/>
            <w:vAlign w:val="center"/>
          </w:tcPr>
          <w:p w14:paraId="32D49E06" w14:textId="455187EE" w:rsidR="00BC34D6" w:rsidRPr="00F956E0" w:rsidRDefault="00C105D6" w:rsidP="00A40332">
            <w:pPr>
              <w:pStyle w:val="TableColumnHeaders"/>
              <w:spacing w:line="276" w:lineRule="auto"/>
              <w:rPr>
                <w:color w:val="3E5C61" w:themeColor="text1"/>
              </w:rPr>
            </w:pPr>
            <w:proofErr w:type="gramStart"/>
            <w:r w:rsidRPr="00F956E0">
              <w:rPr>
                <w:color w:val="3E5C61" w:themeColor="text1"/>
              </w:rPr>
              <w:t>Water Color</w:t>
            </w:r>
            <w:proofErr w:type="gramEnd"/>
          </w:p>
        </w:tc>
        <w:tc>
          <w:tcPr>
            <w:tcW w:w="2160" w:type="dxa"/>
            <w:shd w:val="clear" w:color="auto" w:fill="F2F7F6" w:themeFill="accent3" w:themeFillTint="33"/>
            <w:vAlign w:val="center"/>
          </w:tcPr>
          <w:p w14:paraId="68E9AA68" w14:textId="22B5C12C" w:rsidR="00BC34D6" w:rsidRPr="00F956E0" w:rsidRDefault="00C105D6" w:rsidP="00A40332">
            <w:pPr>
              <w:pStyle w:val="TableColumnHeaders"/>
              <w:spacing w:line="276" w:lineRule="auto"/>
              <w:rPr>
                <w:color w:val="3E5C61" w:themeColor="text1"/>
              </w:rPr>
            </w:pPr>
            <w:r w:rsidRPr="00F956E0">
              <w:rPr>
                <w:color w:val="3E5C61" w:themeColor="text1"/>
              </w:rPr>
              <w:t>Water Smell</w:t>
            </w:r>
          </w:p>
        </w:tc>
      </w:tr>
      <w:tr w:rsidR="00BC34D6" w14:paraId="7A21E2E2" w14:textId="5CADBBC8" w:rsidTr="000D6D39">
        <w:trPr>
          <w:trHeight w:val="288"/>
        </w:trPr>
        <w:tc>
          <w:tcPr>
            <w:tcW w:w="720" w:type="dxa"/>
            <w:vAlign w:val="center"/>
          </w:tcPr>
          <w:p w14:paraId="4531625F" w14:textId="43E83F2C" w:rsidR="00BC34D6" w:rsidRDefault="000B712B" w:rsidP="00A40332">
            <w:pPr>
              <w:pStyle w:val="RowHeader"/>
              <w:spacing w:line="276" w:lineRule="auto"/>
              <w:jc w:val="center"/>
            </w:pPr>
            <w:r>
              <w:t>1</w:t>
            </w:r>
          </w:p>
        </w:tc>
        <w:tc>
          <w:tcPr>
            <w:tcW w:w="2160" w:type="dxa"/>
            <w:vAlign w:val="center"/>
          </w:tcPr>
          <w:p w14:paraId="1297BA65" w14:textId="0AE288BA" w:rsidR="00BC34D6" w:rsidRDefault="00920989" w:rsidP="00A40332">
            <w:pPr>
              <w:pStyle w:val="TableData"/>
              <w:spacing w:line="276" w:lineRule="auto"/>
              <w:jc w:val="center"/>
            </w:pPr>
            <w:r>
              <w:t>bottom</w:t>
            </w:r>
          </w:p>
        </w:tc>
        <w:tc>
          <w:tcPr>
            <w:tcW w:w="2160" w:type="dxa"/>
            <w:vAlign w:val="center"/>
          </w:tcPr>
          <w:p w14:paraId="61D66D09" w14:textId="2C40E921" w:rsidR="00BC34D6" w:rsidRDefault="00920989" w:rsidP="00A40332">
            <w:pPr>
              <w:pStyle w:val="TableData"/>
              <w:spacing w:line="276" w:lineRule="auto"/>
              <w:jc w:val="center"/>
            </w:pPr>
            <w:r>
              <w:t>bottom</w:t>
            </w:r>
          </w:p>
        </w:tc>
        <w:tc>
          <w:tcPr>
            <w:tcW w:w="2160" w:type="dxa"/>
            <w:vAlign w:val="center"/>
          </w:tcPr>
          <w:p w14:paraId="1AE0AD09" w14:textId="77777777" w:rsidR="00BC34D6" w:rsidRDefault="00BC34D6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1009CCF6" w14:textId="77777777" w:rsidR="00BC34D6" w:rsidRDefault="00BC34D6" w:rsidP="00A40332">
            <w:pPr>
              <w:pStyle w:val="TableData"/>
              <w:spacing w:line="276" w:lineRule="auto"/>
              <w:jc w:val="center"/>
            </w:pPr>
          </w:p>
        </w:tc>
      </w:tr>
      <w:tr w:rsidR="00BC34D6" w14:paraId="5C17D50D" w14:textId="2DD22A1B" w:rsidTr="000D6D39">
        <w:trPr>
          <w:trHeight w:val="288"/>
        </w:trPr>
        <w:tc>
          <w:tcPr>
            <w:tcW w:w="720" w:type="dxa"/>
            <w:vAlign w:val="center"/>
          </w:tcPr>
          <w:p w14:paraId="0109F888" w14:textId="1F0F7B1C" w:rsidR="00BC34D6" w:rsidRPr="006B4CC2" w:rsidRDefault="000B712B" w:rsidP="00A40332">
            <w:pPr>
              <w:pStyle w:val="RowHeader"/>
              <w:spacing w:line="276" w:lineRule="auto"/>
              <w:jc w:val="center"/>
              <w:rPr>
                <w:rFonts w:cstheme="minorHAnsi"/>
              </w:rPr>
            </w:pPr>
            <w:r>
              <w:t>2</w:t>
            </w:r>
          </w:p>
        </w:tc>
        <w:tc>
          <w:tcPr>
            <w:tcW w:w="2160" w:type="dxa"/>
            <w:vAlign w:val="center"/>
          </w:tcPr>
          <w:p w14:paraId="769039C4" w14:textId="77777777" w:rsidR="00BC34D6" w:rsidRDefault="00BC34D6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16051589" w14:textId="77777777" w:rsidR="00BC34D6" w:rsidRDefault="00BC34D6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AE24A04" w14:textId="77777777" w:rsidR="00BC34D6" w:rsidRDefault="00BC34D6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72A617D6" w14:textId="77777777" w:rsidR="00BC34D6" w:rsidRDefault="00BC34D6" w:rsidP="00A40332">
            <w:pPr>
              <w:pStyle w:val="TableData"/>
              <w:spacing w:line="276" w:lineRule="auto"/>
              <w:jc w:val="center"/>
            </w:pPr>
          </w:p>
        </w:tc>
      </w:tr>
      <w:tr w:rsidR="00BC34D6" w14:paraId="7C7BB3B4" w14:textId="205476EE" w:rsidTr="000D6D39">
        <w:trPr>
          <w:trHeight w:val="288"/>
        </w:trPr>
        <w:tc>
          <w:tcPr>
            <w:tcW w:w="720" w:type="dxa"/>
            <w:vAlign w:val="center"/>
          </w:tcPr>
          <w:p w14:paraId="19553AFA" w14:textId="0879D344" w:rsidR="00BC34D6" w:rsidRDefault="000B712B" w:rsidP="00A40332">
            <w:pPr>
              <w:pStyle w:val="RowHeader"/>
              <w:spacing w:line="276" w:lineRule="auto"/>
              <w:jc w:val="center"/>
            </w:pPr>
            <w:r>
              <w:t>3</w:t>
            </w:r>
          </w:p>
        </w:tc>
        <w:tc>
          <w:tcPr>
            <w:tcW w:w="2160" w:type="dxa"/>
            <w:vAlign w:val="center"/>
          </w:tcPr>
          <w:p w14:paraId="75C447D5" w14:textId="77777777" w:rsidR="00BC34D6" w:rsidRDefault="00BC34D6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0604AD5E" w14:textId="77777777" w:rsidR="00BC34D6" w:rsidRDefault="00BC34D6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3B482C16" w14:textId="77777777" w:rsidR="00BC34D6" w:rsidRDefault="00BC34D6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3635E67" w14:textId="77777777" w:rsidR="00BC34D6" w:rsidRDefault="00BC34D6" w:rsidP="00A40332">
            <w:pPr>
              <w:pStyle w:val="TableData"/>
              <w:spacing w:line="276" w:lineRule="auto"/>
              <w:jc w:val="center"/>
            </w:pPr>
          </w:p>
        </w:tc>
      </w:tr>
      <w:tr w:rsidR="000B712B" w14:paraId="738868EF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35FEC869" w14:textId="55707855" w:rsidR="000B712B" w:rsidRDefault="00A36FDA" w:rsidP="00A40332">
            <w:pPr>
              <w:pStyle w:val="RowHeader"/>
              <w:spacing w:line="276" w:lineRule="auto"/>
              <w:jc w:val="center"/>
            </w:pPr>
            <w:r>
              <w:t>4</w:t>
            </w:r>
          </w:p>
        </w:tc>
        <w:tc>
          <w:tcPr>
            <w:tcW w:w="2160" w:type="dxa"/>
            <w:vAlign w:val="center"/>
          </w:tcPr>
          <w:p w14:paraId="0A5B2A95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67D3FB6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E02220D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2E12D01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</w:tr>
      <w:tr w:rsidR="000B712B" w14:paraId="3DC2E8A4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7BA79EC2" w14:textId="56C530AA" w:rsidR="000B712B" w:rsidRDefault="00A36FDA" w:rsidP="00A40332">
            <w:pPr>
              <w:pStyle w:val="RowHeader"/>
              <w:spacing w:line="276" w:lineRule="auto"/>
              <w:jc w:val="center"/>
            </w:pPr>
            <w:r>
              <w:t>5</w:t>
            </w:r>
          </w:p>
        </w:tc>
        <w:tc>
          <w:tcPr>
            <w:tcW w:w="2160" w:type="dxa"/>
            <w:vAlign w:val="center"/>
          </w:tcPr>
          <w:p w14:paraId="68826485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D573FD2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47383EA5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53C81462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</w:tr>
      <w:tr w:rsidR="000B712B" w14:paraId="0CD992C7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372CCA3D" w14:textId="65E8D727" w:rsidR="000B712B" w:rsidRDefault="00A36FDA" w:rsidP="00A40332">
            <w:pPr>
              <w:pStyle w:val="RowHeader"/>
              <w:spacing w:line="276" w:lineRule="auto"/>
              <w:jc w:val="center"/>
            </w:pPr>
            <w:r>
              <w:t>6</w:t>
            </w:r>
          </w:p>
        </w:tc>
        <w:tc>
          <w:tcPr>
            <w:tcW w:w="2160" w:type="dxa"/>
            <w:vAlign w:val="center"/>
          </w:tcPr>
          <w:p w14:paraId="4C5769F7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50890079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32E3F055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D87C691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</w:tr>
      <w:tr w:rsidR="000B712B" w14:paraId="421A1733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688D528B" w14:textId="3092D480" w:rsidR="000B712B" w:rsidRDefault="00A36FDA" w:rsidP="00A40332">
            <w:pPr>
              <w:pStyle w:val="RowHeader"/>
              <w:spacing w:line="276" w:lineRule="auto"/>
              <w:jc w:val="center"/>
            </w:pPr>
            <w:r>
              <w:t>7</w:t>
            </w:r>
          </w:p>
        </w:tc>
        <w:tc>
          <w:tcPr>
            <w:tcW w:w="2160" w:type="dxa"/>
            <w:vAlign w:val="center"/>
          </w:tcPr>
          <w:p w14:paraId="10A482C1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1238DAF1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2A340533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28B85177" w14:textId="77777777" w:rsidR="000B712B" w:rsidRDefault="000B712B" w:rsidP="00A40332">
            <w:pPr>
              <w:pStyle w:val="TableData"/>
              <w:spacing w:line="276" w:lineRule="auto"/>
              <w:jc w:val="center"/>
            </w:pPr>
          </w:p>
        </w:tc>
      </w:tr>
      <w:tr w:rsidR="00153CD2" w14:paraId="02977D61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51518959" w14:textId="0BEF0A78" w:rsidR="00153CD2" w:rsidRDefault="00A36FDA" w:rsidP="00A40332">
            <w:pPr>
              <w:pStyle w:val="RowHeader"/>
              <w:spacing w:line="276" w:lineRule="auto"/>
              <w:jc w:val="center"/>
            </w:pPr>
            <w:r>
              <w:t>8</w:t>
            </w:r>
          </w:p>
        </w:tc>
        <w:tc>
          <w:tcPr>
            <w:tcW w:w="2160" w:type="dxa"/>
            <w:vAlign w:val="center"/>
          </w:tcPr>
          <w:p w14:paraId="400EFE76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1A44DA9F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5E83D2DD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023D3E9B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</w:tr>
      <w:tr w:rsidR="00153CD2" w14:paraId="05592BD2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67991E27" w14:textId="6C715A82" w:rsidR="00153CD2" w:rsidRDefault="00A36FDA" w:rsidP="00A40332">
            <w:pPr>
              <w:pStyle w:val="RowHeader"/>
              <w:spacing w:line="276" w:lineRule="auto"/>
              <w:jc w:val="center"/>
            </w:pPr>
            <w:r>
              <w:t>9</w:t>
            </w:r>
          </w:p>
        </w:tc>
        <w:tc>
          <w:tcPr>
            <w:tcW w:w="2160" w:type="dxa"/>
            <w:vAlign w:val="center"/>
          </w:tcPr>
          <w:p w14:paraId="7826BB5F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00EF195C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FAC9CFC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4C0F6316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</w:tr>
      <w:tr w:rsidR="00153CD2" w14:paraId="4019960D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77D307EF" w14:textId="40BD9C3B" w:rsidR="00153CD2" w:rsidRDefault="00A36FDA" w:rsidP="00A40332">
            <w:pPr>
              <w:pStyle w:val="RowHeader"/>
              <w:spacing w:line="276" w:lineRule="auto"/>
              <w:jc w:val="center"/>
            </w:pPr>
            <w:r>
              <w:t>10</w:t>
            </w:r>
          </w:p>
        </w:tc>
        <w:tc>
          <w:tcPr>
            <w:tcW w:w="2160" w:type="dxa"/>
            <w:vAlign w:val="center"/>
          </w:tcPr>
          <w:p w14:paraId="75E45E92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550D05E4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FA7E998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17B97065" w14:textId="77777777" w:rsidR="00153CD2" w:rsidRDefault="00153CD2" w:rsidP="00A40332">
            <w:pPr>
              <w:pStyle w:val="TableData"/>
              <w:spacing w:line="276" w:lineRule="auto"/>
              <w:jc w:val="center"/>
            </w:pPr>
          </w:p>
        </w:tc>
      </w:tr>
      <w:tr w:rsidR="00A36FDA" w14:paraId="3D2E2152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18B10B46" w14:textId="607B5938" w:rsidR="00A36FDA" w:rsidRDefault="00A36FDA" w:rsidP="00A40332">
            <w:pPr>
              <w:pStyle w:val="RowHeader"/>
              <w:spacing w:line="276" w:lineRule="auto"/>
              <w:jc w:val="center"/>
            </w:pPr>
            <w:r>
              <w:t>11</w:t>
            </w:r>
          </w:p>
        </w:tc>
        <w:tc>
          <w:tcPr>
            <w:tcW w:w="2160" w:type="dxa"/>
            <w:vAlign w:val="center"/>
          </w:tcPr>
          <w:p w14:paraId="5B0A3E5E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33076FFF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3F6046EE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B8DE243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</w:tr>
      <w:tr w:rsidR="00A36FDA" w14:paraId="130253CD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36C0432E" w14:textId="514B26B8" w:rsidR="00A36FDA" w:rsidRDefault="00A36FDA" w:rsidP="00A40332">
            <w:pPr>
              <w:pStyle w:val="RowHeader"/>
              <w:spacing w:line="276" w:lineRule="auto"/>
              <w:jc w:val="center"/>
            </w:pPr>
            <w:r>
              <w:t>12</w:t>
            </w:r>
          </w:p>
        </w:tc>
        <w:tc>
          <w:tcPr>
            <w:tcW w:w="2160" w:type="dxa"/>
            <w:vAlign w:val="center"/>
          </w:tcPr>
          <w:p w14:paraId="08DE061E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489D6E89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5AA65C1A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3B284596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</w:tr>
      <w:tr w:rsidR="00A36FDA" w14:paraId="45F2243F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36222D30" w14:textId="24937EBA" w:rsidR="00A36FDA" w:rsidRDefault="00A36FDA" w:rsidP="00A40332">
            <w:pPr>
              <w:pStyle w:val="RowHeader"/>
              <w:spacing w:line="276" w:lineRule="auto"/>
              <w:jc w:val="center"/>
            </w:pPr>
            <w:r>
              <w:t>13</w:t>
            </w:r>
          </w:p>
        </w:tc>
        <w:tc>
          <w:tcPr>
            <w:tcW w:w="2160" w:type="dxa"/>
            <w:vAlign w:val="center"/>
          </w:tcPr>
          <w:p w14:paraId="582C48C7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35F0E751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75E6CCEA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32501994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</w:tr>
      <w:tr w:rsidR="00A36FDA" w14:paraId="097CA690" w14:textId="77777777" w:rsidTr="000D6D39">
        <w:trPr>
          <w:trHeight w:val="288"/>
        </w:trPr>
        <w:tc>
          <w:tcPr>
            <w:tcW w:w="720" w:type="dxa"/>
            <w:vAlign w:val="center"/>
          </w:tcPr>
          <w:p w14:paraId="25CDBA58" w14:textId="201B08E0" w:rsidR="00A36FDA" w:rsidRDefault="00A36FDA" w:rsidP="00A40332">
            <w:pPr>
              <w:pStyle w:val="RowHeader"/>
              <w:spacing w:line="276" w:lineRule="auto"/>
              <w:jc w:val="center"/>
            </w:pPr>
            <w:r>
              <w:t>14</w:t>
            </w:r>
          </w:p>
        </w:tc>
        <w:tc>
          <w:tcPr>
            <w:tcW w:w="2160" w:type="dxa"/>
            <w:vAlign w:val="center"/>
          </w:tcPr>
          <w:p w14:paraId="60729104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2632387F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6FAE2525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  <w:tc>
          <w:tcPr>
            <w:tcW w:w="2160" w:type="dxa"/>
            <w:vAlign w:val="center"/>
          </w:tcPr>
          <w:p w14:paraId="06D3E173" w14:textId="77777777" w:rsidR="00A36FDA" w:rsidRDefault="00A36FDA" w:rsidP="00A40332">
            <w:pPr>
              <w:pStyle w:val="TableData"/>
              <w:spacing w:line="276" w:lineRule="auto"/>
              <w:jc w:val="center"/>
            </w:pPr>
          </w:p>
        </w:tc>
      </w:tr>
      <w:bookmarkEnd w:id="3"/>
    </w:tbl>
    <w:p w14:paraId="34F14CE9" w14:textId="3CE8538E" w:rsidR="00B800A2" w:rsidRDefault="00B800A2" w:rsidP="00C71DD7">
      <w:pPr>
        <w:pStyle w:val="BodyText"/>
        <w:rPr>
          <w:szCs w:val="24"/>
        </w:rPr>
      </w:pPr>
    </w:p>
    <w:p w14:paraId="37DA42F5" w14:textId="4B4778B6" w:rsidR="00CB7D65" w:rsidRDefault="00CB7D65" w:rsidP="00C71DD7">
      <w:pPr>
        <w:pStyle w:val="BodyText"/>
        <w:rPr>
          <w:szCs w:val="24"/>
        </w:rPr>
      </w:pPr>
    </w:p>
    <w:p w14:paraId="0FEEB171" w14:textId="77777777" w:rsidR="00CB7D65" w:rsidRPr="00CB7D65" w:rsidRDefault="00CB7D65" w:rsidP="00C71DD7">
      <w:pPr>
        <w:pStyle w:val="BodyText"/>
        <w:rPr>
          <w:szCs w:val="24"/>
        </w:rPr>
      </w:pPr>
    </w:p>
    <w:p w14:paraId="45917871" w14:textId="5319EEED" w:rsidR="00473AF5" w:rsidRDefault="0077078A" w:rsidP="0077078A">
      <w:pPr>
        <w:pStyle w:val="Heading2"/>
      </w:pPr>
      <w:r>
        <w:lastRenderedPageBreak/>
        <w:t>Data Analysis</w:t>
      </w:r>
    </w:p>
    <w:p w14:paraId="4D4EDBEF" w14:textId="628314D4" w:rsidR="009E66A7" w:rsidRDefault="007410B2" w:rsidP="009E66A7">
      <w:r w:rsidRPr="007410B2">
        <w:t>Make a line graph from your data</w:t>
      </w:r>
      <w:r w:rsidR="00D10D91">
        <w:t>, using</w:t>
      </w:r>
      <w:r w:rsidRPr="007410B2">
        <w:t xml:space="preserve"> </w:t>
      </w:r>
      <w:r w:rsidR="00006B49">
        <w:t>one</w:t>
      </w:r>
      <w:r w:rsidRPr="007410B2">
        <w:t xml:space="preserve"> color for your factor and</w:t>
      </w:r>
      <w:r w:rsidR="00006B49">
        <w:t xml:space="preserve"> a different color for</w:t>
      </w:r>
      <w:r w:rsidRPr="007410B2">
        <w:t xml:space="preserve"> the control. </w:t>
      </w:r>
      <w:r w:rsidR="00E763C2">
        <w:t>In the graph title at the top, f</w:t>
      </w:r>
      <w:r w:rsidRPr="007410B2">
        <w:t>ill in the blank line with the factor you investigated.</w:t>
      </w:r>
      <w:r>
        <w:t xml:space="preserve"> </w:t>
      </w:r>
    </w:p>
    <w:p w14:paraId="4524661C" w14:textId="5EF468BD" w:rsidR="007410B2" w:rsidRDefault="000E280B" w:rsidP="007410B2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162FCE4" wp14:editId="1512DD50">
                <wp:simplePos x="0" y="0"/>
                <wp:positionH relativeFrom="column">
                  <wp:posOffset>-110067</wp:posOffset>
                </wp:positionH>
                <wp:positionV relativeFrom="paragraph">
                  <wp:posOffset>39582</wp:posOffset>
                </wp:positionV>
                <wp:extent cx="5715000" cy="3212676"/>
                <wp:effectExtent l="0" t="0" r="19050" b="698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3212676"/>
                          <a:chOff x="0" y="0"/>
                          <a:chExt cx="5715000" cy="3212676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685800" y="347133"/>
                            <a:ext cx="5029200" cy="2286000"/>
                            <a:chOff x="0" y="0"/>
                            <a:chExt cx="4810540" cy="2286000"/>
                          </a:xfrm>
                        </wpg:grpSpPr>
                        <wps:wsp>
                          <wps:cNvPr id="10" name="Straight Connector 10"/>
                          <wps:cNvCnPr/>
                          <wps:spPr>
                            <a:xfrm>
                              <a:off x="0" y="0"/>
                              <a:ext cx="0" cy="22860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Straight Connector 13"/>
                          <wps:cNvCnPr/>
                          <wps:spPr>
                            <a:xfrm>
                              <a:off x="0" y="2286000"/>
                              <a:ext cx="481054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5" name="Text Box 25"/>
                        <wps:cNvSpPr txBox="1"/>
                        <wps:spPr>
                          <a:xfrm>
                            <a:off x="685800" y="0"/>
                            <a:ext cx="5020734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F7B517" w14:textId="3FAB6D29" w:rsidR="00F660C2" w:rsidRPr="00ED0587" w:rsidRDefault="00ED0587" w:rsidP="00F660C2">
                              <w:pPr>
                                <w:pStyle w:val="RowHeader"/>
                                <w:jc w:val="center"/>
                                <w:rPr>
                                  <w:color w:val="3E5C61" w:themeColor="text1"/>
                                  <w:sz w:val="28"/>
                                  <w:szCs w:val="28"/>
                                </w:rPr>
                              </w:pPr>
                              <w:r w:rsidRPr="00ED0587">
                                <w:rPr>
                                  <w:color w:val="3E5C61" w:themeColor="text1"/>
                                  <w:sz w:val="28"/>
                                  <w:szCs w:val="28"/>
                                </w:rPr>
                                <w:t>Effect of ___________________ on Secchi Depth vs. Time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677334" y="2751666"/>
                            <a:ext cx="5029200" cy="4610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E84B11" w14:textId="68FF8199" w:rsidR="00974B4F" w:rsidRPr="00974B4F" w:rsidRDefault="00974B4F" w:rsidP="00974B4F">
                              <w:pPr>
                                <w:pStyle w:val="RowHeader"/>
                                <w:jc w:val="center"/>
                                <w:rPr>
                                  <w:b w:val="0"/>
                                  <w:bCs/>
                                  <w:color w:val="3E5C61" w:themeColor="text1"/>
                                  <w:szCs w:val="24"/>
                                </w:rPr>
                              </w:pPr>
                              <w:r w:rsidRPr="00974B4F">
                                <w:rPr>
                                  <w:b w:val="0"/>
                                  <w:bCs/>
                                  <w:color w:val="3E5C61" w:themeColor="text1"/>
                                  <w:szCs w:val="24"/>
                                </w:rPr>
                                <w:t>Time</w:t>
                              </w:r>
                              <w:r>
                                <w:rPr>
                                  <w:b w:val="0"/>
                                  <w:bCs/>
                                  <w:color w:val="3E5C61" w:themeColor="text1"/>
                                  <w:szCs w:val="24"/>
                                </w:rPr>
                                <w:t xml:space="preserve"> (days)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0" y="347133"/>
                            <a:ext cx="452755" cy="2286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B46AD7" w14:textId="6EED47DD" w:rsidR="0031312F" w:rsidRPr="00974B4F" w:rsidRDefault="00BA0AA6" w:rsidP="0031312F">
                              <w:pPr>
                                <w:pStyle w:val="RowHeader"/>
                                <w:jc w:val="center"/>
                                <w:rPr>
                                  <w:b w:val="0"/>
                                  <w:bCs/>
                                  <w:color w:val="3E5C61" w:themeColor="text1"/>
                                  <w:szCs w:val="24"/>
                                </w:rPr>
                              </w:pPr>
                              <w:r>
                                <w:rPr>
                                  <w:b w:val="0"/>
                                  <w:bCs/>
                                  <w:color w:val="3E5C61" w:themeColor="text1"/>
                                  <w:szCs w:val="24"/>
                                </w:rPr>
                                <w:t>Secchi Depth (cm)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62FCE4" id="Group 28" o:spid="_x0000_s1034" style="position:absolute;margin-left:-8.65pt;margin-top:3.1pt;width:450pt;height:252.95pt;z-index:251687936" coordsize="57150,32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">
                <v:group id="Group 24" o:spid="_x0000_s1035" style="position:absolute;left:6858;top:3471;width:50292;height:22860" coordsize="4810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line id="Straight Connector 10" o:spid="_x0000_s1036" style="position:absolute;visibility:visible;mso-wrap-style:square" from="0,0" to="0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" strokecolor="#3e5c61 [3213]" strokeweight="1.5pt">
                    <v:stroke joinstyle="miter"/>
                  </v:line>
                  <v:line id="Straight Connector 13" o:spid="_x0000_s1037" style="position:absolute;visibility:visible;mso-wrap-style:square" from="0,22860" to="48105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" strokecolor="#3e5c61 [3213]" strokeweight="1.5pt">
                    <v:stroke joinstyle="miter"/>
                  </v:line>
                </v:group>
                <v:shape id="Text Box 25" o:spid="_x0000_s1038" type="#_x0000_t202" style="position:absolute;left:6858;width:5020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31F7B517" w14:textId="3FAB6D29" w:rsidR="00F660C2" w:rsidRPr="00ED0587" w:rsidRDefault="00ED0587" w:rsidP="00F660C2">
                        <w:pPr>
                          <w:pStyle w:val="RowHeader"/>
                          <w:jc w:val="center"/>
                          <w:rPr>
                            <w:color w:val="3E5C61" w:themeColor="text1"/>
                            <w:sz w:val="28"/>
                            <w:szCs w:val="28"/>
                          </w:rPr>
                        </w:pPr>
                        <w:r w:rsidRPr="00ED0587">
                          <w:rPr>
                            <w:color w:val="3E5C61" w:themeColor="text1"/>
                            <w:sz w:val="28"/>
                            <w:szCs w:val="28"/>
                          </w:rPr>
                          <w:t>Effect of ___________________ on Secchi Depth vs. Time</w:t>
                        </w:r>
                      </w:p>
                    </w:txbxContent>
                  </v:textbox>
                </v:shape>
                <v:shape id="Text Box 26" o:spid="_x0000_s1039" type="#_x0000_t202" style="position:absolute;left:6773;top:27516;width:50292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" filled="f" stroked="f" strokeweight=".5pt">
                  <v:textbox>
                    <w:txbxContent>
                      <w:p w14:paraId="64E84B11" w14:textId="68FF8199" w:rsidR="00974B4F" w:rsidRPr="00974B4F" w:rsidRDefault="00974B4F" w:rsidP="00974B4F">
                        <w:pPr>
                          <w:pStyle w:val="RowHeader"/>
                          <w:jc w:val="center"/>
                          <w:rPr>
                            <w:b w:val="0"/>
                            <w:bCs/>
                            <w:color w:val="3E5C61" w:themeColor="text1"/>
                            <w:szCs w:val="24"/>
                          </w:rPr>
                        </w:pPr>
                        <w:r w:rsidRPr="00974B4F">
                          <w:rPr>
                            <w:b w:val="0"/>
                            <w:bCs/>
                            <w:color w:val="3E5C61" w:themeColor="text1"/>
                            <w:szCs w:val="24"/>
                          </w:rPr>
                          <w:t>Time</w:t>
                        </w:r>
                        <w:r>
                          <w:rPr>
                            <w:b w:val="0"/>
                            <w:bCs/>
                            <w:color w:val="3E5C61" w:themeColor="text1"/>
                            <w:szCs w:val="24"/>
                          </w:rPr>
                          <w:t xml:space="preserve"> (days)</w:t>
                        </w:r>
                      </w:p>
                    </w:txbxContent>
                  </v:textbox>
                </v:shape>
                <v:shape id="Text Box 27" o:spid="_x0000_s1040" type="#_x0000_t202" style="position:absolute;top:3471;width:4527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" filled="f" stroked="f" strokeweight=".5pt">
                  <v:textbox style="layout-flow:vertical;mso-layout-flow-alt:bottom-to-top">
                    <w:txbxContent>
                      <w:p w14:paraId="79B46AD7" w14:textId="6EED47DD" w:rsidR="0031312F" w:rsidRPr="00974B4F" w:rsidRDefault="00BA0AA6" w:rsidP="0031312F">
                        <w:pPr>
                          <w:pStyle w:val="RowHeader"/>
                          <w:jc w:val="center"/>
                          <w:rPr>
                            <w:b w:val="0"/>
                            <w:bCs/>
                            <w:color w:val="3E5C61" w:themeColor="text1"/>
                            <w:szCs w:val="24"/>
                          </w:rPr>
                        </w:pPr>
                        <w:r>
                          <w:rPr>
                            <w:b w:val="0"/>
                            <w:bCs/>
                            <w:color w:val="3E5C61" w:themeColor="text1"/>
                            <w:szCs w:val="24"/>
                          </w:rPr>
                          <w:t>Secchi Depth (cm)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7C21F1" w14:textId="05E6B15B" w:rsidR="00CB7D65" w:rsidRDefault="00CB7D65" w:rsidP="007410B2">
      <w:pPr>
        <w:pStyle w:val="BodyText"/>
      </w:pPr>
    </w:p>
    <w:p w14:paraId="1030E650" w14:textId="75B07D7F" w:rsidR="00CB7D65" w:rsidRDefault="00CB7D65" w:rsidP="007410B2">
      <w:pPr>
        <w:pStyle w:val="BodyText"/>
      </w:pPr>
    </w:p>
    <w:p w14:paraId="070D2A14" w14:textId="0ACADAD6" w:rsidR="00CB7D65" w:rsidRDefault="00CB7D65" w:rsidP="007410B2">
      <w:pPr>
        <w:pStyle w:val="BodyText"/>
      </w:pPr>
    </w:p>
    <w:p w14:paraId="58F1ED9A" w14:textId="63810222" w:rsidR="00CB7D65" w:rsidRDefault="00CB7D65" w:rsidP="007410B2">
      <w:pPr>
        <w:pStyle w:val="BodyText"/>
      </w:pPr>
    </w:p>
    <w:p w14:paraId="152092DA" w14:textId="0E640C57" w:rsidR="00CB7D65" w:rsidRDefault="00CB7D65" w:rsidP="007410B2">
      <w:pPr>
        <w:pStyle w:val="BodyText"/>
      </w:pPr>
    </w:p>
    <w:p w14:paraId="4A3C9A43" w14:textId="1988900A" w:rsidR="00CB7D65" w:rsidRDefault="00CB7D65" w:rsidP="007410B2">
      <w:pPr>
        <w:pStyle w:val="BodyText"/>
      </w:pPr>
    </w:p>
    <w:p w14:paraId="4877725F" w14:textId="7AFC1746" w:rsidR="00CB7D65" w:rsidRDefault="00CB7D65" w:rsidP="007410B2">
      <w:pPr>
        <w:pStyle w:val="BodyText"/>
      </w:pPr>
    </w:p>
    <w:p w14:paraId="1AA3BFD4" w14:textId="55371735" w:rsidR="00CB7D65" w:rsidRDefault="00CB7D65" w:rsidP="007410B2">
      <w:pPr>
        <w:pStyle w:val="BodyText"/>
      </w:pPr>
    </w:p>
    <w:p w14:paraId="218DF9BF" w14:textId="04C4D4E3" w:rsidR="00CB7D65" w:rsidRDefault="00CB7D65" w:rsidP="007410B2">
      <w:pPr>
        <w:pStyle w:val="BodyText"/>
      </w:pPr>
    </w:p>
    <w:p w14:paraId="08761B32" w14:textId="4364C39B" w:rsidR="00CB7D65" w:rsidRDefault="00CB7D65" w:rsidP="003817D0">
      <w:pPr>
        <w:pStyle w:val="BodyText"/>
        <w:spacing w:after="240"/>
      </w:pPr>
    </w:p>
    <w:p w14:paraId="3B2011C7" w14:textId="098B1FDC" w:rsidR="000569C7" w:rsidRDefault="000569C7" w:rsidP="0012051D">
      <w:pPr>
        <w:pStyle w:val="BodyText"/>
        <w:spacing w:before="180"/>
      </w:pPr>
      <w:r>
        <w:t xml:space="preserve">What changes did you observe in the water’s color and smell over time? </w:t>
      </w:r>
    </w:p>
    <w:p w14:paraId="5856CB92" w14:textId="245C8AAA" w:rsidR="000569C7" w:rsidRDefault="000569C7" w:rsidP="000569C7">
      <w:pPr>
        <w:pStyle w:val="BodyText"/>
      </w:pPr>
    </w:p>
    <w:p w14:paraId="1FD261AB" w14:textId="1F2C6383" w:rsidR="00C20008" w:rsidRDefault="00C20008" w:rsidP="000569C7">
      <w:pPr>
        <w:pStyle w:val="BodyText"/>
      </w:pPr>
    </w:p>
    <w:p w14:paraId="258C7D28" w14:textId="4FB62A1D" w:rsidR="00B800A2" w:rsidRDefault="000569C7" w:rsidP="000569C7">
      <w:pPr>
        <w:pStyle w:val="BodyText"/>
      </w:pPr>
      <w:r>
        <w:t xml:space="preserve">What other changes did you observe over time? </w:t>
      </w:r>
    </w:p>
    <w:p w14:paraId="2A691F54" w14:textId="653154D8" w:rsidR="000569C7" w:rsidRDefault="000569C7" w:rsidP="00C71DD7">
      <w:pPr>
        <w:pStyle w:val="BodyText"/>
      </w:pPr>
    </w:p>
    <w:p w14:paraId="57E64F04" w14:textId="5DCD9AE7" w:rsidR="000569C7" w:rsidRDefault="000569C7" w:rsidP="00C71DD7">
      <w:pPr>
        <w:pStyle w:val="BodyText"/>
      </w:pPr>
    </w:p>
    <w:p w14:paraId="5D937E72" w14:textId="2E966B98" w:rsidR="00C4036B" w:rsidRDefault="00C4036B" w:rsidP="00C4036B">
      <w:pPr>
        <w:pStyle w:val="Heading2"/>
      </w:pPr>
      <w:r>
        <w:t>Claim</w:t>
      </w:r>
    </w:p>
    <w:p w14:paraId="24EBE5F2" w14:textId="33567828" w:rsidR="007B4231" w:rsidRPr="007B4231" w:rsidRDefault="007B4231" w:rsidP="00C71DD7">
      <w:pPr>
        <w:pStyle w:val="BodyText"/>
      </w:pPr>
      <w:bookmarkStart w:id="4" w:name="_Hlk70428705"/>
      <w:r>
        <w:t xml:space="preserve">What do your results mean? Make a claim about how your factor affected the phytoplankton. </w:t>
      </w:r>
    </w:p>
    <w:p w14:paraId="6557F763" w14:textId="77777777" w:rsidR="005C2FE2" w:rsidRPr="00896054" w:rsidRDefault="005C2FE2" w:rsidP="00896054">
      <w:pPr>
        <w:pStyle w:val="BodyText"/>
        <w:spacing w:after="0"/>
      </w:pPr>
    </w:p>
    <w:p w14:paraId="7AF5BFEB" w14:textId="285269CB" w:rsidR="00F16D32" w:rsidRDefault="00C20008" w:rsidP="00CD7A3E">
      <w:pPr>
        <w:pStyle w:val="BodyText"/>
        <w:spacing w:after="0"/>
        <w:rPr>
          <w:i/>
          <w:iCs/>
        </w:rPr>
      </w:pPr>
      <w:bookmarkStart w:id="5" w:name="_Hlk70519639"/>
      <w:r w:rsidRPr="0046025B">
        <w:rPr>
          <w:i/>
          <w:iCs/>
        </w:rPr>
        <w:t xml:space="preserve">Increasing </w:t>
      </w:r>
      <w:r w:rsidR="00F1556C">
        <w:rPr>
          <w:i/>
          <w:iCs/>
        </w:rPr>
        <w:t>_____________________</w:t>
      </w:r>
      <w:r w:rsidR="00E802D7">
        <w:rPr>
          <w:i/>
          <w:iCs/>
        </w:rPr>
        <w:t>_</w:t>
      </w:r>
      <w:r w:rsidR="00F1556C">
        <w:rPr>
          <w:i/>
          <w:iCs/>
        </w:rPr>
        <w:t>_</w:t>
      </w:r>
      <w:r w:rsidRPr="0046025B">
        <w:rPr>
          <w:i/>
          <w:iCs/>
        </w:rPr>
        <w:t xml:space="preserve"> caused the </w:t>
      </w:r>
      <w:proofErr w:type="gramStart"/>
      <w:r w:rsidR="00F96128">
        <w:rPr>
          <w:i/>
          <w:iCs/>
        </w:rPr>
        <w:t>number</w:t>
      </w:r>
      <w:proofErr w:type="gramEnd"/>
      <w:r w:rsidRPr="0046025B">
        <w:rPr>
          <w:i/>
          <w:iCs/>
        </w:rPr>
        <w:t xml:space="preserve"> of phytoplankton to </w:t>
      </w:r>
    </w:p>
    <w:p w14:paraId="37D9CF39" w14:textId="7E52584C" w:rsidR="00CD7A3E" w:rsidRPr="00CD7A3E" w:rsidRDefault="00CD7A3E" w:rsidP="00F949AD">
      <w:pPr>
        <w:pStyle w:val="BodyText"/>
        <w:spacing w:after="240"/>
        <w:ind w:firstLine="1166"/>
        <w:rPr>
          <w:sz w:val="18"/>
          <w:szCs w:val="18"/>
        </w:rPr>
      </w:pPr>
      <w:r>
        <w:rPr>
          <w:sz w:val="18"/>
          <w:szCs w:val="18"/>
        </w:rPr>
        <w:t xml:space="preserve">(Write the factor you tested here.) </w:t>
      </w:r>
    </w:p>
    <w:p w14:paraId="330A39E7" w14:textId="28A719BE" w:rsidR="006B69C0" w:rsidRDefault="00AB320C" w:rsidP="003B0282">
      <w:pPr>
        <w:pStyle w:val="BodyText"/>
        <w:spacing w:after="0"/>
        <w:rPr>
          <w:i/>
          <w:iCs/>
        </w:rPr>
      </w:pPr>
      <w:r>
        <w:rPr>
          <w:i/>
          <w:iCs/>
        </w:rPr>
        <w:t>_________________________</w:t>
      </w:r>
      <w:r w:rsidR="00C20008" w:rsidRPr="0046025B">
        <w:rPr>
          <w:i/>
          <w:iCs/>
        </w:rPr>
        <w:t xml:space="preserve"> because </w:t>
      </w:r>
      <w:r w:rsidR="0046025B" w:rsidRPr="0046025B">
        <w:rPr>
          <w:i/>
          <w:iCs/>
        </w:rPr>
        <w:t xml:space="preserve">the </w:t>
      </w:r>
      <w:r w:rsidR="00FC44BF" w:rsidRPr="0046025B">
        <w:rPr>
          <w:i/>
          <w:iCs/>
        </w:rPr>
        <w:t>S</w:t>
      </w:r>
      <w:r w:rsidR="00C20008" w:rsidRPr="0046025B">
        <w:rPr>
          <w:i/>
          <w:iCs/>
        </w:rPr>
        <w:t xml:space="preserve">ecchi depth </w:t>
      </w:r>
      <w:r w:rsidR="00FE7D49">
        <w:rPr>
          <w:i/>
          <w:iCs/>
        </w:rPr>
        <w:t>__________________________</w:t>
      </w:r>
      <w:r w:rsidR="000B5D54">
        <w:rPr>
          <w:i/>
          <w:iCs/>
        </w:rPr>
        <w:t>_</w:t>
      </w:r>
      <w:r w:rsidR="00FE7D49">
        <w:rPr>
          <w:i/>
          <w:iCs/>
        </w:rPr>
        <w:t>_</w:t>
      </w:r>
    </w:p>
    <w:p w14:paraId="7AED1FC5" w14:textId="1F06832F" w:rsidR="003B0282" w:rsidRPr="003B0282" w:rsidRDefault="00AB320C" w:rsidP="00F949AD">
      <w:pPr>
        <w:pStyle w:val="BodyText"/>
        <w:spacing w:after="240"/>
        <w:ind w:firstLine="187"/>
        <w:rPr>
          <w:sz w:val="18"/>
          <w:szCs w:val="18"/>
        </w:rPr>
      </w:pPr>
      <w:r>
        <w:rPr>
          <w:sz w:val="18"/>
          <w:szCs w:val="18"/>
        </w:rPr>
        <w:t xml:space="preserve">(increase, decrease, stay the same) </w:t>
      </w:r>
      <w:r w:rsidR="00FE7D49">
        <w:rPr>
          <w:sz w:val="18"/>
          <w:szCs w:val="18"/>
        </w:rPr>
        <w:tab/>
      </w:r>
      <w:r w:rsidR="00FE7D49">
        <w:rPr>
          <w:sz w:val="18"/>
          <w:szCs w:val="18"/>
        </w:rPr>
        <w:tab/>
      </w:r>
      <w:r w:rsidR="00FE7D49">
        <w:rPr>
          <w:sz w:val="18"/>
          <w:szCs w:val="18"/>
        </w:rPr>
        <w:tab/>
      </w:r>
      <w:r w:rsidR="007577A8">
        <w:rPr>
          <w:sz w:val="18"/>
          <w:szCs w:val="18"/>
        </w:rPr>
        <w:tab/>
      </w:r>
      <w:r w:rsidR="007577A8">
        <w:rPr>
          <w:sz w:val="18"/>
          <w:szCs w:val="18"/>
        </w:rPr>
        <w:tab/>
      </w:r>
      <w:r w:rsidR="008D445E">
        <w:rPr>
          <w:sz w:val="18"/>
          <w:szCs w:val="18"/>
        </w:rPr>
        <w:t>(increased, decreased, stayed the same)</w:t>
      </w:r>
    </w:p>
    <w:p w14:paraId="47A2D4FF" w14:textId="380B5605" w:rsidR="00C4036B" w:rsidRDefault="00C20008" w:rsidP="00B65732">
      <w:pPr>
        <w:pStyle w:val="BodyText"/>
        <w:spacing w:after="0"/>
        <w:rPr>
          <w:i/>
          <w:iCs/>
        </w:rPr>
      </w:pPr>
      <w:r w:rsidRPr="0046025B">
        <w:rPr>
          <w:i/>
          <w:iCs/>
        </w:rPr>
        <w:t xml:space="preserve">over </w:t>
      </w:r>
      <w:r w:rsidR="00165DDB">
        <w:rPr>
          <w:i/>
          <w:iCs/>
          <w:u w:val="single"/>
        </w:rPr>
        <w:t>__________</w:t>
      </w:r>
      <w:r w:rsidR="00EC6010">
        <w:rPr>
          <w:i/>
          <w:iCs/>
          <w:u w:val="single"/>
        </w:rPr>
        <w:t>_</w:t>
      </w:r>
      <w:r w:rsidR="00DD06B4">
        <w:rPr>
          <w:i/>
          <w:iCs/>
          <w:u w:val="single"/>
        </w:rPr>
        <w:t>_</w:t>
      </w:r>
      <w:r w:rsidRPr="0046025B">
        <w:rPr>
          <w:i/>
          <w:iCs/>
        </w:rPr>
        <w:t xml:space="preserve"> days.</w:t>
      </w:r>
      <w:r w:rsidR="00212EDF">
        <w:rPr>
          <w:i/>
          <w:iCs/>
        </w:rPr>
        <w:t xml:space="preserve"> </w:t>
      </w:r>
    </w:p>
    <w:p w14:paraId="07E2C6C3" w14:textId="74B6E5F7" w:rsidR="00B65732" w:rsidRPr="00B65732" w:rsidRDefault="00DD06B4" w:rsidP="00DD06B4">
      <w:pPr>
        <w:pStyle w:val="BodyText"/>
        <w:spacing w:after="0"/>
        <w:ind w:firstLine="540"/>
        <w:rPr>
          <w:sz w:val="18"/>
          <w:szCs w:val="18"/>
        </w:rPr>
      </w:pPr>
      <w:r>
        <w:rPr>
          <w:sz w:val="18"/>
          <w:szCs w:val="18"/>
        </w:rPr>
        <w:t>(number of days)</w:t>
      </w:r>
    </w:p>
    <w:bookmarkEnd w:id="4"/>
    <w:bookmarkEnd w:id="5"/>
    <w:p w14:paraId="0FFBF7C6" w14:textId="7354831C" w:rsidR="007410B2" w:rsidRPr="00B65732" w:rsidRDefault="007410B2">
      <w:pPr>
        <w:spacing w:after="160" w:line="259" w:lineRule="auto"/>
        <w:rPr>
          <w:rFonts w:asciiTheme="majorHAnsi" w:eastAsiaTheme="majorEastAsia" w:hAnsiTheme="majorHAnsi" w:cstheme="majorBidi"/>
          <w:b/>
          <w:color w:val="910D28" w:themeColor="accent1"/>
          <w:sz w:val="18"/>
          <w:szCs w:val="18"/>
          <w:shd w:val="clear" w:color="auto" w:fill="FFFFFF"/>
        </w:rPr>
      </w:pPr>
      <w:r w:rsidRPr="00B65732">
        <w:rPr>
          <w:rFonts w:asciiTheme="majorHAnsi" w:eastAsiaTheme="majorEastAsia" w:hAnsiTheme="majorHAnsi" w:cstheme="majorBidi"/>
          <w:b/>
          <w:color w:val="910D28" w:themeColor="accent1"/>
          <w:sz w:val="18"/>
          <w:szCs w:val="18"/>
          <w:shd w:val="clear" w:color="auto" w:fill="FFFFFF"/>
        </w:rPr>
        <w:br w:type="page"/>
      </w:r>
    </w:p>
    <w:p w14:paraId="6B9DCD65" w14:textId="147956C7" w:rsidR="00505336" w:rsidRDefault="009A0E72" w:rsidP="009A0E72">
      <w:pPr>
        <w:pStyle w:val="Heading1"/>
      </w:pPr>
      <w:r>
        <w:lastRenderedPageBreak/>
        <w:t>Expert Panel Discussion</w:t>
      </w:r>
    </w:p>
    <w:p w14:paraId="3F70B555" w14:textId="64954B4F" w:rsidR="000D0204" w:rsidRDefault="00E32156" w:rsidP="005F508E">
      <w:pPr>
        <w:pStyle w:val="BodyText"/>
        <w:numPr>
          <w:ilvl w:val="0"/>
          <w:numId w:val="19"/>
        </w:numPr>
        <w:spacing w:after="60"/>
      </w:pPr>
      <w:r>
        <w:t>Join other groups that tested the same factor</w:t>
      </w:r>
      <w:r w:rsidR="00DC54A6">
        <w:t xml:space="preserve"> </w:t>
      </w:r>
      <w:r w:rsidR="00777E02">
        <w:t>in the phytoplankton investigation. Record</w:t>
      </w:r>
      <w:r>
        <w:t xml:space="preserve"> each group’s </w:t>
      </w:r>
      <w:r w:rsidR="00AE198A">
        <w:t xml:space="preserve">Secchi depth </w:t>
      </w:r>
      <w:r>
        <w:t xml:space="preserve">data </w:t>
      </w:r>
      <w:r w:rsidR="00777E02">
        <w:t xml:space="preserve">in the table </w:t>
      </w:r>
      <w:r>
        <w:t>below</w:t>
      </w:r>
      <w:r w:rsidR="00A06D70">
        <w:t>.</w:t>
      </w:r>
      <w:r w:rsidR="00777E02">
        <w:t xml:space="preserve"> </w:t>
      </w:r>
    </w:p>
    <w:p w14:paraId="1056F889" w14:textId="61E955C5" w:rsidR="00505336" w:rsidRDefault="00A06D70" w:rsidP="005F508E">
      <w:pPr>
        <w:pStyle w:val="BodyText"/>
        <w:numPr>
          <w:ilvl w:val="0"/>
          <w:numId w:val="19"/>
        </w:numPr>
        <w:spacing w:after="60"/>
      </w:pPr>
      <w:r>
        <w:t>E</w:t>
      </w:r>
      <w:r w:rsidR="00E32156">
        <w:t xml:space="preserve">nter </w:t>
      </w:r>
      <w:r w:rsidRPr="008A556B">
        <w:rPr>
          <w:i/>
          <w:iCs/>
        </w:rPr>
        <w:t>only</w:t>
      </w:r>
      <w:r>
        <w:t xml:space="preserve"> </w:t>
      </w:r>
      <w:r w:rsidR="00E32156">
        <w:t xml:space="preserve">numerical measurements; if </w:t>
      </w:r>
      <w:r w:rsidR="00AE54C4">
        <w:t>a</w:t>
      </w:r>
      <w:r w:rsidR="00DC54A6">
        <w:t>ny</w:t>
      </w:r>
      <w:r w:rsidR="00AE54C4">
        <w:t xml:space="preserve"> data point is</w:t>
      </w:r>
      <w:r w:rsidR="00E32156">
        <w:t xml:space="preserve"> “bottom,” leave th</w:t>
      </w:r>
      <w:r w:rsidR="00DC54A6">
        <w:t>at</w:t>
      </w:r>
      <w:r w:rsidR="00E32156">
        <w:t xml:space="preserve"> cell blank.</w:t>
      </w:r>
      <w:r w:rsidR="00EA34D9">
        <w:t xml:space="preserve"> </w:t>
      </w:r>
    </w:p>
    <w:p w14:paraId="4F8C42E1" w14:textId="638613D1" w:rsidR="000D0204" w:rsidRDefault="00DE1D92" w:rsidP="00DE1D92">
      <w:pPr>
        <w:pStyle w:val="BodyText"/>
        <w:numPr>
          <w:ilvl w:val="0"/>
          <w:numId w:val="19"/>
        </w:numPr>
        <w:spacing w:after="240"/>
      </w:pPr>
      <w:r>
        <w:t>For each day, calculate your groups’ average Secchi depth</w:t>
      </w:r>
      <w:r w:rsidR="005F508E">
        <w:t>. R</w:t>
      </w:r>
      <w:r>
        <w:t xml:space="preserve">ecord it in the final column. </w:t>
      </w:r>
    </w:p>
    <w:tbl>
      <w:tblPr>
        <w:tblStyle w:val="TableGrid"/>
        <w:tblW w:w="9361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721"/>
        <w:gridCol w:w="1440"/>
        <w:gridCol w:w="1440"/>
        <w:gridCol w:w="1440"/>
        <w:gridCol w:w="1440"/>
        <w:gridCol w:w="1440"/>
        <w:gridCol w:w="1440"/>
      </w:tblGrid>
      <w:tr w:rsidR="008B2413" w:rsidRPr="00EA34D9" w14:paraId="37F90661" w14:textId="5FB2D17C" w:rsidTr="00BB27FA">
        <w:trPr>
          <w:cantSplit/>
          <w:tblHeader/>
        </w:trPr>
        <w:tc>
          <w:tcPr>
            <w:tcW w:w="721" w:type="dxa"/>
            <w:shd w:val="clear" w:color="auto" w:fill="3E5C61" w:themeFill="accent2"/>
            <w:vAlign w:val="center"/>
          </w:tcPr>
          <w:p w14:paraId="5661F1BC" w14:textId="77777777" w:rsidR="008B2413" w:rsidRPr="00EA34D9" w:rsidRDefault="008B2413" w:rsidP="00EA34D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 w:rsidRPr="00EA34D9">
              <w:rPr>
                <w:rFonts w:asciiTheme="majorHAnsi" w:hAnsiTheme="majorHAnsi"/>
                <w:b/>
                <w:color w:val="FFFFFF" w:themeColor="background1"/>
              </w:rPr>
              <w:t>Time (d)</w:t>
            </w:r>
          </w:p>
        </w:tc>
        <w:tc>
          <w:tcPr>
            <w:tcW w:w="1440" w:type="dxa"/>
            <w:shd w:val="clear" w:color="auto" w:fill="3E5C61" w:themeFill="accent2"/>
            <w:vAlign w:val="center"/>
          </w:tcPr>
          <w:p w14:paraId="0683A7AC" w14:textId="59913683" w:rsidR="008B2413" w:rsidRPr="00EA34D9" w:rsidRDefault="008B2413" w:rsidP="0026687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Group 1</w:t>
            </w:r>
          </w:p>
        </w:tc>
        <w:tc>
          <w:tcPr>
            <w:tcW w:w="1440" w:type="dxa"/>
            <w:shd w:val="clear" w:color="auto" w:fill="3E5C61" w:themeFill="accent2"/>
            <w:vAlign w:val="center"/>
          </w:tcPr>
          <w:p w14:paraId="03C413F5" w14:textId="18DBD291" w:rsidR="008B2413" w:rsidRPr="00EA34D9" w:rsidRDefault="008B2413" w:rsidP="0026687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Group 2</w:t>
            </w:r>
          </w:p>
        </w:tc>
        <w:tc>
          <w:tcPr>
            <w:tcW w:w="1440" w:type="dxa"/>
            <w:shd w:val="clear" w:color="auto" w:fill="3E5C61" w:themeFill="accent2"/>
            <w:vAlign w:val="center"/>
          </w:tcPr>
          <w:p w14:paraId="143E4066" w14:textId="49A5BCAF" w:rsidR="008B2413" w:rsidRPr="00EA34D9" w:rsidRDefault="008B2413" w:rsidP="0026687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Group 3</w:t>
            </w:r>
          </w:p>
        </w:tc>
        <w:tc>
          <w:tcPr>
            <w:tcW w:w="1440" w:type="dxa"/>
            <w:shd w:val="clear" w:color="auto" w:fill="3E5C61" w:themeFill="accent2"/>
            <w:vAlign w:val="center"/>
          </w:tcPr>
          <w:p w14:paraId="33394AD8" w14:textId="32006B7E" w:rsidR="008B2413" w:rsidRPr="00EA34D9" w:rsidRDefault="008B2413" w:rsidP="0026687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Group 4</w:t>
            </w:r>
          </w:p>
        </w:tc>
        <w:tc>
          <w:tcPr>
            <w:tcW w:w="1440" w:type="dxa"/>
            <w:shd w:val="clear" w:color="auto" w:fill="3E5C61" w:themeFill="accent2"/>
            <w:vAlign w:val="center"/>
          </w:tcPr>
          <w:p w14:paraId="2DB2392A" w14:textId="2FC1B65B" w:rsidR="008B2413" w:rsidRDefault="000A4E8F" w:rsidP="0026687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Group 5</w:t>
            </w:r>
          </w:p>
        </w:tc>
        <w:tc>
          <w:tcPr>
            <w:tcW w:w="1440" w:type="dxa"/>
            <w:shd w:val="clear" w:color="auto" w:fill="3E5C61" w:themeFill="accent2"/>
            <w:vAlign w:val="center"/>
          </w:tcPr>
          <w:p w14:paraId="6A1B7429" w14:textId="34261654" w:rsidR="008B2413" w:rsidRDefault="000A4E8F" w:rsidP="00266879">
            <w:pPr>
              <w:spacing w:after="0" w:line="240" w:lineRule="auto"/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Avg. Secchi Depth (cm)</w:t>
            </w:r>
          </w:p>
        </w:tc>
      </w:tr>
      <w:tr w:rsidR="008B2413" w:rsidRPr="00EA34D9" w14:paraId="44022C60" w14:textId="552DE0BB" w:rsidTr="002815B2">
        <w:trPr>
          <w:trHeight w:val="346"/>
        </w:trPr>
        <w:tc>
          <w:tcPr>
            <w:tcW w:w="721" w:type="dxa"/>
            <w:vAlign w:val="center"/>
          </w:tcPr>
          <w:p w14:paraId="67767CC5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 w:rsidRPr="00EA34D9">
              <w:rPr>
                <w:b/>
                <w:color w:val="910D28" w:themeColor="accent1"/>
              </w:rPr>
              <w:t>1</w:t>
            </w:r>
          </w:p>
        </w:tc>
        <w:tc>
          <w:tcPr>
            <w:tcW w:w="1440" w:type="dxa"/>
            <w:vAlign w:val="center"/>
          </w:tcPr>
          <w:p w14:paraId="479D80FC" w14:textId="368928A4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06A2136" w14:textId="7644554C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288CA0C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54BBCF07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45705F32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5C133B93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7F2E4F25" w14:textId="4BE09F1D" w:rsidTr="002815B2">
        <w:trPr>
          <w:trHeight w:val="346"/>
        </w:trPr>
        <w:tc>
          <w:tcPr>
            <w:tcW w:w="721" w:type="dxa"/>
            <w:vAlign w:val="center"/>
          </w:tcPr>
          <w:p w14:paraId="226D2E87" w14:textId="77777777" w:rsidR="008B2413" w:rsidRPr="00EA34D9" w:rsidRDefault="008B2413" w:rsidP="00BB27FA">
            <w:pPr>
              <w:spacing w:after="0"/>
              <w:jc w:val="center"/>
              <w:rPr>
                <w:rFonts w:cstheme="minorHAnsi"/>
                <w:b/>
                <w:color w:val="910D28" w:themeColor="accent1"/>
              </w:rPr>
            </w:pPr>
            <w:r w:rsidRPr="00EA34D9">
              <w:rPr>
                <w:b/>
                <w:color w:val="910D28" w:themeColor="accent1"/>
              </w:rPr>
              <w:t>2</w:t>
            </w:r>
          </w:p>
        </w:tc>
        <w:tc>
          <w:tcPr>
            <w:tcW w:w="1440" w:type="dxa"/>
            <w:vAlign w:val="center"/>
          </w:tcPr>
          <w:p w14:paraId="519EA7BD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4E95EE6D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68E8B399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423ED2EB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7E8DE812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344ECB0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4B17CF2B" w14:textId="05C4C5F4" w:rsidTr="002815B2">
        <w:trPr>
          <w:trHeight w:val="346"/>
        </w:trPr>
        <w:tc>
          <w:tcPr>
            <w:tcW w:w="721" w:type="dxa"/>
            <w:vAlign w:val="center"/>
          </w:tcPr>
          <w:p w14:paraId="2E9F2D1D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 w:rsidRPr="00EA34D9">
              <w:rPr>
                <w:b/>
                <w:color w:val="910D28" w:themeColor="accent1"/>
              </w:rPr>
              <w:t>3</w:t>
            </w:r>
          </w:p>
        </w:tc>
        <w:tc>
          <w:tcPr>
            <w:tcW w:w="1440" w:type="dxa"/>
            <w:vAlign w:val="center"/>
          </w:tcPr>
          <w:p w14:paraId="2B926FF4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BDDA2E2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70BE7743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55F24A43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78D5578C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68EAC78D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2517257A" w14:textId="1408207D" w:rsidTr="002815B2">
        <w:trPr>
          <w:trHeight w:val="346"/>
        </w:trPr>
        <w:tc>
          <w:tcPr>
            <w:tcW w:w="721" w:type="dxa"/>
            <w:vAlign w:val="center"/>
          </w:tcPr>
          <w:p w14:paraId="6B7394DD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 w:rsidRPr="00EA34D9">
              <w:rPr>
                <w:b/>
                <w:color w:val="910D28" w:themeColor="accent1"/>
              </w:rPr>
              <w:t>4</w:t>
            </w:r>
          </w:p>
        </w:tc>
        <w:tc>
          <w:tcPr>
            <w:tcW w:w="1440" w:type="dxa"/>
            <w:vAlign w:val="center"/>
          </w:tcPr>
          <w:p w14:paraId="4C22BFDF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6C27A2E7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47A17067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1761FC42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42E8CC50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16D31868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6E5802D1" w14:textId="37E2A7C9" w:rsidTr="002815B2">
        <w:trPr>
          <w:trHeight w:val="346"/>
        </w:trPr>
        <w:tc>
          <w:tcPr>
            <w:tcW w:w="721" w:type="dxa"/>
            <w:vAlign w:val="center"/>
          </w:tcPr>
          <w:p w14:paraId="04058753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 w:rsidRPr="00EA34D9">
              <w:rPr>
                <w:b/>
                <w:color w:val="910D28" w:themeColor="accent1"/>
              </w:rPr>
              <w:t>5</w:t>
            </w:r>
          </w:p>
        </w:tc>
        <w:tc>
          <w:tcPr>
            <w:tcW w:w="1440" w:type="dxa"/>
            <w:vAlign w:val="center"/>
          </w:tcPr>
          <w:p w14:paraId="632531FF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4FC0258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72F2A35C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617205DE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332CC4A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D4BA2E3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77D9A34D" w14:textId="641F3C42" w:rsidTr="002815B2">
        <w:trPr>
          <w:trHeight w:val="346"/>
        </w:trPr>
        <w:tc>
          <w:tcPr>
            <w:tcW w:w="721" w:type="dxa"/>
            <w:vAlign w:val="center"/>
          </w:tcPr>
          <w:p w14:paraId="4170FEB7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 w:rsidRPr="00EA34D9">
              <w:rPr>
                <w:b/>
                <w:color w:val="910D28" w:themeColor="accent1"/>
              </w:rPr>
              <w:t>6</w:t>
            </w:r>
          </w:p>
        </w:tc>
        <w:tc>
          <w:tcPr>
            <w:tcW w:w="1440" w:type="dxa"/>
            <w:vAlign w:val="center"/>
          </w:tcPr>
          <w:p w14:paraId="26E896D0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43EE655B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BB32BF3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13A9E598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52C5F7E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1D57A983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6CCFC429" w14:textId="22E9BA74" w:rsidTr="002815B2">
        <w:trPr>
          <w:trHeight w:val="346"/>
        </w:trPr>
        <w:tc>
          <w:tcPr>
            <w:tcW w:w="721" w:type="dxa"/>
            <w:vAlign w:val="center"/>
          </w:tcPr>
          <w:p w14:paraId="735AABD1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 w:rsidRPr="00EA34D9">
              <w:rPr>
                <w:b/>
                <w:color w:val="910D28" w:themeColor="accent1"/>
              </w:rPr>
              <w:t>7</w:t>
            </w:r>
          </w:p>
        </w:tc>
        <w:tc>
          <w:tcPr>
            <w:tcW w:w="1440" w:type="dxa"/>
            <w:vAlign w:val="center"/>
          </w:tcPr>
          <w:p w14:paraId="787E7206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5E94F2F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28F936C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59174570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704EB343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7BA2C669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7FAA4690" w14:textId="2E0F94E5" w:rsidTr="002815B2">
        <w:trPr>
          <w:trHeight w:val="346"/>
        </w:trPr>
        <w:tc>
          <w:tcPr>
            <w:tcW w:w="721" w:type="dxa"/>
            <w:vAlign w:val="center"/>
          </w:tcPr>
          <w:p w14:paraId="79A54E01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 w:rsidRPr="00EA34D9">
              <w:rPr>
                <w:b/>
                <w:color w:val="910D28" w:themeColor="accent1"/>
              </w:rPr>
              <w:t>8</w:t>
            </w:r>
          </w:p>
        </w:tc>
        <w:tc>
          <w:tcPr>
            <w:tcW w:w="1440" w:type="dxa"/>
            <w:vAlign w:val="center"/>
          </w:tcPr>
          <w:p w14:paraId="55AE78F8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1639EA2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5C96CD8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1B615298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541BA703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6CFE73D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0F65F8DD" w14:textId="179291AC" w:rsidTr="002815B2">
        <w:trPr>
          <w:trHeight w:val="346"/>
        </w:trPr>
        <w:tc>
          <w:tcPr>
            <w:tcW w:w="721" w:type="dxa"/>
            <w:vAlign w:val="center"/>
          </w:tcPr>
          <w:p w14:paraId="42620F1A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 w:rsidRPr="00EA34D9">
              <w:rPr>
                <w:b/>
                <w:color w:val="910D28" w:themeColor="accent1"/>
              </w:rPr>
              <w:t>9</w:t>
            </w:r>
          </w:p>
        </w:tc>
        <w:tc>
          <w:tcPr>
            <w:tcW w:w="1440" w:type="dxa"/>
            <w:vAlign w:val="center"/>
          </w:tcPr>
          <w:p w14:paraId="46EA3DF9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3585805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F357423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10B51EA9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6FE6FA58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6CEB2DDA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2E0F72BD" w14:textId="0169C0CE" w:rsidTr="002815B2">
        <w:trPr>
          <w:trHeight w:val="346"/>
        </w:trPr>
        <w:tc>
          <w:tcPr>
            <w:tcW w:w="721" w:type="dxa"/>
            <w:vAlign w:val="center"/>
          </w:tcPr>
          <w:p w14:paraId="5608E3FE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 w:rsidRPr="00EA34D9">
              <w:rPr>
                <w:b/>
                <w:color w:val="910D28" w:themeColor="accent1"/>
              </w:rPr>
              <w:t>10</w:t>
            </w:r>
          </w:p>
        </w:tc>
        <w:tc>
          <w:tcPr>
            <w:tcW w:w="1440" w:type="dxa"/>
            <w:vAlign w:val="center"/>
          </w:tcPr>
          <w:p w14:paraId="2E1F5979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3B83467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4CBF04CC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5727D47C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AC26E05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51165169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5673301B" w14:textId="4DFF60F1" w:rsidTr="002815B2">
        <w:trPr>
          <w:trHeight w:val="346"/>
        </w:trPr>
        <w:tc>
          <w:tcPr>
            <w:tcW w:w="721" w:type="dxa"/>
            <w:vAlign w:val="center"/>
          </w:tcPr>
          <w:p w14:paraId="21B18066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 w:rsidRPr="00EA34D9">
              <w:rPr>
                <w:b/>
                <w:color w:val="910D28" w:themeColor="accent1"/>
              </w:rPr>
              <w:t>11</w:t>
            </w:r>
          </w:p>
        </w:tc>
        <w:tc>
          <w:tcPr>
            <w:tcW w:w="1440" w:type="dxa"/>
            <w:vAlign w:val="center"/>
          </w:tcPr>
          <w:p w14:paraId="31978453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1CBC31A1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7AC8C048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2857F59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77595D33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5936E2DA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0778E58B" w14:textId="1C8D7F94" w:rsidTr="002815B2">
        <w:trPr>
          <w:trHeight w:val="346"/>
        </w:trPr>
        <w:tc>
          <w:tcPr>
            <w:tcW w:w="721" w:type="dxa"/>
            <w:vAlign w:val="center"/>
          </w:tcPr>
          <w:p w14:paraId="1C094D30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 w:rsidRPr="00EA34D9">
              <w:rPr>
                <w:b/>
                <w:color w:val="910D28" w:themeColor="accent1"/>
              </w:rPr>
              <w:t>12</w:t>
            </w:r>
          </w:p>
        </w:tc>
        <w:tc>
          <w:tcPr>
            <w:tcW w:w="1440" w:type="dxa"/>
            <w:vAlign w:val="center"/>
          </w:tcPr>
          <w:p w14:paraId="2BE2D898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389C14DD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56D92D5D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64AE22C6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195CEBE1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7B641ADE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5F07BE60" w14:textId="2D925E0C" w:rsidTr="002815B2">
        <w:trPr>
          <w:trHeight w:val="346"/>
        </w:trPr>
        <w:tc>
          <w:tcPr>
            <w:tcW w:w="721" w:type="dxa"/>
            <w:vAlign w:val="center"/>
          </w:tcPr>
          <w:p w14:paraId="440AB048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 w:rsidRPr="00EA34D9">
              <w:rPr>
                <w:b/>
                <w:color w:val="910D28" w:themeColor="accent1"/>
              </w:rPr>
              <w:t>13</w:t>
            </w:r>
          </w:p>
        </w:tc>
        <w:tc>
          <w:tcPr>
            <w:tcW w:w="1440" w:type="dxa"/>
            <w:vAlign w:val="center"/>
          </w:tcPr>
          <w:p w14:paraId="69198921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13AEA210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D8C08F2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703FEA2D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1AA80F36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632EC8C0" w14:textId="77777777" w:rsidR="008B2413" w:rsidRPr="00EA34D9" w:rsidRDefault="008B2413" w:rsidP="00BB27FA">
            <w:pPr>
              <w:spacing w:after="0"/>
              <w:jc w:val="center"/>
            </w:pPr>
          </w:p>
        </w:tc>
      </w:tr>
      <w:tr w:rsidR="008B2413" w:rsidRPr="00EA34D9" w14:paraId="44BB2759" w14:textId="6FF1A744" w:rsidTr="002815B2">
        <w:trPr>
          <w:trHeight w:val="346"/>
        </w:trPr>
        <w:tc>
          <w:tcPr>
            <w:tcW w:w="721" w:type="dxa"/>
            <w:vAlign w:val="center"/>
          </w:tcPr>
          <w:p w14:paraId="471F56CB" w14:textId="77777777" w:rsidR="008B2413" w:rsidRPr="00EA34D9" w:rsidRDefault="008B2413" w:rsidP="00BB27FA">
            <w:pPr>
              <w:spacing w:after="0"/>
              <w:jc w:val="center"/>
              <w:rPr>
                <w:b/>
                <w:color w:val="910D28" w:themeColor="accent1"/>
              </w:rPr>
            </w:pPr>
            <w:r w:rsidRPr="00EA34D9">
              <w:rPr>
                <w:b/>
                <w:color w:val="910D28" w:themeColor="accent1"/>
              </w:rPr>
              <w:t>14</w:t>
            </w:r>
          </w:p>
        </w:tc>
        <w:tc>
          <w:tcPr>
            <w:tcW w:w="1440" w:type="dxa"/>
            <w:vAlign w:val="center"/>
          </w:tcPr>
          <w:p w14:paraId="1851957F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CE0E442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AA17784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0F72DDFF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5975789D" w14:textId="77777777" w:rsidR="008B2413" w:rsidRPr="00EA34D9" w:rsidRDefault="008B2413" w:rsidP="00BB27FA">
            <w:pPr>
              <w:spacing w:after="0"/>
              <w:jc w:val="center"/>
            </w:pPr>
          </w:p>
        </w:tc>
        <w:tc>
          <w:tcPr>
            <w:tcW w:w="1440" w:type="dxa"/>
            <w:vAlign w:val="center"/>
          </w:tcPr>
          <w:p w14:paraId="24AAD65D" w14:textId="77777777" w:rsidR="008B2413" w:rsidRPr="00EA34D9" w:rsidRDefault="008B2413" w:rsidP="00BB27FA">
            <w:pPr>
              <w:spacing w:after="0"/>
              <w:jc w:val="center"/>
            </w:pPr>
          </w:p>
        </w:tc>
      </w:tr>
    </w:tbl>
    <w:p w14:paraId="68545E29" w14:textId="77777777" w:rsidR="00144A0A" w:rsidRPr="00C078E7" w:rsidRDefault="00144A0A" w:rsidP="00C71DD7">
      <w:pPr>
        <w:pStyle w:val="BodyText"/>
        <w:rPr>
          <w:szCs w:val="24"/>
        </w:rPr>
      </w:pPr>
    </w:p>
    <w:p w14:paraId="1924C970" w14:textId="77777777" w:rsidR="00144A0A" w:rsidRDefault="00144A0A" w:rsidP="00144A0A">
      <w:pPr>
        <w:pStyle w:val="BodyText"/>
      </w:pPr>
      <w:r>
        <w:br w:type="page"/>
      </w:r>
    </w:p>
    <w:p w14:paraId="57144FA7" w14:textId="48C50512" w:rsidR="0062744D" w:rsidRDefault="0062744D" w:rsidP="0062744D">
      <w:pPr>
        <w:pStyle w:val="Heading2"/>
      </w:pPr>
      <w:r>
        <w:lastRenderedPageBreak/>
        <w:t>Group Data Analysis</w:t>
      </w:r>
    </w:p>
    <w:p w14:paraId="3A5A42F7" w14:textId="37911FAC" w:rsidR="00EA34D9" w:rsidRDefault="00CA0DE0" w:rsidP="00693570"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CBB6C6D" wp14:editId="18E3E245">
                <wp:simplePos x="0" y="0"/>
                <wp:positionH relativeFrom="column">
                  <wp:posOffset>-109855</wp:posOffset>
                </wp:positionH>
                <wp:positionV relativeFrom="paragraph">
                  <wp:posOffset>307340</wp:posOffset>
                </wp:positionV>
                <wp:extent cx="5824855" cy="3212465"/>
                <wp:effectExtent l="0" t="0" r="0" b="698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4855" cy="3212465"/>
                          <a:chOff x="0" y="0"/>
                          <a:chExt cx="5825066" cy="3212676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685800" y="347133"/>
                            <a:ext cx="5029200" cy="2286000"/>
                            <a:chOff x="0" y="0"/>
                            <a:chExt cx="4810540" cy="2286000"/>
                          </a:xfrm>
                        </wpg:grpSpPr>
                        <wps:wsp>
                          <wps:cNvPr id="31" name="Straight Connector 31"/>
                          <wps:cNvCnPr/>
                          <wps:spPr>
                            <a:xfrm>
                              <a:off x="0" y="0"/>
                              <a:ext cx="0" cy="22860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Straight Connector 32"/>
                          <wps:cNvCnPr/>
                          <wps:spPr>
                            <a:xfrm>
                              <a:off x="0" y="2286000"/>
                              <a:ext cx="481054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3" name="Text Box 33"/>
                        <wps:cNvSpPr txBox="1"/>
                        <wps:spPr>
                          <a:xfrm>
                            <a:off x="685799" y="0"/>
                            <a:ext cx="5139267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742A5D" w14:textId="12A3CFD8" w:rsidR="0025620E" w:rsidRPr="00ED0587" w:rsidRDefault="0025620E" w:rsidP="0025620E">
                              <w:pPr>
                                <w:pStyle w:val="RowHeader"/>
                                <w:jc w:val="center"/>
                                <w:rPr>
                                  <w:color w:val="3E5C61" w:themeColor="text1"/>
                                  <w:sz w:val="28"/>
                                  <w:szCs w:val="28"/>
                                </w:rPr>
                              </w:pPr>
                              <w:r w:rsidRPr="00ED0587">
                                <w:rPr>
                                  <w:color w:val="3E5C61" w:themeColor="text1"/>
                                  <w:sz w:val="28"/>
                                  <w:szCs w:val="28"/>
                                </w:rPr>
                                <w:t xml:space="preserve">Effect of ___________________ on </w:t>
                              </w:r>
                              <w:r w:rsidR="008A7E37">
                                <w:rPr>
                                  <w:color w:val="3E5C61" w:themeColor="text1"/>
                                  <w:sz w:val="28"/>
                                  <w:szCs w:val="28"/>
                                </w:rPr>
                                <w:t xml:space="preserve">Average </w:t>
                              </w:r>
                              <w:r w:rsidRPr="00ED0587">
                                <w:rPr>
                                  <w:color w:val="3E5C61" w:themeColor="text1"/>
                                  <w:sz w:val="28"/>
                                  <w:szCs w:val="28"/>
                                </w:rPr>
                                <w:t>Secchi Depth vs. Time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677334" y="2751666"/>
                            <a:ext cx="5029200" cy="4610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EF7F29" w14:textId="77777777" w:rsidR="0025620E" w:rsidRPr="00974B4F" w:rsidRDefault="0025620E" w:rsidP="0025620E">
                              <w:pPr>
                                <w:pStyle w:val="RowHeader"/>
                                <w:jc w:val="center"/>
                                <w:rPr>
                                  <w:b w:val="0"/>
                                  <w:bCs/>
                                  <w:color w:val="3E5C61" w:themeColor="text1"/>
                                  <w:szCs w:val="24"/>
                                </w:rPr>
                              </w:pPr>
                              <w:r w:rsidRPr="00974B4F">
                                <w:rPr>
                                  <w:b w:val="0"/>
                                  <w:bCs/>
                                  <w:color w:val="3E5C61" w:themeColor="text1"/>
                                  <w:szCs w:val="24"/>
                                </w:rPr>
                                <w:t>Time</w:t>
                              </w:r>
                              <w:r>
                                <w:rPr>
                                  <w:b w:val="0"/>
                                  <w:bCs/>
                                  <w:color w:val="3E5C61" w:themeColor="text1"/>
                                  <w:szCs w:val="24"/>
                                </w:rPr>
                                <w:t xml:space="preserve"> (days)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0" y="347133"/>
                            <a:ext cx="452755" cy="2286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A8A7F9" w14:textId="293986DD" w:rsidR="0025620E" w:rsidRPr="00974B4F" w:rsidRDefault="000B60B6" w:rsidP="0025620E">
                              <w:pPr>
                                <w:pStyle w:val="RowHeader"/>
                                <w:jc w:val="center"/>
                                <w:rPr>
                                  <w:b w:val="0"/>
                                  <w:bCs/>
                                  <w:color w:val="3E5C61" w:themeColor="text1"/>
                                  <w:szCs w:val="24"/>
                                </w:rPr>
                              </w:pPr>
                              <w:r>
                                <w:rPr>
                                  <w:b w:val="0"/>
                                  <w:bCs/>
                                  <w:color w:val="3E5C61" w:themeColor="text1"/>
                                  <w:szCs w:val="24"/>
                                </w:rPr>
                                <w:t xml:space="preserve">Average </w:t>
                              </w:r>
                              <w:r w:rsidR="0025620E">
                                <w:rPr>
                                  <w:b w:val="0"/>
                                  <w:bCs/>
                                  <w:color w:val="3E5C61" w:themeColor="text1"/>
                                  <w:szCs w:val="24"/>
                                </w:rPr>
                                <w:t>Secchi Depth (cm)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BB6C6D" id="Group 29" o:spid="_x0000_s1041" style="position:absolute;margin-left:-8.65pt;margin-top:24.2pt;width:458.65pt;height:252.95pt;z-index:251689984;mso-width-relative:margin" coordsize="58250,32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">
                <v:group id="Group 30" o:spid="_x0000_s1042" style="position:absolute;left:6858;top:3471;width:50292;height:22860" coordsize="4810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line id="Straight Connector 31" o:spid="_x0000_s1043" style="position:absolute;visibility:visible;mso-wrap-style:square" from="0,0" to="0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" strokecolor="#3e5c61 [3213]" strokeweight="1.5pt">
                    <v:stroke joinstyle="miter"/>
                  </v:line>
                  <v:line id="Straight Connector 32" o:spid="_x0000_s1044" style="position:absolute;visibility:visible;mso-wrap-style:square" from="0,22860" to="48105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" strokecolor="#3e5c61 [3213]" strokeweight="1.5pt">
                    <v:stroke joinstyle="miter"/>
                  </v:line>
                </v:group>
                <v:shape id="Text Box 33" o:spid="_x0000_s1045" type="#_x0000_t202" style="position:absolute;left:6857;width:5139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47742A5D" w14:textId="12A3CFD8" w:rsidR="0025620E" w:rsidRPr="00ED0587" w:rsidRDefault="0025620E" w:rsidP="0025620E">
                        <w:pPr>
                          <w:pStyle w:val="RowHeader"/>
                          <w:jc w:val="center"/>
                          <w:rPr>
                            <w:color w:val="3E5C61" w:themeColor="text1"/>
                            <w:sz w:val="28"/>
                            <w:szCs w:val="28"/>
                          </w:rPr>
                        </w:pPr>
                        <w:r w:rsidRPr="00ED0587">
                          <w:rPr>
                            <w:color w:val="3E5C61" w:themeColor="text1"/>
                            <w:sz w:val="28"/>
                            <w:szCs w:val="28"/>
                          </w:rPr>
                          <w:t xml:space="preserve">Effect of ___________________ on </w:t>
                        </w:r>
                        <w:r w:rsidR="008A7E37">
                          <w:rPr>
                            <w:color w:val="3E5C61" w:themeColor="text1"/>
                            <w:sz w:val="28"/>
                            <w:szCs w:val="28"/>
                          </w:rPr>
                          <w:t xml:space="preserve">Average </w:t>
                        </w:r>
                        <w:r w:rsidRPr="00ED0587">
                          <w:rPr>
                            <w:color w:val="3E5C61" w:themeColor="text1"/>
                            <w:sz w:val="28"/>
                            <w:szCs w:val="28"/>
                          </w:rPr>
                          <w:t>Secchi Depth vs. Time</w:t>
                        </w:r>
                      </w:p>
                    </w:txbxContent>
                  </v:textbox>
                </v:shape>
                <v:shape id="Text Box 34" o:spid="_x0000_s1046" type="#_x0000_t202" style="position:absolute;left:6773;top:27516;width:50292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" filled="f" stroked="f" strokeweight=".5pt">
                  <v:textbox>
                    <w:txbxContent>
                      <w:p w14:paraId="21EF7F29" w14:textId="77777777" w:rsidR="0025620E" w:rsidRPr="00974B4F" w:rsidRDefault="0025620E" w:rsidP="0025620E">
                        <w:pPr>
                          <w:pStyle w:val="RowHeader"/>
                          <w:jc w:val="center"/>
                          <w:rPr>
                            <w:b w:val="0"/>
                            <w:bCs/>
                            <w:color w:val="3E5C61" w:themeColor="text1"/>
                            <w:szCs w:val="24"/>
                          </w:rPr>
                        </w:pPr>
                        <w:r w:rsidRPr="00974B4F">
                          <w:rPr>
                            <w:b w:val="0"/>
                            <w:bCs/>
                            <w:color w:val="3E5C61" w:themeColor="text1"/>
                            <w:szCs w:val="24"/>
                          </w:rPr>
                          <w:t>Time</w:t>
                        </w:r>
                        <w:r>
                          <w:rPr>
                            <w:b w:val="0"/>
                            <w:bCs/>
                            <w:color w:val="3E5C61" w:themeColor="text1"/>
                            <w:szCs w:val="24"/>
                          </w:rPr>
                          <w:t xml:space="preserve"> (days)</w:t>
                        </w:r>
                      </w:p>
                    </w:txbxContent>
                  </v:textbox>
                </v:shape>
                <v:shape id="Text Box 35" o:spid="_x0000_s1047" type="#_x0000_t202" style="position:absolute;top:3471;width:4527;height:22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" filled="f" stroked="f" strokeweight=".5pt">
                  <v:textbox style="layout-flow:vertical;mso-layout-flow-alt:bottom-to-top">
                    <w:txbxContent>
                      <w:p w14:paraId="75A8A7F9" w14:textId="293986DD" w:rsidR="0025620E" w:rsidRPr="00974B4F" w:rsidRDefault="000B60B6" w:rsidP="0025620E">
                        <w:pPr>
                          <w:pStyle w:val="RowHeader"/>
                          <w:jc w:val="center"/>
                          <w:rPr>
                            <w:b w:val="0"/>
                            <w:bCs/>
                            <w:color w:val="3E5C61" w:themeColor="text1"/>
                            <w:szCs w:val="24"/>
                          </w:rPr>
                        </w:pPr>
                        <w:r>
                          <w:rPr>
                            <w:b w:val="0"/>
                            <w:bCs/>
                            <w:color w:val="3E5C61" w:themeColor="text1"/>
                            <w:szCs w:val="24"/>
                          </w:rPr>
                          <w:t xml:space="preserve">Average </w:t>
                        </w:r>
                        <w:r w:rsidR="0025620E">
                          <w:rPr>
                            <w:b w:val="0"/>
                            <w:bCs/>
                            <w:color w:val="3E5C61" w:themeColor="text1"/>
                            <w:szCs w:val="24"/>
                          </w:rPr>
                          <w:t>Secchi Depth (cm)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1FE3" w:rsidRPr="00841FE3">
        <w:t xml:space="preserve">Make a line graph from your average </w:t>
      </w:r>
      <w:r w:rsidR="00841FE3">
        <w:t>S</w:t>
      </w:r>
      <w:r w:rsidR="00841FE3" w:rsidRPr="00841FE3">
        <w:t xml:space="preserve">ecchi depth data. Fill in the blank line with </w:t>
      </w:r>
      <w:r w:rsidR="00841FE3">
        <w:t>your factor</w:t>
      </w:r>
      <w:r w:rsidR="00841FE3" w:rsidRPr="00841FE3">
        <w:t>.</w:t>
      </w:r>
      <w:r>
        <w:t xml:space="preserve"> </w:t>
      </w:r>
    </w:p>
    <w:p w14:paraId="62D6ACF8" w14:textId="2C521173" w:rsidR="00BF394D" w:rsidRDefault="00BF394D" w:rsidP="00BF394D">
      <w:pPr>
        <w:pStyle w:val="BodyText"/>
      </w:pPr>
    </w:p>
    <w:p w14:paraId="637446A9" w14:textId="77777777" w:rsidR="00CA0DE0" w:rsidRPr="00BF394D" w:rsidRDefault="00CA0DE0" w:rsidP="00BF394D">
      <w:pPr>
        <w:pStyle w:val="BodyText"/>
      </w:pPr>
    </w:p>
    <w:p w14:paraId="17F30DE9" w14:textId="626974B7" w:rsidR="00693570" w:rsidRDefault="00693570" w:rsidP="00693570">
      <w:pPr>
        <w:pStyle w:val="BodyText"/>
      </w:pPr>
    </w:p>
    <w:p w14:paraId="02AF7EDB" w14:textId="77777777" w:rsidR="00693570" w:rsidRPr="00693570" w:rsidRDefault="00693570" w:rsidP="00693570">
      <w:pPr>
        <w:pStyle w:val="BodyText"/>
      </w:pPr>
    </w:p>
    <w:p w14:paraId="7E112987" w14:textId="73732ACF" w:rsidR="00693570" w:rsidRDefault="00693570" w:rsidP="00693570">
      <w:pPr>
        <w:pStyle w:val="BodyText"/>
      </w:pPr>
    </w:p>
    <w:p w14:paraId="243E3053" w14:textId="00D0B400" w:rsidR="00693570" w:rsidRDefault="00693570" w:rsidP="00693570">
      <w:pPr>
        <w:pStyle w:val="BodyText"/>
      </w:pPr>
    </w:p>
    <w:p w14:paraId="6196214A" w14:textId="5788040D" w:rsidR="00693570" w:rsidRDefault="00693570" w:rsidP="00693570">
      <w:pPr>
        <w:pStyle w:val="BodyText"/>
      </w:pPr>
    </w:p>
    <w:p w14:paraId="181048CE" w14:textId="77777777" w:rsidR="00693570" w:rsidRPr="00693570" w:rsidRDefault="00693570" w:rsidP="00693570">
      <w:pPr>
        <w:pStyle w:val="BodyText"/>
      </w:pPr>
    </w:p>
    <w:p w14:paraId="7D338298" w14:textId="3C26028C" w:rsidR="00693570" w:rsidRDefault="00693570" w:rsidP="00693570">
      <w:pPr>
        <w:pStyle w:val="BodyText"/>
      </w:pPr>
    </w:p>
    <w:p w14:paraId="193C7C1E" w14:textId="77777777" w:rsidR="00693570" w:rsidRPr="00693570" w:rsidRDefault="00693570" w:rsidP="00693570">
      <w:pPr>
        <w:pStyle w:val="BodyText"/>
      </w:pPr>
    </w:p>
    <w:p w14:paraId="6A808974" w14:textId="77777777" w:rsidR="00693570" w:rsidRPr="00693570" w:rsidRDefault="00693570" w:rsidP="00693570"/>
    <w:p w14:paraId="10DA396D" w14:textId="038C9728" w:rsidR="00EA34D9" w:rsidRPr="00667F9A" w:rsidRDefault="00937C3D" w:rsidP="00E244CF">
      <w:pPr>
        <w:pStyle w:val="Heading2"/>
      </w:pPr>
      <w:r>
        <w:t xml:space="preserve">Group </w:t>
      </w:r>
      <w:r w:rsidR="00E244CF">
        <w:t>Claim</w:t>
      </w:r>
      <w:r w:rsidR="006441AE">
        <w:t>s</w:t>
      </w:r>
    </w:p>
    <w:p w14:paraId="24129CEB" w14:textId="55695A94" w:rsidR="00EA34D9" w:rsidRDefault="00AA3C3B" w:rsidP="00E85F65">
      <w:pPr>
        <w:pStyle w:val="BodyText"/>
        <w:spacing w:after="240"/>
      </w:pPr>
      <w:r w:rsidRPr="00AA3C3B">
        <w:t>As a group, agree on a claim that answers your investigation question</w:t>
      </w:r>
      <w:r>
        <w:t>:</w:t>
      </w:r>
      <w:r w:rsidRPr="00AA3C3B">
        <w:t xml:space="preserve"> “How does the factor you tested affect phytoplankton growth?”</w:t>
      </w:r>
      <w:r>
        <w:t xml:space="preserve"> </w:t>
      </w:r>
    </w:p>
    <w:p w14:paraId="7FED8F52" w14:textId="77777777" w:rsidR="00957088" w:rsidRDefault="00957088" w:rsidP="00957088">
      <w:pPr>
        <w:pStyle w:val="BodyText"/>
        <w:spacing w:after="0"/>
        <w:rPr>
          <w:i/>
          <w:iCs/>
        </w:rPr>
      </w:pPr>
      <w:r w:rsidRPr="0046025B">
        <w:rPr>
          <w:i/>
          <w:iCs/>
        </w:rPr>
        <w:t xml:space="preserve">Increasing </w:t>
      </w:r>
      <w:r>
        <w:rPr>
          <w:i/>
          <w:iCs/>
        </w:rPr>
        <w:t>_______________________</w:t>
      </w:r>
      <w:r w:rsidRPr="0046025B">
        <w:rPr>
          <w:i/>
          <w:iCs/>
        </w:rPr>
        <w:t xml:space="preserve"> caused the </w:t>
      </w:r>
      <w:proofErr w:type="gramStart"/>
      <w:r>
        <w:rPr>
          <w:i/>
          <w:iCs/>
        </w:rPr>
        <w:t>number</w:t>
      </w:r>
      <w:proofErr w:type="gramEnd"/>
      <w:r w:rsidRPr="0046025B">
        <w:rPr>
          <w:i/>
          <w:iCs/>
        </w:rPr>
        <w:t xml:space="preserve"> of phytoplankton to </w:t>
      </w:r>
    </w:p>
    <w:p w14:paraId="57A04049" w14:textId="77777777" w:rsidR="00957088" w:rsidRPr="00CD7A3E" w:rsidRDefault="00957088" w:rsidP="00957088">
      <w:pPr>
        <w:pStyle w:val="BodyText"/>
        <w:spacing w:after="240"/>
        <w:ind w:firstLine="1166"/>
        <w:rPr>
          <w:sz w:val="18"/>
          <w:szCs w:val="18"/>
        </w:rPr>
      </w:pPr>
      <w:r>
        <w:rPr>
          <w:sz w:val="18"/>
          <w:szCs w:val="18"/>
        </w:rPr>
        <w:t xml:space="preserve">(Write the factor you tested here.) </w:t>
      </w:r>
    </w:p>
    <w:p w14:paraId="39CF2855" w14:textId="77777777" w:rsidR="00957088" w:rsidRDefault="00957088" w:rsidP="00957088">
      <w:pPr>
        <w:pStyle w:val="BodyText"/>
        <w:spacing w:after="0"/>
        <w:rPr>
          <w:i/>
          <w:iCs/>
        </w:rPr>
      </w:pPr>
      <w:r>
        <w:rPr>
          <w:i/>
          <w:iCs/>
        </w:rPr>
        <w:t>_________________________</w:t>
      </w:r>
      <w:r w:rsidRPr="0046025B">
        <w:rPr>
          <w:i/>
          <w:iCs/>
        </w:rPr>
        <w:t xml:space="preserve"> because the Secchi depth </w:t>
      </w:r>
      <w:r>
        <w:rPr>
          <w:i/>
          <w:iCs/>
        </w:rPr>
        <w:t>____________________________</w:t>
      </w:r>
    </w:p>
    <w:p w14:paraId="5B4B095D" w14:textId="77777777" w:rsidR="00957088" w:rsidRPr="003B0282" w:rsidRDefault="00957088" w:rsidP="00957088">
      <w:pPr>
        <w:pStyle w:val="BodyText"/>
        <w:spacing w:after="240"/>
        <w:ind w:firstLine="187"/>
        <w:rPr>
          <w:sz w:val="18"/>
          <w:szCs w:val="18"/>
        </w:rPr>
      </w:pPr>
      <w:r>
        <w:rPr>
          <w:sz w:val="18"/>
          <w:szCs w:val="18"/>
        </w:rPr>
        <w:t xml:space="preserve">(increase, decrease, stay the same)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(increased, decreased, stayed the same)</w:t>
      </w:r>
    </w:p>
    <w:p w14:paraId="68B30F5F" w14:textId="77777777" w:rsidR="00957088" w:rsidRDefault="00957088" w:rsidP="00957088">
      <w:pPr>
        <w:pStyle w:val="BodyText"/>
        <w:spacing w:after="0"/>
        <w:rPr>
          <w:i/>
          <w:iCs/>
        </w:rPr>
      </w:pPr>
      <w:r w:rsidRPr="0046025B">
        <w:rPr>
          <w:i/>
          <w:iCs/>
        </w:rPr>
        <w:t xml:space="preserve">over </w:t>
      </w:r>
      <w:r>
        <w:rPr>
          <w:i/>
          <w:iCs/>
          <w:u w:val="single"/>
        </w:rPr>
        <w:t>____________</w:t>
      </w:r>
      <w:r w:rsidRPr="0046025B">
        <w:rPr>
          <w:i/>
          <w:iCs/>
        </w:rPr>
        <w:t xml:space="preserve"> days.</w:t>
      </w:r>
      <w:r>
        <w:rPr>
          <w:i/>
          <w:iCs/>
        </w:rPr>
        <w:t xml:space="preserve"> </w:t>
      </w:r>
    </w:p>
    <w:p w14:paraId="3861A081" w14:textId="77777777" w:rsidR="00957088" w:rsidRPr="00B65732" w:rsidRDefault="00957088" w:rsidP="00957088">
      <w:pPr>
        <w:pStyle w:val="BodyText"/>
        <w:spacing w:after="0"/>
        <w:ind w:firstLine="540"/>
        <w:rPr>
          <w:sz w:val="18"/>
          <w:szCs w:val="18"/>
        </w:rPr>
      </w:pPr>
      <w:r>
        <w:rPr>
          <w:sz w:val="18"/>
          <w:szCs w:val="18"/>
        </w:rPr>
        <w:t>(number of days)</w:t>
      </w:r>
    </w:p>
    <w:p w14:paraId="1090D486" w14:textId="16800842" w:rsidR="00BF394D" w:rsidRDefault="00951B79" w:rsidP="006E0025">
      <w:pPr>
        <w:pStyle w:val="BodyText"/>
        <w:tabs>
          <w:tab w:val="left" w:pos="8453"/>
        </w:tabs>
        <w:spacing w:after="240"/>
      </w:pPr>
      <w:r>
        <w:tab/>
      </w:r>
    </w:p>
    <w:p w14:paraId="55289A5F" w14:textId="02C09E9E" w:rsidR="00EA34D9" w:rsidRDefault="003E1697" w:rsidP="002E2D75">
      <w:pPr>
        <w:pStyle w:val="BodyText"/>
        <w:spacing w:after="240"/>
      </w:pPr>
      <w:r w:rsidRPr="003E1697">
        <w:t>Now, as a group, compare your phytoplankton classifications.</w:t>
      </w:r>
      <w:r>
        <w:t xml:space="preserve"> </w:t>
      </w:r>
    </w:p>
    <w:p w14:paraId="41C8E0D7" w14:textId="3082863B" w:rsidR="001466B2" w:rsidRDefault="001466B2" w:rsidP="001466B2">
      <w:pPr>
        <w:pStyle w:val="BodyText"/>
        <w:numPr>
          <w:ilvl w:val="0"/>
          <w:numId w:val="18"/>
        </w:numPr>
      </w:pPr>
      <w:r>
        <w:t xml:space="preserve">What patterns do you notice among the phenotypes? </w:t>
      </w:r>
    </w:p>
    <w:p w14:paraId="40535565" w14:textId="77777777" w:rsidR="001466B2" w:rsidRDefault="001466B2" w:rsidP="001466B2">
      <w:pPr>
        <w:pStyle w:val="BodyText"/>
      </w:pPr>
    </w:p>
    <w:p w14:paraId="2CFA5E3F" w14:textId="74926D93" w:rsidR="002D28B4" w:rsidRDefault="001466B2" w:rsidP="001466B2">
      <w:pPr>
        <w:pStyle w:val="BodyText"/>
        <w:numPr>
          <w:ilvl w:val="0"/>
          <w:numId w:val="18"/>
        </w:numPr>
      </w:pPr>
      <w:r>
        <w:t xml:space="preserve">Make a few claims about these patterns. </w:t>
      </w:r>
    </w:p>
    <w:p w14:paraId="16CD5BEF" w14:textId="1E29B576" w:rsidR="001466B2" w:rsidRDefault="001466B2" w:rsidP="00C71DD7">
      <w:pPr>
        <w:pStyle w:val="BodyText"/>
      </w:pPr>
    </w:p>
    <w:p w14:paraId="4123352D" w14:textId="4E86FBCD" w:rsidR="009F4DEC" w:rsidRDefault="009F4DEC" w:rsidP="00C71DD7">
      <w:pPr>
        <w:pStyle w:val="BodyText"/>
      </w:pPr>
    </w:p>
    <w:p w14:paraId="0BC45701" w14:textId="610D545E" w:rsidR="00600E24" w:rsidRDefault="00600E24" w:rsidP="00600E24">
      <w:pPr>
        <w:pStyle w:val="Heading1"/>
      </w:pPr>
      <w:r>
        <w:lastRenderedPageBreak/>
        <w:t>Class Concept Map</w:t>
      </w:r>
    </w:p>
    <w:p w14:paraId="4C76749F" w14:textId="78A998CD" w:rsidR="00EA34D9" w:rsidRDefault="00EA34D9" w:rsidP="00C71DD7">
      <w:pPr>
        <w:pStyle w:val="BodyText"/>
      </w:pPr>
    </w:p>
    <w:p w14:paraId="71BE5322" w14:textId="613D74C3" w:rsidR="00EA34D9" w:rsidRDefault="00EA34D9" w:rsidP="00C71DD7">
      <w:pPr>
        <w:pStyle w:val="BodyText"/>
      </w:pPr>
    </w:p>
    <w:p w14:paraId="5BA8229D" w14:textId="7A20C85A" w:rsidR="00EA34D9" w:rsidRDefault="00EA34D9" w:rsidP="00C71DD7">
      <w:pPr>
        <w:pStyle w:val="BodyText"/>
      </w:pPr>
    </w:p>
    <w:p w14:paraId="5391173F" w14:textId="272EEC3A" w:rsidR="00EA34D9" w:rsidRDefault="00EA34D9" w:rsidP="00C71DD7">
      <w:pPr>
        <w:pStyle w:val="BodyText"/>
      </w:pPr>
    </w:p>
    <w:p w14:paraId="24128E88" w14:textId="6C664E42" w:rsidR="00EA34D9" w:rsidRDefault="00EA34D9" w:rsidP="00C71DD7">
      <w:pPr>
        <w:pStyle w:val="BodyText"/>
      </w:pPr>
    </w:p>
    <w:p w14:paraId="57AF135B" w14:textId="66A45B46" w:rsidR="00EA34D9" w:rsidRDefault="00EA34D9" w:rsidP="00C71DD7">
      <w:pPr>
        <w:pStyle w:val="BodyText"/>
      </w:pPr>
    </w:p>
    <w:p w14:paraId="2A0670F8" w14:textId="4B31239A" w:rsidR="00EA34D9" w:rsidRDefault="00EA34D9" w:rsidP="00C71DD7">
      <w:pPr>
        <w:pStyle w:val="BodyText"/>
      </w:pPr>
    </w:p>
    <w:p w14:paraId="3497D705" w14:textId="01CC1294" w:rsidR="00EA34D9" w:rsidRDefault="00EA34D9" w:rsidP="00C71DD7">
      <w:pPr>
        <w:pStyle w:val="BodyText"/>
      </w:pPr>
    </w:p>
    <w:p w14:paraId="409A2FE5" w14:textId="34A2D470" w:rsidR="00EA34D9" w:rsidRDefault="00EA34D9" w:rsidP="00C71DD7">
      <w:pPr>
        <w:pStyle w:val="BodyText"/>
      </w:pPr>
    </w:p>
    <w:p w14:paraId="5E161E85" w14:textId="1E845795" w:rsidR="00DF438F" w:rsidRDefault="00DF438F" w:rsidP="00C71DD7">
      <w:pPr>
        <w:pStyle w:val="BodyText"/>
      </w:pPr>
    </w:p>
    <w:p w14:paraId="5620A05B" w14:textId="77777777" w:rsidR="00B7259C" w:rsidRDefault="00B7259C" w:rsidP="00C71DD7">
      <w:pPr>
        <w:pStyle w:val="BodyText"/>
      </w:pPr>
    </w:p>
    <w:p w14:paraId="6E33EC64" w14:textId="351E80C5" w:rsidR="00DF438F" w:rsidRDefault="00DF438F" w:rsidP="00C71DD7">
      <w:pPr>
        <w:pStyle w:val="BodyText"/>
      </w:pPr>
    </w:p>
    <w:p w14:paraId="0883FCF1" w14:textId="7FE70692" w:rsidR="00ED1740" w:rsidRDefault="00ED1740" w:rsidP="00ED1740">
      <w:pPr>
        <w:pStyle w:val="Heading2"/>
      </w:pPr>
      <w:r>
        <w:t>Revised Phytoplankton Growth Model</w:t>
      </w:r>
    </w:p>
    <w:p w14:paraId="0B88ED06" w14:textId="39092CE3" w:rsidR="00DF438F" w:rsidRDefault="00ED1740" w:rsidP="00ED1740">
      <w:pPr>
        <w:pStyle w:val="BodyText"/>
      </w:pPr>
      <w:r w:rsidRPr="00AD77D7">
        <w:t>Draw and label a diagram showing the direct and indirect cause</w:t>
      </w:r>
      <w:r>
        <w:t>-</w:t>
      </w:r>
      <w:r w:rsidRPr="00AD77D7">
        <w:t>and</w:t>
      </w:r>
      <w:r>
        <w:t>-</w:t>
      </w:r>
      <w:r w:rsidRPr="00AD77D7">
        <w:t xml:space="preserve">effect relationships among </w:t>
      </w:r>
      <w:r>
        <w:t xml:space="preserve">plant </w:t>
      </w:r>
      <w:r w:rsidRPr="00AD77D7">
        <w:t xml:space="preserve">growth factors, </w:t>
      </w:r>
      <w:r>
        <w:t xml:space="preserve">number of </w:t>
      </w:r>
      <w:r w:rsidRPr="00AD77D7">
        <w:t xml:space="preserve">phytoplankton, and water clarity. Use a different color </w:t>
      </w:r>
      <w:r>
        <w:t xml:space="preserve">of </w:t>
      </w:r>
      <w:r w:rsidRPr="00AD77D7">
        <w:t xml:space="preserve">pencil or highlighter to show </w:t>
      </w:r>
      <w:r w:rsidR="009F6EBD">
        <w:t xml:space="preserve">any </w:t>
      </w:r>
      <w:r w:rsidR="009F6EBD" w:rsidRPr="004B02F8">
        <w:rPr>
          <w:i/>
          <w:iCs/>
        </w:rPr>
        <w:t>new</w:t>
      </w:r>
      <w:r w:rsidRPr="00AD77D7">
        <w:t xml:space="preserve"> changes you made to your model.</w:t>
      </w:r>
      <w:r>
        <w:t xml:space="preserve"> </w:t>
      </w:r>
    </w:p>
    <w:tbl>
      <w:tblPr>
        <w:tblStyle w:val="TableGrid"/>
        <w:tblW w:w="93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9360"/>
      </w:tblGrid>
      <w:tr w:rsidR="00F516DC" w:rsidRPr="004B7D17" w14:paraId="67039C82" w14:textId="77777777" w:rsidTr="00B7259C">
        <w:trPr>
          <w:trHeight w:val="5040"/>
        </w:trPr>
        <w:tc>
          <w:tcPr>
            <w:tcW w:w="1872" w:type="dxa"/>
            <w:vAlign w:val="center"/>
          </w:tcPr>
          <w:p w14:paraId="3DCC7079" w14:textId="77777777" w:rsidR="00F516DC" w:rsidRPr="004B7D17" w:rsidRDefault="00F516DC" w:rsidP="00F103CC">
            <w:pPr>
              <w:pStyle w:val="TableData"/>
              <w:jc w:val="center"/>
              <w:rPr>
                <w:sz w:val="32"/>
                <w:szCs w:val="32"/>
              </w:rPr>
            </w:pPr>
          </w:p>
        </w:tc>
      </w:tr>
    </w:tbl>
    <w:p w14:paraId="59CB5807" w14:textId="10981D2B" w:rsidR="00EA34D9" w:rsidRPr="006200DD" w:rsidRDefault="00EA34D9" w:rsidP="00C71DD7">
      <w:pPr>
        <w:pStyle w:val="BodyText"/>
        <w:rPr>
          <w:sz w:val="18"/>
          <w:szCs w:val="18"/>
        </w:rPr>
      </w:pPr>
    </w:p>
    <w:p w14:paraId="36A3AA5A" w14:textId="0AA2C99B" w:rsidR="00F516DC" w:rsidRDefault="004715B1" w:rsidP="004715B1">
      <w:pPr>
        <w:pStyle w:val="Heading1"/>
      </w:pPr>
      <w:r>
        <w:lastRenderedPageBreak/>
        <w:t>Evaluate Your Phytoplankton Growth Model</w:t>
      </w:r>
    </w:p>
    <w:p w14:paraId="5C6D4DC7" w14:textId="57270AEE" w:rsidR="003868E0" w:rsidRDefault="00447861" w:rsidP="00447861">
      <w:pPr>
        <w:pStyle w:val="Heading2"/>
      </w:pPr>
      <w:r>
        <w:t>Predict</w:t>
      </w:r>
    </w:p>
    <w:p w14:paraId="408B92F0" w14:textId="3915A012" w:rsidR="00A66346" w:rsidRDefault="00447861" w:rsidP="005F6006">
      <w:pPr>
        <w:pStyle w:val="BodyText"/>
        <w:spacing w:after="240"/>
      </w:pPr>
      <w:r w:rsidRPr="00447861">
        <w:t xml:space="preserve">Using your phytoplankton growth model and what you know about the four </w:t>
      </w:r>
      <w:r w:rsidR="00BD1ABB">
        <w:t xml:space="preserve">Oklahoma </w:t>
      </w:r>
      <w:r w:rsidRPr="00447861">
        <w:t>lakes, make a prediction about the factors that affect phytoplankton growth for each lake.</w:t>
      </w:r>
      <w:r w:rsidR="00BD1ABB">
        <w:t xml:space="preserve"> </w:t>
      </w:r>
    </w:p>
    <w:p w14:paraId="1BE3F6FA" w14:textId="26B48964" w:rsidR="00A66346" w:rsidRDefault="00A66346" w:rsidP="00516716">
      <w:pPr>
        <w:pStyle w:val="BodyText"/>
        <w:spacing w:after="0"/>
        <w:ind w:left="720"/>
      </w:pPr>
      <w:r>
        <w:t xml:space="preserve">In </w:t>
      </w:r>
      <w:r w:rsidR="004C2C68" w:rsidRPr="00C43EA7">
        <w:rPr>
          <w:b/>
          <w:bCs/>
        </w:rPr>
        <w:t>Lake Thunderbird</w:t>
      </w:r>
      <w:r>
        <w:t xml:space="preserve">, </w:t>
      </w:r>
      <w:r w:rsidR="004E1538">
        <w:t>__________________</w:t>
      </w:r>
      <w:r w:rsidR="00611BE5">
        <w:t>_</w:t>
      </w:r>
      <w:r w:rsidR="004E1538">
        <w:t>__</w:t>
      </w:r>
      <w:r>
        <w:t xml:space="preserve"> is </w:t>
      </w:r>
      <w:r w:rsidR="004E1538">
        <w:t>_______________</w:t>
      </w:r>
      <w:r>
        <w:t xml:space="preserve">. </w:t>
      </w:r>
    </w:p>
    <w:p w14:paraId="48F72562" w14:textId="7AB43159" w:rsidR="00516716" w:rsidRPr="00516716" w:rsidRDefault="00516716" w:rsidP="00876AE8">
      <w:pPr>
        <w:pStyle w:val="BodyText"/>
        <w:spacing w:after="300"/>
        <w:ind w:left="720" w:firstLine="2434"/>
        <w:rPr>
          <w:sz w:val="18"/>
          <w:szCs w:val="18"/>
        </w:rPr>
      </w:pPr>
      <w:r>
        <w:rPr>
          <w:sz w:val="18"/>
          <w:szCs w:val="18"/>
        </w:rPr>
        <w:t>(nutrient or other factor)</w:t>
      </w:r>
      <w:r w:rsidR="004E1538">
        <w:rPr>
          <w:sz w:val="18"/>
          <w:szCs w:val="18"/>
        </w:rPr>
        <w:tab/>
      </w:r>
      <w:r w:rsidR="004E1538">
        <w:rPr>
          <w:sz w:val="18"/>
          <w:szCs w:val="18"/>
        </w:rPr>
        <w:tab/>
        <w:t xml:space="preserve">(average, high, low) </w:t>
      </w:r>
    </w:p>
    <w:p w14:paraId="5115E8F8" w14:textId="77777777" w:rsidR="00611BE5" w:rsidRDefault="00A66346" w:rsidP="00611BE5">
      <w:pPr>
        <w:pStyle w:val="BodyText"/>
        <w:spacing w:after="0"/>
        <w:ind w:left="720"/>
      </w:pPr>
      <w:r>
        <w:t xml:space="preserve">In </w:t>
      </w:r>
      <w:r w:rsidRPr="00C43EA7">
        <w:rPr>
          <w:b/>
          <w:bCs/>
        </w:rPr>
        <w:t>Lake Stanley Draper</w:t>
      </w:r>
      <w:r>
        <w:t xml:space="preserve">, </w:t>
      </w:r>
      <w:r w:rsidR="00611BE5">
        <w:t xml:space="preserve">_____________________ is _______________. </w:t>
      </w:r>
    </w:p>
    <w:p w14:paraId="2C584F93" w14:textId="58969B28" w:rsidR="00A66346" w:rsidRDefault="00611BE5" w:rsidP="00876AE8">
      <w:pPr>
        <w:pStyle w:val="BodyText"/>
        <w:spacing w:after="300"/>
        <w:ind w:left="720" w:firstLine="2707"/>
      </w:pPr>
      <w:r>
        <w:rPr>
          <w:sz w:val="18"/>
          <w:szCs w:val="18"/>
        </w:rPr>
        <w:t>(nutrient or other factor)</w:t>
      </w:r>
      <w:r>
        <w:rPr>
          <w:sz w:val="18"/>
          <w:szCs w:val="18"/>
        </w:rPr>
        <w:tab/>
        <w:t xml:space="preserve">   </w:t>
      </w:r>
      <w:proofErr w:type="gramStart"/>
      <w:r>
        <w:rPr>
          <w:sz w:val="18"/>
          <w:szCs w:val="18"/>
        </w:rPr>
        <w:t xml:space="preserve">   (</w:t>
      </w:r>
      <w:proofErr w:type="gramEnd"/>
      <w:r>
        <w:rPr>
          <w:sz w:val="18"/>
          <w:szCs w:val="18"/>
        </w:rPr>
        <w:t xml:space="preserve">average, high, low) </w:t>
      </w:r>
      <w:r w:rsidR="00A66346">
        <w:t xml:space="preserve"> </w:t>
      </w:r>
    </w:p>
    <w:p w14:paraId="7D8EAC65" w14:textId="77777777" w:rsidR="006F27F9" w:rsidRDefault="00A66346" w:rsidP="006F27F9">
      <w:pPr>
        <w:pStyle w:val="BodyText"/>
        <w:spacing w:after="0"/>
        <w:ind w:left="720"/>
      </w:pPr>
      <w:r>
        <w:t xml:space="preserve">In </w:t>
      </w:r>
      <w:r w:rsidR="00E168CA" w:rsidRPr="00C43EA7">
        <w:rPr>
          <w:b/>
          <w:bCs/>
        </w:rPr>
        <w:t>Shawnee Twin Lake #1</w:t>
      </w:r>
      <w:r>
        <w:t xml:space="preserve">, </w:t>
      </w:r>
      <w:r w:rsidR="006F27F9">
        <w:t xml:space="preserve">_____________________ is _______________. </w:t>
      </w:r>
    </w:p>
    <w:p w14:paraId="16867A95" w14:textId="3FCBF2C4" w:rsidR="00A66346" w:rsidRDefault="006F27F9" w:rsidP="00876AE8">
      <w:pPr>
        <w:pStyle w:val="BodyText"/>
        <w:spacing w:after="300"/>
        <w:ind w:left="720" w:firstLine="2966"/>
      </w:pPr>
      <w:r>
        <w:rPr>
          <w:sz w:val="18"/>
          <w:szCs w:val="18"/>
        </w:rPr>
        <w:t>(nutrient or other factor)</w:t>
      </w:r>
      <w:r>
        <w:rPr>
          <w:sz w:val="18"/>
          <w:szCs w:val="18"/>
        </w:rPr>
        <w:tab/>
      </w:r>
      <w:r w:rsidR="009A068F">
        <w:rPr>
          <w:sz w:val="18"/>
          <w:szCs w:val="18"/>
        </w:rPr>
        <w:t xml:space="preserve">          </w:t>
      </w:r>
      <w:proofErr w:type="gramStart"/>
      <w:r w:rsidR="009A068F">
        <w:rPr>
          <w:sz w:val="18"/>
          <w:szCs w:val="18"/>
        </w:rPr>
        <w:t xml:space="preserve">   </w:t>
      </w:r>
      <w:r>
        <w:rPr>
          <w:sz w:val="18"/>
          <w:szCs w:val="18"/>
        </w:rPr>
        <w:t>(</w:t>
      </w:r>
      <w:proofErr w:type="gramEnd"/>
      <w:r>
        <w:rPr>
          <w:sz w:val="18"/>
          <w:szCs w:val="18"/>
        </w:rPr>
        <w:t xml:space="preserve">average, high, low) </w:t>
      </w:r>
      <w:r w:rsidR="00A66346">
        <w:t xml:space="preserve"> </w:t>
      </w:r>
    </w:p>
    <w:p w14:paraId="5F15EBEE" w14:textId="77777777" w:rsidR="007E78C7" w:rsidRDefault="00A66346" w:rsidP="007E78C7">
      <w:pPr>
        <w:pStyle w:val="BodyText"/>
        <w:spacing w:after="0"/>
        <w:ind w:left="720"/>
      </w:pPr>
      <w:r>
        <w:t xml:space="preserve">In </w:t>
      </w:r>
      <w:r w:rsidR="00E168CA" w:rsidRPr="00C43EA7">
        <w:rPr>
          <w:b/>
          <w:bCs/>
        </w:rPr>
        <w:t>Tecumseh Lake</w:t>
      </w:r>
      <w:r>
        <w:t xml:space="preserve">, </w:t>
      </w:r>
      <w:r w:rsidR="007E78C7">
        <w:t xml:space="preserve">_____________________ is _______________. </w:t>
      </w:r>
    </w:p>
    <w:p w14:paraId="1ABEE33D" w14:textId="1DDA2C7C" w:rsidR="003868E0" w:rsidRDefault="007E78C7" w:rsidP="00E0632B">
      <w:pPr>
        <w:pStyle w:val="BodyText"/>
        <w:spacing w:after="0" w:line="240" w:lineRule="auto"/>
        <w:ind w:left="720" w:firstLine="2160"/>
      </w:pPr>
      <w:r>
        <w:rPr>
          <w:sz w:val="18"/>
          <w:szCs w:val="18"/>
        </w:rPr>
        <w:t>(nutrient or other factor)</w:t>
      </w:r>
      <w:r>
        <w:rPr>
          <w:sz w:val="18"/>
          <w:szCs w:val="18"/>
        </w:rPr>
        <w:tab/>
        <w:t xml:space="preserve">         </w:t>
      </w:r>
      <w:proofErr w:type="gramStart"/>
      <w:r>
        <w:rPr>
          <w:sz w:val="18"/>
          <w:szCs w:val="18"/>
        </w:rPr>
        <w:t xml:space="preserve">   (</w:t>
      </w:r>
      <w:proofErr w:type="gramEnd"/>
      <w:r>
        <w:rPr>
          <w:sz w:val="18"/>
          <w:szCs w:val="18"/>
        </w:rPr>
        <w:t>average, high, low)</w:t>
      </w:r>
      <w:r w:rsidR="00A66346">
        <w:t xml:space="preserve"> </w:t>
      </w:r>
    </w:p>
    <w:p w14:paraId="60EE5EEF" w14:textId="223B2E19" w:rsidR="00EA34D9" w:rsidRPr="00B621AA" w:rsidRDefault="00EA34D9" w:rsidP="008A26BB">
      <w:pPr>
        <w:pStyle w:val="BodyText"/>
        <w:spacing w:after="0" w:line="240" w:lineRule="auto"/>
        <w:rPr>
          <w:sz w:val="18"/>
          <w:szCs w:val="18"/>
        </w:rPr>
      </w:pPr>
    </w:p>
    <w:p w14:paraId="273A2EEE" w14:textId="3BB8EBF6" w:rsidR="00505336" w:rsidRDefault="007C1B75" w:rsidP="007C1B75">
      <w:pPr>
        <w:pStyle w:val="Heading2"/>
      </w:pPr>
      <w:r>
        <w:t>Analyze</w:t>
      </w:r>
    </w:p>
    <w:p w14:paraId="0FCD7BAF" w14:textId="35F06F18" w:rsidR="00D84D72" w:rsidRDefault="000D09A7" w:rsidP="00C71DD7">
      <w:pPr>
        <w:pStyle w:val="BodyText"/>
      </w:pPr>
      <w:r w:rsidRPr="000D09A7">
        <w:t xml:space="preserve">Compare and contrast the parts of your phytoplankton growth model with the claims and ideas in the OWRB </w:t>
      </w:r>
      <w:r>
        <w:t xml:space="preserve">lake data </w:t>
      </w:r>
      <w:r w:rsidRPr="000D09A7">
        <w:t>report</w:t>
      </w:r>
      <w:r>
        <w:t>s</w:t>
      </w:r>
      <w:r w:rsidRPr="000D09A7">
        <w:t>.</w:t>
      </w:r>
      <w:r>
        <w:t xml:space="preserve"> </w:t>
      </w:r>
    </w:p>
    <w:p w14:paraId="40004426" w14:textId="18A9C947" w:rsidR="00505336" w:rsidRDefault="00651DE8" w:rsidP="00C71DD7">
      <w:pPr>
        <w:pStyle w:val="BodyText"/>
      </w:pPr>
      <w:r w:rsidRPr="007D0D5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AA8A9D" wp14:editId="49359B3E">
                <wp:simplePos x="0" y="0"/>
                <wp:positionH relativeFrom="column">
                  <wp:posOffset>25400</wp:posOffset>
                </wp:positionH>
                <wp:positionV relativeFrom="paragraph">
                  <wp:posOffset>5715</wp:posOffset>
                </wp:positionV>
                <wp:extent cx="4001135" cy="3771265"/>
                <wp:effectExtent l="12700" t="12700" r="12065" b="1333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1135" cy="3771265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C856F9" w14:textId="77777777" w:rsidR="007D0D5E" w:rsidRDefault="007D0D5E" w:rsidP="007D0D5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AA8A9D" id="Oval 4" o:spid="_x0000_s1048" style="position:absolute;margin-left:2pt;margin-top:.45pt;width:315.05pt;height:296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" filled="f" strokeweight="2.25pt">
                <v:stroke startarrowwidth="narrow" startarrowlength="short" endarrowwidth="narrow" endarrowlength="short"/>
                <v:textbox inset="2.53958mm,2.53958mm,2.53958mm,2.53958mm">
                  <w:txbxContent>
                    <w:p w14:paraId="28C856F9" w14:textId="77777777" w:rsidR="007D0D5E" w:rsidRDefault="007D0D5E" w:rsidP="007D0D5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="00BC100C" w:rsidRPr="007D0D5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393156" wp14:editId="40552F58">
                <wp:simplePos x="0" y="0"/>
                <wp:positionH relativeFrom="column">
                  <wp:posOffset>1943100</wp:posOffset>
                </wp:positionH>
                <wp:positionV relativeFrom="paragraph">
                  <wp:posOffset>5715</wp:posOffset>
                </wp:positionV>
                <wp:extent cx="4001135" cy="3769571"/>
                <wp:effectExtent l="12700" t="12700" r="12065" b="1524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1135" cy="3769571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E12296" w14:textId="77777777" w:rsidR="007D0D5E" w:rsidRDefault="007D0D5E" w:rsidP="007D0D5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393156" id="Oval 5" o:spid="_x0000_s1049" style="position:absolute;margin-left:153pt;margin-top:.45pt;width:315.05pt;height:29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" filled="f" strokeweight="2.25pt">
                <v:stroke startarrowwidth="narrow" startarrowlength="short" endarrowwidth="narrow" endarrowlength="short"/>
                <v:textbox inset="2.53958mm,2.53958mm,2.53958mm,2.53958mm">
                  <w:txbxContent>
                    <w:p w14:paraId="04E12296" w14:textId="77777777" w:rsidR="007D0D5E" w:rsidRDefault="007D0D5E" w:rsidP="007D0D5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="00EC735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0CFA5A" wp14:editId="0F0B8D05">
                <wp:simplePos x="0" y="0"/>
                <wp:positionH relativeFrom="column">
                  <wp:posOffset>0</wp:posOffset>
                </wp:positionH>
                <wp:positionV relativeFrom="paragraph">
                  <wp:posOffset>158115</wp:posOffset>
                </wp:positionV>
                <wp:extent cx="685800" cy="342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DE603F" w14:textId="5B1AAC4A" w:rsidR="00C06FAD" w:rsidRDefault="003D18B6" w:rsidP="00BD4919">
                            <w:pPr>
                              <w:pStyle w:val="RowHeader"/>
                              <w:jc w:val="center"/>
                            </w:pPr>
                            <w:r>
                              <w:t>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CFA5A" id="Text Box 7" o:spid="_x0000_s1050" type="#_x0000_t202" style="position:absolute;margin-left:0;margin-top:12.45pt;width:54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" filled="f" stroked="f" strokeweight=".5pt">
                <v:textbox>
                  <w:txbxContent>
                    <w:p w14:paraId="3DDE603F" w14:textId="5B1AAC4A" w:rsidR="00C06FAD" w:rsidRDefault="003D18B6" w:rsidP="00BD4919">
                      <w:pPr>
                        <w:pStyle w:val="RowHeader"/>
                        <w:jc w:val="center"/>
                      </w:pPr>
                      <w:r>
                        <w:t>Model</w:t>
                      </w:r>
                    </w:p>
                  </w:txbxContent>
                </v:textbox>
              </v:shape>
            </w:pict>
          </mc:Fallback>
        </mc:AlternateContent>
      </w:r>
      <w:r w:rsidR="00EC735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9D643D" wp14:editId="492DA519">
                <wp:simplePos x="0" y="0"/>
                <wp:positionH relativeFrom="column">
                  <wp:posOffset>5257800</wp:posOffset>
                </wp:positionH>
                <wp:positionV relativeFrom="paragraph">
                  <wp:posOffset>158115</wp:posOffset>
                </wp:positionV>
                <wp:extent cx="685800" cy="3429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2895A" w14:textId="325D203D" w:rsidR="00BE6923" w:rsidRDefault="00BE6923" w:rsidP="00BE6923">
                            <w:pPr>
                              <w:pStyle w:val="RowHeader"/>
                              <w:jc w:val="center"/>
                            </w:pPr>
                            <w:r>
                              <w:t>Reports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D643D" id="Text Box 12" o:spid="_x0000_s1051" type="#_x0000_t202" style="position:absolute;margin-left:414pt;margin-top:12.45pt;width:54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" filled="f" stroked="f" strokeweight=".5pt">
                <v:textbox>
                  <w:txbxContent>
                    <w:p w14:paraId="3B82895A" w14:textId="325D203D" w:rsidR="00BE6923" w:rsidRDefault="00BE6923" w:rsidP="00BE6923">
                      <w:pPr>
                        <w:pStyle w:val="RowHeader"/>
                        <w:jc w:val="center"/>
                      </w:pPr>
                      <w:r>
                        <w:t>Reports</w:t>
                      </w:r>
                    </w:p>
                  </w:txbxContent>
                </v:textbox>
              </v:shape>
            </w:pict>
          </mc:Fallback>
        </mc:AlternateContent>
      </w:r>
    </w:p>
    <w:p w14:paraId="5E1603D2" w14:textId="7F872196" w:rsidR="00505336" w:rsidRPr="00C71DD7" w:rsidRDefault="00505336" w:rsidP="00C71DD7">
      <w:pPr>
        <w:pStyle w:val="BodyText"/>
      </w:pPr>
    </w:p>
    <w:p w14:paraId="6742CC67" w14:textId="6AACC4B8" w:rsidR="0036040A" w:rsidRDefault="0036040A" w:rsidP="00F72D02"/>
    <w:p w14:paraId="0103AD46" w14:textId="051B1586" w:rsidR="00F70FA2" w:rsidRDefault="00F70FA2" w:rsidP="00F70FA2">
      <w:pPr>
        <w:pStyle w:val="BodyText"/>
      </w:pPr>
    </w:p>
    <w:p w14:paraId="7B1566E8" w14:textId="391B20EF" w:rsidR="00F70FA2" w:rsidRDefault="00F70FA2" w:rsidP="00F70FA2">
      <w:pPr>
        <w:pStyle w:val="BodyText"/>
      </w:pPr>
    </w:p>
    <w:p w14:paraId="60CB365B" w14:textId="6EF13079" w:rsidR="00F70FA2" w:rsidRDefault="00F70FA2" w:rsidP="00F70FA2">
      <w:pPr>
        <w:pStyle w:val="BodyText"/>
      </w:pPr>
    </w:p>
    <w:p w14:paraId="35DD95FB" w14:textId="10CF9A20" w:rsidR="00F70FA2" w:rsidRDefault="00F70FA2" w:rsidP="00F70FA2">
      <w:pPr>
        <w:pStyle w:val="BodyText"/>
      </w:pPr>
    </w:p>
    <w:p w14:paraId="07586C3C" w14:textId="663CEC85" w:rsidR="00F70FA2" w:rsidRDefault="00F70FA2" w:rsidP="00F70FA2">
      <w:pPr>
        <w:pStyle w:val="BodyText"/>
      </w:pPr>
    </w:p>
    <w:p w14:paraId="4A4AA965" w14:textId="2D5163EE" w:rsidR="00F70FA2" w:rsidRDefault="00F70FA2" w:rsidP="00F70FA2">
      <w:pPr>
        <w:pStyle w:val="BodyText"/>
      </w:pPr>
    </w:p>
    <w:p w14:paraId="26736BF1" w14:textId="28A76E83" w:rsidR="00F70FA2" w:rsidRDefault="00F70FA2" w:rsidP="00F70FA2">
      <w:pPr>
        <w:pStyle w:val="BodyText"/>
      </w:pPr>
    </w:p>
    <w:p w14:paraId="3A475B40" w14:textId="5E8480E9" w:rsidR="00F70FA2" w:rsidRDefault="00F70FA2" w:rsidP="00F70FA2">
      <w:pPr>
        <w:pStyle w:val="BodyText"/>
      </w:pPr>
    </w:p>
    <w:p w14:paraId="1C52629B" w14:textId="1F9DA6BB" w:rsidR="00F70FA2" w:rsidRDefault="00F70FA2" w:rsidP="00F70FA2">
      <w:pPr>
        <w:pStyle w:val="BodyText"/>
      </w:pPr>
    </w:p>
    <w:p w14:paraId="7E122647" w14:textId="77777777" w:rsidR="00F70FA2" w:rsidRDefault="00F70FA2" w:rsidP="00F70FA2">
      <w:pPr>
        <w:pStyle w:val="BodyText"/>
      </w:pPr>
    </w:p>
    <w:p w14:paraId="748B7CFD" w14:textId="33D672E4" w:rsidR="00F70FA2" w:rsidRDefault="00F70FA2" w:rsidP="00F70FA2">
      <w:pPr>
        <w:pStyle w:val="BodyText"/>
      </w:pPr>
      <w:r w:rsidRPr="00F70FA2">
        <w:lastRenderedPageBreak/>
        <w:t>Are there any elements of your phytoplankton growth model you would revise based on your evaluation and analysis?</w:t>
      </w:r>
      <w:r w:rsidR="009F590E">
        <w:t xml:space="preserve"> </w:t>
      </w:r>
    </w:p>
    <w:p w14:paraId="0AF22D25" w14:textId="6C4E0C5F" w:rsidR="00F70FA2" w:rsidRDefault="00F70FA2" w:rsidP="00F70FA2">
      <w:pPr>
        <w:pStyle w:val="BodyText"/>
      </w:pPr>
    </w:p>
    <w:p w14:paraId="093D7AF9" w14:textId="16A349A6" w:rsidR="00DB523E" w:rsidRDefault="00DB523E" w:rsidP="00F70FA2">
      <w:pPr>
        <w:pStyle w:val="BodyText"/>
      </w:pPr>
    </w:p>
    <w:p w14:paraId="114D18B5" w14:textId="0DA55085" w:rsidR="00DB523E" w:rsidRDefault="00DB523E" w:rsidP="00F70FA2">
      <w:pPr>
        <w:pStyle w:val="BodyText"/>
      </w:pPr>
    </w:p>
    <w:p w14:paraId="1A0EB3AB" w14:textId="77777777" w:rsidR="00AE175D" w:rsidRDefault="00AE175D" w:rsidP="00F70FA2">
      <w:pPr>
        <w:pStyle w:val="BodyText"/>
      </w:pPr>
    </w:p>
    <w:p w14:paraId="690937FF" w14:textId="77777777" w:rsidR="003065A9" w:rsidRDefault="003065A9" w:rsidP="00F70FA2">
      <w:pPr>
        <w:pStyle w:val="BodyText"/>
      </w:pPr>
    </w:p>
    <w:p w14:paraId="4D9A4004" w14:textId="77777777" w:rsidR="00DB523E" w:rsidRDefault="00DB523E" w:rsidP="00F70FA2">
      <w:pPr>
        <w:pStyle w:val="BodyText"/>
      </w:pPr>
    </w:p>
    <w:p w14:paraId="1E42EE73" w14:textId="537A358A" w:rsidR="00F70FA2" w:rsidRDefault="00423E71" w:rsidP="00AE3B23">
      <w:pPr>
        <w:pStyle w:val="BodyText"/>
        <w:spacing w:after="360"/>
      </w:pPr>
      <w:r w:rsidRPr="00423E71">
        <w:t xml:space="preserve">Compare your predictions </w:t>
      </w:r>
      <w:r>
        <w:t>with</w:t>
      </w:r>
      <w:r w:rsidRPr="00423E71">
        <w:t xml:space="preserve"> the data in each report. How well did your predictions match the actual data? </w:t>
      </w:r>
    </w:p>
    <w:p w14:paraId="7BE39CC3" w14:textId="74137219" w:rsidR="004425F2" w:rsidRDefault="00F967B6" w:rsidP="006D063A">
      <w:pPr>
        <w:pStyle w:val="BodyText"/>
        <w:spacing w:after="0"/>
        <w:ind w:left="720"/>
      </w:pPr>
      <w:r>
        <w:t xml:space="preserve">My prediction for </w:t>
      </w:r>
      <w:r w:rsidR="00D924B2" w:rsidRPr="00650C59">
        <w:rPr>
          <w:b/>
          <w:bCs/>
        </w:rPr>
        <w:t>Lake Thunderbird</w:t>
      </w:r>
      <w:r>
        <w:t xml:space="preserve"> </w:t>
      </w:r>
      <w:r w:rsidR="006D063A">
        <w:t>__________</w:t>
      </w:r>
      <w:r w:rsidR="008F2F42">
        <w:t>_</w:t>
      </w:r>
      <w:r w:rsidR="006D063A">
        <w:t>_</w:t>
      </w:r>
      <w:r>
        <w:t xml:space="preserve"> </w:t>
      </w:r>
      <w:proofErr w:type="gramStart"/>
      <w:r>
        <w:t>match</w:t>
      </w:r>
      <w:proofErr w:type="gramEnd"/>
      <w:r>
        <w:t xml:space="preserve"> the actual data because </w:t>
      </w:r>
    </w:p>
    <w:p w14:paraId="72FE9A41" w14:textId="0F1C2AD8" w:rsidR="004425F2" w:rsidRPr="006D063A" w:rsidRDefault="008F2F42" w:rsidP="005B2334">
      <w:pPr>
        <w:pStyle w:val="BodyText"/>
        <w:spacing w:after="240"/>
        <w:ind w:left="720" w:firstLine="3787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6D063A">
        <w:rPr>
          <w:sz w:val="18"/>
          <w:szCs w:val="18"/>
        </w:rPr>
        <w:t>(did, did not)</w:t>
      </w:r>
    </w:p>
    <w:p w14:paraId="739D099A" w14:textId="6601ED6F" w:rsidR="00F967B6" w:rsidRDefault="000278EC" w:rsidP="0082311B">
      <w:pPr>
        <w:pStyle w:val="BodyText"/>
        <w:spacing w:after="180"/>
        <w:ind w:left="720"/>
      </w:pPr>
      <w:r>
        <w:t>___________________________________________________________________</w:t>
      </w:r>
      <w:r w:rsidR="00A232E3">
        <w:t>____</w:t>
      </w:r>
      <w:r w:rsidR="00F967B6">
        <w:t>.</w:t>
      </w:r>
      <w:r w:rsidR="00C31E30">
        <w:t xml:space="preserve"> </w:t>
      </w:r>
    </w:p>
    <w:p w14:paraId="2CDF4B0B" w14:textId="77777777" w:rsidR="005A1E5D" w:rsidRDefault="005A1E5D" w:rsidP="0082311B">
      <w:pPr>
        <w:pStyle w:val="BodyText"/>
        <w:spacing w:after="180"/>
        <w:ind w:left="720"/>
      </w:pPr>
    </w:p>
    <w:p w14:paraId="3A6ABEDA" w14:textId="0F601507" w:rsidR="004425F2" w:rsidRDefault="00F967B6" w:rsidP="001533F5">
      <w:pPr>
        <w:pStyle w:val="BodyText"/>
        <w:spacing w:after="0"/>
        <w:ind w:left="720"/>
      </w:pPr>
      <w:r>
        <w:t xml:space="preserve">My prediction for </w:t>
      </w:r>
      <w:r w:rsidRPr="00650C59">
        <w:rPr>
          <w:b/>
          <w:bCs/>
        </w:rPr>
        <w:t>Lake Stanley Draper</w:t>
      </w:r>
      <w:r>
        <w:t xml:space="preserve"> </w:t>
      </w:r>
      <w:r w:rsidR="001533F5">
        <w:t>_________</w:t>
      </w:r>
      <w:r w:rsidR="00652862">
        <w:t>_</w:t>
      </w:r>
      <w:r w:rsidR="008F2F42">
        <w:t>_</w:t>
      </w:r>
      <w:r w:rsidR="001533F5">
        <w:t>_</w:t>
      </w:r>
      <w:r>
        <w:t xml:space="preserve"> </w:t>
      </w:r>
      <w:proofErr w:type="gramStart"/>
      <w:r>
        <w:t>match</w:t>
      </w:r>
      <w:proofErr w:type="gramEnd"/>
      <w:r>
        <w:t xml:space="preserve"> the actual data because </w:t>
      </w:r>
    </w:p>
    <w:p w14:paraId="751DC34D" w14:textId="50F7B134" w:rsidR="001533F5" w:rsidRPr="006D063A" w:rsidRDefault="008F2F42" w:rsidP="005B2334">
      <w:pPr>
        <w:pStyle w:val="BodyText"/>
        <w:spacing w:after="240"/>
        <w:ind w:firstLine="4680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1533F5">
        <w:rPr>
          <w:sz w:val="18"/>
          <w:szCs w:val="18"/>
        </w:rPr>
        <w:t>(did, did not)</w:t>
      </w:r>
    </w:p>
    <w:p w14:paraId="3EA0FDEE" w14:textId="2C287FF2" w:rsidR="00F967B6" w:rsidRDefault="00A232E3" w:rsidP="0082311B">
      <w:pPr>
        <w:pStyle w:val="BodyText"/>
        <w:spacing w:after="180"/>
        <w:ind w:left="720"/>
      </w:pPr>
      <w:r>
        <w:t xml:space="preserve">_______________________________________________________________________. </w:t>
      </w:r>
      <w:r w:rsidR="00C31E30">
        <w:t xml:space="preserve"> </w:t>
      </w:r>
    </w:p>
    <w:p w14:paraId="1FA2F8EF" w14:textId="77777777" w:rsidR="005A1E5D" w:rsidRDefault="005A1E5D" w:rsidP="0082311B">
      <w:pPr>
        <w:pStyle w:val="BodyText"/>
        <w:spacing w:after="180"/>
        <w:ind w:left="720"/>
      </w:pPr>
    </w:p>
    <w:p w14:paraId="066743B0" w14:textId="39446193" w:rsidR="004425F2" w:rsidRDefault="00F967B6" w:rsidP="00696B9A">
      <w:pPr>
        <w:pStyle w:val="BodyText"/>
        <w:spacing w:after="0"/>
        <w:ind w:left="720"/>
      </w:pPr>
      <w:r>
        <w:t xml:space="preserve">My prediction for </w:t>
      </w:r>
      <w:r w:rsidR="00606E41" w:rsidRPr="00650C59">
        <w:rPr>
          <w:b/>
          <w:bCs/>
        </w:rPr>
        <w:t>Shawnee Twin Lake #1</w:t>
      </w:r>
      <w:r>
        <w:t xml:space="preserve"> </w:t>
      </w:r>
      <w:r w:rsidR="00652862">
        <w:t>__________</w:t>
      </w:r>
      <w:r w:rsidR="008F2F42">
        <w:t>_</w:t>
      </w:r>
      <w:r w:rsidR="00652862">
        <w:t>_</w:t>
      </w:r>
      <w:r>
        <w:t xml:space="preserve"> </w:t>
      </w:r>
      <w:proofErr w:type="gramStart"/>
      <w:r>
        <w:t>match</w:t>
      </w:r>
      <w:proofErr w:type="gramEnd"/>
      <w:r>
        <w:t xml:space="preserve"> the actual data because </w:t>
      </w:r>
    </w:p>
    <w:p w14:paraId="0B5865FF" w14:textId="4955EBA9" w:rsidR="00696B9A" w:rsidRDefault="00696B9A" w:rsidP="005B2334">
      <w:pPr>
        <w:pStyle w:val="BodyText"/>
        <w:spacing w:after="240"/>
        <w:ind w:left="720" w:firstLine="4147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8F2F42">
        <w:rPr>
          <w:sz w:val="18"/>
          <w:szCs w:val="18"/>
        </w:rPr>
        <w:t xml:space="preserve"> </w:t>
      </w:r>
      <w:r>
        <w:rPr>
          <w:sz w:val="18"/>
          <w:szCs w:val="18"/>
        </w:rPr>
        <w:t>(did, did not)</w:t>
      </w:r>
    </w:p>
    <w:p w14:paraId="7818A4CF" w14:textId="42C143F2" w:rsidR="00F967B6" w:rsidRDefault="00A232E3" w:rsidP="0082311B">
      <w:pPr>
        <w:pStyle w:val="BodyText"/>
        <w:spacing w:after="180"/>
        <w:ind w:left="720"/>
      </w:pPr>
      <w:r>
        <w:t xml:space="preserve">_______________________________________________________________________. </w:t>
      </w:r>
      <w:r w:rsidR="00C31E30">
        <w:t xml:space="preserve"> </w:t>
      </w:r>
    </w:p>
    <w:p w14:paraId="646A8D72" w14:textId="77777777" w:rsidR="005A1E5D" w:rsidRDefault="005A1E5D" w:rsidP="0082311B">
      <w:pPr>
        <w:pStyle w:val="BodyText"/>
        <w:spacing w:after="180"/>
        <w:ind w:left="720"/>
      </w:pPr>
    </w:p>
    <w:p w14:paraId="00C9B3CC" w14:textId="65BC19F7" w:rsidR="004425F2" w:rsidRDefault="00F967B6" w:rsidP="009037EC">
      <w:pPr>
        <w:pStyle w:val="BodyText"/>
        <w:spacing w:after="0"/>
        <w:ind w:left="720"/>
      </w:pPr>
      <w:r>
        <w:t xml:space="preserve">My prediction for </w:t>
      </w:r>
      <w:r w:rsidR="00606E41" w:rsidRPr="00650C59">
        <w:rPr>
          <w:b/>
          <w:bCs/>
        </w:rPr>
        <w:t>Tecumseh Lake</w:t>
      </w:r>
      <w:r>
        <w:t xml:space="preserve"> </w:t>
      </w:r>
      <w:r w:rsidR="00652862">
        <w:t>__________</w:t>
      </w:r>
      <w:r w:rsidR="009037EC">
        <w:t>_</w:t>
      </w:r>
      <w:r w:rsidR="00652862">
        <w:t>_</w:t>
      </w:r>
      <w:r>
        <w:t xml:space="preserve"> </w:t>
      </w:r>
      <w:proofErr w:type="gramStart"/>
      <w:r>
        <w:t>match</w:t>
      </w:r>
      <w:proofErr w:type="gramEnd"/>
      <w:r>
        <w:t xml:space="preserve"> the actual data because </w:t>
      </w:r>
    </w:p>
    <w:p w14:paraId="1CE61BFF" w14:textId="77777777" w:rsidR="009037EC" w:rsidRDefault="009037EC" w:rsidP="005B2334">
      <w:pPr>
        <w:pStyle w:val="BodyText"/>
        <w:spacing w:after="240"/>
        <w:ind w:left="720" w:firstLine="3600"/>
        <w:rPr>
          <w:sz w:val="18"/>
          <w:szCs w:val="18"/>
        </w:rPr>
      </w:pPr>
      <w:r>
        <w:rPr>
          <w:sz w:val="18"/>
          <w:szCs w:val="18"/>
        </w:rPr>
        <w:t>(did, did not)</w:t>
      </w:r>
    </w:p>
    <w:p w14:paraId="252A554D" w14:textId="7E4AF6AC" w:rsidR="00F70FA2" w:rsidRPr="00F70FA2" w:rsidRDefault="00A232E3" w:rsidP="00F967B6">
      <w:pPr>
        <w:pStyle w:val="BodyText"/>
        <w:ind w:left="720"/>
      </w:pPr>
      <w:r>
        <w:t xml:space="preserve">_______________________________________________________________________. </w:t>
      </w:r>
      <w:r w:rsidR="00C31E30">
        <w:t xml:space="preserve"> </w:t>
      </w:r>
    </w:p>
    <w:sectPr w:rsidR="00F70FA2" w:rsidRPr="00F70FA2">
      <w:headerReference w:type="even" r:id="rId15"/>
      <w:headerReference w:type="default" r:id="rId16"/>
      <w:footerReference w:type="default" r:id="rId17"/>
      <w:headerReference w:type="first" r:id="rId1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A2860" w14:textId="77777777" w:rsidR="002C7FFD" w:rsidRDefault="002C7FFD" w:rsidP="00293785">
      <w:pPr>
        <w:spacing w:after="0" w:line="240" w:lineRule="auto"/>
      </w:pPr>
      <w:r>
        <w:separator/>
      </w:r>
    </w:p>
  </w:endnote>
  <w:endnote w:type="continuationSeparator" w:id="0">
    <w:p w14:paraId="68FE1901" w14:textId="77777777" w:rsidR="002C7FFD" w:rsidRDefault="002C7FFD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92B0F" w14:textId="299D23A3" w:rsidR="00293785" w:rsidRDefault="00651DE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47B664" wp14:editId="3C6B5A92">
              <wp:simplePos x="0" y="0"/>
              <wp:positionH relativeFrom="column">
                <wp:posOffset>1943100</wp:posOffset>
              </wp:positionH>
              <wp:positionV relativeFrom="paragraph">
                <wp:posOffset>-26670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B85CAD" w14:textId="49001D8A" w:rsidR="00293785" w:rsidRDefault="00433303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47F17BAC1D274E949C59132F962B567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0B49EF">
                                <w:t>Clear as Phytoplankton: A Tale of Four Lakes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47B66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3" type="#_x0000_t202" style="position:absolute;margin-left:153pt;margin-top:-2.1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60iYgIAADs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" filled="f" stroked="f">
              <v:textbox>
                <w:txbxContent>
                  <w:p w14:paraId="59B85CAD" w14:textId="49001D8A" w:rsidR="00293785" w:rsidRDefault="00433303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47F17BAC1D274E949C59132F962B5676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0B49EF">
                          <w:t>Clear as Phytoplankton: A Tale of Four Lakes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37C4C315" wp14:editId="4B8CABA4">
          <wp:simplePos x="0" y="0"/>
          <wp:positionH relativeFrom="column">
            <wp:posOffset>1866900</wp:posOffset>
          </wp:positionH>
          <wp:positionV relativeFrom="paragraph">
            <wp:posOffset>22225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A2129" w14:textId="77777777" w:rsidR="002C7FFD" w:rsidRDefault="002C7FFD" w:rsidP="00293785">
      <w:pPr>
        <w:spacing w:after="0" w:line="240" w:lineRule="auto"/>
      </w:pPr>
      <w:r>
        <w:separator/>
      </w:r>
    </w:p>
  </w:footnote>
  <w:footnote w:type="continuationSeparator" w:id="0">
    <w:p w14:paraId="7F50EBAC" w14:textId="77777777" w:rsidR="002C7FFD" w:rsidRDefault="002C7FFD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91428" w14:textId="77777777" w:rsidR="00651DE8" w:rsidRDefault="00651D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5847452"/>
      <w:docPartObj>
        <w:docPartGallery w:val="Page Numbers (Margins)"/>
        <w:docPartUnique/>
      </w:docPartObj>
    </w:sdtPr>
    <w:sdtEndPr/>
    <w:sdtContent>
      <w:p w14:paraId="55FB99D9" w14:textId="77BE5FF4" w:rsidR="00497507" w:rsidRDefault="00843B41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9504" behindDoc="0" locked="0" layoutInCell="0" allowOverlap="1" wp14:anchorId="1023B3D1" wp14:editId="47BFE783">
                  <wp:simplePos x="0" y="0"/>
                  <wp:positionH relativeFrom="rightMargin">
                    <wp:posOffset>91440</wp:posOffset>
                  </wp:positionH>
                  <wp:positionV relativeFrom="margin">
                    <wp:posOffset>4110990</wp:posOffset>
                  </wp:positionV>
                  <wp:extent cx="819150" cy="433705"/>
                  <wp:effectExtent l="0" t="0" r="0" b="0"/>
                  <wp:wrapNone/>
                  <wp:docPr id="16" name="Rectangl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622A8" w14:textId="05576DE3" w:rsidR="001F60D8" w:rsidRDefault="001F60D8" w:rsidP="001F60D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023B3D1" id="Rectangle 16" o:spid="_x0000_s1052" style="position:absolute;margin-left:7.2pt;margin-top:323.7pt;width:64.5pt;height:34.15pt;z-index:251669504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" o:allowincell="f" stroked="f">
                  <v:textbox style="mso-fit-shape-to-text:t" inset="0,,0">
                    <w:txbxContent>
                      <w:p w14:paraId="44B622A8" w14:textId="05576DE3" w:rsidR="001F60D8" w:rsidRDefault="001F60D8" w:rsidP="001F60D8">
                        <w:pPr>
                          <w:pBdr>
                            <w:top w:val="single" w:sz="4" w:space="1" w:color="D8D8D8" w:themeColor="background1" w:themeShade="D8"/>
                          </w:pBd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8C528" w14:textId="77777777" w:rsidR="00651DE8" w:rsidRDefault="00651D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F5858"/>
    <w:multiLevelType w:val="hybridMultilevel"/>
    <w:tmpl w:val="D2627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A268C"/>
    <w:multiLevelType w:val="hybridMultilevel"/>
    <w:tmpl w:val="FA38B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B943CB"/>
    <w:multiLevelType w:val="hybridMultilevel"/>
    <w:tmpl w:val="FA38B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51C8D"/>
    <w:multiLevelType w:val="hybridMultilevel"/>
    <w:tmpl w:val="FD30A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772D39"/>
    <w:multiLevelType w:val="hybridMultilevel"/>
    <w:tmpl w:val="19227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7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6604FE"/>
    <w:multiLevelType w:val="hybridMultilevel"/>
    <w:tmpl w:val="43241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2D6551"/>
    <w:multiLevelType w:val="hybridMultilevel"/>
    <w:tmpl w:val="468CD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BE6268"/>
    <w:multiLevelType w:val="hybridMultilevel"/>
    <w:tmpl w:val="FA38B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1977279">
    <w:abstractNumId w:val="13"/>
  </w:num>
  <w:num w:numId="2" w16cid:durableId="839854993">
    <w:abstractNumId w:val="14"/>
  </w:num>
  <w:num w:numId="3" w16cid:durableId="1681353128">
    <w:abstractNumId w:val="4"/>
  </w:num>
  <w:num w:numId="4" w16cid:durableId="1258296280">
    <w:abstractNumId w:val="7"/>
  </w:num>
  <w:num w:numId="5" w16cid:durableId="444423452">
    <w:abstractNumId w:val="9"/>
  </w:num>
  <w:num w:numId="6" w16cid:durableId="865604851">
    <w:abstractNumId w:val="12"/>
  </w:num>
  <w:num w:numId="7" w16cid:durableId="306712762">
    <w:abstractNumId w:val="10"/>
  </w:num>
  <w:num w:numId="8" w16cid:durableId="718624934">
    <w:abstractNumId w:val="15"/>
  </w:num>
  <w:num w:numId="9" w16cid:durableId="1884781800">
    <w:abstractNumId w:val="16"/>
  </w:num>
  <w:num w:numId="10" w16cid:durableId="1040518442">
    <w:abstractNumId w:val="17"/>
  </w:num>
  <w:num w:numId="11" w16cid:durableId="573049606">
    <w:abstractNumId w:val="6"/>
  </w:num>
  <w:num w:numId="12" w16cid:durableId="562955470">
    <w:abstractNumId w:val="11"/>
  </w:num>
  <w:num w:numId="13" w16cid:durableId="1782794396">
    <w:abstractNumId w:val="1"/>
  </w:num>
  <w:num w:numId="14" w16cid:durableId="276835452">
    <w:abstractNumId w:val="2"/>
  </w:num>
  <w:num w:numId="15" w16cid:durableId="1367560669">
    <w:abstractNumId w:val="18"/>
  </w:num>
  <w:num w:numId="16" w16cid:durableId="1489320590">
    <w:abstractNumId w:val="3"/>
  </w:num>
  <w:num w:numId="17" w16cid:durableId="946501953">
    <w:abstractNumId w:val="0"/>
  </w:num>
  <w:num w:numId="18" w16cid:durableId="545338737">
    <w:abstractNumId w:val="5"/>
  </w:num>
  <w:num w:numId="19" w16cid:durableId="38380058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985"/>
    <w:rsid w:val="00006B49"/>
    <w:rsid w:val="000075F4"/>
    <w:rsid w:val="00013194"/>
    <w:rsid w:val="000278EC"/>
    <w:rsid w:val="00027A37"/>
    <w:rsid w:val="00032379"/>
    <w:rsid w:val="00032C72"/>
    <w:rsid w:val="00035748"/>
    <w:rsid w:val="0004006F"/>
    <w:rsid w:val="000454AD"/>
    <w:rsid w:val="00050344"/>
    <w:rsid w:val="00053775"/>
    <w:rsid w:val="0005619A"/>
    <w:rsid w:val="0005640C"/>
    <w:rsid w:val="000569C7"/>
    <w:rsid w:val="00061BAF"/>
    <w:rsid w:val="000705BF"/>
    <w:rsid w:val="00073547"/>
    <w:rsid w:val="000742D4"/>
    <w:rsid w:val="00074920"/>
    <w:rsid w:val="00083B80"/>
    <w:rsid w:val="0008589D"/>
    <w:rsid w:val="00085CD1"/>
    <w:rsid w:val="00087FBC"/>
    <w:rsid w:val="00090EA0"/>
    <w:rsid w:val="000914ED"/>
    <w:rsid w:val="000921B2"/>
    <w:rsid w:val="000A4E8F"/>
    <w:rsid w:val="000A5E04"/>
    <w:rsid w:val="000A713B"/>
    <w:rsid w:val="000B044B"/>
    <w:rsid w:val="000B2E93"/>
    <w:rsid w:val="000B49EF"/>
    <w:rsid w:val="000B5D54"/>
    <w:rsid w:val="000B60B6"/>
    <w:rsid w:val="000B712B"/>
    <w:rsid w:val="000C266C"/>
    <w:rsid w:val="000C7145"/>
    <w:rsid w:val="000D0204"/>
    <w:rsid w:val="000D09A7"/>
    <w:rsid w:val="000D262F"/>
    <w:rsid w:val="000D48F1"/>
    <w:rsid w:val="000D6D39"/>
    <w:rsid w:val="000E280B"/>
    <w:rsid w:val="00100DA1"/>
    <w:rsid w:val="00102906"/>
    <w:rsid w:val="00103C97"/>
    <w:rsid w:val="00105902"/>
    <w:rsid w:val="00105CDB"/>
    <w:rsid w:val="0011259B"/>
    <w:rsid w:val="00112748"/>
    <w:rsid w:val="00113985"/>
    <w:rsid w:val="00116FDD"/>
    <w:rsid w:val="0012051D"/>
    <w:rsid w:val="00125621"/>
    <w:rsid w:val="00130A6F"/>
    <w:rsid w:val="00140662"/>
    <w:rsid w:val="001442ED"/>
    <w:rsid w:val="00144A0A"/>
    <w:rsid w:val="001466B2"/>
    <w:rsid w:val="001533F5"/>
    <w:rsid w:val="00153CD2"/>
    <w:rsid w:val="00164872"/>
    <w:rsid w:val="00165DDB"/>
    <w:rsid w:val="00182165"/>
    <w:rsid w:val="0019696F"/>
    <w:rsid w:val="001B4E1E"/>
    <w:rsid w:val="001D0BBF"/>
    <w:rsid w:val="001D52B6"/>
    <w:rsid w:val="001E1F85"/>
    <w:rsid w:val="001E75CA"/>
    <w:rsid w:val="001F125D"/>
    <w:rsid w:val="001F60D8"/>
    <w:rsid w:val="001F6640"/>
    <w:rsid w:val="002011E1"/>
    <w:rsid w:val="0020274A"/>
    <w:rsid w:val="002028FC"/>
    <w:rsid w:val="00207163"/>
    <w:rsid w:val="00212EDF"/>
    <w:rsid w:val="00227C9F"/>
    <w:rsid w:val="002315DE"/>
    <w:rsid w:val="002345CC"/>
    <w:rsid w:val="0025620E"/>
    <w:rsid w:val="0026205C"/>
    <w:rsid w:val="00264CD7"/>
    <w:rsid w:val="002656DC"/>
    <w:rsid w:val="0026659A"/>
    <w:rsid w:val="00266879"/>
    <w:rsid w:val="00275D1F"/>
    <w:rsid w:val="002815B2"/>
    <w:rsid w:val="00282D32"/>
    <w:rsid w:val="00293785"/>
    <w:rsid w:val="002A065E"/>
    <w:rsid w:val="002A5ED6"/>
    <w:rsid w:val="002B07DA"/>
    <w:rsid w:val="002B3E7F"/>
    <w:rsid w:val="002B716A"/>
    <w:rsid w:val="002C0879"/>
    <w:rsid w:val="002C0DBE"/>
    <w:rsid w:val="002C2106"/>
    <w:rsid w:val="002C37B4"/>
    <w:rsid w:val="002C7FFD"/>
    <w:rsid w:val="002D28B4"/>
    <w:rsid w:val="002D6D2B"/>
    <w:rsid w:val="002E2D75"/>
    <w:rsid w:val="002E7F50"/>
    <w:rsid w:val="002F1089"/>
    <w:rsid w:val="002F63C5"/>
    <w:rsid w:val="003065A9"/>
    <w:rsid w:val="00311370"/>
    <w:rsid w:val="0031312F"/>
    <w:rsid w:val="003161EA"/>
    <w:rsid w:val="00332431"/>
    <w:rsid w:val="0033306E"/>
    <w:rsid w:val="003350F6"/>
    <w:rsid w:val="00336F2F"/>
    <w:rsid w:val="0035729E"/>
    <w:rsid w:val="0036040A"/>
    <w:rsid w:val="00366134"/>
    <w:rsid w:val="003739B6"/>
    <w:rsid w:val="003743B4"/>
    <w:rsid w:val="003817D0"/>
    <w:rsid w:val="00383959"/>
    <w:rsid w:val="00384811"/>
    <w:rsid w:val="003868E0"/>
    <w:rsid w:val="00392CC6"/>
    <w:rsid w:val="00393691"/>
    <w:rsid w:val="00397FA9"/>
    <w:rsid w:val="003A389A"/>
    <w:rsid w:val="003B0282"/>
    <w:rsid w:val="003B15F7"/>
    <w:rsid w:val="003C2E85"/>
    <w:rsid w:val="003D18B6"/>
    <w:rsid w:val="003E1697"/>
    <w:rsid w:val="003E7C98"/>
    <w:rsid w:val="00407D51"/>
    <w:rsid w:val="00423E71"/>
    <w:rsid w:val="0043097D"/>
    <w:rsid w:val="004315DC"/>
    <w:rsid w:val="00433303"/>
    <w:rsid w:val="004343DF"/>
    <w:rsid w:val="00434AE6"/>
    <w:rsid w:val="004425F2"/>
    <w:rsid w:val="004445E4"/>
    <w:rsid w:val="00446C13"/>
    <w:rsid w:val="00447861"/>
    <w:rsid w:val="0045339A"/>
    <w:rsid w:val="0046025B"/>
    <w:rsid w:val="004610B2"/>
    <w:rsid w:val="00461FD2"/>
    <w:rsid w:val="004624EA"/>
    <w:rsid w:val="00466871"/>
    <w:rsid w:val="004715B1"/>
    <w:rsid w:val="00471CA2"/>
    <w:rsid w:val="00473AF5"/>
    <w:rsid w:val="00475543"/>
    <w:rsid w:val="00476083"/>
    <w:rsid w:val="0048243C"/>
    <w:rsid w:val="00497507"/>
    <w:rsid w:val="004A32A8"/>
    <w:rsid w:val="004A33C7"/>
    <w:rsid w:val="004B02F8"/>
    <w:rsid w:val="004C2C68"/>
    <w:rsid w:val="004E1538"/>
    <w:rsid w:val="004E3FFE"/>
    <w:rsid w:val="004E44D5"/>
    <w:rsid w:val="004E7E4F"/>
    <w:rsid w:val="004F2158"/>
    <w:rsid w:val="004F3F83"/>
    <w:rsid w:val="004F4A19"/>
    <w:rsid w:val="004F767F"/>
    <w:rsid w:val="00505336"/>
    <w:rsid w:val="005078B4"/>
    <w:rsid w:val="00516716"/>
    <w:rsid w:val="00524DFC"/>
    <w:rsid w:val="00530807"/>
    <w:rsid w:val="0053328A"/>
    <w:rsid w:val="00540FC6"/>
    <w:rsid w:val="00550F69"/>
    <w:rsid w:val="005511B6"/>
    <w:rsid w:val="00553C98"/>
    <w:rsid w:val="00554A75"/>
    <w:rsid w:val="00554E0D"/>
    <w:rsid w:val="0055619E"/>
    <w:rsid w:val="00565D59"/>
    <w:rsid w:val="00574F71"/>
    <w:rsid w:val="00576F63"/>
    <w:rsid w:val="00577EEB"/>
    <w:rsid w:val="00590304"/>
    <w:rsid w:val="005A1E5D"/>
    <w:rsid w:val="005A7635"/>
    <w:rsid w:val="005B2334"/>
    <w:rsid w:val="005C2FE2"/>
    <w:rsid w:val="005C3B37"/>
    <w:rsid w:val="005D2790"/>
    <w:rsid w:val="005D3742"/>
    <w:rsid w:val="005E3F19"/>
    <w:rsid w:val="005F2FC8"/>
    <w:rsid w:val="005F508E"/>
    <w:rsid w:val="005F5E62"/>
    <w:rsid w:val="005F6006"/>
    <w:rsid w:val="00600343"/>
    <w:rsid w:val="00600E24"/>
    <w:rsid w:val="006012C8"/>
    <w:rsid w:val="00606E41"/>
    <w:rsid w:val="00611BE5"/>
    <w:rsid w:val="00613980"/>
    <w:rsid w:val="006200DD"/>
    <w:rsid w:val="00624F96"/>
    <w:rsid w:val="0062744D"/>
    <w:rsid w:val="00634714"/>
    <w:rsid w:val="00642E7A"/>
    <w:rsid w:val="006434E0"/>
    <w:rsid w:val="006441AE"/>
    <w:rsid w:val="00645D7F"/>
    <w:rsid w:val="00650C59"/>
    <w:rsid w:val="00651DE8"/>
    <w:rsid w:val="00652862"/>
    <w:rsid w:val="00656940"/>
    <w:rsid w:val="00662C08"/>
    <w:rsid w:val="00665274"/>
    <w:rsid w:val="00666591"/>
    <w:rsid w:val="00666C03"/>
    <w:rsid w:val="0066734C"/>
    <w:rsid w:val="00667476"/>
    <w:rsid w:val="00667F9A"/>
    <w:rsid w:val="006761C2"/>
    <w:rsid w:val="006819E9"/>
    <w:rsid w:val="00685B02"/>
    <w:rsid w:val="00686DAB"/>
    <w:rsid w:val="00687836"/>
    <w:rsid w:val="00690FD6"/>
    <w:rsid w:val="00693570"/>
    <w:rsid w:val="00696555"/>
    <w:rsid w:val="00696B9A"/>
    <w:rsid w:val="006A4378"/>
    <w:rsid w:val="006B292D"/>
    <w:rsid w:val="006B4CC2"/>
    <w:rsid w:val="006B4F4D"/>
    <w:rsid w:val="006B69C0"/>
    <w:rsid w:val="006B701B"/>
    <w:rsid w:val="006D063A"/>
    <w:rsid w:val="006D5FEB"/>
    <w:rsid w:val="006E0025"/>
    <w:rsid w:val="006E1542"/>
    <w:rsid w:val="006F27F9"/>
    <w:rsid w:val="006F77A1"/>
    <w:rsid w:val="006F7801"/>
    <w:rsid w:val="006F7989"/>
    <w:rsid w:val="006F7FB1"/>
    <w:rsid w:val="007004DC"/>
    <w:rsid w:val="007028B6"/>
    <w:rsid w:val="00712534"/>
    <w:rsid w:val="00713B9B"/>
    <w:rsid w:val="00721EA4"/>
    <w:rsid w:val="0073681B"/>
    <w:rsid w:val="007410B2"/>
    <w:rsid w:val="00742F54"/>
    <w:rsid w:val="00745B67"/>
    <w:rsid w:val="0075653B"/>
    <w:rsid w:val="00757256"/>
    <w:rsid w:val="007577A8"/>
    <w:rsid w:val="007634A0"/>
    <w:rsid w:val="0076635F"/>
    <w:rsid w:val="0077078A"/>
    <w:rsid w:val="00777E02"/>
    <w:rsid w:val="007831C3"/>
    <w:rsid w:val="00790F68"/>
    <w:rsid w:val="00794CD7"/>
    <w:rsid w:val="00795405"/>
    <w:rsid w:val="00795CFC"/>
    <w:rsid w:val="00796E17"/>
    <w:rsid w:val="00797CB5"/>
    <w:rsid w:val="007A0808"/>
    <w:rsid w:val="007A336D"/>
    <w:rsid w:val="007B055F"/>
    <w:rsid w:val="007B4231"/>
    <w:rsid w:val="007C1B75"/>
    <w:rsid w:val="007C6307"/>
    <w:rsid w:val="007D0D5E"/>
    <w:rsid w:val="007E6F1D"/>
    <w:rsid w:val="007E78C7"/>
    <w:rsid w:val="007F2CCD"/>
    <w:rsid w:val="007F4664"/>
    <w:rsid w:val="007F5371"/>
    <w:rsid w:val="007F7139"/>
    <w:rsid w:val="00812DDC"/>
    <w:rsid w:val="00816FF5"/>
    <w:rsid w:val="00821889"/>
    <w:rsid w:val="00823057"/>
    <w:rsid w:val="0082311B"/>
    <w:rsid w:val="00831FA0"/>
    <w:rsid w:val="008326E5"/>
    <w:rsid w:val="00837156"/>
    <w:rsid w:val="00841FE3"/>
    <w:rsid w:val="00843B41"/>
    <w:rsid w:val="008474F1"/>
    <w:rsid w:val="00851756"/>
    <w:rsid w:val="00857B5A"/>
    <w:rsid w:val="00865A52"/>
    <w:rsid w:val="008713EE"/>
    <w:rsid w:val="008720C7"/>
    <w:rsid w:val="00876AE8"/>
    <w:rsid w:val="00880013"/>
    <w:rsid w:val="0088180B"/>
    <w:rsid w:val="00881AED"/>
    <w:rsid w:val="00881D09"/>
    <w:rsid w:val="0089121F"/>
    <w:rsid w:val="008920A4"/>
    <w:rsid w:val="00893ED0"/>
    <w:rsid w:val="00896054"/>
    <w:rsid w:val="008A0F80"/>
    <w:rsid w:val="008A26BB"/>
    <w:rsid w:val="008A4574"/>
    <w:rsid w:val="008A4D1F"/>
    <w:rsid w:val="008A556B"/>
    <w:rsid w:val="008A7E37"/>
    <w:rsid w:val="008B2413"/>
    <w:rsid w:val="008B5FAB"/>
    <w:rsid w:val="008D220E"/>
    <w:rsid w:val="008D3AE6"/>
    <w:rsid w:val="008D445E"/>
    <w:rsid w:val="008D62A5"/>
    <w:rsid w:val="008E25EB"/>
    <w:rsid w:val="008E733D"/>
    <w:rsid w:val="008F2F42"/>
    <w:rsid w:val="008F4A77"/>
    <w:rsid w:val="008F5386"/>
    <w:rsid w:val="008F5BC1"/>
    <w:rsid w:val="008F6B7A"/>
    <w:rsid w:val="008F6CAD"/>
    <w:rsid w:val="009007B6"/>
    <w:rsid w:val="00902E27"/>
    <w:rsid w:val="009037EC"/>
    <w:rsid w:val="009049D7"/>
    <w:rsid w:val="00906A19"/>
    <w:rsid w:val="00913172"/>
    <w:rsid w:val="009141FF"/>
    <w:rsid w:val="00920989"/>
    <w:rsid w:val="00926C43"/>
    <w:rsid w:val="00930B02"/>
    <w:rsid w:val="00935F10"/>
    <w:rsid w:val="00937C3D"/>
    <w:rsid w:val="009500FE"/>
    <w:rsid w:val="00951B79"/>
    <w:rsid w:val="00957088"/>
    <w:rsid w:val="00971348"/>
    <w:rsid w:val="00974B4F"/>
    <w:rsid w:val="00981E19"/>
    <w:rsid w:val="009A068F"/>
    <w:rsid w:val="009A0E72"/>
    <w:rsid w:val="009A7780"/>
    <w:rsid w:val="009A7BA7"/>
    <w:rsid w:val="009B1DE6"/>
    <w:rsid w:val="009B52E4"/>
    <w:rsid w:val="009C2A8E"/>
    <w:rsid w:val="009D2AEA"/>
    <w:rsid w:val="009D6E8D"/>
    <w:rsid w:val="009E66A7"/>
    <w:rsid w:val="009F2519"/>
    <w:rsid w:val="009F4DEC"/>
    <w:rsid w:val="009F51A2"/>
    <w:rsid w:val="009F590E"/>
    <w:rsid w:val="009F6EBD"/>
    <w:rsid w:val="00A06D70"/>
    <w:rsid w:val="00A101E8"/>
    <w:rsid w:val="00A20907"/>
    <w:rsid w:val="00A232E3"/>
    <w:rsid w:val="00A354DE"/>
    <w:rsid w:val="00A36FDA"/>
    <w:rsid w:val="00A40332"/>
    <w:rsid w:val="00A510B4"/>
    <w:rsid w:val="00A57EF6"/>
    <w:rsid w:val="00A60ED9"/>
    <w:rsid w:val="00A66346"/>
    <w:rsid w:val="00A66B13"/>
    <w:rsid w:val="00A74DC5"/>
    <w:rsid w:val="00A847EA"/>
    <w:rsid w:val="00A87E35"/>
    <w:rsid w:val="00A9613E"/>
    <w:rsid w:val="00AA05F5"/>
    <w:rsid w:val="00AA3C3B"/>
    <w:rsid w:val="00AB1CD2"/>
    <w:rsid w:val="00AB320C"/>
    <w:rsid w:val="00AB47B2"/>
    <w:rsid w:val="00AC349E"/>
    <w:rsid w:val="00AC464A"/>
    <w:rsid w:val="00AC6962"/>
    <w:rsid w:val="00AD139C"/>
    <w:rsid w:val="00AD29BF"/>
    <w:rsid w:val="00AD77D7"/>
    <w:rsid w:val="00AD7CD6"/>
    <w:rsid w:val="00AE175D"/>
    <w:rsid w:val="00AE198A"/>
    <w:rsid w:val="00AE1D7C"/>
    <w:rsid w:val="00AE3B23"/>
    <w:rsid w:val="00AE476A"/>
    <w:rsid w:val="00AE54C4"/>
    <w:rsid w:val="00AF1C70"/>
    <w:rsid w:val="00B036CE"/>
    <w:rsid w:val="00B104E6"/>
    <w:rsid w:val="00B13A0D"/>
    <w:rsid w:val="00B232B1"/>
    <w:rsid w:val="00B25F34"/>
    <w:rsid w:val="00B303FA"/>
    <w:rsid w:val="00B3475F"/>
    <w:rsid w:val="00B34DB2"/>
    <w:rsid w:val="00B42BEF"/>
    <w:rsid w:val="00B52636"/>
    <w:rsid w:val="00B61925"/>
    <w:rsid w:val="00B621AA"/>
    <w:rsid w:val="00B65732"/>
    <w:rsid w:val="00B7259C"/>
    <w:rsid w:val="00B73776"/>
    <w:rsid w:val="00B800A2"/>
    <w:rsid w:val="00B85E5E"/>
    <w:rsid w:val="00B86BDC"/>
    <w:rsid w:val="00B87626"/>
    <w:rsid w:val="00B92DBF"/>
    <w:rsid w:val="00B93B9C"/>
    <w:rsid w:val="00BA0AA6"/>
    <w:rsid w:val="00BB27FA"/>
    <w:rsid w:val="00BB4924"/>
    <w:rsid w:val="00BB5A36"/>
    <w:rsid w:val="00BC100C"/>
    <w:rsid w:val="00BC2805"/>
    <w:rsid w:val="00BC34D6"/>
    <w:rsid w:val="00BC7950"/>
    <w:rsid w:val="00BD119F"/>
    <w:rsid w:val="00BD1ABB"/>
    <w:rsid w:val="00BD4919"/>
    <w:rsid w:val="00BD5400"/>
    <w:rsid w:val="00BD70CF"/>
    <w:rsid w:val="00BE4AEB"/>
    <w:rsid w:val="00BE6923"/>
    <w:rsid w:val="00BF190A"/>
    <w:rsid w:val="00BF394D"/>
    <w:rsid w:val="00BF417F"/>
    <w:rsid w:val="00C06FAD"/>
    <w:rsid w:val="00C078E7"/>
    <w:rsid w:val="00C07CE8"/>
    <w:rsid w:val="00C105D6"/>
    <w:rsid w:val="00C1275D"/>
    <w:rsid w:val="00C20008"/>
    <w:rsid w:val="00C23CF9"/>
    <w:rsid w:val="00C31E30"/>
    <w:rsid w:val="00C35787"/>
    <w:rsid w:val="00C35B60"/>
    <w:rsid w:val="00C4036B"/>
    <w:rsid w:val="00C43EA7"/>
    <w:rsid w:val="00C44F72"/>
    <w:rsid w:val="00C51434"/>
    <w:rsid w:val="00C546CC"/>
    <w:rsid w:val="00C6425E"/>
    <w:rsid w:val="00C66656"/>
    <w:rsid w:val="00C71DD7"/>
    <w:rsid w:val="00C73EA1"/>
    <w:rsid w:val="00C83916"/>
    <w:rsid w:val="00C8524A"/>
    <w:rsid w:val="00C97907"/>
    <w:rsid w:val="00CA0DE0"/>
    <w:rsid w:val="00CA5F21"/>
    <w:rsid w:val="00CB7D65"/>
    <w:rsid w:val="00CC4F77"/>
    <w:rsid w:val="00CC5A0B"/>
    <w:rsid w:val="00CD3CF6"/>
    <w:rsid w:val="00CD7A3E"/>
    <w:rsid w:val="00CE336D"/>
    <w:rsid w:val="00CE6B54"/>
    <w:rsid w:val="00CE7465"/>
    <w:rsid w:val="00CF0BA9"/>
    <w:rsid w:val="00CF68F6"/>
    <w:rsid w:val="00D047B9"/>
    <w:rsid w:val="00D068B2"/>
    <w:rsid w:val="00D07758"/>
    <w:rsid w:val="00D106FF"/>
    <w:rsid w:val="00D10D91"/>
    <w:rsid w:val="00D11FF5"/>
    <w:rsid w:val="00D149EC"/>
    <w:rsid w:val="00D17F86"/>
    <w:rsid w:val="00D334C7"/>
    <w:rsid w:val="00D34D0C"/>
    <w:rsid w:val="00D37D0C"/>
    <w:rsid w:val="00D448DB"/>
    <w:rsid w:val="00D50ACC"/>
    <w:rsid w:val="00D52733"/>
    <w:rsid w:val="00D543C7"/>
    <w:rsid w:val="00D55DC4"/>
    <w:rsid w:val="00D56141"/>
    <w:rsid w:val="00D626EB"/>
    <w:rsid w:val="00D72D4B"/>
    <w:rsid w:val="00D74C18"/>
    <w:rsid w:val="00D84D72"/>
    <w:rsid w:val="00D90EF1"/>
    <w:rsid w:val="00D924B2"/>
    <w:rsid w:val="00DA23E7"/>
    <w:rsid w:val="00DB523E"/>
    <w:rsid w:val="00DB75BF"/>
    <w:rsid w:val="00DC54A6"/>
    <w:rsid w:val="00DC7A6D"/>
    <w:rsid w:val="00DC7B76"/>
    <w:rsid w:val="00DD06B4"/>
    <w:rsid w:val="00DD3DC8"/>
    <w:rsid w:val="00DD6FD8"/>
    <w:rsid w:val="00DD747C"/>
    <w:rsid w:val="00DD79B1"/>
    <w:rsid w:val="00DE1A5E"/>
    <w:rsid w:val="00DE1D92"/>
    <w:rsid w:val="00DE4717"/>
    <w:rsid w:val="00DE6A66"/>
    <w:rsid w:val="00DF3AC5"/>
    <w:rsid w:val="00DF438F"/>
    <w:rsid w:val="00E007C5"/>
    <w:rsid w:val="00E0205B"/>
    <w:rsid w:val="00E0632B"/>
    <w:rsid w:val="00E168CA"/>
    <w:rsid w:val="00E170C0"/>
    <w:rsid w:val="00E244CF"/>
    <w:rsid w:val="00E266C0"/>
    <w:rsid w:val="00E32156"/>
    <w:rsid w:val="00E34BC6"/>
    <w:rsid w:val="00E547C8"/>
    <w:rsid w:val="00E61F07"/>
    <w:rsid w:val="00E71D57"/>
    <w:rsid w:val="00E749A4"/>
    <w:rsid w:val="00E763C2"/>
    <w:rsid w:val="00E802D7"/>
    <w:rsid w:val="00E8116B"/>
    <w:rsid w:val="00E827DA"/>
    <w:rsid w:val="00E83251"/>
    <w:rsid w:val="00E85F65"/>
    <w:rsid w:val="00E9166B"/>
    <w:rsid w:val="00EA34D9"/>
    <w:rsid w:val="00EA64BC"/>
    <w:rsid w:val="00EB5C6C"/>
    <w:rsid w:val="00EB7F6C"/>
    <w:rsid w:val="00EC0565"/>
    <w:rsid w:val="00EC6010"/>
    <w:rsid w:val="00EC735F"/>
    <w:rsid w:val="00ED0587"/>
    <w:rsid w:val="00ED0F92"/>
    <w:rsid w:val="00ED1740"/>
    <w:rsid w:val="00ED24C8"/>
    <w:rsid w:val="00ED397C"/>
    <w:rsid w:val="00EF57F5"/>
    <w:rsid w:val="00EF6F96"/>
    <w:rsid w:val="00F109B7"/>
    <w:rsid w:val="00F12ED8"/>
    <w:rsid w:val="00F1556C"/>
    <w:rsid w:val="00F16D32"/>
    <w:rsid w:val="00F21692"/>
    <w:rsid w:val="00F22537"/>
    <w:rsid w:val="00F319D0"/>
    <w:rsid w:val="00F32973"/>
    <w:rsid w:val="00F377E2"/>
    <w:rsid w:val="00F4158D"/>
    <w:rsid w:val="00F45269"/>
    <w:rsid w:val="00F50748"/>
    <w:rsid w:val="00F516DC"/>
    <w:rsid w:val="00F53302"/>
    <w:rsid w:val="00F563C9"/>
    <w:rsid w:val="00F576B7"/>
    <w:rsid w:val="00F660C2"/>
    <w:rsid w:val="00F6654F"/>
    <w:rsid w:val="00F66C1A"/>
    <w:rsid w:val="00F67AA4"/>
    <w:rsid w:val="00F70FA2"/>
    <w:rsid w:val="00F72D02"/>
    <w:rsid w:val="00F80001"/>
    <w:rsid w:val="00F85E19"/>
    <w:rsid w:val="00F90279"/>
    <w:rsid w:val="00F91BC8"/>
    <w:rsid w:val="00F949AD"/>
    <w:rsid w:val="00F956E0"/>
    <w:rsid w:val="00F96128"/>
    <w:rsid w:val="00F967B6"/>
    <w:rsid w:val="00FA09C7"/>
    <w:rsid w:val="00FA2C86"/>
    <w:rsid w:val="00FA5023"/>
    <w:rsid w:val="00FB4F23"/>
    <w:rsid w:val="00FC216C"/>
    <w:rsid w:val="00FC44BF"/>
    <w:rsid w:val="00FC541A"/>
    <w:rsid w:val="00FD5FA2"/>
    <w:rsid w:val="00FE1D8E"/>
    <w:rsid w:val="00FE392C"/>
    <w:rsid w:val="00FE7D49"/>
    <w:rsid w:val="00FF1FDA"/>
    <w:rsid w:val="00FF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9BF5402"/>
  <w15:docId w15:val="{8807DF1F-3201-4A02-A1F7-779ADA5C6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EA34D9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F51A2"/>
    <w:pPr>
      <w:keepNext/>
      <w:keepLines/>
      <w:spacing w:before="200" w:after="6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F4189"/>
    <w:pPr>
      <w:keepNext/>
      <w:keepLines/>
      <w:spacing w:before="200" w:after="6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56141"/>
    <w:pPr>
      <w:keepNext/>
      <w:keepLines/>
      <w:spacing w:before="40" w:after="6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F51A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F4189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6141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paragraph" w:customStyle="1" w:styleId="Default">
    <w:name w:val="Default"/>
    <w:rsid w:val="00DE6A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-%20Work\OneDrive%20-%20University%20of%20Oklahoma\Documents\Custom%20Office%20Templates\TEMPLATE%20Vertic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7F17BAC1D274E949C59132F962B5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6D227D-DF12-4169-85EA-A512C9FDFD87}"/>
      </w:docPartPr>
      <w:docPartBody>
        <w:p w:rsidR="00187621" w:rsidRDefault="003530BE">
          <w:pPr>
            <w:pStyle w:val="47F17BAC1D274E949C59132F962B5676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621"/>
    <w:rsid w:val="00103B2D"/>
    <w:rsid w:val="00187621"/>
    <w:rsid w:val="003530BE"/>
    <w:rsid w:val="00AB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7F17BAC1D274E949C59132F962B5676">
    <w:name w:val="47F17BAC1D274E949C59132F962B56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Vertical LEARN Attachment with Instructions</Template>
  <TotalTime>677</TotalTime>
  <Pages>15</Pages>
  <Words>1346</Words>
  <Characters>7678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Clear as Phytoplankton: A Tale of Four Lakes</vt:lpstr>
    </vt:vector>
  </TitlesOfParts>
  <Company/>
  <LinksUpToDate>false</LinksUpToDate>
  <CharactersWithSpaces>9006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Clear as Phytoplankton: A Tale of Four Lakes</dc:title>
  <dc:creator>K20 Center</dc:creator>
  <cp:lastModifiedBy>Bigler, Elijah B.</cp:lastModifiedBy>
  <cp:revision>546</cp:revision>
  <cp:lastPrinted>2016-07-14T14:08:00Z</cp:lastPrinted>
  <dcterms:created xsi:type="dcterms:W3CDTF">2021-04-26T15:27:00Z</dcterms:created>
  <dcterms:modified xsi:type="dcterms:W3CDTF">2023-07-06T16:43:00Z</dcterms:modified>
</cp:coreProperties>
</file>