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038764" w14:textId="195754ED" w:rsidR="00DC1CA0" w:rsidRPr="00304DC6" w:rsidRDefault="005158FA" w:rsidP="005158FA">
      <w:pPr>
        <w:pStyle w:val="Title"/>
      </w:pPr>
      <w:r>
        <w:t>comparing china and taiwan</w:t>
      </w:r>
    </w:p>
    <w:tbl>
      <w:tblPr>
        <w:tblW w:w="9535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2065"/>
        <w:gridCol w:w="3870"/>
        <w:gridCol w:w="3600"/>
      </w:tblGrid>
      <w:tr w:rsidR="00A1673F" w:rsidRPr="00DC1CA0" w14:paraId="4F24C24E" w14:textId="77777777" w:rsidTr="00A5388B">
        <w:trPr>
          <w:trHeight w:val="163"/>
          <w:tblHeader/>
        </w:trPr>
        <w:tc>
          <w:tcPr>
            <w:tcW w:w="206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D6DD2B5" w14:textId="5973CAE4" w:rsidR="00A1673F" w:rsidRPr="00DC1CA0" w:rsidRDefault="00A1673F" w:rsidP="00A5388B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</w:p>
        </w:tc>
        <w:tc>
          <w:tcPr>
            <w:tcW w:w="387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9393942" w14:textId="6F5DC3D0" w:rsidR="00A1673F" w:rsidRPr="00DC1CA0" w:rsidRDefault="005158FA" w:rsidP="00A5388B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China</w:t>
            </w:r>
          </w:p>
        </w:tc>
        <w:tc>
          <w:tcPr>
            <w:tcW w:w="360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35641BC" w14:textId="0161BBB5" w:rsidR="00A1673F" w:rsidRPr="00DC1CA0" w:rsidRDefault="005158FA" w:rsidP="00A5388B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Taiwan</w:t>
            </w:r>
          </w:p>
        </w:tc>
      </w:tr>
      <w:tr w:rsidR="00A1673F" w:rsidRPr="00DC1CA0" w14:paraId="75A5AA56" w14:textId="77777777" w:rsidTr="00A5388B">
        <w:trPr>
          <w:trHeight w:val="1531"/>
        </w:trPr>
        <w:tc>
          <w:tcPr>
            <w:tcW w:w="206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BAC40DA" w14:textId="612FE734" w:rsidR="00A1673F" w:rsidRPr="00F33303" w:rsidRDefault="005158FA" w:rsidP="00A5388B">
            <w:pPr>
              <w:pStyle w:val="Heading1"/>
            </w:pPr>
            <w:r>
              <w:t>Official Name</w:t>
            </w:r>
          </w:p>
        </w:tc>
        <w:tc>
          <w:tcPr>
            <w:tcW w:w="387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A40E9D4" w14:textId="4EF33354" w:rsidR="00A1673F" w:rsidRPr="005158FA" w:rsidRDefault="005158FA" w:rsidP="00A5388B">
            <w:r w:rsidRPr="005158FA">
              <w:t>People's Republic of China (PRC)</w:t>
            </w:r>
          </w:p>
        </w:tc>
        <w:tc>
          <w:tcPr>
            <w:tcW w:w="360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75727FB" w14:textId="5E69750C" w:rsidR="00A1673F" w:rsidRPr="005158FA" w:rsidRDefault="005158FA" w:rsidP="00A5388B">
            <w:r w:rsidRPr="005158FA">
              <w:t>Republic of China (ROC)</w:t>
            </w:r>
          </w:p>
        </w:tc>
      </w:tr>
      <w:tr w:rsidR="00A1673F" w:rsidRPr="00DC1CA0" w14:paraId="7284AB50" w14:textId="77777777" w:rsidTr="00A5388B">
        <w:trPr>
          <w:trHeight w:val="1493"/>
        </w:trPr>
        <w:tc>
          <w:tcPr>
            <w:tcW w:w="206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F84A37E" w14:textId="088DE54B" w:rsidR="00A1673F" w:rsidRPr="00F33303" w:rsidRDefault="005158FA" w:rsidP="00A5388B">
            <w:pPr>
              <w:pStyle w:val="Heading1"/>
            </w:pPr>
            <w:r>
              <w:t>Capital City</w:t>
            </w:r>
          </w:p>
        </w:tc>
        <w:tc>
          <w:tcPr>
            <w:tcW w:w="387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E811B86" w14:textId="43698CE6" w:rsidR="00A1673F" w:rsidRPr="005158FA" w:rsidRDefault="005158FA" w:rsidP="00A5388B">
            <w:r w:rsidRPr="005158FA">
              <w:t>Beijing</w:t>
            </w:r>
          </w:p>
        </w:tc>
        <w:tc>
          <w:tcPr>
            <w:tcW w:w="360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A09BC2B" w14:textId="1A974A3B" w:rsidR="00A1673F" w:rsidRPr="005158FA" w:rsidRDefault="005158FA" w:rsidP="00A5388B">
            <w:r w:rsidRPr="005158FA">
              <w:t>Taipei</w:t>
            </w:r>
          </w:p>
        </w:tc>
      </w:tr>
      <w:tr w:rsidR="005158FA" w:rsidRPr="00DC1CA0" w14:paraId="3DD91744" w14:textId="77777777" w:rsidTr="00A5388B">
        <w:trPr>
          <w:trHeight w:val="1493"/>
        </w:trPr>
        <w:tc>
          <w:tcPr>
            <w:tcW w:w="206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7EAFC66" w14:textId="1A7E297E" w:rsidR="005158FA" w:rsidRDefault="005158FA" w:rsidP="00A5388B">
            <w:pPr>
              <w:pStyle w:val="Heading1"/>
            </w:pPr>
            <w:r>
              <w:t>Government Type</w:t>
            </w:r>
          </w:p>
        </w:tc>
        <w:tc>
          <w:tcPr>
            <w:tcW w:w="387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CE1A6F3" w14:textId="6D6434A6" w:rsidR="005158FA" w:rsidRPr="005158FA" w:rsidRDefault="00F07E01" w:rsidP="00A5388B">
            <w:r>
              <w:t>c</w:t>
            </w:r>
            <w:r w:rsidR="005158FA" w:rsidRPr="005158FA">
              <w:t xml:space="preserve">ommunist </w:t>
            </w:r>
            <w:r>
              <w:t>s</w:t>
            </w:r>
            <w:r w:rsidR="005158FA" w:rsidRPr="005158FA">
              <w:t>tate (</w:t>
            </w:r>
            <w:r>
              <w:t>o</w:t>
            </w:r>
            <w:r w:rsidR="005158FA" w:rsidRPr="005158FA">
              <w:t>ne-party authoritarian rule)</w:t>
            </w:r>
          </w:p>
        </w:tc>
        <w:tc>
          <w:tcPr>
            <w:tcW w:w="360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7CEA693" w14:textId="3888A665" w:rsidR="005158FA" w:rsidRPr="005158FA" w:rsidRDefault="00F07E01" w:rsidP="00A5388B">
            <w:r>
              <w:t>m</w:t>
            </w:r>
            <w:r w:rsidR="005158FA" w:rsidRPr="005158FA">
              <w:t>ulti-</w:t>
            </w:r>
            <w:r>
              <w:t>p</w:t>
            </w:r>
            <w:r w:rsidR="005158FA" w:rsidRPr="005158FA">
              <w:t xml:space="preserve">arty </w:t>
            </w:r>
            <w:r>
              <w:t>d</w:t>
            </w:r>
            <w:r w:rsidR="005158FA" w:rsidRPr="005158FA">
              <w:t>emocracy (</w:t>
            </w:r>
            <w:r>
              <w:t>p</w:t>
            </w:r>
            <w:r w:rsidR="005158FA" w:rsidRPr="005158FA">
              <w:t>residential republic)</w:t>
            </w:r>
          </w:p>
        </w:tc>
      </w:tr>
      <w:tr w:rsidR="005158FA" w:rsidRPr="00DC1CA0" w14:paraId="29F0EC24" w14:textId="77777777" w:rsidTr="00A5388B">
        <w:trPr>
          <w:trHeight w:val="1493"/>
        </w:trPr>
        <w:tc>
          <w:tcPr>
            <w:tcW w:w="206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9CA8EA2" w14:textId="5B4CFDBE" w:rsidR="005158FA" w:rsidRDefault="005158FA" w:rsidP="00A5388B">
            <w:pPr>
              <w:pStyle w:val="Heading1"/>
            </w:pPr>
            <w:r>
              <w:t>Economic System</w:t>
            </w:r>
          </w:p>
        </w:tc>
        <w:tc>
          <w:tcPr>
            <w:tcW w:w="387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ACE8F6E" w14:textId="1A2AB2BC" w:rsidR="005158FA" w:rsidRPr="005158FA" w:rsidRDefault="008B63AE" w:rsidP="00A5388B">
            <w:r>
              <w:t>s</w:t>
            </w:r>
            <w:r w:rsidR="005158FA" w:rsidRPr="005158FA">
              <w:t xml:space="preserve">ocialist </w:t>
            </w:r>
            <w:r>
              <w:t>m</w:t>
            </w:r>
            <w:r w:rsidR="005158FA" w:rsidRPr="005158FA">
              <w:t xml:space="preserve">arket </w:t>
            </w:r>
            <w:r>
              <w:t>e</w:t>
            </w:r>
            <w:r w:rsidR="005158FA" w:rsidRPr="005158FA">
              <w:t>conomy (</w:t>
            </w:r>
            <w:r w:rsidR="00820D66">
              <w:t xml:space="preserve">combination of </w:t>
            </w:r>
            <w:r w:rsidR="00F86164">
              <w:t>free market and government</w:t>
            </w:r>
            <w:r>
              <w:t>-</w:t>
            </w:r>
            <w:r w:rsidR="00F86164">
              <w:t>owned businesses)</w:t>
            </w:r>
          </w:p>
        </w:tc>
        <w:tc>
          <w:tcPr>
            <w:tcW w:w="360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16139BE" w14:textId="3844BAD8" w:rsidR="005158FA" w:rsidRPr="005158FA" w:rsidRDefault="008B63AE" w:rsidP="00A5388B">
            <w:r>
              <w:t>free market economy (capitalism)</w:t>
            </w:r>
          </w:p>
        </w:tc>
      </w:tr>
      <w:tr w:rsidR="005158FA" w:rsidRPr="00DC1CA0" w14:paraId="135D72AF" w14:textId="77777777" w:rsidTr="00A5388B">
        <w:trPr>
          <w:trHeight w:val="1493"/>
        </w:trPr>
        <w:tc>
          <w:tcPr>
            <w:tcW w:w="206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A18D15A" w14:textId="1130C477" w:rsidR="005158FA" w:rsidRDefault="005158FA" w:rsidP="00A5388B">
            <w:pPr>
              <w:pStyle w:val="Heading1"/>
            </w:pPr>
            <w:r>
              <w:t>Global Status</w:t>
            </w:r>
          </w:p>
        </w:tc>
        <w:tc>
          <w:tcPr>
            <w:tcW w:w="387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524318D" w14:textId="161CE35A" w:rsidR="005158FA" w:rsidRPr="005158FA" w:rsidRDefault="008B63AE" w:rsidP="00A5388B">
            <w:r>
              <w:t>R</w:t>
            </w:r>
            <w:r w:rsidR="005158FA" w:rsidRPr="005158FA">
              <w:t>ecognized by the UN and most countries as the sole government of "China</w:t>
            </w:r>
            <w:r w:rsidR="00A37FA6">
              <w:t>.</w:t>
            </w:r>
            <w:r>
              <w:t>”</w:t>
            </w:r>
          </w:p>
        </w:tc>
        <w:tc>
          <w:tcPr>
            <w:tcW w:w="360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88DCF7B" w14:textId="3FC0B195" w:rsidR="005158FA" w:rsidRPr="005158FA" w:rsidRDefault="005158FA" w:rsidP="00A5388B">
            <w:r w:rsidRPr="005158FA">
              <w:t>Not a UN member; operates with de facto (unofficial) independence</w:t>
            </w:r>
            <w:r w:rsidR="00A37FA6">
              <w:t>.</w:t>
            </w:r>
          </w:p>
        </w:tc>
      </w:tr>
    </w:tbl>
    <w:p w14:paraId="3B4FEBD4" w14:textId="10D7C4C5" w:rsidR="008B63AE" w:rsidRDefault="008B63AE" w:rsidP="009407CD">
      <w:pPr>
        <w:pStyle w:val="Heading3"/>
      </w:pPr>
    </w:p>
    <w:p w14:paraId="69FC73CC" w14:textId="48D555F8" w:rsidR="005158FA" w:rsidRDefault="005158FA" w:rsidP="009407CD">
      <w:pPr>
        <w:pStyle w:val="Heading3"/>
      </w:pPr>
      <w:r>
        <w:t>Sources</w:t>
      </w:r>
    </w:p>
    <w:p w14:paraId="6DF2905E" w14:textId="0D7389DF" w:rsidR="008B63AE" w:rsidRDefault="008B63AE" w:rsidP="008B63AE">
      <w:pPr>
        <w:spacing w:after="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U.S. Department of State. (n.d.). China (08/07). </w:t>
      </w:r>
      <w:hyperlink r:id="rId7" w:history="1">
        <w:r w:rsidRPr="00680C49">
          <w:rPr>
            <w:rStyle w:val="Hyperlink"/>
            <w:i/>
            <w:iCs/>
            <w:sz w:val="18"/>
            <w:szCs w:val="18"/>
          </w:rPr>
          <w:t>https://2009-2017.state.gov/outofdate/bgn/china/90411.htm</w:t>
        </w:r>
      </w:hyperlink>
    </w:p>
    <w:p w14:paraId="67F06FE8" w14:textId="690BDFA0" w:rsidR="008B63AE" w:rsidRPr="008B63AE" w:rsidRDefault="00A37FA6" w:rsidP="008B63AE">
      <w:pPr>
        <w:spacing w:after="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Government of the Republic of China. (2026, June 24). In Wikipedia. </w:t>
      </w:r>
      <w:hyperlink r:id="rId8" w:history="1">
        <w:r w:rsidRPr="00680C49">
          <w:rPr>
            <w:rStyle w:val="Hyperlink"/>
            <w:i/>
            <w:iCs/>
            <w:sz w:val="18"/>
            <w:szCs w:val="18"/>
          </w:rPr>
          <w:t>https://en.wikipedia.org/wiki/Government_of_the_Republic_of_China</w:t>
        </w:r>
      </w:hyperlink>
      <w:r>
        <w:rPr>
          <w:i/>
          <w:iCs/>
          <w:sz w:val="18"/>
          <w:szCs w:val="18"/>
        </w:rPr>
        <w:t xml:space="preserve"> </w:t>
      </w:r>
    </w:p>
    <w:sectPr w:rsidR="008B63AE" w:rsidRPr="008B63AE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6F43A70" w14:textId="77777777" w:rsidR="00F41F79" w:rsidRDefault="00F41F79" w:rsidP="00DC1CA0">
      <w:r>
        <w:separator/>
      </w:r>
    </w:p>
  </w:endnote>
  <w:endnote w:type="continuationSeparator" w:id="0">
    <w:p w14:paraId="356A91E1" w14:textId="77777777" w:rsidR="00F41F79" w:rsidRDefault="00F41F79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713C3C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38281A" w14:textId="255B8F36" w:rsidR="009F0B2E" w:rsidRPr="008C5074" w:rsidRDefault="001D73D9" w:rsidP="008C5074">
                          <w:pPr>
                            <w:pStyle w:val="Footer"/>
                          </w:pPr>
                          <w:r>
                            <w:t>when conflict creates countries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3338281A" w14:textId="255B8F36" w:rsidR="009F0B2E" w:rsidRPr="008C5074" w:rsidRDefault="001D73D9" w:rsidP="008C5074">
                    <w:pPr>
                      <w:pStyle w:val="Footer"/>
                    </w:pPr>
                    <w:r>
                      <w:t>when conflict creates countries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6C31016" w14:textId="77777777" w:rsidR="00F41F79" w:rsidRDefault="00F41F79" w:rsidP="00DC1CA0">
      <w:r>
        <w:separator/>
      </w:r>
    </w:p>
  </w:footnote>
  <w:footnote w:type="continuationSeparator" w:id="0">
    <w:p w14:paraId="3560767F" w14:textId="77777777" w:rsidR="00F41F79" w:rsidRDefault="00F41F79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DE4"/>
    <w:rsid w:val="00072D23"/>
    <w:rsid w:val="000C7623"/>
    <w:rsid w:val="000E780C"/>
    <w:rsid w:val="001B5BA6"/>
    <w:rsid w:val="001D73D9"/>
    <w:rsid w:val="002040D8"/>
    <w:rsid w:val="00233158"/>
    <w:rsid w:val="00245200"/>
    <w:rsid w:val="00246BC1"/>
    <w:rsid w:val="00274BB5"/>
    <w:rsid w:val="002D4C34"/>
    <w:rsid w:val="00304DC6"/>
    <w:rsid w:val="00403889"/>
    <w:rsid w:val="00463853"/>
    <w:rsid w:val="00480109"/>
    <w:rsid w:val="004806AD"/>
    <w:rsid w:val="004856EB"/>
    <w:rsid w:val="004C2D48"/>
    <w:rsid w:val="004D0B87"/>
    <w:rsid w:val="005158FA"/>
    <w:rsid w:val="0053344B"/>
    <w:rsid w:val="005345DE"/>
    <w:rsid w:val="005B2598"/>
    <w:rsid w:val="005B4511"/>
    <w:rsid w:val="005E3EB2"/>
    <w:rsid w:val="00644B47"/>
    <w:rsid w:val="00651DE4"/>
    <w:rsid w:val="006C5B24"/>
    <w:rsid w:val="006E2654"/>
    <w:rsid w:val="006F637F"/>
    <w:rsid w:val="00782F44"/>
    <w:rsid w:val="007A5710"/>
    <w:rsid w:val="007C1DC0"/>
    <w:rsid w:val="008161F9"/>
    <w:rsid w:val="00820D66"/>
    <w:rsid w:val="008B63AE"/>
    <w:rsid w:val="008C5074"/>
    <w:rsid w:val="008E31E6"/>
    <w:rsid w:val="008F712F"/>
    <w:rsid w:val="009112D3"/>
    <w:rsid w:val="00914680"/>
    <w:rsid w:val="00934E98"/>
    <w:rsid w:val="009407CD"/>
    <w:rsid w:val="00976B6A"/>
    <w:rsid w:val="00977E3D"/>
    <w:rsid w:val="009A7873"/>
    <w:rsid w:val="009F0B2E"/>
    <w:rsid w:val="00A1673F"/>
    <w:rsid w:val="00A37FA6"/>
    <w:rsid w:val="00A5388B"/>
    <w:rsid w:val="00A77EC7"/>
    <w:rsid w:val="00A92313"/>
    <w:rsid w:val="00AF213D"/>
    <w:rsid w:val="00BD7B9F"/>
    <w:rsid w:val="00BF08CE"/>
    <w:rsid w:val="00C76B23"/>
    <w:rsid w:val="00C83603"/>
    <w:rsid w:val="00CD2461"/>
    <w:rsid w:val="00CE2E34"/>
    <w:rsid w:val="00CF4EFB"/>
    <w:rsid w:val="00D72955"/>
    <w:rsid w:val="00D760BA"/>
    <w:rsid w:val="00DC1CA0"/>
    <w:rsid w:val="00DD7E1C"/>
    <w:rsid w:val="00DE0B48"/>
    <w:rsid w:val="00E26CEB"/>
    <w:rsid w:val="00E326C3"/>
    <w:rsid w:val="00E45663"/>
    <w:rsid w:val="00E46C11"/>
    <w:rsid w:val="00E76FF3"/>
    <w:rsid w:val="00EA2AF9"/>
    <w:rsid w:val="00EB197A"/>
    <w:rsid w:val="00EB6E7A"/>
    <w:rsid w:val="00F07E01"/>
    <w:rsid w:val="00F10244"/>
    <w:rsid w:val="00F41F79"/>
    <w:rsid w:val="00F80B5C"/>
    <w:rsid w:val="00F86164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079487"/>
  <w15:chartTrackingRefBased/>
  <w15:docId w15:val="{8CDC16AD-BFEA-F045-8DCE-F5AED6A21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1D73D9"/>
  </w:style>
  <w:style w:type="paragraph" w:styleId="Heading1">
    <w:name w:val="heading 1"/>
    <w:basedOn w:val="Normal"/>
    <w:next w:val="Normal"/>
    <w:link w:val="Heading1Char"/>
    <w:uiPriority w:val="9"/>
    <w:qFormat/>
    <w:rsid w:val="001D73D9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73D9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1D73D9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1D73D9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73D9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73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73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73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73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73D9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D73D9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1D73D9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1D73D9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73D9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73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73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73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73D9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1D73D9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1D73D9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1D73D9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1D73D9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1D73D9"/>
    <w:rPr>
      <w:b/>
      <w:bCs/>
      <w:caps/>
    </w:rPr>
  </w:style>
  <w:style w:type="paragraph" w:styleId="NormalWeb">
    <w:name w:val="Normal (Web)"/>
    <w:basedOn w:val="Normal"/>
    <w:uiPriority w:val="99"/>
    <w:unhideWhenUsed/>
    <w:rsid w:val="001D7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1D73D9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1D73D9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73D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D73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73D9"/>
  </w:style>
  <w:style w:type="paragraph" w:styleId="ListParagraph">
    <w:name w:val="List Paragraph"/>
    <w:basedOn w:val="Normal"/>
    <w:uiPriority w:val="34"/>
    <w:qFormat/>
    <w:rsid w:val="001D73D9"/>
    <w:pPr>
      <w:ind w:left="720"/>
      <w:contextualSpacing/>
    </w:pPr>
  </w:style>
  <w:style w:type="paragraph" w:customStyle="1" w:styleId="AnswerKey">
    <w:name w:val="Answer Key"/>
    <w:basedOn w:val="Normal"/>
    <w:qFormat/>
    <w:rsid w:val="001D73D9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Government_of_the_Republic_of_Chin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2009-2017.state.gov/outofdate/bgn/china/90411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halstied/Downloads/Vertical%20(25)&#8212;Template%202%20(1)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Vertical (25)—Template 2 (1).dotx</Template>
  <TotalTime>2</TotalTime>
  <Pages>1</Pages>
  <Words>94</Words>
  <Characters>694</Characters>
  <Application>Microsoft Office Word</Application>
  <DocSecurity>0</DocSecurity>
  <Lines>32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768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When Conflict Creates Countries</dc:title>
  <dc:subject/>
  <dc:creator>K20 Center</dc:creator>
  <cp:keywords/>
  <dc:description/>
  <cp:lastModifiedBy>Gracia, Ann M.</cp:lastModifiedBy>
  <cp:revision>3</cp:revision>
  <dcterms:created xsi:type="dcterms:W3CDTF">2026-07-01T18:15:00Z</dcterms:created>
  <dcterms:modified xsi:type="dcterms:W3CDTF">2026-07-06T17:04:00Z</dcterms:modified>
  <cp:category/>
</cp:coreProperties>
</file>