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39"/>
        <w:tblW w:w="10808" w:type="dxa"/>
        <w:tblLook w:val="04A0" w:firstRow="1" w:lastRow="0" w:firstColumn="1" w:lastColumn="0" w:noHBand="0" w:noVBand="1"/>
      </w:tblPr>
      <w:tblGrid>
        <w:gridCol w:w="981"/>
        <w:gridCol w:w="981"/>
        <w:gridCol w:w="982"/>
        <w:gridCol w:w="982"/>
        <w:gridCol w:w="984"/>
        <w:gridCol w:w="982"/>
        <w:gridCol w:w="982"/>
        <w:gridCol w:w="982"/>
        <w:gridCol w:w="982"/>
        <w:gridCol w:w="982"/>
        <w:gridCol w:w="982"/>
        <w:gridCol w:w="6"/>
      </w:tblGrid>
      <w:tr w:rsidR="00B845E8" w:rsidRPr="00B845E8" w14:paraId="7A58441D" w14:textId="77777777" w:rsidTr="00B845E8">
        <w:trPr>
          <w:trHeight w:val="419"/>
        </w:trPr>
        <w:tc>
          <w:tcPr>
            <w:tcW w:w="1080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AC17895" w14:textId="77777777" w:rsidR="00B845E8" w:rsidRPr="00B845E8" w:rsidRDefault="00B845E8" w:rsidP="00B845E8">
            <w:pPr>
              <w:rPr>
                <w:b/>
                <w:bCs/>
                <w:sz w:val="32"/>
                <w:szCs w:val="32"/>
              </w:rPr>
            </w:pPr>
            <w:r w:rsidRPr="00B845E8">
              <w:rPr>
                <w:b/>
                <w:bCs/>
                <w:sz w:val="32"/>
                <w:szCs w:val="32"/>
              </w:rPr>
              <w:t>5x5 GRIDS</w:t>
            </w:r>
          </w:p>
          <w:p w14:paraId="3B3BA5E6" w14:textId="77777777" w:rsidR="00B845E8" w:rsidRPr="00B845E8" w:rsidRDefault="00B845E8" w:rsidP="00B845E8">
            <w:pPr>
              <w:rPr>
                <w:b/>
                <w:bCs/>
              </w:rPr>
            </w:pPr>
          </w:p>
        </w:tc>
      </w:tr>
      <w:tr w:rsidR="00B845E8" w:rsidRPr="00B845E8" w14:paraId="3BF5EBA3" w14:textId="77777777" w:rsidTr="00B845E8">
        <w:trPr>
          <w:trHeight w:val="962"/>
        </w:trPr>
        <w:tc>
          <w:tcPr>
            <w:tcW w:w="4910" w:type="dxa"/>
            <w:gridSpan w:val="5"/>
            <w:tcBorders>
              <w:top w:val="nil"/>
              <w:left w:val="nil"/>
              <w:bottom w:val="single" w:sz="4" w:space="0" w:color="288AC3" w:themeColor="accent1"/>
              <w:right w:val="nil"/>
            </w:tcBorders>
          </w:tcPr>
          <w:p w14:paraId="273A0B64" w14:textId="77777777" w:rsidR="00B845E8" w:rsidRPr="00B845E8" w:rsidRDefault="00B845E8" w:rsidP="00B845E8">
            <w:pPr>
              <w:jc w:val="center"/>
            </w:pPr>
            <w:r w:rsidRPr="00B845E8">
              <w:t>Using your snaky spring digital model, send this signal:</w:t>
            </w:r>
          </w:p>
          <w:p w14:paraId="78D3C2BB" w14:textId="77777777" w:rsidR="00B845E8" w:rsidRPr="00B845E8" w:rsidRDefault="00B845E8" w:rsidP="00B845E8">
            <w:pPr>
              <w:jc w:val="center"/>
              <w:rPr>
                <w:sz w:val="22"/>
                <w:szCs w:val="22"/>
              </w:rPr>
            </w:pPr>
            <w:r w:rsidRPr="00B845E8">
              <w:rPr>
                <w:b/>
                <w:bCs/>
                <w:sz w:val="22"/>
                <w:szCs w:val="22"/>
              </w:rPr>
              <w:t>1-0-0-0-1-0-1-0-1-0-0-0-1-0-0-0-1-0-1-0-1-0-0-0-1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6EE2841B" w14:textId="77777777" w:rsidR="00B845E8" w:rsidRPr="00B845E8" w:rsidRDefault="00B845E8" w:rsidP="00B845E8"/>
        </w:tc>
        <w:tc>
          <w:tcPr>
            <w:tcW w:w="49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F2E989" w14:textId="77777777" w:rsidR="00B845E8" w:rsidRPr="00B845E8" w:rsidRDefault="00B845E8" w:rsidP="00B845E8">
            <w:pPr>
              <w:jc w:val="center"/>
            </w:pPr>
            <w:r w:rsidRPr="00B845E8">
              <w:t>Draw your own low-resolution image and send it with your snaky spring.</w:t>
            </w:r>
          </w:p>
        </w:tc>
      </w:tr>
      <w:tr w:rsidR="00B845E8" w:rsidRPr="00B845E8" w14:paraId="27323906" w14:textId="77777777" w:rsidTr="00B845E8">
        <w:trPr>
          <w:gridAfter w:val="1"/>
          <w:wAfter w:w="6" w:type="dxa"/>
          <w:trHeight w:val="720"/>
        </w:trPr>
        <w:tc>
          <w:tcPr>
            <w:tcW w:w="981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45D8EE7" w14:textId="77777777" w:rsidR="00B845E8" w:rsidRPr="00B845E8" w:rsidRDefault="00B845E8" w:rsidP="00B845E8"/>
        </w:tc>
        <w:tc>
          <w:tcPr>
            <w:tcW w:w="981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44017B8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9DAEBF2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E9A97BA" w14:textId="77777777" w:rsidR="00B845E8" w:rsidRPr="00B845E8" w:rsidRDefault="00B845E8" w:rsidP="00B845E8"/>
        </w:tc>
        <w:tc>
          <w:tcPr>
            <w:tcW w:w="984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BBB9B3A" w14:textId="77777777" w:rsidR="00B845E8" w:rsidRPr="00B845E8" w:rsidRDefault="00B845E8" w:rsidP="00B845E8"/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773EE60B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30C3C5E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774AC1A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1FB45FF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FB93EB2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0A7248F" w14:textId="77777777" w:rsidR="00B845E8" w:rsidRPr="00B845E8" w:rsidRDefault="00B845E8" w:rsidP="00B845E8"/>
        </w:tc>
      </w:tr>
      <w:tr w:rsidR="00B845E8" w:rsidRPr="00B845E8" w14:paraId="46B0D35B" w14:textId="77777777" w:rsidTr="00B845E8">
        <w:trPr>
          <w:gridAfter w:val="1"/>
          <w:wAfter w:w="6" w:type="dxa"/>
          <w:trHeight w:val="720"/>
        </w:trPr>
        <w:tc>
          <w:tcPr>
            <w:tcW w:w="981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CC26210" w14:textId="77777777" w:rsidR="00B845E8" w:rsidRPr="00B845E8" w:rsidRDefault="00B845E8" w:rsidP="00B845E8"/>
        </w:tc>
        <w:tc>
          <w:tcPr>
            <w:tcW w:w="981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838DEB5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8C4B4A7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D53178D" w14:textId="77777777" w:rsidR="00B845E8" w:rsidRPr="00B845E8" w:rsidRDefault="00B845E8" w:rsidP="00B845E8"/>
        </w:tc>
        <w:tc>
          <w:tcPr>
            <w:tcW w:w="984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7BB4E7F" w14:textId="77777777" w:rsidR="00B845E8" w:rsidRPr="00B845E8" w:rsidRDefault="00B845E8" w:rsidP="00B845E8"/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37BF228C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A9D287B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A26C56F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C71097D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785FC45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A2BA049" w14:textId="77777777" w:rsidR="00B845E8" w:rsidRPr="00B845E8" w:rsidRDefault="00B845E8" w:rsidP="00B845E8"/>
        </w:tc>
      </w:tr>
      <w:tr w:rsidR="00B845E8" w:rsidRPr="00B845E8" w14:paraId="2FA78567" w14:textId="77777777" w:rsidTr="00B845E8">
        <w:trPr>
          <w:gridAfter w:val="1"/>
          <w:wAfter w:w="6" w:type="dxa"/>
          <w:trHeight w:val="720"/>
        </w:trPr>
        <w:tc>
          <w:tcPr>
            <w:tcW w:w="981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8A924CD" w14:textId="77777777" w:rsidR="00B845E8" w:rsidRPr="00B845E8" w:rsidRDefault="00B845E8" w:rsidP="00B845E8"/>
        </w:tc>
        <w:tc>
          <w:tcPr>
            <w:tcW w:w="981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BF57EAC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4098125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BAC6187" w14:textId="77777777" w:rsidR="00B845E8" w:rsidRPr="00B845E8" w:rsidRDefault="00B845E8" w:rsidP="00B845E8"/>
        </w:tc>
        <w:tc>
          <w:tcPr>
            <w:tcW w:w="984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F263FE7" w14:textId="77777777" w:rsidR="00B845E8" w:rsidRPr="00B845E8" w:rsidRDefault="00B845E8" w:rsidP="00B845E8"/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496E3BD0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4F96B90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FA0345B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0052DA6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1B501B0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80E8240" w14:textId="77777777" w:rsidR="00B845E8" w:rsidRPr="00B845E8" w:rsidRDefault="00B845E8" w:rsidP="00B845E8"/>
        </w:tc>
      </w:tr>
      <w:tr w:rsidR="00B845E8" w:rsidRPr="00B845E8" w14:paraId="310007AF" w14:textId="77777777" w:rsidTr="00B845E8">
        <w:trPr>
          <w:gridAfter w:val="1"/>
          <w:wAfter w:w="6" w:type="dxa"/>
          <w:trHeight w:val="720"/>
        </w:trPr>
        <w:tc>
          <w:tcPr>
            <w:tcW w:w="981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8B58414" w14:textId="77777777" w:rsidR="00B845E8" w:rsidRPr="00B845E8" w:rsidRDefault="00B845E8" w:rsidP="00B845E8"/>
        </w:tc>
        <w:tc>
          <w:tcPr>
            <w:tcW w:w="981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698CDED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F20F50E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E6612F3" w14:textId="77777777" w:rsidR="00B845E8" w:rsidRPr="00B845E8" w:rsidRDefault="00B845E8" w:rsidP="00B845E8"/>
        </w:tc>
        <w:tc>
          <w:tcPr>
            <w:tcW w:w="984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CF1A73A" w14:textId="77777777" w:rsidR="00B845E8" w:rsidRPr="00B845E8" w:rsidRDefault="00B845E8" w:rsidP="00B845E8"/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5DA949B0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27CDB40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AF3F8D2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C9D7093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EF47A8B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40DD061" w14:textId="77777777" w:rsidR="00B845E8" w:rsidRPr="00B845E8" w:rsidRDefault="00B845E8" w:rsidP="00B845E8"/>
        </w:tc>
      </w:tr>
      <w:tr w:rsidR="00B845E8" w:rsidRPr="00B845E8" w14:paraId="2CE2CBF5" w14:textId="77777777" w:rsidTr="00B845E8">
        <w:trPr>
          <w:gridAfter w:val="1"/>
          <w:wAfter w:w="6" w:type="dxa"/>
          <w:trHeight w:val="720"/>
        </w:trPr>
        <w:tc>
          <w:tcPr>
            <w:tcW w:w="981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933945F" w14:textId="77777777" w:rsidR="00B845E8" w:rsidRPr="00B845E8" w:rsidRDefault="00B845E8" w:rsidP="00B845E8"/>
        </w:tc>
        <w:tc>
          <w:tcPr>
            <w:tcW w:w="981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ACFEB82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58AC2C1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75E2894" w14:textId="77777777" w:rsidR="00B845E8" w:rsidRPr="00B845E8" w:rsidRDefault="00B845E8" w:rsidP="00B845E8"/>
        </w:tc>
        <w:tc>
          <w:tcPr>
            <w:tcW w:w="984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2476DAA" w14:textId="77777777" w:rsidR="00B845E8" w:rsidRPr="00B845E8" w:rsidRDefault="00B845E8" w:rsidP="00B845E8"/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4946D991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E155C1A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47B35C6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5CACF17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07756E3" w14:textId="77777777" w:rsidR="00B845E8" w:rsidRPr="00B845E8" w:rsidRDefault="00B845E8" w:rsidP="00B845E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D4CF86A" w14:textId="77777777" w:rsidR="00B845E8" w:rsidRPr="00B845E8" w:rsidRDefault="00B845E8" w:rsidP="00B845E8"/>
        </w:tc>
      </w:tr>
    </w:tbl>
    <w:p w14:paraId="501C4218" w14:textId="77777777" w:rsidR="00660F8F" w:rsidRPr="00B845E8" w:rsidRDefault="00660F8F"/>
    <w:p w14:paraId="28DB8D36" w14:textId="77777777" w:rsidR="00C872BF" w:rsidRPr="00B845E8" w:rsidRDefault="00C872BF"/>
    <w:p w14:paraId="3132ECB7" w14:textId="36D8182D" w:rsidR="003D2C18" w:rsidRPr="00B845E8" w:rsidRDefault="003D2C18"/>
    <w:p w14:paraId="09192115" w14:textId="1B24537C" w:rsidR="00660F8F" w:rsidRPr="00B845E8" w:rsidRDefault="00B845E8" w:rsidP="00660F8F">
      <w:pPr>
        <w:jc w:val="right"/>
      </w:pPr>
      <w:r w:rsidRPr="00B845E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CD6601" wp14:editId="5C6F43A6">
                <wp:simplePos x="0" y="0"/>
                <wp:positionH relativeFrom="column">
                  <wp:posOffset>-571500</wp:posOffset>
                </wp:positionH>
                <wp:positionV relativeFrom="paragraph">
                  <wp:posOffset>141605</wp:posOffset>
                </wp:positionV>
                <wp:extent cx="7981950" cy="0"/>
                <wp:effectExtent l="0" t="0" r="6350" b="12700"/>
                <wp:wrapNone/>
                <wp:docPr id="107137385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819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CB8906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5pt,11.15pt" to="583.5pt,11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" strokecolor="#288ac3 [3204]" strokeweight=".5pt">
                <v:stroke dashstyle="dash" joinstyle="miter"/>
              </v:line>
            </w:pict>
          </mc:Fallback>
        </mc:AlternateContent>
      </w:r>
    </w:p>
    <w:p w14:paraId="31D6E36C" w14:textId="25C1387B" w:rsidR="00C872BF" w:rsidRPr="00B845E8" w:rsidRDefault="00C872BF" w:rsidP="001B0E88"/>
    <w:tbl>
      <w:tblPr>
        <w:tblStyle w:val="TableGrid"/>
        <w:tblW w:w="10808" w:type="dxa"/>
        <w:tblLook w:val="04A0" w:firstRow="1" w:lastRow="0" w:firstColumn="1" w:lastColumn="0" w:noHBand="0" w:noVBand="1"/>
      </w:tblPr>
      <w:tblGrid>
        <w:gridCol w:w="981"/>
        <w:gridCol w:w="981"/>
        <w:gridCol w:w="982"/>
        <w:gridCol w:w="982"/>
        <w:gridCol w:w="984"/>
        <w:gridCol w:w="982"/>
        <w:gridCol w:w="982"/>
        <w:gridCol w:w="982"/>
        <w:gridCol w:w="982"/>
        <w:gridCol w:w="982"/>
        <w:gridCol w:w="982"/>
        <w:gridCol w:w="6"/>
      </w:tblGrid>
      <w:tr w:rsidR="00660F8F" w:rsidRPr="00B845E8" w14:paraId="33DAFFAB" w14:textId="77777777" w:rsidTr="00F52BA8">
        <w:trPr>
          <w:trHeight w:val="419"/>
        </w:trPr>
        <w:tc>
          <w:tcPr>
            <w:tcW w:w="1080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800FDAF" w14:textId="77777777" w:rsidR="00660F8F" w:rsidRPr="00B845E8" w:rsidRDefault="00660F8F" w:rsidP="00F52BA8">
            <w:pPr>
              <w:rPr>
                <w:b/>
                <w:bCs/>
                <w:sz w:val="32"/>
                <w:szCs w:val="32"/>
              </w:rPr>
            </w:pPr>
            <w:r w:rsidRPr="00B845E8">
              <w:rPr>
                <w:b/>
                <w:bCs/>
                <w:sz w:val="32"/>
                <w:szCs w:val="32"/>
              </w:rPr>
              <w:t>5x5 GRIDS</w:t>
            </w:r>
          </w:p>
          <w:p w14:paraId="1E5EBF3B" w14:textId="77777777" w:rsidR="001B0E88" w:rsidRPr="00B845E8" w:rsidRDefault="001B0E88" w:rsidP="00F52BA8">
            <w:pPr>
              <w:rPr>
                <w:b/>
                <w:bCs/>
              </w:rPr>
            </w:pPr>
          </w:p>
        </w:tc>
      </w:tr>
      <w:tr w:rsidR="00660F8F" w:rsidRPr="00B845E8" w14:paraId="09CB428B" w14:textId="77777777" w:rsidTr="00B845E8">
        <w:trPr>
          <w:trHeight w:val="962"/>
        </w:trPr>
        <w:tc>
          <w:tcPr>
            <w:tcW w:w="4912" w:type="dxa"/>
            <w:gridSpan w:val="5"/>
            <w:tcBorders>
              <w:top w:val="nil"/>
              <w:left w:val="nil"/>
              <w:bottom w:val="single" w:sz="4" w:space="0" w:color="288AC3" w:themeColor="accent1"/>
              <w:right w:val="nil"/>
            </w:tcBorders>
          </w:tcPr>
          <w:p w14:paraId="738F16AA" w14:textId="77777777" w:rsidR="00660F8F" w:rsidRPr="00B845E8" w:rsidRDefault="00660F8F" w:rsidP="00F52BA8">
            <w:pPr>
              <w:jc w:val="center"/>
            </w:pPr>
            <w:r w:rsidRPr="00B845E8">
              <w:t>Using your snaky spring digital model, send this signal:</w:t>
            </w:r>
          </w:p>
          <w:p w14:paraId="536565E7" w14:textId="77777777" w:rsidR="00660F8F" w:rsidRPr="00B845E8" w:rsidRDefault="00660F8F" w:rsidP="00F52BA8">
            <w:pPr>
              <w:jc w:val="center"/>
              <w:rPr>
                <w:sz w:val="22"/>
                <w:szCs w:val="22"/>
              </w:rPr>
            </w:pPr>
            <w:r w:rsidRPr="00B845E8">
              <w:rPr>
                <w:b/>
                <w:bCs/>
                <w:sz w:val="22"/>
                <w:szCs w:val="22"/>
              </w:rPr>
              <w:t>1-0-0-0-1-0-1-0-1-0-0-0-1-0-0-0-1-0-1-0-1-0-0-0-1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74032934" w14:textId="77777777" w:rsidR="00660F8F" w:rsidRPr="00B845E8" w:rsidRDefault="00660F8F" w:rsidP="00F52BA8"/>
        </w:tc>
        <w:tc>
          <w:tcPr>
            <w:tcW w:w="49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50AB60" w14:textId="77777777" w:rsidR="00660F8F" w:rsidRPr="00B845E8" w:rsidRDefault="00660F8F" w:rsidP="00F52BA8">
            <w:pPr>
              <w:jc w:val="center"/>
            </w:pPr>
            <w:r w:rsidRPr="00B845E8">
              <w:t>Draw your own low-resolution image and send it with your snaky spring.</w:t>
            </w:r>
          </w:p>
        </w:tc>
      </w:tr>
      <w:tr w:rsidR="00660F8F" w:rsidRPr="00B845E8" w14:paraId="6F5992AE" w14:textId="77777777" w:rsidTr="00B845E8">
        <w:trPr>
          <w:gridAfter w:val="1"/>
          <w:wAfter w:w="6" w:type="dxa"/>
          <w:trHeight w:val="720"/>
        </w:trPr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5C4789B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D53AF4B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E78BA0C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886241E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D2470DD" w14:textId="77777777" w:rsidR="00660F8F" w:rsidRPr="00B845E8" w:rsidRDefault="00660F8F" w:rsidP="00F52BA8"/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4A0A7938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ED93642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E033E72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D7F654C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B5DCBD5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8617F33" w14:textId="77777777" w:rsidR="00660F8F" w:rsidRPr="00B845E8" w:rsidRDefault="00660F8F" w:rsidP="00F52BA8"/>
        </w:tc>
      </w:tr>
      <w:tr w:rsidR="00660F8F" w:rsidRPr="00B845E8" w14:paraId="4A68B32F" w14:textId="77777777" w:rsidTr="00B845E8">
        <w:trPr>
          <w:gridAfter w:val="1"/>
          <w:wAfter w:w="6" w:type="dxa"/>
          <w:trHeight w:val="720"/>
        </w:trPr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A5CFE2B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C8F931C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B0B6AB1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008FA1E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3702770" w14:textId="77777777" w:rsidR="00660F8F" w:rsidRPr="00B845E8" w:rsidRDefault="00660F8F" w:rsidP="00F52BA8"/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60A5EC05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85C7114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D6AF05E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A9439C3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378D22B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D239DC7" w14:textId="77777777" w:rsidR="00660F8F" w:rsidRPr="00B845E8" w:rsidRDefault="00660F8F" w:rsidP="00F52BA8"/>
        </w:tc>
      </w:tr>
      <w:tr w:rsidR="00660F8F" w:rsidRPr="00B845E8" w14:paraId="63CA65A4" w14:textId="77777777" w:rsidTr="00B845E8">
        <w:trPr>
          <w:gridAfter w:val="1"/>
          <w:wAfter w:w="6" w:type="dxa"/>
          <w:trHeight w:val="720"/>
        </w:trPr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DAEEE63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AFC1D6A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5012FFF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99AFDDD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A09D1EB" w14:textId="77777777" w:rsidR="00660F8F" w:rsidRPr="00B845E8" w:rsidRDefault="00660F8F" w:rsidP="00F52BA8"/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35C6D48D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7D4F732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01C0811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E6E31EB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47DD1A0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9DFA505" w14:textId="77777777" w:rsidR="00660F8F" w:rsidRPr="00B845E8" w:rsidRDefault="00660F8F" w:rsidP="00F52BA8"/>
        </w:tc>
      </w:tr>
      <w:tr w:rsidR="00660F8F" w:rsidRPr="00B845E8" w14:paraId="25384039" w14:textId="77777777" w:rsidTr="00B845E8">
        <w:trPr>
          <w:gridAfter w:val="1"/>
          <w:wAfter w:w="6" w:type="dxa"/>
          <w:trHeight w:val="720"/>
        </w:trPr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6AA2097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7B11CCB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0AA6CB7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5198192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E8C96C1" w14:textId="77777777" w:rsidR="00660F8F" w:rsidRPr="00B845E8" w:rsidRDefault="00660F8F" w:rsidP="00F52BA8"/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62804659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E17B52C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E8E47F5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36B35EE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300C094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EE8D4CA" w14:textId="77777777" w:rsidR="00660F8F" w:rsidRPr="00B845E8" w:rsidRDefault="00660F8F" w:rsidP="00F52BA8"/>
        </w:tc>
      </w:tr>
      <w:tr w:rsidR="00660F8F" w:rsidRPr="00B845E8" w14:paraId="610484D3" w14:textId="77777777" w:rsidTr="00B845E8">
        <w:trPr>
          <w:gridAfter w:val="1"/>
          <w:wAfter w:w="6" w:type="dxa"/>
          <w:trHeight w:val="720"/>
        </w:trPr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A048154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9E25D51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C22B230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A1A9308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8879191" w14:textId="77777777" w:rsidR="00660F8F" w:rsidRPr="00B845E8" w:rsidRDefault="00660F8F" w:rsidP="00F52BA8"/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33E844AA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09EF131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C97D0ED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736CBC6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C341CD5" w14:textId="77777777" w:rsidR="00660F8F" w:rsidRPr="00B845E8" w:rsidRDefault="00660F8F" w:rsidP="00F52BA8"/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642F02B" w14:textId="77777777" w:rsidR="00660F8F" w:rsidRPr="00B845E8" w:rsidRDefault="00660F8F" w:rsidP="00F52BA8"/>
        </w:tc>
      </w:tr>
    </w:tbl>
    <w:p w14:paraId="1C19A1BE" w14:textId="728E8848" w:rsidR="00660F8F" w:rsidRPr="00B845E8" w:rsidRDefault="00660F8F" w:rsidP="00660F8F"/>
    <w:sectPr w:rsidR="00660F8F" w:rsidRPr="00B845E8" w:rsidSect="00660F8F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D9A3B" w14:textId="77777777" w:rsidR="00341A09" w:rsidRDefault="00341A09" w:rsidP="00B845E8">
      <w:pPr>
        <w:spacing w:after="0" w:line="240" w:lineRule="auto"/>
      </w:pPr>
      <w:r>
        <w:separator/>
      </w:r>
    </w:p>
  </w:endnote>
  <w:endnote w:type="continuationSeparator" w:id="0">
    <w:p w14:paraId="0AF5598F" w14:textId="77777777" w:rsidR="00341A09" w:rsidRDefault="00341A09" w:rsidP="00B84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7FE38" w14:textId="3CA28AA7" w:rsidR="00B845E8" w:rsidRDefault="00B845E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DF3C2DF" wp14:editId="456D3BB5">
              <wp:simplePos x="0" y="0"/>
              <wp:positionH relativeFrom="column">
                <wp:posOffset>2143125</wp:posOffset>
              </wp:positionH>
              <wp:positionV relativeFrom="paragraph">
                <wp:posOffset>0</wp:posOffset>
              </wp:positionV>
              <wp:extent cx="4019550" cy="304800"/>
              <wp:effectExtent l="0" t="0" r="0" b="0"/>
              <wp:wrapNone/>
              <wp:docPr id="1126537313" name="Rectangle 1126537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4CFDE5" w14:textId="77777777" w:rsidR="00B845E8" w:rsidRPr="000E5341" w:rsidRDefault="00B845E8" w:rsidP="00B845E8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0E5341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BEYOND THE SLINKY (8TH GRADE)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F3C2DF" id="Rectangle 1126537313" o:spid="_x0000_s1027" style="position:absolute;left:0;text-align:left;margin-left:168.75pt;margin-top:0;width:316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" filled="f" stroked="f">
              <v:textbox inset="2.53958mm,1.2694mm,2.53958mm,1.2694mm">
                <w:txbxContent>
                  <w:p w14:paraId="624CFDE5" w14:textId="77777777" w:rsidR="00B845E8" w:rsidRPr="000E5341" w:rsidRDefault="00B845E8" w:rsidP="00B845E8">
                    <w:pPr>
                      <w:spacing w:after="0" w:line="240" w:lineRule="auto"/>
                      <w:jc w:val="right"/>
                      <w:textDirection w:val="btLr"/>
                    </w:pPr>
                    <w:r w:rsidRPr="000E5341">
                      <w:rPr>
                        <w:rFonts w:eastAsia="Arial"/>
                        <w:b/>
                        <w:smallCaps/>
                        <w:color w:val="2D2D2D"/>
                      </w:rPr>
                      <w:t>BEYOND THE SLINKY (8TH GRADE)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1E41EA71" wp14:editId="46444DE6">
          <wp:simplePos x="0" y="0"/>
          <wp:positionH relativeFrom="column">
            <wp:posOffset>2847975</wp:posOffset>
          </wp:positionH>
          <wp:positionV relativeFrom="paragraph">
            <wp:posOffset>62230</wp:posOffset>
          </wp:positionV>
          <wp:extent cx="4048125" cy="341011"/>
          <wp:effectExtent l="0" t="0" r="3175" b="1905"/>
          <wp:wrapNone/>
          <wp:docPr id="16619242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124025" name="Picture 1023124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341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450BF" w14:textId="77777777" w:rsidR="00341A09" w:rsidRDefault="00341A09" w:rsidP="00B845E8">
      <w:pPr>
        <w:spacing w:after="0" w:line="240" w:lineRule="auto"/>
      </w:pPr>
      <w:r>
        <w:separator/>
      </w:r>
    </w:p>
  </w:footnote>
  <w:footnote w:type="continuationSeparator" w:id="0">
    <w:p w14:paraId="17C47467" w14:textId="77777777" w:rsidR="00341A09" w:rsidRDefault="00341A09" w:rsidP="00B84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00F7" w14:textId="60EBE82A" w:rsidR="00B845E8" w:rsidRDefault="00B845E8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6873DD6" wp14:editId="289E4FFC">
          <wp:simplePos x="0" y="0"/>
          <wp:positionH relativeFrom="column">
            <wp:posOffset>2800350</wp:posOffset>
          </wp:positionH>
          <wp:positionV relativeFrom="paragraph">
            <wp:posOffset>4126230</wp:posOffset>
          </wp:positionV>
          <wp:extent cx="4048125" cy="340995"/>
          <wp:effectExtent l="0" t="0" r="3175" b="1905"/>
          <wp:wrapNone/>
          <wp:docPr id="167158183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124025" name="Picture 1023124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340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2B77C9D5" wp14:editId="483DBE4E">
              <wp:simplePos x="0" y="0"/>
              <wp:positionH relativeFrom="column">
                <wp:posOffset>2095500</wp:posOffset>
              </wp:positionH>
              <wp:positionV relativeFrom="paragraph">
                <wp:posOffset>4064000</wp:posOffset>
              </wp:positionV>
              <wp:extent cx="4019550" cy="304800"/>
              <wp:effectExtent l="0" t="0" r="0" b="0"/>
              <wp:wrapNone/>
              <wp:docPr id="688232758" name="Rectangle 6882327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986FB7" w14:textId="77777777" w:rsidR="00B845E8" w:rsidRPr="000E5341" w:rsidRDefault="00B845E8" w:rsidP="00B845E8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0E5341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BEYOND THE SLINKY (8TH GRADE)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77C9D5" id="Rectangle 688232758" o:spid="_x0000_s1026" style="position:absolute;margin-left:165pt;margin-top:320pt;width:316.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" filled="f" stroked="f">
              <v:textbox inset="2.53958mm,1.2694mm,2.53958mm,1.2694mm">
                <w:txbxContent>
                  <w:p w14:paraId="0A986FB7" w14:textId="77777777" w:rsidR="00B845E8" w:rsidRPr="000E5341" w:rsidRDefault="00B845E8" w:rsidP="00B845E8">
                    <w:pPr>
                      <w:spacing w:after="0" w:line="240" w:lineRule="auto"/>
                      <w:jc w:val="right"/>
                      <w:textDirection w:val="btLr"/>
                    </w:pPr>
                    <w:r w:rsidRPr="000E5341">
                      <w:rPr>
                        <w:rFonts w:eastAsia="Arial"/>
                        <w:b/>
                        <w:smallCaps/>
                        <w:color w:val="2D2D2D"/>
                      </w:rPr>
                      <w:t>BEYOND THE SLINKY (8TH GRADE)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8F"/>
    <w:rsid w:val="00104F77"/>
    <w:rsid w:val="001B0E88"/>
    <w:rsid w:val="0025078B"/>
    <w:rsid w:val="002704D7"/>
    <w:rsid w:val="002B794C"/>
    <w:rsid w:val="00341A09"/>
    <w:rsid w:val="003D2C18"/>
    <w:rsid w:val="0049156E"/>
    <w:rsid w:val="00521C71"/>
    <w:rsid w:val="00660F8F"/>
    <w:rsid w:val="00A868F0"/>
    <w:rsid w:val="00B845E8"/>
    <w:rsid w:val="00C1719F"/>
    <w:rsid w:val="00C8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77739"/>
  <w15:chartTrackingRefBased/>
  <w15:docId w15:val="{7F127128-8716-3644-AFBD-6C20A83E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845E8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5E8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45E8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B845E8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B845E8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5E8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B845E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845E8"/>
  </w:style>
  <w:style w:type="character" w:customStyle="1" w:styleId="Heading1Char">
    <w:name w:val="Heading 1 Char"/>
    <w:basedOn w:val="DefaultParagraphFont"/>
    <w:link w:val="Heading1"/>
    <w:uiPriority w:val="9"/>
    <w:rsid w:val="00B845E8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845E8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B845E8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845E8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5E8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5E8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5E8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5E8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5E8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B845E8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B845E8"/>
    <w:rPr>
      <w:rFonts w:ascii="Calibri" w:hAnsi="Calibri" w:cs="Calibri"/>
      <w:b/>
      <w:bCs/>
      <w:caps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0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0F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5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0F8F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F8F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F8F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F8F"/>
    <w:rPr>
      <w:b/>
      <w:bCs/>
      <w:smallCaps/>
      <w:color w:val="1E6792" w:themeColor="accent1" w:themeShade="BF"/>
      <w:spacing w:val="5"/>
    </w:rPr>
  </w:style>
  <w:style w:type="table" w:styleId="TableGrid">
    <w:name w:val="Table Grid"/>
    <w:basedOn w:val="TableNormal"/>
    <w:uiPriority w:val="39"/>
    <w:rsid w:val="00660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845E8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845E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B845E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B84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B845E8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B845E8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5E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845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5E8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B845E8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3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8</TotalTime>
  <Pages>1</Pages>
  <Words>48</Words>
  <Characters>328</Characters>
  <Application>Microsoft Office Word</Application>
  <DocSecurity>0</DocSecurity>
  <Lines>131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Beyond the Slinky (8th Grade)</dc:title>
  <dc:subject/>
  <dc:creator>K20 Center</dc:creator>
  <cp:keywords/>
  <dc:description/>
  <cp:lastModifiedBy>Gracia, Ann M.</cp:lastModifiedBy>
  <cp:revision>5</cp:revision>
  <dcterms:created xsi:type="dcterms:W3CDTF">2024-10-22T15:03:00Z</dcterms:created>
  <dcterms:modified xsi:type="dcterms:W3CDTF">2026-06-01T19:33:00Z</dcterms:modified>
  <cp:category/>
</cp:coreProperties>
</file>