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TableGrid"/>
        <w:tblpPr w:leftFromText="180" w:rightFromText="180" w:horzAnchor="margin" w:tblpXSpec="center" w:tblpY="800"/>
        <w:tblW w:w="1188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"/>
        <w:gridCol w:w="4270"/>
        <w:gridCol w:w="3960"/>
        <w:gridCol w:w="3600"/>
      </w:tblGrid>
      <w:tr w:rsidR="00754E29" w14:paraId="100017BD" w14:textId="77777777" w:rsidTr="00436A27">
        <w:tc>
          <w:tcPr>
            <w:tcW w:w="4320" w:type="dxa"/>
            <w:gridSpan w:val="2"/>
          </w:tcPr>
          <w:p w14:paraId="31D967C6" w14:textId="402823DB" w:rsidR="00754E29" w:rsidRDefault="00436A27" w:rsidP="00436A27">
            <w:pPr>
              <w:pStyle w:val="RowHeader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F46FE2" wp14:editId="2C6DAFD5">
                      <wp:simplePos x="0" y="0"/>
                      <wp:positionH relativeFrom="column">
                        <wp:posOffset>599400</wp:posOffset>
                      </wp:positionH>
                      <wp:positionV relativeFrom="paragraph">
                        <wp:posOffset>-638810</wp:posOffset>
                      </wp:positionV>
                      <wp:extent cx="4236334" cy="381965"/>
                      <wp:effectExtent l="0" t="0" r="5715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6334" cy="381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471C64" w14:textId="403C801F" w:rsidR="00436A27" w:rsidRDefault="00436A27" w:rsidP="00436A27">
                                  <w:pPr>
                                    <w:pStyle w:val="Title"/>
                                  </w:pPr>
                                  <w:r>
                                    <w:t>card sort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F46F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47.2pt;margin-top:-50.3pt;width:333.55pt;height:3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" fillcolor="white [3201]" stroked="f" strokeweight=".5pt">
                      <v:textbox>
                        <w:txbxContent>
                          <w:p w14:paraId="32471C64" w14:textId="403C801F" w:rsidR="00436A27" w:rsidRDefault="00436A27" w:rsidP="00436A27">
                            <w:pPr>
                              <w:pStyle w:val="Title"/>
                            </w:pPr>
                            <w:r>
                              <w:t>card sort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E29">
              <w:rPr>
                <w:noProof/>
              </w:rPr>
              <w:drawing>
                <wp:inline distT="0" distB="0" distL="0" distR="0" wp14:anchorId="682F45E4" wp14:editId="7338A002">
                  <wp:extent cx="2947035" cy="2071370"/>
                  <wp:effectExtent l="0" t="317" r="5397" b="5398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7035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7C6EF57C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29D76E1F" wp14:editId="5E5F5001">
                  <wp:extent cx="1995170" cy="2947035"/>
                  <wp:effectExtent l="0" t="0" r="508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4" t="26535" r="42387" b="26285"/>
                          <a:stretch/>
                        </pic:blipFill>
                        <pic:spPr bwMode="auto">
                          <a:xfrm>
                            <a:off x="0" y="0"/>
                            <a:ext cx="1995170" cy="294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7CC9F17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01567B7C" wp14:editId="098D2A22">
                  <wp:extent cx="1908810" cy="2947035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41" cy="29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E29" w14:paraId="59609C74" w14:textId="77777777" w:rsidTr="00436A27">
        <w:trPr>
          <w:gridBefore w:val="1"/>
          <w:wBefore w:w="50" w:type="dxa"/>
        </w:trPr>
        <w:tc>
          <w:tcPr>
            <w:tcW w:w="4270" w:type="dxa"/>
          </w:tcPr>
          <w:p w14:paraId="6E9B7417" w14:textId="77777777" w:rsidR="00754E29" w:rsidRPr="006B4CC2" w:rsidRDefault="00754E29" w:rsidP="00436A27">
            <w:pPr>
              <w:pStyle w:val="RowHeader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3A1AFD6" wp14:editId="0795FFD2">
                  <wp:extent cx="2376245" cy="1819275"/>
                  <wp:effectExtent l="0" t="7303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8"/>
                          <a:stretch/>
                        </pic:blipFill>
                        <pic:spPr bwMode="auto">
                          <a:xfrm rot="16200000">
                            <a:off x="0" y="0"/>
                            <a:ext cx="237624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5CC18CAA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30535698" wp14:editId="2083C7E0">
                  <wp:extent cx="2562376" cy="1719580"/>
                  <wp:effectExtent l="2223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8"/>
                          <a:stretch/>
                        </pic:blipFill>
                        <pic:spPr bwMode="auto">
                          <a:xfrm rot="16200000">
                            <a:off x="0" y="0"/>
                            <a:ext cx="2572051" cy="172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83E4EC5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5F357DC3" wp14:editId="7A9792C5">
                  <wp:extent cx="2537460" cy="1903095"/>
                  <wp:effectExtent l="0" t="6668" r="8573" b="8572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3746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E29" w14:paraId="030D1ABC" w14:textId="77777777" w:rsidTr="00436A27">
        <w:trPr>
          <w:gridBefore w:val="1"/>
          <w:wBefore w:w="50" w:type="dxa"/>
          <w:trHeight w:val="4122"/>
        </w:trPr>
        <w:tc>
          <w:tcPr>
            <w:tcW w:w="4270" w:type="dxa"/>
          </w:tcPr>
          <w:p w14:paraId="6A5EF384" w14:textId="77777777" w:rsidR="00754E29" w:rsidRDefault="00754E29" w:rsidP="00436A27">
            <w:pPr>
              <w:pStyle w:val="RowHeader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B66D9A" wp14:editId="23E68AD3">
                  <wp:extent cx="2045335" cy="260640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768" cy="26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57B105F0" w14:textId="77777777" w:rsidR="00754E29" w:rsidRDefault="00754E29" w:rsidP="00436A27">
            <w:pPr>
              <w:pStyle w:val="TableData"/>
              <w:jc w:val="center"/>
            </w:pPr>
            <w:r>
              <w:rPr>
                <w:rStyle w:val="Hyperlink"/>
                <w:noProof/>
              </w:rPr>
              <w:drawing>
                <wp:inline distT="0" distB="0" distL="0" distR="0" wp14:anchorId="7A345204" wp14:editId="5E6892D9">
                  <wp:extent cx="2263140" cy="249840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30" cy="250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D3DB31C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32519979" wp14:editId="6CD672A2">
                  <wp:extent cx="2617470" cy="1746250"/>
                  <wp:effectExtent l="0" t="2540" r="889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1747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73E71" w14:textId="77777777" w:rsidR="00754E29" w:rsidRDefault="00754E29" w:rsidP="00754E29">
      <w:pPr>
        <w:pStyle w:val="CaptionCutline"/>
      </w:pPr>
    </w:p>
    <w:p w14:paraId="7EB34BF7" w14:textId="77777777" w:rsidR="00754E29" w:rsidRDefault="00754E29" w:rsidP="00754E29">
      <w:pPr>
        <w:spacing w:after="160" w:line="259" w:lineRule="auto"/>
        <w:rPr>
          <w:i/>
          <w:color w:val="626262"/>
          <w:sz w:val="18"/>
          <w:szCs w:val="20"/>
        </w:rPr>
      </w:pPr>
      <w:r>
        <w:br w:type="page"/>
      </w:r>
    </w:p>
    <w:p w14:paraId="3F764E8C" w14:textId="77777777" w:rsidR="00754E29" w:rsidRDefault="00754E29" w:rsidP="00754E29">
      <w:pPr>
        <w:pStyle w:val="CaptionCutline"/>
      </w:pPr>
      <w:proofErr w:type="spellStart"/>
      <w:r>
        <w:lastRenderedPageBreak/>
        <w:t>Acagastya</w:t>
      </w:r>
      <w:proofErr w:type="spellEnd"/>
      <w:r>
        <w:t xml:space="preserve">. (2018, December 2). My journal. [Image] Wikimedia Commons. </w:t>
      </w:r>
      <w:hyperlink r:id="rId17" w:history="1">
        <w:r w:rsidRPr="00352B08">
          <w:rPr>
            <w:rStyle w:val="Hyperlink"/>
          </w:rPr>
          <w:t>https://commons.wikimedia.org/wiki/File:My_journal.jpg</w:t>
        </w:r>
      </w:hyperlink>
    </w:p>
    <w:p w14:paraId="38B0289A" w14:textId="77777777" w:rsidR="00754E29" w:rsidRDefault="00754E29" w:rsidP="00754E29">
      <w:pPr>
        <w:pStyle w:val="CaptionCutline"/>
      </w:pPr>
    </w:p>
    <w:p w14:paraId="59126A52" w14:textId="77777777" w:rsidR="00754E29" w:rsidRDefault="00754E29" w:rsidP="00754E29">
      <w:pPr>
        <w:pStyle w:val="CaptionCutline"/>
      </w:pPr>
      <w:r>
        <w:t xml:space="preserve">Air Force Space Command Public Affairs. (20199, July 19). </w:t>
      </w:r>
      <w:r w:rsidRPr="00D366F5">
        <w:t>Buzz Aldrin, lunar module pilot, walks near the lunar module during the Apollo 11 extravehicular activity.</w:t>
      </w:r>
      <w:r>
        <w:t xml:space="preserve"> [Image] NASA. </w:t>
      </w:r>
      <w:hyperlink r:id="rId18" w:history="1">
        <w:r w:rsidRPr="00352B08">
          <w:rPr>
            <w:rStyle w:val="Hyperlink"/>
          </w:rPr>
          <w:t>https://www.afmc.af.mil/News/Article-Display/Article/1910591/aiming-higher-airmen-contribute-to-human-spaceflight-from-apollo-to-tomorrow/</w:t>
        </w:r>
      </w:hyperlink>
    </w:p>
    <w:p w14:paraId="3285A57B" w14:textId="77777777" w:rsidR="00754E29" w:rsidRDefault="00754E29" w:rsidP="00754E29">
      <w:pPr>
        <w:pStyle w:val="CaptionCutline"/>
      </w:pPr>
    </w:p>
    <w:p w14:paraId="4C2A236B" w14:textId="77777777" w:rsidR="00754E29" w:rsidRDefault="00754E29" w:rsidP="00754E29">
      <w:pPr>
        <w:pStyle w:val="CaptionCutline"/>
      </w:pPr>
      <w:r>
        <w:t>CBC News. (2017, September 27).</w:t>
      </w:r>
      <w:r w:rsidRPr="0057620C">
        <w:t xml:space="preserve"> Indigenous artifacts found at site of new Highway 7 bridge over Grand River</w:t>
      </w:r>
      <w:r>
        <w:t>. [Image] CBC News.</w:t>
      </w:r>
      <w:r w:rsidRPr="0057620C">
        <w:t xml:space="preserve"> </w:t>
      </w:r>
      <w:hyperlink r:id="rId19" w:history="1">
        <w:r w:rsidRPr="00352B08">
          <w:rPr>
            <w:rStyle w:val="Hyperlink"/>
          </w:rPr>
          <w:t>https://www.cbc.ca/news/canada/kitchener-waterloo/indigenous-artifacts-highway-7-bridge-grand-river-1.4309924</w:t>
        </w:r>
      </w:hyperlink>
    </w:p>
    <w:p w14:paraId="079DA182" w14:textId="77777777" w:rsidR="00754E29" w:rsidRDefault="00754E29" w:rsidP="00754E29">
      <w:pPr>
        <w:pStyle w:val="CaptionCutline"/>
      </w:pPr>
    </w:p>
    <w:p w14:paraId="45499F57" w14:textId="77777777" w:rsidR="00754E29" w:rsidRDefault="00754E29" w:rsidP="00754E29">
      <w:pPr>
        <w:pStyle w:val="CaptionCutline"/>
      </w:pPr>
      <w:r>
        <w:t xml:space="preserve">Didier </w:t>
      </w:r>
      <w:proofErr w:type="spellStart"/>
      <w:r>
        <w:t>Descouens</w:t>
      </w:r>
      <w:proofErr w:type="spellEnd"/>
      <w:r>
        <w:t xml:space="preserve">. (2010, September 26). </w:t>
      </w:r>
      <w:proofErr w:type="spellStart"/>
      <w:r>
        <w:t>Mene</w:t>
      </w:r>
      <w:proofErr w:type="spellEnd"/>
      <w:r>
        <w:t xml:space="preserve"> </w:t>
      </w:r>
      <w:proofErr w:type="spellStart"/>
      <w:r>
        <w:t>rhombea</w:t>
      </w:r>
      <w:proofErr w:type="spellEnd"/>
      <w:r>
        <w:t xml:space="preserve"> </w:t>
      </w:r>
      <w:proofErr w:type="spellStart"/>
      <w:r>
        <w:t>Bolca</w:t>
      </w:r>
      <w:proofErr w:type="spellEnd"/>
      <w:r>
        <w:t xml:space="preserve">. [Image] Wikimedia Commons. </w:t>
      </w:r>
      <w:hyperlink r:id="rId20" w:history="1">
        <w:r w:rsidRPr="00352B08">
          <w:rPr>
            <w:rStyle w:val="Hyperlink"/>
          </w:rPr>
          <w:t>https://commons.wikimedia.org/wiki/File:Mene_rhombea_Bolca.jpg</w:t>
        </w:r>
      </w:hyperlink>
    </w:p>
    <w:p w14:paraId="34729F67" w14:textId="77777777" w:rsidR="00754E29" w:rsidRDefault="00754E29" w:rsidP="00754E29">
      <w:pPr>
        <w:pStyle w:val="CaptionCutline"/>
      </w:pPr>
    </w:p>
    <w:p w14:paraId="2C5A013E" w14:textId="77777777" w:rsidR="00754E29" w:rsidRDefault="00754E29" w:rsidP="00754E29">
      <w:pPr>
        <w:pStyle w:val="CaptionCutline"/>
      </w:pPr>
      <w:r>
        <w:t xml:space="preserve">Fryer, W. (2008, March 27). Untitled image. Moving at the Speed of Creativity. </w:t>
      </w:r>
      <w:hyperlink r:id="rId21" w:history="1">
        <w:r w:rsidRPr="00352B08">
          <w:rPr>
            <w:rStyle w:val="Hyperlink"/>
          </w:rPr>
          <w:t>https://www.speedofcreativity.org/2008/03/27/sorry-honey-you-cant-believe-everything-you-read-in-your-printed-science-textbook/</w:t>
        </w:r>
      </w:hyperlink>
    </w:p>
    <w:p w14:paraId="13EE84AA" w14:textId="77777777" w:rsidR="00754E29" w:rsidRDefault="00754E29" w:rsidP="00754E29">
      <w:pPr>
        <w:pStyle w:val="CaptionCutline"/>
      </w:pPr>
    </w:p>
    <w:p w14:paraId="406418C4" w14:textId="77777777" w:rsidR="00754E29" w:rsidRDefault="00754E29" w:rsidP="00754E29">
      <w:pPr>
        <w:pStyle w:val="CaptionCutline"/>
      </w:pPr>
      <w:r>
        <w:t xml:space="preserve">Harrison, N. (2009, April 16). Who Was Walt Disney? [Cover Image]. </w:t>
      </w:r>
      <w:proofErr w:type="spellStart"/>
      <w:r>
        <w:t>Grosset</w:t>
      </w:r>
      <w:proofErr w:type="spellEnd"/>
      <w:r>
        <w:t xml:space="preserve"> &amp; Dunlap. </w:t>
      </w:r>
    </w:p>
    <w:p w14:paraId="5B16FB15" w14:textId="77777777" w:rsidR="00754E29" w:rsidRDefault="00EE02BD" w:rsidP="00754E29">
      <w:pPr>
        <w:pStyle w:val="CaptionCutline"/>
      </w:pPr>
      <w:hyperlink r:id="rId22" w:history="1">
        <w:r w:rsidR="00754E29" w:rsidRPr="00352B08">
          <w:rPr>
            <w:rStyle w:val="Hyperlink"/>
          </w:rPr>
          <w:t>https://www.goodreads.com/book/show/5818570-who-was-walt-disney</w:t>
        </w:r>
      </w:hyperlink>
    </w:p>
    <w:p w14:paraId="1BAB3357" w14:textId="77777777" w:rsidR="00754E29" w:rsidRDefault="00754E29" w:rsidP="00754E29">
      <w:pPr>
        <w:pStyle w:val="CaptionCutline"/>
      </w:pPr>
    </w:p>
    <w:p w14:paraId="11DD5ADD" w14:textId="77777777" w:rsidR="00754E29" w:rsidRDefault="00754E29" w:rsidP="00754E29">
      <w:pPr>
        <w:pStyle w:val="CaptionCutline"/>
      </w:pPr>
      <w:proofErr w:type="spellStart"/>
      <w:r>
        <w:t>Jkratz</w:t>
      </w:r>
      <w:proofErr w:type="spellEnd"/>
      <w:r>
        <w:t xml:space="preserve">. (2016, August 2). Making it Official: The Day the Declaration of Independence Was Signed. Pieces of History. National Archives. </w:t>
      </w:r>
      <w:hyperlink r:id="rId23" w:history="1">
        <w:r w:rsidRPr="00352B08">
          <w:rPr>
            <w:rStyle w:val="Hyperlink"/>
          </w:rPr>
          <w:t>https://prologue.blogs.archives.gov/2016/08/02/making-it-official-the-day-the-declaration-of-independence-was-signed/</w:t>
        </w:r>
      </w:hyperlink>
    </w:p>
    <w:p w14:paraId="73F383FC" w14:textId="77777777" w:rsidR="00754E29" w:rsidRDefault="00754E29" w:rsidP="00754E29">
      <w:pPr>
        <w:pStyle w:val="CaptionCutline"/>
      </w:pPr>
    </w:p>
    <w:p w14:paraId="601B411F" w14:textId="77777777" w:rsidR="00754E29" w:rsidRDefault="00754E29" w:rsidP="00754E29">
      <w:pPr>
        <w:pStyle w:val="CaptionCutline"/>
      </w:pPr>
      <w:r>
        <w:t xml:space="preserve">Scott. (2012, January 13). What Reference Books Do You Keep on Hand? [Image]. Blogspot. </w:t>
      </w:r>
      <w:hyperlink r:id="rId24" w:history="1">
        <w:r w:rsidRPr="00352B08">
          <w:rPr>
            <w:rStyle w:val="Hyperlink"/>
          </w:rPr>
          <w:t>https://utahchildrenswriters.blogspot.com/2012/01/what-reference-books-do-you-keep-on.html</w:t>
        </w:r>
      </w:hyperlink>
    </w:p>
    <w:p w14:paraId="109E35BB" w14:textId="77777777" w:rsidR="00754E29" w:rsidRDefault="00754E29" w:rsidP="00754E29">
      <w:pPr>
        <w:pStyle w:val="CaptionCutline"/>
      </w:pPr>
    </w:p>
    <w:p w14:paraId="207FF6E4" w14:textId="77777777" w:rsidR="00754E29" w:rsidRDefault="00754E29" w:rsidP="00754E29">
      <w:pPr>
        <w:pStyle w:val="CaptionCutline"/>
      </w:pPr>
      <w:proofErr w:type="spellStart"/>
      <w:r>
        <w:t>Tomascastelazo</w:t>
      </w:r>
      <w:proofErr w:type="spellEnd"/>
      <w:r>
        <w:t xml:space="preserve">. (2012, December 2). Street painting in </w:t>
      </w:r>
      <w:proofErr w:type="spellStart"/>
      <w:r>
        <w:t>guanajuato</w:t>
      </w:r>
      <w:proofErr w:type="spellEnd"/>
      <w:r>
        <w:t xml:space="preserve"> 01. [Image] Wikimedia Commons. </w:t>
      </w:r>
      <w:hyperlink r:id="rId25" w:history="1">
        <w:r w:rsidRPr="00352B08">
          <w:rPr>
            <w:rStyle w:val="Hyperlink"/>
          </w:rPr>
          <w:t>https://commons.wikimedia.org/wiki/File:Street_painting_in_guanajuato_01.jpg</w:t>
        </w:r>
      </w:hyperlink>
    </w:p>
    <w:p w14:paraId="18C727F4" w14:textId="394E9A52" w:rsidR="0036040A" w:rsidRPr="00754E29" w:rsidRDefault="0036040A" w:rsidP="00754E29"/>
    <w:sectPr w:rsidR="0036040A" w:rsidRPr="00754E29" w:rsidSect="009E68A2">
      <w:headerReference w:type="even" r:id="rId26"/>
      <w:headerReference w:type="default" r:id="rId27"/>
      <w:footerReference w:type="default" r:id="rId28"/>
      <w:headerReference w:type="first" r:id="rId29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F5B7F" w14:textId="77777777" w:rsidR="00EE02BD" w:rsidRDefault="00EE02BD" w:rsidP="00293785">
      <w:pPr>
        <w:spacing w:after="0" w:line="240" w:lineRule="auto"/>
      </w:pPr>
      <w:r>
        <w:separator/>
      </w:r>
    </w:p>
  </w:endnote>
  <w:endnote w:type="continuationSeparator" w:id="0">
    <w:p w14:paraId="1170BAC4" w14:textId="77777777" w:rsidR="00EE02BD" w:rsidRDefault="00EE02B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21E9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73580A" wp14:editId="540533F3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35EB12" w14:textId="2FDC8106" w:rsidR="00293785" w:rsidRDefault="00EE02BD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0D54175665234EA1A9DBBE87AC37360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54E29">
                                <w:t>Learning About the Past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7358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14:paraId="6135EB12" w14:textId="2FDC8106" w:rsidR="00293785" w:rsidRDefault="00EE02B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0D54175665234EA1A9DBBE87AC37360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754E29">
                          <w:t>Learning About the Past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6A6D395" wp14:editId="290FE0F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77DD6D" w14:textId="77777777" w:rsidR="00EE02BD" w:rsidRDefault="00EE02BD" w:rsidP="00293785">
      <w:pPr>
        <w:spacing w:after="0" w:line="240" w:lineRule="auto"/>
      </w:pPr>
      <w:r>
        <w:separator/>
      </w:r>
    </w:p>
  </w:footnote>
  <w:footnote w:type="continuationSeparator" w:id="0">
    <w:p w14:paraId="7F7B8369" w14:textId="77777777" w:rsidR="00EE02BD" w:rsidRDefault="00EE02B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8A714" w14:textId="77777777" w:rsidR="009E68A2" w:rsidRDefault="009E68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F795E" w14:textId="77777777" w:rsidR="009E68A2" w:rsidRDefault="009E68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C24B5" w14:textId="77777777" w:rsidR="009E68A2" w:rsidRDefault="009E6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E29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36A27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54E29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9E68A2"/>
    <w:rsid w:val="00A101E8"/>
    <w:rsid w:val="00AC349E"/>
    <w:rsid w:val="00B909C8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EE02BD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40FA0"/>
  <w15:docId w15:val="{5E037A27-DDDA-43DF-BC64-521BB2F3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754E29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54E29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afmc.af.mil/News/Article-Display/Article/1910591/aiming-higher-airmen-contribute-to-human-spaceflight-from-apollo-to-tomorrow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speedofcreativity.org/2008/03/27/sorry-honey-you-cant-believe-everything-you-read-in-your-printed-science-textbook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ommons.wikimedia.org/wiki/File:My_journal.jpg" TargetMode="External"/><Relationship Id="rId25" Type="http://schemas.openxmlformats.org/officeDocument/2006/relationships/hyperlink" Target="https://commons.wikimedia.org/wiki/File:Street_painting_in_guanajuato_0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commons.wikimedia.org/wiki/File:Mene_rhombea_Bolca.jpg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tahchildrenswriters.blogspot.com/2012/01/what-reference-books-do-you-keep-on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rologue.blogs.archives.gov/2016/08/02/making-it-official-the-day-the-declaration-of-independence-was-signed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cbc.ca/news/canada/kitchener-waterloo/indigenous-artifacts-highway-7-bridge-grand-river-1.4309924" TargetMode="Externa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goodreads.com/book/show/5818570-who-was-walt-disney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ookwigginton/Downloads/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D54175665234EA1A9DBBE87AC373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4B1EC-2973-474F-869A-A140024461FF}"/>
      </w:docPartPr>
      <w:docPartBody>
        <w:p w:rsidR="00BE70B2" w:rsidRDefault="00D30B27">
          <w:pPr>
            <w:pStyle w:val="0D54175665234EA1A9DBBE87AC373608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B27"/>
    <w:rsid w:val="004F780B"/>
    <w:rsid w:val="00BE70B2"/>
    <w:rsid w:val="00D3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D54175665234EA1A9DBBE87AC373608">
    <w:name w:val="0D54175665234EA1A9DBBE87AC373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Instructions.dotm</Template>
  <TotalTime>2</TotalTime>
  <Pages>3</Pages>
  <Words>365</Words>
  <Characters>2452</Characters>
  <Application>Microsoft Office Word</Application>
  <DocSecurity>0</DocSecurity>
  <Lines>61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About the Past</dc:title>
  <dc:creator>Brooke Lee</dc:creator>
  <cp:lastModifiedBy>Wigginton, Brook M.</cp:lastModifiedBy>
  <cp:revision>3</cp:revision>
  <cp:lastPrinted>2016-07-14T14:08:00Z</cp:lastPrinted>
  <dcterms:created xsi:type="dcterms:W3CDTF">2021-07-01T19:12:00Z</dcterms:created>
  <dcterms:modified xsi:type="dcterms:W3CDTF">2021-07-01T19:14:00Z</dcterms:modified>
</cp:coreProperties>
</file>