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79BED0F" w14:textId="1765C338" w:rsidR="00446C13" w:rsidRPr="00DC7A6D" w:rsidRDefault="002F331D" w:rsidP="00DC7A6D">
      <w:pPr>
        <w:pStyle w:val="Title"/>
      </w:pPr>
      <w:r>
        <w:rPr>
          <w:bCs/>
          <w:lang w:val="es"/>
        </w:rPr>
        <w:t>Crea tu presentación con Google Earth</w:t>
      </w:r>
    </w:p>
    <w:p w14:paraId="0F7259FD" w14:textId="0B3C5856" w:rsidR="002F331D" w:rsidRDefault="002F331D" w:rsidP="002F331D">
      <w:pPr>
        <w:pStyle w:val="ListParagraph"/>
        <w:numPr>
          <w:ilvl w:val="0"/>
          <w:numId w:val="11"/>
        </w:numPr>
      </w:pPr>
      <w:r>
        <w:rPr>
          <w:lang w:val="es"/>
        </w:rPr>
        <w:t xml:space="preserve">Accede a google.com/earth y selecciona "Launch Earth". </w:t>
      </w:r>
    </w:p>
    <w:p w14:paraId="30F2FE9A" w14:textId="6EE4FDBE" w:rsidR="002F331D" w:rsidRDefault="002F331D" w:rsidP="002F331D">
      <w:pPr>
        <w:pStyle w:val="ListParagraph"/>
        <w:numPr>
          <w:ilvl w:val="0"/>
          <w:numId w:val="11"/>
        </w:numPr>
      </w:pPr>
      <w:r>
        <w:rPr>
          <w:lang w:val="es"/>
        </w:rPr>
        <w:t>Selecciona "Proyectos" en la barra lateral y, a continuación, selecciona "Nuevo proyecto".</w:t>
      </w:r>
    </w:p>
    <w:p w14:paraId="751E280E" w14:textId="6A57E261" w:rsidR="002F331D" w:rsidRDefault="002F331D" w:rsidP="002F331D">
      <w:pPr>
        <w:ind w:left="720"/>
      </w:pPr>
      <w:r>
        <w:rPr>
          <w:noProof/>
          <w:lang w:val="es"/>
        </w:rPr>
        <w:drawing>
          <wp:inline distT="0" distB="0" distL="0" distR="0" wp14:anchorId="48948971" wp14:editId="435DFF8C">
            <wp:extent cx="2614613" cy="2546603"/>
            <wp:effectExtent l="0" t="0" r="0" b="6350"/>
            <wp:docPr id="4" name="Picture 4" descr="Crea un nuevo proyecto de Google Ear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reate a new Google Earth proj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423" cy="258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39BEF" w14:textId="3C8D2080" w:rsidR="002F331D" w:rsidRDefault="002F331D" w:rsidP="002F331D">
      <w:pPr>
        <w:pStyle w:val="ListParagraph"/>
        <w:numPr>
          <w:ilvl w:val="0"/>
          <w:numId w:val="11"/>
        </w:numPr>
      </w:pPr>
      <w:r>
        <w:rPr>
          <w:lang w:val="es"/>
        </w:rPr>
        <w:t>Selecciona "Crear proyecto en Google Drive".</w:t>
      </w:r>
    </w:p>
    <w:p w14:paraId="2B7B5572" w14:textId="01ECFCA3" w:rsidR="00683469" w:rsidRDefault="00683469" w:rsidP="00683469">
      <w:pPr>
        <w:pStyle w:val="ListParagraph"/>
        <w:numPr>
          <w:ilvl w:val="0"/>
          <w:numId w:val="11"/>
        </w:numPr>
      </w:pPr>
      <w:r>
        <w:rPr>
          <w:lang w:val="es"/>
        </w:rPr>
        <w:t>En el campo "Título del proyecto", da un nuevo nombre a tu recorrido y añade una descripción.</w:t>
      </w:r>
    </w:p>
    <w:p w14:paraId="0EBEAEBB" w14:textId="2669DA64" w:rsidR="002F331D" w:rsidRDefault="00683469" w:rsidP="00683469">
      <w:pPr>
        <w:ind w:left="720"/>
      </w:pPr>
      <w:r>
        <w:rPr>
          <w:noProof/>
          <w:lang w:val="es"/>
        </w:rPr>
        <w:drawing>
          <wp:inline distT="0" distB="0" distL="0" distR="0" wp14:anchorId="45EBFEA7" wp14:editId="44FABE31">
            <wp:extent cx="2576195" cy="2568527"/>
            <wp:effectExtent l="0" t="0" r="0" b="3810"/>
            <wp:docPr id="5" name="Picture 5" descr="Ponle un nombre y una descripción a tu proy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ive your project a name and descriptio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641" cy="259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2007E" w14:textId="423E87EC" w:rsidR="002F331D" w:rsidRDefault="00683469" w:rsidP="002F331D">
      <w:pPr>
        <w:pStyle w:val="ListParagraph"/>
        <w:numPr>
          <w:ilvl w:val="0"/>
          <w:numId w:val="11"/>
        </w:numPr>
      </w:pPr>
      <w:r>
        <w:rPr>
          <w:lang w:val="es"/>
        </w:rPr>
        <w:t xml:space="preserve">Elige "Nueva característica" para añadir una nueva ubicación a tu recorrido. </w:t>
      </w:r>
    </w:p>
    <w:p w14:paraId="26F67586" w14:textId="77777777" w:rsidR="00986EE5" w:rsidRDefault="00986EE5">
      <w:pPr>
        <w:spacing w:after="160" w:line="259" w:lineRule="auto"/>
      </w:pPr>
      <w:r>
        <w:rPr>
          <w:lang w:val="es"/>
        </w:rPr>
        <w:br w:type="page"/>
      </w:r>
    </w:p>
    <w:p w14:paraId="3319C355" w14:textId="443B0332" w:rsidR="002F331D" w:rsidRDefault="00986EE5" w:rsidP="002F331D">
      <w:pPr>
        <w:pStyle w:val="ListParagraph"/>
        <w:numPr>
          <w:ilvl w:val="0"/>
          <w:numId w:val="11"/>
        </w:numPr>
      </w:pPr>
      <w:r>
        <w:rPr>
          <w:lang w:val="es"/>
        </w:rPr>
        <w:lastRenderedPageBreak/>
        <w:t xml:space="preserve">Utiliza la opción "Buscar para añadir lugar" para buscar uno de los lugares asignados y, a continuación, elige "Añadir al proyecto". </w:t>
      </w:r>
      <w:r>
        <w:rPr>
          <w:lang w:val="es"/>
        </w:rPr>
        <w:tab/>
      </w:r>
    </w:p>
    <w:p w14:paraId="7E675A62" w14:textId="51F6AF54" w:rsidR="002F331D" w:rsidRDefault="00683469" w:rsidP="00683469">
      <w:pPr>
        <w:ind w:left="720"/>
      </w:pPr>
      <w:r>
        <w:rPr>
          <w:rFonts w:ascii="Calibri" w:eastAsia="Calibri" w:hAnsi="Calibri" w:cs="Calibri"/>
          <w:noProof/>
          <w:sz w:val="28"/>
          <w:szCs w:val="28"/>
          <w:lang w:val="es"/>
        </w:rPr>
        <w:drawing>
          <wp:inline distT="114300" distB="114300" distL="114300" distR="114300" wp14:anchorId="7FB10513" wp14:editId="34B60FA0">
            <wp:extent cx="3614738" cy="3181350"/>
            <wp:effectExtent l="0" t="0" r="0" b="0"/>
            <wp:docPr id="7" name="image3.png" descr="Añade un lugar emblemático a tu proy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png" descr="Add a landmark location to your project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4738" cy="3181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035EE1" w14:textId="77777777" w:rsidR="002F331D" w:rsidRDefault="002F331D" w:rsidP="002F331D">
      <w:pPr>
        <w:pStyle w:val="ListParagraph"/>
        <w:numPr>
          <w:ilvl w:val="0"/>
          <w:numId w:val="11"/>
        </w:numPr>
      </w:pPr>
      <w:r>
        <w:rPr>
          <w:lang w:val="es"/>
        </w:rPr>
        <w:t>Sigue el mismo procedimiento para cada sitio histórico de tu recorrido.</w:t>
      </w:r>
    </w:p>
    <w:p w14:paraId="54456C1C" w14:textId="47823C2D" w:rsidR="002F331D" w:rsidRDefault="002F331D" w:rsidP="00683469">
      <w:pPr>
        <w:pStyle w:val="ListParagraph"/>
        <w:numPr>
          <w:ilvl w:val="0"/>
          <w:numId w:val="11"/>
        </w:numPr>
      </w:pPr>
      <w:r>
        <w:rPr>
          <w:lang w:val="es"/>
        </w:rPr>
        <w:t>Para mostrar el recorrido creado, selecciona "Presentar".</w:t>
      </w:r>
    </w:p>
    <w:p w14:paraId="6A4B5606" w14:textId="5996348B" w:rsidR="00683469" w:rsidRDefault="00683469" w:rsidP="00683469">
      <w:pPr>
        <w:ind w:left="720"/>
      </w:pPr>
      <w:r>
        <w:rPr>
          <w:noProof/>
          <w:lang w:val="es"/>
        </w:rPr>
        <w:drawing>
          <wp:inline distT="0" distB="0" distL="0" distR="0" wp14:anchorId="726A8E10" wp14:editId="752C86E1">
            <wp:extent cx="2675836" cy="1966912"/>
            <wp:effectExtent l="0" t="0" r="0" b="0"/>
            <wp:docPr id="11" name="Picture 11" descr="Presenta tu recorrid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Present your tour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535" cy="198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3469"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09460" w14:textId="77777777" w:rsidR="00737FA5" w:rsidRDefault="00737FA5" w:rsidP="00293785">
      <w:pPr>
        <w:spacing w:after="0" w:line="240" w:lineRule="auto"/>
      </w:pPr>
      <w:r>
        <w:separator/>
      </w:r>
    </w:p>
  </w:endnote>
  <w:endnote w:type="continuationSeparator" w:id="0">
    <w:p w14:paraId="163C19E3" w14:textId="77777777" w:rsidR="00737FA5" w:rsidRDefault="00737FA5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84F5D" w14:textId="77777777" w:rsidR="00293785" w:rsidRDefault="00AC349E">
    <w:pPr>
      <w:pStyle w:val="Footer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B55F9A5" wp14:editId="0C57251B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mv="urn:schemas-microsoft-com:mac:vml" xmlns:mo="http://schemas.microsoft.com/office/mac/office/2008/main" xmlns="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431428" w14:textId="32D059C4" w:rsidR="00293785" w:rsidRDefault="009F67AD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B834974C6D054EFD819592CAD2EE961C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91B9C">
                                <w:t>Get Your Kicks on Route 66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5F9A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0E431428" w14:textId="32D059C4" w:rsidR="00293785" w:rsidRDefault="009F67AD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B834974C6D054EFD819592CAD2EE961C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B91B9C">
                          <w:t>Get Your Kicks on Route 66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>
      <w:rPr>
        <w:noProof/>
        <w:lang w:val="es"/>
      </w:rPr>
      <w:drawing>
        <wp:anchor distT="0" distB="0" distL="114300" distR="114300" simplePos="0" relativeHeight="251648000" behindDoc="1" locked="0" layoutInCell="1" allowOverlap="1" wp14:anchorId="06374172" wp14:editId="10D67494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C5BCC" w14:textId="77777777" w:rsidR="00737FA5" w:rsidRDefault="00737FA5" w:rsidP="00293785">
      <w:pPr>
        <w:spacing w:after="0" w:line="240" w:lineRule="auto"/>
      </w:pPr>
      <w:r>
        <w:separator/>
      </w:r>
    </w:p>
  </w:footnote>
  <w:footnote w:type="continuationSeparator" w:id="0">
    <w:p w14:paraId="74DB7D64" w14:textId="77777777" w:rsidR="00737FA5" w:rsidRDefault="00737FA5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6970606">
    <w:abstractNumId w:val="6"/>
  </w:num>
  <w:num w:numId="2" w16cid:durableId="1430738535">
    <w:abstractNumId w:val="7"/>
  </w:num>
  <w:num w:numId="3" w16cid:durableId="670841495">
    <w:abstractNumId w:val="0"/>
  </w:num>
  <w:num w:numId="4" w16cid:durableId="208500065">
    <w:abstractNumId w:val="2"/>
  </w:num>
  <w:num w:numId="5" w16cid:durableId="579218658">
    <w:abstractNumId w:val="3"/>
  </w:num>
  <w:num w:numId="6" w16cid:durableId="1528252666">
    <w:abstractNumId w:val="5"/>
  </w:num>
  <w:num w:numId="7" w16cid:durableId="1889993127">
    <w:abstractNumId w:val="4"/>
  </w:num>
  <w:num w:numId="8" w16cid:durableId="705370322">
    <w:abstractNumId w:val="8"/>
  </w:num>
  <w:num w:numId="9" w16cid:durableId="1417826196">
    <w:abstractNumId w:val="9"/>
  </w:num>
  <w:num w:numId="10" w16cid:durableId="623969327">
    <w:abstractNumId w:val="10"/>
  </w:num>
  <w:num w:numId="11" w16cid:durableId="13984364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31D"/>
    <w:rsid w:val="0004006F"/>
    <w:rsid w:val="00053775"/>
    <w:rsid w:val="0005619A"/>
    <w:rsid w:val="0008589D"/>
    <w:rsid w:val="0011259B"/>
    <w:rsid w:val="00116FDD"/>
    <w:rsid w:val="00125621"/>
    <w:rsid w:val="001D0BBF"/>
    <w:rsid w:val="001E1F85"/>
    <w:rsid w:val="001F125D"/>
    <w:rsid w:val="002345CC"/>
    <w:rsid w:val="00293785"/>
    <w:rsid w:val="002C0879"/>
    <w:rsid w:val="002C37B4"/>
    <w:rsid w:val="002F331D"/>
    <w:rsid w:val="0036040A"/>
    <w:rsid w:val="00397FA9"/>
    <w:rsid w:val="00446C13"/>
    <w:rsid w:val="005078B4"/>
    <w:rsid w:val="0053328A"/>
    <w:rsid w:val="00540FC6"/>
    <w:rsid w:val="005511B6"/>
    <w:rsid w:val="00553C98"/>
    <w:rsid w:val="005A7635"/>
    <w:rsid w:val="00645D7F"/>
    <w:rsid w:val="00656940"/>
    <w:rsid w:val="00665274"/>
    <w:rsid w:val="00666C03"/>
    <w:rsid w:val="00683469"/>
    <w:rsid w:val="00686DAB"/>
    <w:rsid w:val="006B4CC2"/>
    <w:rsid w:val="006E1542"/>
    <w:rsid w:val="00721EA4"/>
    <w:rsid w:val="00737FA5"/>
    <w:rsid w:val="00797CB5"/>
    <w:rsid w:val="007B055F"/>
    <w:rsid w:val="007E6F1D"/>
    <w:rsid w:val="00880013"/>
    <w:rsid w:val="008920A4"/>
    <w:rsid w:val="008F5386"/>
    <w:rsid w:val="00913172"/>
    <w:rsid w:val="00981E19"/>
    <w:rsid w:val="00986EE5"/>
    <w:rsid w:val="009B52E4"/>
    <w:rsid w:val="009D6E8D"/>
    <w:rsid w:val="00A101E8"/>
    <w:rsid w:val="00AC349E"/>
    <w:rsid w:val="00B91B9C"/>
    <w:rsid w:val="00B92DBF"/>
    <w:rsid w:val="00BD119F"/>
    <w:rsid w:val="00C73EA1"/>
    <w:rsid w:val="00C8524A"/>
    <w:rsid w:val="00CC4F77"/>
    <w:rsid w:val="00CD3CF6"/>
    <w:rsid w:val="00CE336D"/>
    <w:rsid w:val="00D106FF"/>
    <w:rsid w:val="00D626EB"/>
    <w:rsid w:val="00DC7A6D"/>
    <w:rsid w:val="00E47D79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EEF2BE"/>
  <w15:docId w15:val="{D8E51354-050A-4976-A2DE-5FBE6B611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998\Documents\Custom%20Office%20Templates\Vertical%20LEARN%20Document%20Templa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834974C6D054EFD819592CAD2EE9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54CF8-2ABD-4B79-A684-0CFFF3674EC3}"/>
      </w:docPartPr>
      <w:docPartBody>
        <w:p w:rsidR="00B53B62" w:rsidRDefault="00D16C67">
          <w:pPr>
            <w:pStyle w:val="B834974C6D054EFD819592CAD2EE961C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C67"/>
    <w:rsid w:val="00836342"/>
    <w:rsid w:val="00B53B62"/>
    <w:rsid w:val="00D16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834974C6D054EFD819592CAD2EE961C">
    <w:name w:val="B834974C6D054EFD819592CAD2EE96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Template</Template>
  <TotalTime>97</TotalTime>
  <Pages>2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Get Your Kicks on Route 66</vt:lpstr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 Your Kicks on Route 66</dc:title>
  <dc:creator>K20 Center</dc:creator>
  <cp:lastModifiedBy>Catalina Otalora</cp:lastModifiedBy>
  <cp:revision>5</cp:revision>
  <cp:lastPrinted>2022-05-24T16:08:00Z</cp:lastPrinted>
  <dcterms:created xsi:type="dcterms:W3CDTF">2021-01-04T23:27:00Z</dcterms:created>
  <dcterms:modified xsi:type="dcterms:W3CDTF">2022-05-24T16:08:00Z</dcterms:modified>
</cp:coreProperties>
</file>