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79BED0F" w14:textId="1765C338" w:rsidR="00446C13" w:rsidRPr="00DC7A6D" w:rsidRDefault="002F331D" w:rsidP="00DC7A6D">
      <w:pPr>
        <w:pStyle w:val="Title"/>
      </w:pPr>
      <w:r>
        <w:t>Create Your Presentation Using Google Earth</w:t>
      </w:r>
    </w:p>
    <w:p w14:paraId="0F7259FD" w14:textId="0B3C5856" w:rsidR="002F331D" w:rsidRDefault="002F331D" w:rsidP="002F331D">
      <w:pPr>
        <w:pStyle w:val="ListParagraph"/>
        <w:numPr>
          <w:ilvl w:val="0"/>
          <w:numId w:val="11"/>
        </w:numPr>
      </w:pPr>
      <w:r>
        <w:t xml:space="preserve">Navigate to </w:t>
      </w:r>
      <w:r w:rsidR="00986EE5">
        <w:t>google.com/earth</w:t>
      </w:r>
      <w:r>
        <w:t xml:space="preserve"> and select “Launch Earth.” </w:t>
      </w:r>
    </w:p>
    <w:p w14:paraId="30F2FE9A" w14:textId="6EE4FDBE" w:rsidR="002F331D" w:rsidRDefault="002F331D" w:rsidP="002F331D">
      <w:pPr>
        <w:pStyle w:val="ListParagraph"/>
        <w:numPr>
          <w:ilvl w:val="0"/>
          <w:numId w:val="11"/>
        </w:numPr>
      </w:pPr>
      <w:r>
        <w:t>Select “Projects” from the sidebar, and then select</w:t>
      </w:r>
      <w:r w:rsidR="00986EE5">
        <w:t xml:space="preserve"> </w:t>
      </w:r>
      <w:r>
        <w:t>“New project.”</w:t>
      </w:r>
    </w:p>
    <w:p w14:paraId="751E280E" w14:textId="6A57E261" w:rsidR="002F331D" w:rsidRDefault="002F331D" w:rsidP="002F331D">
      <w:pPr>
        <w:ind w:left="720"/>
      </w:pPr>
      <w:r>
        <w:rPr>
          <w:noProof/>
        </w:rPr>
        <w:drawing>
          <wp:inline distT="0" distB="0" distL="0" distR="0" wp14:anchorId="48948971" wp14:editId="435DFF8C">
            <wp:extent cx="2614613" cy="2546603"/>
            <wp:effectExtent l="0" t="0" r="0" b="6350"/>
            <wp:docPr id="4" name="Picture 4" descr="Create a new Google Earth proj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reate a new Google Earth proj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423" cy="258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9BEF" w14:textId="3C8D2080" w:rsidR="002F331D" w:rsidRDefault="002F331D" w:rsidP="002F331D">
      <w:pPr>
        <w:pStyle w:val="ListParagraph"/>
        <w:numPr>
          <w:ilvl w:val="0"/>
          <w:numId w:val="11"/>
        </w:numPr>
      </w:pPr>
      <w:r>
        <w:t>Select “Create Project in Google Drive.”</w:t>
      </w:r>
    </w:p>
    <w:p w14:paraId="2B7B5572" w14:textId="01ECFCA3" w:rsidR="00683469" w:rsidRDefault="00683469" w:rsidP="00683469">
      <w:pPr>
        <w:pStyle w:val="ListParagraph"/>
        <w:numPr>
          <w:ilvl w:val="0"/>
          <w:numId w:val="11"/>
        </w:numPr>
      </w:pPr>
      <w:r>
        <w:t>In the “Project Title” field,</w:t>
      </w:r>
      <w:r w:rsidR="002F331D">
        <w:t xml:space="preserve"> give your tour a </w:t>
      </w:r>
      <w:r>
        <w:t xml:space="preserve">new </w:t>
      </w:r>
      <w:r w:rsidR="002F331D">
        <w:t>name</w:t>
      </w:r>
      <w:r>
        <w:t xml:space="preserve"> </w:t>
      </w:r>
      <w:r w:rsidR="002F331D">
        <w:t xml:space="preserve">and </w:t>
      </w:r>
      <w:r>
        <w:t xml:space="preserve">add a </w:t>
      </w:r>
      <w:r w:rsidR="002F331D">
        <w:t>description.</w:t>
      </w:r>
    </w:p>
    <w:p w14:paraId="0EBEAEBB" w14:textId="2669DA64" w:rsidR="002F331D" w:rsidRDefault="00683469" w:rsidP="00683469">
      <w:pPr>
        <w:ind w:left="720"/>
      </w:pPr>
      <w:r>
        <w:rPr>
          <w:noProof/>
        </w:rPr>
        <w:drawing>
          <wp:inline distT="0" distB="0" distL="0" distR="0" wp14:anchorId="45EBFEA7" wp14:editId="44FABE31">
            <wp:extent cx="2576195" cy="2568527"/>
            <wp:effectExtent l="0" t="0" r="0" b="3810"/>
            <wp:docPr id="5" name="Picture 5" descr="Give your project a name and descri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ive your project a name and descriptio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641" cy="259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007E" w14:textId="423E87EC" w:rsidR="002F331D" w:rsidRDefault="00683469" w:rsidP="002F331D">
      <w:pPr>
        <w:pStyle w:val="ListParagraph"/>
        <w:numPr>
          <w:ilvl w:val="0"/>
          <w:numId w:val="11"/>
        </w:numPr>
      </w:pPr>
      <w:r>
        <w:t>C</w:t>
      </w:r>
      <w:r w:rsidR="002F331D">
        <w:t>hoose “New Feature” to add a new location to your tour.</w:t>
      </w:r>
      <w:r w:rsidR="00986EE5">
        <w:t xml:space="preserve"> </w:t>
      </w:r>
    </w:p>
    <w:p w14:paraId="26F67586" w14:textId="77777777" w:rsidR="00986EE5" w:rsidRDefault="00986EE5">
      <w:pPr>
        <w:spacing w:after="160" w:line="259" w:lineRule="auto"/>
      </w:pPr>
      <w:r>
        <w:br w:type="page"/>
      </w:r>
    </w:p>
    <w:p w14:paraId="3319C355" w14:textId="443B0332" w:rsidR="002F331D" w:rsidRDefault="00986EE5" w:rsidP="002F331D">
      <w:pPr>
        <w:pStyle w:val="ListParagraph"/>
        <w:numPr>
          <w:ilvl w:val="0"/>
          <w:numId w:val="11"/>
        </w:numPr>
      </w:pPr>
      <w:r>
        <w:lastRenderedPageBreak/>
        <w:t xml:space="preserve">Use </w:t>
      </w:r>
      <w:r w:rsidRPr="00986EE5">
        <w:t xml:space="preserve">the “Search to add place” option to </w:t>
      </w:r>
      <w:r>
        <w:t>s</w:t>
      </w:r>
      <w:r w:rsidR="002F331D">
        <w:t xml:space="preserve">earch for </w:t>
      </w:r>
      <w:r w:rsidR="00683469">
        <w:t>one of your assigned</w:t>
      </w:r>
      <w:r w:rsidR="002F331D">
        <w:t xml:space="preserve"> location</w:t>
      </w:r>
      <w:r w:rsidR="00683469">
        <w:t>s</w:t>
      </w:r>
      <w:r w:rsidR="002F331D">
        <w:t xml:space="preserve">, and </w:t>
      </w:r>
      <w:r w:rsidR="00683469">
        <w:t xml:space="preserve">then </w:t>
      </w:r>
      <w:r w:rsidR="002F331D">
        <w:t xml:space="preserve">choose “Add to </w:t>
      </w:r>
      <w:r w:rsidR="00683469">
        <w:t>p</w:t>
      </w:r>
      <w:r w:rsidR="002F331D">
        <w:t xml:space="preserve">roject.” </w:t>
      </w:r>
      <w:r w:rsidR="002F331D">
        <w:tab/>
      </w:r>
    </w:p>
    <w:p w14:paraId="7E675A62" w14:textId="51F6AF54" w:rsidR="002F331D" w:rsidRDefault="00683469" w:rsidP="00683469">
      <w:pPr>
        <w:ind w:left="720"/>
      </w:pP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 wp14:anchorId="7FB10513" wp14:editId="34B60FA0">
            <wp:extent cx="3614738" cy="3181350"/>
            <wp:effectExtent l="0" t="0" r="0" b="0"/>
            <wp:docPr id="7" name="image3.png" descr="Add a landmark location to your proj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 descr="Add a landmark location to your projec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4738" cy="3181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035EE1" w14:textId="77777777" w:rsidR="002F331D" w:rsidRDefault="002F331D" w:rsidP="002F331D">
      <w:pPr>
        <w:pStyle w:val="ListParagraph"/>
        <w:numPr>
          <w:ilvl w:val="0"/>
          <w:numId w:val="11"/>
        </w:numPr>
      </w:pPr>
      <w:r>
        <w:t>Follow the same procedure for each historical site on your tour.</w:t>
      </w:r>
    </w:p>
    <w:p w14:paraId="54456C1C" w14:textId="47823C2D" w:rsidR="002F331D" w:rsidRDefault="002F331D" w:rsidP="00683469">
      <w:pPr>
        <w:pStyle w:val="ListParagraph"/>
        <w:numPr>
          <w:ilvl w:val="0"/>
          <w:numId w:val="11"/>
        </w:numPr>
      </w:pPr>
      <w:r>
        <w:t>To show off your created tour, select “Present</w:t>
      </w:r>
      <w:r w:rsidR="00683469">
        <w:t>.</w:t>
      </w:r>
      <w:r>
        <w:t>”</w:t>
      </w:r>
    </w:p>
    <w:p w14:paraId="6A4B5606" w14:textId="5996348B" w:rsidR="00683469" w:rsidRDefault="00683469" w:rsidP="00683469">
      <w:pPr>
        <w:ind w:left="720"/>
      </w:pPr>
      <w:r>
        <w:rPr>
          <w:noProof/>
        </w:rPr>
        <w:drawing>
          <wp:inline distT="0" distB="0" distL="0" distR="0" wp14:anchorId="726A8E10" wp14:editId="752C86E1">
            <wp:extent cx="2675836" cy="1966912"/>
            <wp:effectExtent l="0" t="0" r="0" b="0"/>
            <wp:docPr id="11" name="Picture 11" descr="Present your tou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resent your tour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535" cy="198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469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09460" w14:textId="77777777" w:rsidR="00737FA5" w:rsidRDefault="00737FA5" w:rsidP="00293785">
      <w:pPr>
        <w:spacing w:after="0" w:line="240" w:lineRule="auto"/>
      </w:pPr>
      <w:r>
        <w:separator/>
      </w:r>
    </w:p>
  </w:endnote>
  <w:endnote w:type="continuationSeparator" w:id="0">
    <w:p w14:paraId="163C19E3" w14:textId="77777777" w:rsidR="00737FA5" w:rsidRDefault="00737FA5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84F5D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55F9A5" wp14:editId="0C57251B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431428" w14:textId="7C15ACE1" w:rsidR="00293785" w:rsidRDefault="00737FA5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B834974C6D054EFD819592CAD2EE961C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86EE5">
                                <w:t>Get Your Kicks on Route 66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5F9A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0E431428" w14:textId="7C15ACE1" w:rsidR="00293785" w:rsidRDefault="00737FA5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B834974C6D054EFD819592CAD2EE961C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86EE5">
                          <w:t>Get Your Kicks on Route 66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06374172" wp14:editId="10D67494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3C5BCC" w14:textId="77777777" w:rsidR="00737FA5" w:rsidRDefault="00737FA5" w:rsidP="00293785">
      <w:pPr>
        <w:spacing w:after="0" w:line="240" w:lineRule="auto"/>
      </w:pPr>
      <w:r>
        <w:separator/>
      </w:r>
    </w:p>
  </w:footnote>
  <w:footnote w:type="continuationSeparator" w:id="0">
    <w:p w14:paraId="74DB7D64" w14:textId="77777777" w:rsidR="00737FA5" w:rsidRDefault="00737FA5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31D"/>
    <w:rsid w:val="0004006F"/>
    <w:rsid w:val="00053775"/>
    <w:rsid w:val="0005619A"/>
    <w:rsid w:val="0008589D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2F331D"/>
    <w:rsid w:val="0036040A"/>
    <w:rsid w:val="00397FA9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3469"/>
    <w:rsid w:val="00686DAB"/>
    <w:rsid w:val="006B4CC2"/>
    <w:rsid w:val="006E1542"/>
    <w:rsid w:val="00721EA4"/>
    <w:rsid w:val="00737FA5"/>
    <w:rsid w:val="00797CB5"/>
    <w:rsid w:val="007B055F"/>
    <w:rsid w:val="007E6F1D"/>
    <w:rsid w:val="00880013"/>
    <w:rsid w:val="008920A4"/>
    <w:rsid w:val="008F5386"/>
    <w:rsid w:val="00913172"/>
    <w:rsid w:val="00981E19"/>
    <w:rsid w:val="00986EE5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47D79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EEF2BE"/>
  <w15:docId w15:val="{D8E51354-050A-4976-A2DE-5FBE6B611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Vertical%20LEARN%20Document%20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834974C6D054EFD819592CAD2EE9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54CF8-2ABD-4B79-A684-0CFFF3674EC3}"/>
      </w:docPartPr>
      <w:docPartBody>
        <w:p w:rsidR="00B53B62" w:rsidRDefault="00D16C67">
          <w:pPr>
            <w:pStyle w:val="B834974C6D054EFD819592CAD2EE961C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C67"/>
    <w:rsid w:val="00836342"/>
    <w:rsid w:val="00B53B62"/>
    <w:rsid w:val="00D1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834974C6D054EFD819592CAD2EE961C">
    <w:name w:val="B834974C6D054EFD819592CAD2EE96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Template.dotm</Template>
  <TotalTime>97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 Your Kicks on Route 66</vt:lpstr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Your Kicks on Route 66</dc:title>
  <dc:creator>K20 Center</dc:creator>
  <cp:lastModifiedBy>Taylor Thurston</cp:lastModifiedBy>
  <cp:revision>2</cp:revision>
  <cp:lastPrinted>2016-07-14T14:08:00Z</cp:lastPrinted>
  <dcterms:created xsi:type="dcterms:W3CDTF">2021-01-04T23:27:00Z</dcterms:created>
  <dcterms:modified xsi:type="dcterms:W3CDTF">2021-03-23T15:38:00Z</dcterms:modified>
</cp:coreProperties>
</file>