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A42905" w14:textId="3ADECA94" w:rsidR="00446C13" w:rsidRPr="00DC7A6D" w:rsidRDefault="00033063" w:rsidP="00DC7A6D">
      <w:pPr>
        <w:pStyle w:val="Title"/>
      </w:pPr>
      <w:r>
        <w:rPr>
          <w:bCs/>
          <w:lang w:val="es"/>
        </w:rPr>
        <w:t>Exploración de los fósiles del mundo</w:t>
      </w:r>
    </w:p>
    <w:p w14:paraId="2C97ED9F" w14:textId="52073303" w:rsidR="0004717E" w:rsidRDefault="00033063" w:rsidP="00426437">
      <w:pPr>
        <w:spacing w:after="0"/>
      </w:pPr>
      <w:r>
        <w:rPr>
          <w:lang w:val="es"/>
        </w:rPr>
        <w:t xml:space="preserve">Visita paleobiodb.org y dedica entre 5 y 10 minutos para explorar las herramientas y características del sitio web. Cuando hayas tenido tiempo para explorar, sigue las instrucciones que aparecen a continuación y responde las preguntas mientras realizas las tareas. </w:t>
      </w:r>
    </w:p>
    <w:p w14:paraId="793CDE0B" w14:textId="77777777" w:rsidR="00426437" w:rsidRPr="00426437" w:rsidRDefault="00426437" w:rsidP="00836D87">
      <w:pPr>
        <w:pStyle w:val="BodyText"/>
        <w:spacing w:line="240" w:lineRule="auto"/>
      </w:pPr>
    </w:p>
    <w:p w14:paraId="47BE1151" w14:textId="7088F484" w:rsidR="00446C13" w:rsidRDefault="00A47BD3" w:rsidP="006B4CC2">
      <w:pPr>
        <w:pStyle w:val="Heading1"/>
      </w:pPr>
      <w:r>
        <w:rPr>
          <w:bCs/>
          <w:lang w:val="es"/>
        </w:rPr>
        <w:t xml:space="preserve">¿En qué lugar de Oklahoma se encuentran estos organismos? </w:t>
      </w:r>
    </w:p>
    <w:p w14:paraId="239F13E4" w14:textId="69A3314C" w:rsidR="00A1787D" w:rsidRDefault="008F4FA9" w:rsidP="00445470">
      <w:pPr>
        <w:spacing w:after="240" w:line="360" w:lineRule="auto"/>
      </w:pPr>
      <w:r>
        <w:rPr>
          <w:noProof/>
          <w:lang w:val="es"/>
        </w:rPr>
        <w:drawing>
          <wp:anchor distT="114300" distB="114300" distL="114300" distR="114300" simplePos="0" relativeHeight="251659264" behindDoc="0" locked="0" layoutInCell="1" hidden="0" allowOverlap="1" wp14:anchorId="04EEBBBB" wp14:editId="0B1DE49F">
            <wp:simplePos x="0" y="0"/>
            <wp:positionH relativeFrom="column">
              <wp:posOffset>2962275</wp:posOffset>
            </wp:positionH>
            <wp:positionV relativeFrom="paragraph">
              <wp:posOffset>21590</wp:posOffset>
            </wp:positionV>
            <wp:extent cx="2974340" cy="2243455"/>
            <wp:effectExtent l="0" t="0" r="0" b="4445"/>
            <wp:wrapSquare wrapText="bothSides" distT="114300" distB="114300" distL="114300" distR="11430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4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0288" behindDoc="0" locked="0" layoutInCell="1" allowOverlap="1" wp14:anchorId="641962E4" wp14:editId="6B24BE8D">
            <wp:simplePos x="0" y="0"/>
            <wp:positionH relativeFrom="column">
              <wp:posOffset>1619250</wp:posOffset>
            </wp:positionH>
            <wp:positionV relativeFrom="paragraph">
              <wp:posOffset>554990</wp:posOffset>
            </wp:positionV>
            <wp:extent cx="826770" cy="234950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4717E">
        <w:rPr>
          <w:lang w:val="es"/>
        </w:rPr>
        <w:t xml:space="preserve">Cuando hayas terminado de explorar las herramientas y características del sitio web, selecciona el botón  </w:t>
      </w:r>
      <w:r>
        <w:rPr>
          <w:lang w:val="es"/>
        </w:rPr>
        <w:br/>
      </w:r>
      <w:r w:rsidR="0004717E">
        <w:rPr>
          <w:lang w:val="es"/>
        </w:rPr>
        <w:t xml:space="preserve">en la parte superior izquierda de la pantalla. Esto debe llevarte de vuelta a la pantalla de inicio, que debe parecerse a la imagen de la derecha. </w:t>
      </w:r>
    </w:p>
    <w:p w14:paraId="748AE4FB" w14:textId="17AF80E2" w:rsidR="0004717E" w:rsidRDefault="0004717E" w:rsidP="00033D58">
      <w:pPr>
        <w:pStyle w:val="BodyText"/>
        <w:spacing w:line="360" w:lineRule="auto"/>
      </w:pPr>
      <w:r>
        <w:rPr>
          <w:lang w:val="es"/>
        </w:rPr>
        <w:t xml:space="preserve">Escribe el nombre del filo </w:t>
      </w:r>
      <w:r>
        <w:rPr>
          <w:i/>
          <w:iCs/>
          <w:lang w:val="es"/>
        </w:rPr>
        <w:t>Cnidaria</w:t>
      </w:r>
      <w:r>
        <w:rPr>
          <w:lang w:val="es"/>
        </w:rPr>
        <w:t xml:space="preserve"> en el cuadro de búsqueda situado en la parte superior derecha de la pantalla. Este es el grupo al que pertenece el organismo del principio de la lección. Acércate y arrastra la pantalla para mostrar principalmente Oklahoma en el mapa, tal y como indica la imagen siguiente. </w:t>
      </w:r>
    </w:p>
    <w:p w14:paraId="5D7C5706" w14:textId="6DE1FBF9" w:rsidR="0004717E" w:rsidRDefault="0004717E" w:rsidP="0004717E">
      <w:pPr>
        <w:pStyle w:val="BodyText"/>
        <w:jc w:val="center"/>
      </w:pPr>
      <w:r>
        <w:rPr>
          <w:noProof/>
          <w:lang w:val="es"/>
        </w:rPr>
        <w:drawing>
          <wp:inline distT="114300" distB="114300" distL="114300" distR="114300" wp14:anchorId="118C7207" wp14:editId="3E9F5FBA">
            <wp:extent cx="3819525" cy="2889475"/>
            <wp:effectExtent l="0" t="0" r="0" b="635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733" cy="2897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3DEF7" w14:textId="49444E70" w:rsidR="009D6E8D" w:rsidRDefault="00FC72A2" w:rsidP="006B4CC2">
      <w:pPr>
        <w:pStyle w:val="Heading1"/>
      </w:pPr>
      <w:r>
        <w:rPr>
          <w:bCs/>
          <w:lang w:val="es"/>
        </w:rPr>
        <w:lastRenderedPageBreak/>
        <w:t>Preguntas de análisis</w:t>
      </w:r>
    </w:p>
    <w:p w14:paraId="3438FA68" w14:textId="28442728" w:rsidR="0036040A" w:rsidRDefault="005D06DC" w:rsidP="00071DE7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Escribe dos cosas que observes (afirmaciones verdaderas) y dos cosas que te preguntes (preguntas que tengas). </w:t>
      </w:r>
    </w:p>
    <w:p w14:paraId="599EEADE" w14:textId="40A52F79" w:rsidR="00071DE7" w:rsidRDefault="00071DE7" w:rsidP="00071DE7">
      <w:pPr>
        <w:pStyle w:val="BodyText"/>
      </w:pPr>
    </w:p>
    <w:p w14:paraId="1C1B1338" w14:textId="076A77A6" w:rsidR="00071DE7" w:rsidRDefault="00071DE7" w:rsidP="00071DE7">
      <w:pPr>
        <w:pStyle w:val="BodyText"/>
      </w:pPr>
    </w:p>
    <w:p w14:paraId="1A7CDD78" w14:textId="77777777" w:rsidR="00CA67D8" w:rsidRDefault="00CA67D8" w:rsidP="00071DE7">
      <w:pPr>
        <w:pStyle w:val="BodyText"/>
      </w:pPr>
    </w:p>
    <w:p w14:paraId="516E2E98" w14:textId="44979FFC" w:rsidR="00071DE7" w:rsidRDefault="00071DE7" w:rsidP="00071DE7">
      <w:pPr>
        <w:pStyle w:val="BodyText"/>
      </w:pPr>
    </w:p>
    <w:p w14:paraId="07E16256" w14:textId="77777777" w:rsidR="006D0877" w:rsidRPr="00071DE7" w:rsidRDefault="006D0877" w:rsidP="00071DE7">
      <w:pPr>
        <w:pStyle w:val="BodyText"/>
      </w:pPr>
    </w:p>
    <w:p w14:paraId="573188D7" w14:textId="34DB8824" w:rsidR="00E97CB6" w:rsidRDefault="00071DE7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Cada punto del mapa representa una colección de fósiles. ¿Qué patrón observas en el mapa? </w:t>
      </w:r>
    </w:p>
    <w:p w14:paraId="65029515" w14:textId="2F1E35D3" w:rsidR="006D0877" w:rsidRDefault="006D0877" w:rsidP="006D0877">
      <w:pPr>
        <w:pStyle w:val="BodyText"/>
      </w:pPr>
    </w:p>
    <w:p w14:paraId="3503A869" w14:textId="434906FB" w:rsidR="006D0877" w:rsidRDefault="006D0877" w:rsidP="006D0877">
      <w:pPr>
        <w:pStyle w:val="BodyText"/>
      </w:pPr>
    </w:p>
    <w:p w14:paraId="639DA279" w14:textId="77777777" w:rsidR="00CA67D8" w:rsidRDefault="00CA67D8" w:rsidP="006D0877">
      <w:pPr>
        <w:pStyle w:val="BodyText"/>
      </w:pPr>
    </w:p>
    <w:p w14:paraId="59FEE7BB" w14:textId="230CDCD5" w:rsidR="006D0877" w:rsidRDefault="006D0877" w:rsidP="006D0877">
      <w:pPr>
        <w:pStyle w:val="BodyText"/>
      </w:pPr>
    </w:p>
    <w:p w14:paraId="3F80A06F" w14:textId="77777777" w:rsidR="006D0877" w:rsidRDefault="006D0877" w:rsidP="006D0877">
      <w:pPr>
        <w:pStyle w:val="BodyText"/>
      </w:pPr>
    </w:p>
    <w:p w14:paraId="631E0800" w14:textId="1365ACCE" w:rsidR="00071DE7" w:rsidRDefault="006D0877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¿Qué podría haber sido diferente en el medio ambiente en el pasado para permitir que un organismo como el del principio de la lección sobreviviera? </w:t>
      </w:r>
    </w:p>
    <w:p w14:paraId="122A2193" w14:textId="7556C271" w:rsidR="001F2F32" w:rsidRDefault="001F2F32" w:rsidP="001F2F32">
      <w:pPr>
        <w:pStyle w:val="BodyText"/>
      </w:pPr>
    </w:p>
    <w:p w14:paraId="1C6E522D" w14:textId="316EED40" w:rsidR="001F2F32" w:rsidRDefault="001F2F32" w:rsidP="001F2F32">
      <w:pPr>
        <w:pStyle w:val="BodyText"/>
      </w:pPr>
    </w:p>
    <w:p w14:paraId="07907C4E" w14:textId="77777777" w:rsidR="00CA67D8" w:rsidRDefault="00CA67D8" w:rsidP="001F2F32">
      <w:pPr>
        <w:pStyle w:val="BodyText"/>
      </w:pPr>
    </w:p>
    <w:p w14:paraId="4C04A774" w14:textId="6998FD4E" w:rsidR="001F2F32" w:rsidRDefault="001F2F32" w:rsidP="001F2F32">
      <w:pPr>
        <w:pStyle w:val="BodyText"/>
      </w:pPr>
    </w:p>
    <w:p w14:paraId="2D3A9651" w14:textId="77777777" w:rsidR="001F2F32" w:rsidRDefault="001F2F32" w:rsidP="001F2F32">
      <w:pPr>
        <w:pStyle w:val="BodyText"/>
      </w:pPr>
    </w:p>
    <w:p w14:paraId="3AC50EB8" w14:textId="5B1A82C8" w:rsidR="002F0DB3" w:rsidRDefault="001F2F32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Mira al final de la página la línea de tiempo geológica. ¿Cuándo es lo más temprano que habrían aparecido estos organismos? </w:t>
      </w:r>
    </w:p>
    <w:p w14:paraId="2318235A" w14:textId="7010EE5D" w:rsidR="00C572DC" w:rsidRDefault="00C572DC" w:rsidP="00C572DC">
      <w:pPr>
        <w:pStyle w:val="BodyText"/>
      </w:pPr>
    </w:p>
    <w:p w14:paraId="5495483D" w14:textId="7E014012" w:rsidR="00C572DC" w:rsidRDefault="00C572DC" w:rsidP="00C572DC">
      <w:pPr>
        <w:pStyle w:val="BodyText"/>
      </w:pPr>
    </w:p>
    <w:p w14:paraId="1103F2AB" w14:textId="5F8154F9" w:rsidR="00C572DC" w:rsidRDefault="00C572DC" w:rsidP="00C572DC">
      <w:pPr>
        <w:pStyle w:val="BodyText"/>
      </w:pPr>
    </w:p>
    <w:p w14:paraId="7FA5BFE7" w14:textId="14BFECE5" w:rsidR="00C572DC" w:rsidRDefault="00C572DC" w:rsidP="00C572DC">
      <w:pPr>
        <w:pStyle w:val="BodyText"/>
      </w:pPr>
    </w:p>
    <w:p w14:paraId="21EFB6EE" w14:textId="77777777" w:rsidR="00C572DC" w:rsidRDefault="00C572DC" w:rsidP="00C572DC">
      <w:pPr>
        <w:pStyle w:val="BodyText"/>
      </w:pPr>
    </w:p>
    <w:p w14:paraId="3DACEC46" w14:textId="5A69C5B1" w:rsidR="00985111" w:rsidRDefault="00C572DC" w:rsidP="00071DE7">
      <w:pPr>
        <w:pStyle w:val="BodyText"/>
        <w:numPr>
          <w:ilvl w:val="0"/>
          <w:numId w:val="12"/>
        </w:numPr>
      </w:pPr>
      <w:r>
        <w:rPr>
          <w:lang w:val="es"/>
        </w:rPr>
        <w:lastRenderedPageBreak/>
        <w:t xml:space="preserve">¿Cuándo es lo más tarde que habrían aparecido estos organismos? </w:t>
      </w:r>
    </w:p>
    <w:p w14:paraId="26D1FE67" w14:textId="61198CDC" w:rsidR="003D1CFD" w:rsidRDefault="003D1CFD" w:rsidP="003D1CFD">
      <w:pPr>
        <w:pStyle w:val="BodyText"/>
      </w:pPr>
    </w:p>
    <w:p w14:paraId="2C3DACCA" w14:textId="551A8531" w:rsidR="003D1CFD" w:rsidRDefault="003D1CFD" w:rsidP="003D1CFD">
      <w:pPr>
        <w:pStyle w:val="BodyText"/>
      </w:pPr>
    </w:p>
    <w:p w14:paraId="75749166" w14:textId="13FAE5C7" w:rsidR="003D1CFD" w:rsidRDefault="003D1CFD" w:rsidP="003D1CFD">
      <w:pPr>
        <w:pStyle w:val="BodyText"/>
      </w:pPr>
    </w:p>
    <w:p w14:paraId="1B4DB02D" w14:textId="77777777" w:rsidR="003D1CFD" w:rsidRDefault="003D1CFD" w:rsidP="003D1CFD">
      <w:pPr>
        <w:pStyle w:val="BodyText"/>
      </w:pPr>
    </w:p>
    <w:p w14:paraId="3D0C8FF1" w14:textId="6AB2ED74" w:rsidR="00DA5B84" w:rsidRDefault="00DA5B84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Selecciona el botón situado en la parte izquierda de la pantalla con el siguiente aspecto: </w:t>
      </w:r>
      <w:r>
        <w:rPr>
          <w:noProof/>
          <w:sz w:val="22"/>
          <w:lang w:val="es"/>
        </w:rPr>
        <w:drawing>
          <wp:inline distT="114300" distB="114300" distL="114300" distR="114300" wp14:anchorId="64A122F5" wp14:editId="3240DFE0">
            <wp:extent cx="368300" cy="25444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l="1" r="-54" b="14927"/>
                    <a:stretch/>
                  </pic:blipFill>
                  <pic:spPr bwMode="auto">
                    <a:xfrm>
                      <a:off x="0" y="0"/>
                      <a:ext cx="373004" cy="2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. Debe aparecer una tabla de datos en la pantalla. ¿Qué patrones observas en la tabla de datos? </w:t>
      </w:r>
    </w:p>
    <w:p w14:paraId="183C3E6F" w14:textId="0A4C00FB" w:rsidR="001D739C" w:rsidRDefault="001D739C" w:rsidP="001D739C">
      <w:pPr>
        <w:pStyle w:val="BodyText"/>
      </w:pPr>
    </w:p>
    <w:p w14:paraId="20CE54B5" w14:textId="26946E16" w:rsidR="00CC5041" w:rsidRDefault="00CC5041" w:rsidP="001D739C">
      <w:pPr>
        <w:pStyle w:val="BodyText"/>
      </w:pPr>
    </w:p>
    <w:p w14:paraId="274FFCAA" w14:textId="429CC1DA" w:rsidR="00CC5041" w:rsidRDefault="00CC5041" w:rsidP="001D739C">
      <w:pPr>
        <w:pStyle w:val="BodyText"/>
      </w:pPr>
    </w:p>
    <w:p w14:paraId="12C59599" w14:textId="77777777" w:rsidR="00CC5041" w:rsidRDefault="00CC5041" w:rsidP="001D739C">
      <w:pPr>
        <w:pStyle w:val="BodyText"/>
      </w:pPr>
    </w:p>
    <w:p w14:paraId="1FAAB233" w14:textId="42795046" w:rsidR="008B4511" w:rsidRDefault="001D739C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Predice qué puede haber causado este cambio en el número de </w:t>
      </w:r>
      <w:r>
        <w:rPr>
          <w:i/>
          <w:iCs/>
          <w:lang w:val="es"/>
        </w:rPr>
        <w:t>cnidarios</w:t>
      </w:r>
      <w:r>
        <w:rPr>
          <w:lang w:val="es"/>
        </w:rPr>
        <w:t xml:space="preserve"> en Oklahoma. Sé detallado en tu respuesta. </w:t>
      </w:r>
    </w:p>
    <w:p w14:paraId="43096505" w14:textId="5A75579E" w:rsidR="001651A5" w:rsidRDefault="001651A5" w:rsidP="001651A5">
      <w:pPr>
        <w:pStyle w:val="BodyText"/>
      </w:pPr>
    </w:p>
    <w:p w14:paraId="62AF2A54" w14:textId="74F7C1DD" w:rsidR="001651A5" w:rsidRDefault="001651A5" w:rsidP="001651A5">
      <w:pPr>
        <w:pStyle w:val="BodyText"/>
      </w:pPr>
    </w:p>
    <w:p w14:paraId="5FD523F5" w14:textId="0ED164C5" w:rsidR="001651A5" w:rsidRDefault="001651A5" w:rsidP="001651A5">
      <w:pPr>
        <w:pStyle w:val="BodyText"/>
      </w:pPr>
    </w:p>
    <w:p w14:paraId="707D5116" w14:textId="77777777" w:rsidR="001651A5" w:rsidRDefault="001651A5" w:rsidP="001651A5">
      <w:pPr>
        <w:pStyle w:val="BodyText"/>
      </w:pPr>
    </w:p>
    <w:p w14:paraId="77201070" w14:textId="3A5E0E75" w:rsidR="001651A5" w:rsidRDefault="001651A5" w:rsidP="001651A5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¿Qué más se puedes deducir al observar los datos? </w:t>
      </w:r>
    </w:p>
    <w:p w14:paraId="455D806F" w14:textId="76373963" w:rsidR="004F4516" w:rsidRDefault="004F4516" w:rsidP="004F4516"/>
    <w:p w14:paraId="3FA19236" w14:textId="3472F636" w:rsidR="004F4516" w:rsidRDefault="004F4516" w:rsidP="004F4516">
      <w:pPr>
        <w:pStyle w:val="BodyText"/>
      </w:pPr>
    </w:p>
    <w:p w14:paraId="395C523B" w14:textId="25CB6865" w:rsidR="004F4516" w:rsidRDefault="004F4516" w:rsidP="004F4516">
      <w:pPr>
        <w:pStyle w:val="BodyText"/>
      </w:pPr>
    </w:p>
    <w:p w14:paraId="2F0860DF" w14:textId="77777777" w:rsidR="004F4516" w:rsidRPr="004F4516" w:rsidRDefault="004F4516" w:rsidP="004F4516">
      <w:pPr>
        <w:pStyle w:val="BodyText"/>
      </w:pPr>
    </w:p>
    <w:p w14:paraId="3F3FB077" w14:textId="279B1BA0" w:rsidR="004F4516" w:rsidRDefault="004F4516" w:rsidP="004F4516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Con un compañero, elige un animal que te gustaría investigar más a fondo como hiciste con los </w:t>
      </w:r>
      <w:r>
        <w:rPr>
          <w:i/>
          <w:iCs/>
          <w:lang w:val="es"/>
        </w:rPr>
        <w:t>cnidarios</w:t>
      </w:r>
      <w:r>
        <w:rPr>
          <w:lang w:val="es"/>
        </w:rPr>
        <w:t xml:space="preserve">. Escriba el nombre del filo del animal en la casilla de búsqueda. ¿Qué patrón observas en el mapa? </w:t>
      </w:r>
    </w:p>
    <w:p w14:paraId="047F8585" w14:textId="5C30657B" w:rsidR="00EF00B4" w:rsidRDefault="00EF00B4" w:rsidP="00EF00B4"/>
    <w:p w14:paraId="47B2018A" w14:textId="12F1ED84" w:rsidR="00EF00B4" w:rsidRDefault="00EF00B4" w:rsidP="00EF00B4">
      <w:pPr>
        <w:pStyle w:val="BodyText"/>
      </w:pPr>
    </w:p>
    <w:p w14:paraId="6631A762" w14:textId="19EF50EA" w:rsidR="00EF00B4" w:rsidRDefault="00EF00B4" w:rsidP="00EF00B4">
      <w:pPr>
        <w:pStyle w:val="BodyText"/>
      </w:pPr>
    </w:p>
    <w:p w14:paraId="18CC358F" w14:textId="5CDEA56D" w:rsidR="001029F3" w:rsidRDefault="00EF00B4" w:rsidP="00071DE7">
      <w:pPr>
        <w:pStyle w:val="BodyText"/>
        <w:numPr>
          <w:ilvl w:val="0"/>
          <w:numId w:val="12"/>
        </w:numPr>
      </w:pPr>
      <w:r>
        <w:rPr>
          <w:lang w:val="es"/>
        </w:rPr>
        <w:lastRenderedPageBreak/>
        <w:t xml:space="preserve">¿Qué puedes predecir sobre la población que elegiste para investigar? </w:t>
      </w:r>
    </w:p>
    <w:p w14:paraId="647D323B" w14:textId="31FCEBAF" w:rsidR="003E5AD2" w:rsidRDefault="003E5AD2" w:rsidP="003E5AD2">
      <w:pPr>
        <w:pStyle w:val="BodyText"/>
      </w:pPr>
    </w:p>
    <w:p w14:paraId="4EEA61C7" w14:textId="10B5FAE5" w:rsidR="003E5AD2" w:rsidRDefault="003E5AD2" w:rsidP="00BC42A5">
      <w:pPr>
        <w:pStyle w:val="BodyText"/>
        <w:spacing w:line="240" w:lineRule="auto"/>
      </w:pPr>
    </w:p>
    <w:p w14:paraId="14899953" w14:textId="00BDE237" w:rsidR="003E5AD2" w:rsidRDefault="003E5AD2" w:rsidP="00BC42A5">
      <w:pPr>
        <w:pStyle w:val="BodyText"/>
        <w:spacing w:line="240" w:lineRule="auto"/>
      </w:pPr>
    </w:p>
    <w:p w14:paraId="0F9C04F1" w14:textId="77777777" w:rsidR="00BC42A5" w:rsidRDefault="00BC42A5" w:rsidP="00BC42A5">
      <w:pPr>
        <w:pStyle w:val="BodyText"/>
        <w:spacing w:line="240" w:lineRule="auto"/>
      </w:pPr>
    </w:p>
    <w:p w14:paraId="08EA44CD" w14:textId="42935B76" w:rsidR="003E5AD2" w:rsidRDefault="003E5AD2" w:rsidP="003E5AD2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Mira al final de la página la línea de tiempo geológica. ¿Cuándo es lo más temprano que habrían aparecido estos organismos? </w:t>
      </w:r>
    </w:p>
    <w:p w14:paraId="2A28A5CB" w14:textId="389F562A" w:rsidR="00871327" w:rsidRDefault="00871327" w:rsidP="00871327"/>
    <w:p w14:paraId="53B94F2A" w14:textId="3F729839" w:rsidR="00871327" w:rsidRDefault="00871327" w:rsidP="00BC42A5">
      <w:pPr>
        <w:pStyle w:val="BodyText"/>
        <w:spacing w:line="240" w:lineRule="auto"/>
      </w:pPr>
    </w:p>
    <w:p w14:paraId="4809C996" w14:textId="3E670B88" w:rsidR="00871327" w:rsidRDefault="00871327" w:rsidP="00BC42A5">
      <w:pPr>
        <w:pStyle w:val="BodyText"/>
        <w:spacing w:line="240" w:lineRule="auto"/>
      </w:pPr>
    </w:p>
    <w:p w14:paraId="1232347B" w14:textId="77777777" w:rsidR="00BC42A5" w:rsidRPr="00871327" w:rsidRDefault="00BC42A5" w:rsidP="003B3A10">
      <w:pPr>
        <w:pStyle w:val="BodyText"/>
        <w:spacing w:after="0" w:line="240" w:lineRule="auto"/>
      </w:pPr>
    </w:p>
    <w:p w14:paraId="0685B13B" w14:textId="52F7CDB5" w:rsidR="00871327" w:rsidRDefault="00871327" w:rsidP="00871327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¿Cuándo es lo más tarde que habrían aparecido estos organismos? </w:t>
      </w:r>
    </w:p>
    <w:p w14:paraId="079B8002" w14:textId="6F9714BC" w:rsidR="00FC3C9A" w:rsidRDefault="00FC3C9A" w:rsidP="00FC3C9A"/>
    <w:p w14:paraId="1203651D" w14:textId="274AC3E8" w:rsidR="00FC3C9A" w:rsidRDefault="00FC3C9A" w:rsidP="00BC42A5">
      <w:pPr>
        <w:pStyle w:val="BodyText"/>
        <w:spacing w:line="240" w:lineRule="auto"/>
      </w:pPr>
    </w:p>
    <w:p w14:paraId="7A4A61DC" w14:textId="67B20588" w:rsidR="00FC3C9A" w:rsidRDefault="00FC3C9A" w:rsidP="00BC42A5">
      <w:pPr>
        <w:pStyle w:val="BodyText"/>
        <w:spacing w:line="240" w:lineRule="auto"/>
      </w:pPr>
    </w:p>
    <w:p w14:paraId="338B1C82" w14:textId="77777777" w:rsidR="00BC42A5" w:rsidRPr="00FC3C9A" w:rsidRDefault="00BC42A5" w:rsidP="003B3A10">
      <w:pPr>
        <w:pStyle w:val="BodyText"/>
        <w:spacing w:after="0" w:line="240" w:lineRule="auto"/>
      </w:pPr>
    </w:p>
    <w:p w14:paraId="6D623A03" w14:textId="3CB2E659" w:rsidR="005C1318" w:rsidRDefault="00F63B1E" w:rsidP="008922C2">
      <w:pPr>
        <w:pStyle w:val="BodyText"/>
        <w:numPr>
          <w:ilvl w:val="0"/>
          <w:numId w:val="12"/>
        </w:numPr>
      </w:pPr>
      <w:r>
        <w:rPr>
          <w:lang w:val="es"/>
        </w:rPr>
        <w:t xml:space="preserve">Selecciona el botón </w:t>
      </w:r>
      <w:r>
        <w:rPr>
          <w:noProof/>
          <w:sz w:val="22"/>
          <w:lang w:val="es"/>
        </w:rPr>
        <w:drawing>
          <wp:inline distT="114300" distB="114300" distL="114300" distR="114300" wp14:anchorId="7FAC8728" wp14:editId="18C9FBF3">
            <wp:extent cx="368300" cy="2544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l="1" r="-54" b="14927"/>
                    <a:stretch/>
                  </pic:blipFill>
                  <pic:spPr bwMode="auto">
                    <a:xfrm>
                      <a:off x="0" y="0"/>
                      <a:ext cx="373004" cy="2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. ¿Qué patrones observas en los datos? </w:t>
      </w:r>
    </w:p>
    <w:p w14:paraId="363BA96B" w14:textId="29DF337B" w:rsidR="007755A8" w:rsidRDefault="007755A8" w:rsidP="007755A8">
      <w:pPr>
        <w:pStyle w:val="BodyText"/>
      </w:pPr>
    </w:p>
    <w:p w14:paraId="1FDAD9A7" w14:textId="543904D5" w:rsidR="007755A8" w:rsidRDefault="007755A8" w:rsidP="00BC42A5">
      <w:pPr>
        <w:pStyle w:val="BodyText"/>
        <w:spacing w:line="240" w:lineRule="auto"/>
      </w:pPr>
    </w:p>
    <w:p w14:paraId="2A7B486E" w14:textId="43BDF633" w:rsidR="00AD77E0" w:rsidRDefault="00AD77E0" w:rsidP="00BC42A5">
      <w:pPr>
        <w:pStyle w:val="BodyText"/>
        <w:spacing w:line="240" w:lineRule="auto"/>
      </w:pPr>
    </w:p>
    <w:p w14:paraId="699AD865" w14:textId="77777777" w:rsidR="00BC42A5" w:rsidRDefault="00BC42A5" w:rsidP="00F424F0">
      <w:pPr>
        <w:pStyle w:val="BodyText"/>
        <w:spacing w:line="240" w:lineRule="auto"/>
      </w:pPr>
    </w:p>
    <w:p w14:paraId="592E9511" w14:textId="4AF52AF7" w:rsidR="007755A8" w:rsidRDefault="007755A8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¿Ha cambiado la población con el tiempo? Si es así, ¿cómo y por qué crees que ha ocurrido? </w:t>
      </w:r>
    </w:p>
    <w:p w14:paraId="3A7E124F" w14:textId="11912C9B" w:rsidR="00BE069A" w:rsidRDefault="00BE069A" w:rsidP="00BE069A">
      <w:pPr>
        <w:pStyle w:val="BodyText"/>
      </w:pPr>
    </w:p>
    <w:p w14:paraId="0968E9DD" w14:textId="05A40128" w:rsidR="00BE069A" w:rsidRDefault="00BE069A" w:rsidP="00BC42A5">
      <w:pPr>
        <w:pStyle w:val="BodyText"/>
        <w:spacing w:line="240" w:lineRule="auto"/>
      </w:pPr>
    </w:p>
    <w:p w14:paraId="014BE23E" w14:textId="04473174" w:rsidR="00BE069A" w:rsidRDefault="00BE069A" w:rsidP="00BC42A5">
      <w:pPr>
        <w:pStyle w:val="BodyText"/>
        <w:spacing w:line="240" w:lineRule="auto"/>
      </w:pPr>
    </w:p>
    <w:p w14:paraId="7F72964C" w14:textId="3D5A4426" w:rsidR="00253C66" w:rsidRPr="00E97CB6" w:rsidRDefault="00BE069A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¿Qué más se puedes deducir al observar los datos? </w:t>
      </w:r>
    </w:p>
    <w:p w14:paraId="3138F850" w14:textId="2F29A32A" w:rsidR="0004717E" w:rsidRDefault="0004717E" w:rsidP="0004717E">
      <w:pPr>
        <w:pStyle w:val="BodyText"/>
      </w:pPr>
    </w:p>
    <w:p w14:paraId="715BED78" w14:textId="77777777" w:rsidR="00985111" w:rsidRPr="0004717E" w:rsidRDefault="00985111" w:rsidP="0004717E">
      <w:pPr>
        <w:pStyle w:val="BodyText"/>
      </w:pPr>
    </w:p>
    <w:sectPr w:rsidR="00985111" w:rsidRPr="0004717E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78462" w14:textId="77777777" w:rsidR="00074630" w:rsidRDefault="00074630" w:rsidP="00293785">
      <w:pPr>
        <w:spacing w:after="0" w:line="240" w:lineRule="auto"/>
      </w:pPr>
      <w:r>
        <w:separator/>
      </w:r>
    </w:p>
  </w:endnote>
  <w:endnote w:type="continuationSeparator" w:id="0">
    <w:p w14:paraId="38BF3A47" w14:textId="77777777" w:rsidR="00074630" w:rsidRDefault="0007463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12DA" w14:textId="2AE53298" w:rsidR="00293785" w:rsidRDefault="00760133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5D2AAFD" wp14:editId="2AB9BFB9">
          <wp:simplePos x="0" y="0"/>
          <wp:positionH relativeFrom="column">
            <wp:posOffset>1203960</wp:posOffset>
          </wp:positionH>
          <wp:positionV relativeFrom="paragraph">
            <wp:posOffset>-266700</wp:posOffset>
          </wp:positionV>
          <wp:extent cx="4902200" cy="508000"/>
          <wp:effectExtent l="0" t="0" r="0" b="0"/>
          <wp:wrapNone/>
          <wp:docPr id="11199850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94543" name="Picture 119109454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49E"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449E5A" wp14:editId="007BCC33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B7829" w14:textId="7F39363E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2E30064E72745D8938379074E6CA84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1066B">
                                <w:rPr>
                                  <w:bCs/>
                                  <w:lang w:val="es"/>
                                </w:rPr>
                                <w:t>What's Under Our Feet?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49E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61B7829" w14:textId="7F39363E" w:rsidR="00293785" w:rsidRDefault="0076013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2E30064E72745D8938379074E6CA84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1066B">
                          <w:rPr>
                            <w:bCs/>
                            <w:lang w:val="es"/>
                          </w:rPr>
                          <w:t>What's Under Our Feet?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30260" w14:textId="77777777" w:rsidR="00074630" w:rsidRDefault="00074630" w:rsidP="00293785">
      <w:pPr>
        <w:spacing w:after="0" w:line="240" w:lineRule="auto"/>
      </w:pPr>
      <w:r>
        <w:separator/>
      </w:r>
    </w:p>
  </w:footnote>
  <w:footnote w:type="continuationSeparator" w:id="0">
    <w:p w14:paraId="5CF33274" w14:textId="77777777" w:rsidR="00074630" w:rsidRDefault="00074630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BF0"/>
    <w:multiLevelType w:val="hybridMultilevel"/>
    <w:tmpl w:val="96FE0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165467">
    <w:abstractNumId w:val="7"/>
  </w:num>
  <w:num w:numId="2" w16cid:durableId="1499298770">
    <w:abstractNumId w:val="8"/>
  </w:num>
  <w:num w:numId="3" w16cid:durableId="879780457">
    <w:abstractNumId w:val="1"/>
  </w:num>
  <w:num w:numId="4" w16cid:durableId="648677634">
    <w:abstractNumId w:val="3"/>
  </w:num>
  <w:num w:numId="5" w16cid:durableId="1010181772">
    <w:abstractNumId w:val="4"/>
  </w:num>
  <w:num w:numId="6" w16cid:durableId="1426262195">
    <w:abstractNumId w:val="6"/>
  </w:num>
  <w:num w:numId="7" w16cid:durableId="554854674">
    <w:abstractNumId w:val="5"/>
  </w:num>
  <w:num w:numId="8" w16cid:durableId="1232304366">
    <w:abstractNumId w:val="9"/>
  </w:num>
  <w:num w:numId="9" w16cid:durableId="1228952408">
    <w:abstractNumId w:val="10"/>
  </w:num>
  <w:num w:numId="10" w16cid:durableId="1539469785">
    <w:abstractNumId w:val="11"/>
  </w:num>
  <w:num w:numId="11" w16cid:durableId="995651526">
    <w:abstractNumId w:val="2"/>
  </w:num>
  <w:num w:numId="12" w16cid:durableId="820661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63"/>
    <w:rsid w:val="00017EF8"/>
    <w:rsid w:val="00033063"/>
    <w:rsid w:val="00033D58"/>
    <w:rsid w:val="0004006F"/>
    <w:rsid w:val="0004717E"/>
    <w:rsid w:val="00053775"/>
    <w:rsid w:val="0005619A"/>
    <w:rsid w:val="000706EC"/>
    <w:rsid w:val="00071DE7"/>
    <w:rsid w:val="00074630"/>
    <w:rsid w:val="0008589D"/>
    <w:rsid w:val="000F628D"/>
    <w:rsid w:val="001029F3"/>
    <w:rsid w:val="0011259B"/>
    <w:rsid w:val="00116FDD"/>
    <w:rsid w:val="00125621"/>
    <w:rsid w:val="001651A5"/>
    <w:rsid w:val="001800E1"/>
    <w:rsid w:val="001D0BBF"/>
    <w:rsid w:val="001D739C"/>
    <w:rsid w:val="001E1F85"/>
    <w:rsid w:val="001F125D"/>
    <w:rsid w:val="001F2F32"/>
    <w:rsid w:val="002315DE"/>
    <w:rsid w:val="002345CC"/>
    <w:rsid w:val="00235154"/>
    <w:rsid w:val="00253C66"/>
    <w:rsid w:val="00293785"/>
    <w:rsid w:val="002C0879"/>
    <w:rsid w:val="002C37B4"/>
    <w:rsid w:val="002F0DB3"/>
    <w:rsid w:val="0036040A"/>
    <w:rsid w:val="00374498"/>
    <w:rsid w:val="003931F9"/>
    <w:rsid w:val="00397FA9"/>
    <w:rsid w:val="003B3A10"/>
    <w:rsid w:val="003B4D47"/>
    <w:rsid w:val="003D1CFD"/>
    <w:rsid w:val="003E3251"/>
    <w:rsid w:val="003E5AD2"/>
    <w:rsid w:val="0041066B"/>
    <w:rsid w:val="00426437"/>
    <w:rsid w:val="00445470"/>
    <w:rsid w:val="00446C13"/>
    <w:rsid w:val="004F4516"/>
    <w:rsid w:val="005078B4"/>
    <w:rsid w:val="0053328A"/>
    <w:rsid w:val="00540FC6"/>
    <w:rsid w:val="005511B6"/>
    <w:rsid w:val="00553C98"/>
    <w:rsid w:val="00562389"/>
    <w:rsid w:val="005A7635"/>
    <w:rsid w:val="005C1318"/>
    <w:rsid w:val="005D06DC"/>
    <w:rsid w:val="0063291C"/>
    <w:rsid w:val="00645D7F"/>
    <w:rsid w:val="00656940"/>
    <w:rsid w:val="00665274"/>
    <w:rsid w:val="00666C03"/>
    <w:rsid w:val="00686DAB"/>
    <w:rsid w:val="006B4CC2"/>
    <w:rsid w:val="006D0877"/>
    <w:rsid w:val="006E1542"/>
    <w:rsid w:val="00721EA4"/>
    <w:rsid w:val="00760133"/>
    <w:rsid w:val="007755A8"/>
    <w:rsid w:val="00797CB5"/>
    <w:rsid w:val="007B055F"/>
    <w:rsid w:val="007E6F1D"/>
    <w:rsid w:val="00800E02"/>
    <w:rsid w:val="008266D6"/>
    <w:rsid w:val="00836D87"/>
    <w:rsid w:val="00871327"/>
    <w:rsid w:val="00880013"/>
    <w:rsid w:val="00880A39"/>
    <w:rsid w:val="008920A4"/>
    <w:rsid w:val="008922C2"/>
    <w:rsid w:val="008B4511"/>
    <w:rsid w:val="008F4FA9"/>
    <w:rsid w:val="008F5386"/>
    <w:rsid w:val="00913172"/>
    <w:rsid w:val="00953825"/>
    <w:rsid w:val="009610BD"/>
    <w:rsid w:val="00981E19"/>
    <w:rsid w:val="00985111"/>
    <w:rsid w:val="009B52E4"/>
    <w:rsid w:val="009D6E8D"/>
    <w:rsid w:val="009D7762"/>
    <w:rsid w:val="009E4FF9"/>
    <w:rsid w:val="009F3FED"/>
    <w:rsid w:val="00A008DF"/>
    <w:rsid w:val="00A101E8"/>
    <w:rsid w:val="00A1787D"/>
    <w:rsid w:val="00A376DB"/>
    <w:rsid w:val="00A47BD3"/>
    <w:rsid w:val="00A54159"/>
    <w:rsid w:val="00A67A82"/>
    <w:rsid w:val="00A87A11"/>
    <w:rsid w:val="00AC349E"/>
    <w:rsid w:val="00AD77E0"/>
    <w:rsid w:val="00B05584"/>
    <w:rsid w:val="00B3475F"/>
    <w:rsid w:val="00B43DF8"/>
    <w:rsid w:val="00B63330"/>
    <w:rsid w:val="00B92DBF"/>
    <w:rsid w:val="00B945F6"/>
    <w:rsid w:val="00BC42A5"/>
    <w:rsid w:val="00BD119F"/>
    <w:rsid w:val="00BE069A"/>
    <w:rsid w:val="00C572DC"/>
    <w:rsid w:val="00C73EA1"/>
    <w:rsid w:val="00C8524A"/>
    <w:rsid w:val="00C86A2C"/>
    <w:rsid w:val="00CA67D8"/>
    <w:rsid w:val="00CB4D97"/>
    <w:rsid w:val="00CC4F77"/>
    <w:rsid w:val="00CC5041"/>
    <w:rsid w:val="00CD3CF6"/>
    <w:rsid w:val="00CE336D"/>
    <w:rsid w:val="00D106FF"/>
    <w:rsid w:val="00D626EB"/>
    <w:rsid w:val="00DA5B84"/>
    <w:rsid w:val="00DC7A6D"/>
    <w:rsid w:val="00E633BF"/>
    <w:rsid w:val="00E970C3"/>
    <w:rsid w:val="00E97CB6"/>
    <w:rsid w:val="00ED24C8"/>
    <w:rsid w:val="00EF00B4"/>
    <w:rsid w:val="00F309CF"/>
    <w:rsid w:val="00F377E2"/>
    <w:rsid w:val="00F424F0"/>
    <w:rsid w:val="00F4577A"/>
    <w:rsid w:val="00F50748"/>
    <w:rsid w:val="00F63B1E"/>
    <w:rsid w:val="00F72D02"/>
    <w:rsid w:val="00FA6B00"/>
    <w:rsid w:val="00FC3C9A"/>
    <w:rsid w:val="00FC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4B404"/>
  <w15:docId w15:val="{7674EFF8-0478-4B38-B9A0-D7C6E54A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E30064E72745D8938379074E6C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EF96-7B7D-490A-B66A-39FD5557AE61}"/>
      </w:docPartPr>
      <w:docPartBody>
        <w:p w:rsidR="00EC74AE" w:rsidRDefault="000172A0">
          <w:pPr>
            <w:pStyle w:val="92E30064E72745D8938379074E6CA84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A0"/>
    <w:rsid w:val="000172A0"/>
    <w:rsid w:val="00302D69"/>
    <w:rsid w:val="00880A39"/>
    <w:rsid w:val="009F3FED"/>
    <w:rsid w:val="00C04D08"/>
    <w:rsid w:val="00EC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2E30064E72745D8938379074E6CA847">
    <w:name w:val="92E30064E72745D8938379074E6CA8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1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Under Our Feet?</dc:title>
  <dc:creator>k20center@ou.edu</dc:creator>
  <cp:lastModifiedBy>McLeod Porter, Delma</cp:lastModifiedBy>
  <cp:revision>2</cp:revision>
  <cp:lastPrinted>2016-07-14T14:08:00Z</cp:lastPrinted>
  <dcterms:created xsi:type="dcterms:W3CDTF">2025-08-04T12:35:00Z</dcterms:created>
  <dcterms:modified xsi:type="dcterms:W3CDTF">2025-08-04T12:35:00Z</dcterms:modified>
</cp:coreProperties>
</file>