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617AA" w14:textId="3859CCB6" w:rsidR="00DC1CA0" w:rsidRPr="00072D23" w:rsidRDefault="006A5F58" w:rsidP="00924F21">
      <w:pPr>
        <w:pStyle w:val="Title"/>
        <w:spacing w:line="240" w:lineRule="auto"/>
      </w:pPr>
      <w:r>
        <w:t>EXIT TICKET</w:t>
      </w:r>
    </w:p>
    <w:p w14:paraId="6942A068" w14:textId="77777777" w:rsidR="006A5F58" w:rsidRDefault="006A5F58" w:rsidP="006A5F58">
      <w:pPr>
        <w:spacing w:after="0" w:line="276" w:lineRule="auto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noProof/>
          <w:sz w:val="22"/>
          <w:szCs w:val="22"/>
        </w:rPr>
        <mc:AlternateContent>
          <mc:Choice Requires="wpg">
            <w:drawing>
              <wp:inline distT="114300" distB="114300" distL="114300" distR="114300" wp14:anchorId="72FD84BA" wp14:editId="0373FECF">
                <wp:extent cx="3888401" cy="4542663"/>
                <wp:effectExtent l="38100" t="0" r="17145" b="0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88401" cy="4542663"/>
                          <a:chOff x="1039450" y="1288175"/>
                          <a:chExt cx="4310200" cy="5048151"/>
                        </a:xfrm>
                      </wpg:grpSpPr>
                      <wps:wsp>
                        <wps:cNvPr id="1293320233" name="Straight Arrow Connector 1293320233"/>
                        <wps:cNvCnPr/>
                        <wps:spPr>
                          <a:xfrm>
                            <a:off x="1039450" y="2338775"/>
                            <a:ext cx="2702700" cy="3495300"/>
                          </a:xfrm>
                          <a:prstGeom prst="straightConnector1">
                            <a:avLst/>
                          </a:prstGeom>
                          <a:noFill/>
                          <a:ln w="2857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stealth" w="med" len="med"/>
                            <a:tailEnd type="stealth" w="med" len="med"/>
                          </a:ln>
                        </wps:spPr>
                        <wps:bodyPr/>
                      </wps:wsp>
                      <wps:wsp>
                        <wps:cNvPr id="809994620" name="Straight Arrow Connector 809994620"/>
                        <wps:cNvCnPr/>
                        <wps:spPr>
                          <a:xfrm rot="10800000" flipH="1">
                            <a:off x="1806075" y="1533325"/>
                            <a:ext cx="2442600" cy="4365600"/>
                          </a:xfrm>
                          <a:prstGeom prst="straightConnector1">
                            <a:avLst/>
                          </a:prstGeom>
                          <a:noFill/>
                          <a:ln w="2857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stealth" w="med" len="med"/>
                            <a:tailEnd type="stealth" w="med" len="med"/>
                          </a:ln>
                        </wps:spPr>
                        <wps:bodyPr/>
                      </wps:wsp>
                      <wps:wsp>
                        <wps:cNvPr id="1318320876" name="Straight Arrow Connector 1318320876"/>
                        <wps:cNvCnPr/>
                        <wps:spPr>
                          <a:xfrm>
                            <a:off x="2598650" y="1702125"/>
                            <a:ext cx="2751000" cy="3558600"/>
                          </a:xfrm>
                          <a:prstGeom prst="straightConnector1">
                            <a:avLst/>
                          </a:prstGeom>
                          <a:noFill/>
                          <a:ln w="2857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stealth" w="med" len="med"/>
                            <a:tailEnd type="stealth" w="med" len="med"/>
                          </a:ln>
                        </wps:spPr>
                        <wps:bodyPr/>
                      </wps:wsp>
                      <wps:wsp>
                        <wps:cNvPr id="1053560162" name="Isosceles Triangle 1053560162"/>
                        <wps:cNvSpPr/>
                        <wps:spPr>
                          <a:xfrm rot="-2049323">
                            <a:off x="2740778" y="1975212"/>
                            <a:ext cx="235644" cy="114493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ACD77F3" w14:textId="77777777" w:rsidR="006A5F58" w:rsidRDefault="006A5F58" w:rsidP="006A5F58">
                              <w:pPr>
                                <w:spacing w:after="0" w:line="240" w:lineRule="auto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37236077" name="Isosceles Triangle 837236077"/>
                        <wps:cNvSpPr/>
                        <wps:spPr>
                          <a:xfrm rot="-2049323">
                            <a:off x="1230028" y="2673312"/>
                            <a:ext cx="235644" cy="114493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21F895C" w14:textId="77777777" w:rsidR="006A5F58" w:rsidRDefault="006A5F58" w:rsidP="006A5F58">
                              <w:pPr>
                                <w:spacing w:after="0" w:line="240" w:lineRule="auto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543641330" name="Text Box 1543641330"/>
                        <wps:cNvSpPr txBox="1"/>
                        <wps:spPr>
                          <a:xfrm>
                            <a:off x="2397495" y="4597090"/>
                            <a:ext cx="655333" cy="430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940E736" w14:textId="77777777" w:rsidR="006A5F58" w:rsidRPr="006A5F58" w:rsidRDefault="006A5F58" w:rsidP="006A5F58">
                              <w:pPr>
                                <w:spacing w:after="0" w:line="240" w:lineRule="auto"/>
                                <w:jc w:val="center"/>
                                <w:textDirection w:val="btLr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6A5F58">
                                <w:rPr>
                                  <w:rFonts w:ascii="Times New Roman" w:eastAsia="Calibri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2</w:t>
                              </w:r>
                              <w:r w:rsidRPr="006A5F58">
                                <w:rPr>
                                  <w:rFonts w:ascii="Times New Roman" w:eastAsia="Calibri" w:hAnsi="Times New Roman" w:cs="Times New Roman"/>
                                  <w:i/>
                                  <w:iCs/>
                                  <w:color w:val="000000"/>
                                  <w:sz w:val="28"/>
                                  <w:szCs w:val="28"/>
                                </w:rPr>
                                <w:t>a</w:t>
                              </w:r>
                              <w:r w:rsidRPr="006A5F58">
                                <w:rPr>
                                  <w:rFonts w:ascii="Times New Roman" w:eastAsia="Calibri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°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spAutoFit/>
                        </wps:bodyPr>
                      </wps:wsp>
                      <wps:wsp>
                        <wps:cNvPr id="92584327" name="Text Box 92584327"/>
                        <wps:cNvSpPr txBox="1"/>
                        <wps:spPr>
                          <a:xfrm>
                            <a:off x="2954113" y="2006309"/>
                            <a:ext cx="1007487" cy="430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F23C9B0" w14:textId="77777777" w:rsidR="006A5F58" w:rsidRPr="006A5F58" w:rsidRDefault="006A5F58" w:rsidP="006A5F58">
                              <w:pPr>
                                <w:spacing w:after="0" w:line="240" w:lineRule="auto"/>
                                <w:jc w:val="center"/>
                                <w:textDirection w:val="btLr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6A5F58">
                                <w:rPr>
                                  <w:rFonts w:ascii="Times New Roman" w:eastAsia="Calibri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(</w:t>
                              </w:r>
                              <w:r w:rsidRPr="006A5F58">
                                <w:rPr>
                                  <w:rFonts w:ascii="Times New Roman" w:eastAsia="Calibri" w:hAnsi="Times New Roman" w:cs="Times New Roman"/>
                                  <w:i/>
                                  <w:iCs/>
                                  <w:color w:val="000000"/>
                                  <w:sz w:val="28"/>
                                  <w:szCs w:val="28"/>
                                </w:rPr>
                                <w:t>a</w:t>
                              </w:r>
                              <w:r w:rsidRPr="006A5F58">
                                <w:rPr>
                                  <w:rFonts w:ascii="Times New Roman" w:eastAsia="Calibri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+ </w:t>
                              </w:r>
                              <w:proofErr w:type="gramStart"/>
                              <w:r w:rsidRPr="006A5F58">
                                <w:rPr>
                                  <w:rFonts w:ascii="Times New Roman" w:eastAsia="Calibri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28)°</w:t>
                              </w:r>
                              <w:proofErr w:type="gramEnd"/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spAutoFit/>
                        </wps:bodyPr>
                      </wps:wsp>
                      <wps:wsp>
                        <wps:cNvPr id="458919048" name="Text Box 458919048"/>
                        <wps:cNvSpPr txBox="1"/>
                        <wps:spPr>
                          <a:xfrm>
                            <a:off x="3052898" y="3334860"/>
                            <a:ext cx="1051678" cy="430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AFA680B" w14:textId="265F2A60" w:rsidR="006A5F58" w:rsidRPr="006A5F58" w:rsidRDefault="006A5F58" w:rsidP="006A5F58">
                              <w:pPr>
                                <w:spacing w:after="0" w:line="240" w:lineRule="auto"/>
                                <w:jc w:val="center"/>
                                <w:textDirection w:val="btLr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6A5F58">
                                <w:rPr>
                                  <w:rFonts w:ascii="Times New Roman" w:eastAsia="Calibri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(4</w:t>
                              </w:r>
                              <w:r w:rsidRPr="006A5F58">
                                <w:rPr>
                                  <w:rFonts w:ascii="Times New Roman" w:eastAsia="Calibri" w:hAnsi="Times New Roman" w:cs="Times New Roman"/>
                                  <w:i/>
                                  <w:iCs/>
                                  <w:color w:val="000000"/>
                                  <w:sz w:val="28"/>
                                  <w:szCs w:val="28"/>
                                </w:rPr>
                                <w:t>x</w:t>
                              </w:r>
                              <w:r w:rsidRPr="006A5F58">
                                <w:rPr>
                                  <w:rFonts w:ascii="Times New Roman" w:eastAsia="Calibri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– </w:t>
                              </w:r>
                              <w:proofErr w:type="gramStart"/>
                              <w:r w:rsidRPr="006A5F58">
                                <w:rPr>
                                  <w:rFonts w:ascii="Times New Roman" w:eastAsia="Calibri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16)°</w:t>
                              </w:r>
                              <w:proofErr w:type="gramEnd"/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spAutoFit/>
                        </wps:bodyPr>
                      </wps:wsp>
                      <wps:wsp>
                        <wps:cNvPr id="542001655" name="Text Box 542001655"/>
                        <wps:cNvSpPr txBox="1"/>
                        <wps:spPr>
                          <a:xfrm>
                            <a:off x="2622562" y="4166675"/>
                            <a:ext cx="1107174" cy="430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91F4BE7" w14:textId="77777777" w:rsidR="006A5F58" w:rsidRPr="006A5F58" w:rsidRDefault="006A5F58" w:rsidP="006A5F58">
                              <w:pPr>
                                <w:spacing w:after="0" w:line="240" w:lineRule="auto"/>
                                <w:jc w:val="center"/>
                                <w:textDirection w:val="btLr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6A5F58">
                                <w:rPr>
                                  <w:rFonts w:ascii="Times New Roman" w:eastAsia="Calibri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(3</w:t>
                              </w:r>
                              <w:r w:rsidRPr="006A5F58">
                                <w:rPr>
                                  <w:rFonts w:ascii="Times New Roman" w:eastAsia="Calibri" w:hAnsi="Times New Roman" w:cs="Times New Roman"/>
                                  <w:i/>
                                  <w:iCs/>
                                  <w:color w:val="000000"/>
                                  <w:sz w:val="28"/>
                                  <w:szCs w:val="28"/>
                                </w:rPr>
                                <w:t>x</w:t>
                              </w:r>
                              <w:r w:rsidRPr="006A5F58">
                                <w:rPr>
                                  <w:rFonts w:ascii="Times New Roman" w:eastAsia="Calibri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+ </w:t>
                              </w:r>
                              <w:proofErr w:type="gramStart"/>
                              <w:r w:rsidRPr="006A5F58">
                                <w:rPr>
                                  <w:rFonts w:ascii="Times New Roman" w:eastAsia="Calibri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19)°</w:t>
                              </w:r>
                              <w:proofErr w:type="gramEnd"/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spAutoFit/>
                        </wps:bodyPr>
                      </wps:wsp>
                      <wps:wsp>
                        <wps:cNvPr id="1093346271" name="Text Box 1093346271"/>
                        <wps:cNvSpPr txBox="1"/>
                        <wps:spPr>
                          <a:xfrm>
                            <a:off x="3087793" y="2616883"/>
                            <a:ext cx="389918" cy="616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D06648C" w14:textId="77777777" w:rsidR="006A5F58" w:rsidRDefault="006A5F58" w:rsidP="006A5F58">
                              <w:pPr>
                                <w:spacing w:after="0" w:line="240" w:lineRule="auto"/>
                                <w:textDirection w:val="btLr"/>
                              </w:pPr>
                              <w:r>
                                <w:rPr>
                                  <w:rFonts w:eastAsia="Calibri"/>
                                  <w:b/>
                                  <w:i/>
                                  <w:color w:val="980000"/>
                                  <w:sz w:val="48"/>
                                </w:rPr>
                                <w:t>C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spAutoFit/>
                        </wps:bodyPr>
                      </wps:wsp>
                      <wps:wsp>
                        <wps:cNvPr id="336472649" name="Text Box 336472649"/>
                        <wps:cNvSpPr txBox="1"/>
                        <wps:spPr>
                          <a:xfrm>
                            <a:off x="2130742" y="4106753"/>
                            <a:ext cx="389918" cy="616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CFE0774" w14:textId="77777777" w:rsidR="006A5F58" w:rsidRDefault="006A5F58" w:rsidP="006A5F58">
                              <w:pPr>
                                <w:spacing w:after="0" w:line="240" w:lineRule="auto"/>
                                <w:textDirection w:val="btLr"/>
                              </w:pPr>
                              <w:r>
                                <w:rPr>
                                  <w:rFonts w:eastAsia="Calibri"/>
                                  <w:b/>
                                  <w:i/>
                                  <w:color w:val="980000"/>
                                  <w:sz w:val="48"/>
                                </w:rPr>
                                <w:t>M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spAutoFit/>
                        </wps:bodyPr>
                      </wps:wsp>
                      <wps:wsp>
                        <wps:cNvPr id="749039789" name="Text Box 749039789"/>
                        <wps:cNvSpPr txBox="1"/>
                        <wps:spPr>
                          <a:xfrm>
                            <a:off x="3087793" y="2616883"/>
                            <a:ext cx="389918" cy="616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9D9197E" w14:textId="77777777" w:rsidR="006A5F58" w:rsidRDefault="006A5F58" w:rsidP="006A5F58">
                              <w:pPr>
                                <w:spacing w:after="0" w:line="240" w:lineRule="auto"/>
                                <w:textDirection w:val="btLr"/>
                              </w:pPr>
                              <w:r>
                                <w:rPr>
                                  <w:rFonts w:eastAsia="Calibri"/>
                                  <w:b/>
                                  <w:i/>
                                  <w:color w:val="980000"/>
                                  <w:sz w:val="48"/>
                                </w:rPr>
                                <w:t>C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spAutoFit/>
                        </wps:bodyPr>
                      </wps:wsp>
                      <wps:wsp>
                        <wps:cNvPr id="1233824420" name="Text Box 1233824420"/>
                        <wps:cNvSpPr txBox="1"/>
                        <wps:spPr>
                          <a:xfrm>
                            <a:off x="2273681" y="1288175"/>
                            <a:ext cx="390621" cy="616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6765BC7" w14:textId="77777777" w:rsidR="006A5F58" w:rsidRDefault="006A5F58" w:rsidP="006A5F58">
                              <w:pPr>
                                <w:spacing w:after="0" w:line="240" w:lineRule="auto"/>
                                <w:textDirection w:val="btLr"/>
                              </w:pPr>
                              <w:r>
                                <w:rPr>
                                  <w:rFonts w:eastAsia="Calibri"/>
                                  <w:b/>
                                  <w:i/>
                                  <w:color w:val="980000"/>
                                  <w:sz w:val="48"/>
                                </w:rPr>
                                <w:t>K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spAutoFit/>
                        </wps:bodyPr>
                      </wps:wsp>
                      <wps:wsp>
                        <wps:cNvPr id="223344851" name="Text Box 223344851"/>
                        <wps:cNvSpPr txBox="1"/>
                        <wps:spPr>
                          <a:xfrm>
                            <a:off x="4006223" y="1755359"/>
                            <a:ext cx="389918" cy="616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3E14AF2" w14:textId="77777777" w:rsidR="006A5F58" w:rsidRDefault="006A5F58" w:rsidP="006A5F58">
                              <w:pPr>
                                <w:spacing w:after="0" w:line="240" w:lineRule="auto"/>
                                <w:textDirection w:val="btLr"/>
                              </w:pPr>
                              <w:r>
                                <w:rPr>
                                  <w:rFonts w:eastAsia="Calibri"/>
                                  <w:b/>
                                  <w:i/>
                                  <w:color w:val="980000"/>
                                  <w:sz w:val="48"/>
                                </w:rPr>
                                <w:t>P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spAutoFit/>
                        </wps:bodyPr>
                      </wps:wsp>
                      <wps:wsp>
                        <wps:cNvPr id="682319198" name="Text Box 682319198"/>
                        <wps:cNvSpPr txBox="1"/>
                        <wps:spPr>
                          <a:xfrm>
                            <a:off x="3647302" y="5719612"/>
                            <a:ext cx="389918" cy="616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8AF84FE" w14:textId="77777777" w:rsidR="006A5F58" w:rsidRDefault="006A5F58" w:rsidP="006A5F58">
                              <w:pPr>
                                <w:spacing w:after="0" w:line="240" w:lineRule="auto"/>
                                <w:textDirection w:val="btLr"/>
                              </w:pPr>
                              <w:r>
                                <w:rPr>
                                  <w:rFonts w:eastAsia="Calibri"/>
                                  <w:b/>
                                  <w:i/>
                                  <w:color w:val="980000"/>
                                  <w:sz w:val="48"/>
                                </w:rPr>
                                <w:t>D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spAutoFit/>
                        </wps:bodyPr>
                      </wps:wsp>
                      <wps:wsp>
                        <wps:cNvPr id="1272775823" name="Flowchart: Connector 1272775823"/>
                        <wps:cNvSpPr/>
                        <wps:spPr>
                          <a:xfrm>
                            <a:off x="3992175" y="1764300"/>
                            <a:ext cx="168900" cy="168900"/>
                          </a:xfrm>
                          <a:prstGeom prst="flowChartConnector">
                            <a:avLst/>
                          </a:prstGeom>
                          <a:solidFill>
                            <a:srgbClr val="000000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63B049AB" w14:textId="77777777" w:rsidR="006A5F58" w:rsidRDefault="006A5F58" w:rsidP="006A5F58">
                              <w:pPr>
                                <w:spacing w:after="0" w:line="240" w:lineRule="auto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18227179" name="Flowchart: Connector 518227179"/>
                        <wps:cNvSpPr/>
                        <wps:spPr>
                          <a:xfrm>
                            <a:off x="2871550" y="3765750"/>
                            <a:ext cx="168900" cy="168900"/>
                          </a:xfrm>
                          <a:prstGeom prst="flowChartConnector">
                            <a:avLst/>
                          </a:prstGeom>
                          <a:solidFill>
                            <a:srgbClr val="000000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1369BE3C" w14:textId="77777777" w:rsidR="006A5F58" w:rsidRDefault="006A5F58" w:rsidP="006A5F58">
                              <w:pPr>
                                <w:spacing w:after="0" w:line="240" w:lineRule="auto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32292955" name="Text Box 332292955"/>
                        <wps:cNvSpPr txBox="1"/>
                        <wps:spPr>
                          <a:xfrm>
                            <a:off x="2598532" y="3380316"/>
                            <a:ext cx="389918" cy="616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D56B569" w14:textId="77777777" w:rsidR="006A5F58" w:rsidRDefault="006A5F58" w:rsidP="006A5F58">
                              <w:pPr>
                                <w:spacing w:after="0" w:line="240" w:lineRule="auto"/>
                                <w:textDirection w:val="btLr"/>
                              </w:pPr>
                              <w:r>
                                <w:rPr>
                                  <w:rFonts w:eastAsia="Calibri"/>
                                  <w:b/>
                                  <w:i/>
                                  <w:color w:val="980000"/>
                                  <w:sz w:val="48"/>
                                </w:rPr>
                                <w:t>Z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FD84BA" id="Group 1" o:spid="_x0000_s1026" style="width:306.15pt;height:357.7pt;mso-position-horizontal-relative:char;mso-position-vertical-relative:line" coordorigin="10394,12881" coordsize="43102,504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293320233" o:spid="_x0000_s1027" type="#_x0000_t32" style="position:absolute;left:10394;top:23387;width:27027;height:3495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" strokeweight="2.25pt">
                  <v:stroke startarrow="classic" endarrow="classic"/>
                </v:shape>
                <v:shape id="Straight Arrow Connector 809994620" o:spid="_x0000_s1028" type="#_x0000_t32" style="position:absolute;left:18060;top:15333;width:24426;height:43656;rotation:18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" strokeweight="2.25pt">
                  <v:stroke startarrow="classic" endarrow="classic"/>
                </v:shape>
                <v:shape id="Straight Arrow Connector 1318320876" o:spid="_x0000_s1029" type="#_x0000_t32" style="position:absolute;left:25986;top:17021;width:27510;height:3558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" strokeweight="2.25pt">
                  <v:stroke startarrow="classic" endarrow="classic"/>
                </v:shape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Isosceles Triangle 1053560162" o:spid="_x0000_s1030" type="#_x0000_t5" style="position:absolute;left:27407;top:19752;width:2357;height:1145;rotation:-2238407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" fillcolor="red" stroked="f">
                  <v:textbox inset="2.53958mm,2.53958mm,2.53958mm,2.53958mm">
                    <w:txbxContent>
                      <w:p w14:paraId="4ACD77F3" w14:textId="77777777" w:rsidR="006A5F58" w:rsidRDefault="006A5F58" w:rsidP="006A5F58">
                        <w:pPr>
                          <w:spacing w:after="0" w:line="240" w:lineRule="auto"/>
                          <w:jc w:val="center"/>
                          <w:textDirection w:val="btLr"/>
                        </w:pPr>
                      </w:p>
                    </w:txbxContent>
                  </v:textbox>
                </v:shape>
                <v:shape id="Isosceles Triangle 837236077" o:spid="_x0000_s1031" type="#_x0000_t5" style="position:absolute;left:12300;top:26733;width:2356;height:1145;rotation:-2238407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" fillcolor="red" stroked="f">
                  <v:textbox inset="2.53958mm,2.53958mm,2.53958mm,2.53958mm">
                    <w:txbxContent>
                      <w:p w14:paraId="021F895C" w14:textId="77777777" w:rsidR="006A5F58" w:rsidRDefault="006A5F58" w:rsidP="006A5F58">
                        <w:pPr>
                          <w:spacing w:after="0" w:line="240" w:lineRule="auto"/>
                          <w:jc w:val="center"/>
                          <w:textDirection w:val="btLr"/>
                        </w:pPr>
                      </w:p>
                    </w:txbxContent>
                  </v:textbox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43641330" o:spid="_x0000_s1032" type="#_x0000_t202" style="position:absolute;left:23974;top:45970;width:6554;height:4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" filled="f" stroked="f">
                  <v:textbox style="mso-fit-shape-to-text:t" inset="2.53958mm,2.53958mm,2.53958mm,2.53958mm">
                    <w:txbxContent>
                      <w:p w14:paraId="0940E736" w14:textId="77777777" w:rsidR="006A5F58" w:rsidRPr="006A5F58" w:rsidRDefault="006A5F58" w:rsidP="006A5F58">
                        <w:pPr>
                          <w:spacing w:after="0" w:line="240" w:lineRule="auto"/>
                          <w:jc w:val="center"/>
                          <w:textDirection w:val="btL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6A5F58">
                          <w:rPr>
                            <w:rFonts w:ascii="Times New Roman" w:eastAsia="Calibri" w:hAnsi="Times New Roman" w:cs="Times New Roman"/>
                            <w:color w:val="000000"/>
                            <w:sz w:val="28"/>
                            <w:szCs w:val="28"/>
                          </w:rPr>
                          <w:t>2</w:t>
                        </w:r>
                        <w:r w:rsidRPr="006A5F58">
                          <w:rPr>
                            <w:rFonts w:ascii="Times New Roman" w:eastAsia="Calibri" w:hAnsi="Times New Roman" w:cs="Times New Roman"/>
                            <w:i/>
                            <w:iCs/>
                            <w:color w:val="000000"/>
                            <w:sz w:val="28"/>
                            <w:szCs w:val="28"/>
                          </w:rPr>
                          <w:t>a</w:t>
                        </w:r>
                        <w:r w:rsidRPr="006A5F58">
                          <w:rPr>
                            <w:rFonts w:ascii="Times New Roman" w:eastAsia="Calibri" w:hAnsi="Times New Roman" w:cs="Times New Roman"/>
                            <w:color w:val="000000"/>
                            <w:sz w:val="28"/>
                            <w:szCs w:val="28"/>
                          </w:rPr>
                          <w:t>°</w:t>
                        </w:r>
                      </w:p>
                    </w:txbxContent>
                  </v:textbox>
                </v:shape>
                <v:shape id="Text Box 92584327" o:spid="_x0000_s1033" type="#_x0000_t202" style="position:absolute;left:29541;top:20063;width:10075;height:4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" filled="f" stroked="f">
                  <v:textbox style="mso-fit-shape-to-text:t" inset="2.53958mm,2.53958mm,2.53958mm,2.53958mm">
                    <w:txbxContent>
                      <w:p w14:paraId="0F23C9B0" w14:textId="77777777" w:rsidR="006A5F58" w:rsidRPr="006A5F58" w:rsidRDefault="006A5F58" w:rsidP="006A5F58">
                        <w:pPr>
                          <w:spacing w:after="0" w:line="240" w:lineRule="auto"/>
                          <w:jc w:val="center"/>
                          <w:textDirection w:val="btL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6A5F58">
                          <w:rPr>
                            <w:rFonts w:ascii="Times New Roman" w:eastAsia="Calibri" w:hAnsi="Times New Roman" w:cs="Times New Roman"/>
                            <w:color w:val="000000"/>
                            <w:sz w:val="28"/>
                            <w:szCs w:val="28"/>
                          </w:rPr>
                          <w:t>(</w:t>
                        </w:r>
                        <w:r w:rsidRPr="006A5F58">
                          <w:rPr>
                            <w:rFonts w:ascii="Times New Roman" w:eastAsia="Calibri" w:hAnsi="Times New Roman" w:cs="Times New Roman"/>
                            <w:i/>
                            <w:iCs/>
                            <w:color w:val="000000"/>
                            <w:sz w:val="28"/>
                            <w:szCs w:val="28"/>
                          </w:rPr>
                          <w:t>a</w:t>
                        </w:r>
                        <w:r w:rsidRPr="006A5F58">
                          <w:rPr>
                            <w:rFonts w:ascii="Times New Roman" w:eastAsia="Calibri" w:hAnsi="Times New Roman" w:cs="Times New Roman"/>
                            <w:color w:val="000000"/>
                            <w:sz w:val="28"/>
                            <w:szCs w:val="28"/>
                          </w:rPr>
                          <w:t xml:space="preserve"> + </w:t>
                        </w:r>
                        <w:proofErr w:type="gramStart"/>
                        <w:r w:rsidRPr="006A5F58">
                          <w:rPr>
                            <w:rFonts w:ascii="Times New Roman" w:eastAsia="Calibri" w:hAnsi="Times New Roman" w:cs="Times New Roman"/>
                            <w:color w:val="000000"/>
                            <w:sz w:val="28"/>
                            <w:szCs w:val="28"/>
                          </w:rPr>
                          <w:t>28)°</w:t>
                        </w:r>
                        <w:proofErr w:type="gramEnd"/>
                      </w:p>
                    </w:txbxContent>
                  </v:textbox>
                </v:shape>
                <v:shape id="Text Box 458919048" o:spid="_x0000_s1034" type="#_x0000_t202" style="position:absolute;left:30528;top:33348;width:10517;height:4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" filled="f" stroked="f">
                  <v:textbox style="mso-fit-shape-to-text:t" inset="2.53958mm,2.53958mm,2.53958mm,2.53958mm">
                    <w:txbxContent>
                      <w:p w14:paraId="0AFA680B" w14:textId="265F2A60" w:rsidR="006A5F58" w:rsidRPr="006A5F58" w:rsidRDefault="006A5F58" w:rsidP="006A5F58">
                        <w:pPr>
                          <w:spacing w:after="0" w:line="240" w:lineRule="auto"/>
                          <w:jc w:val="center"/>
                          <w:textDirection w:val="btL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6A5F58">
                          <w:rPr>
                            <w:rFonts w:ascii="Times New Roman" w:eastAsia="Calibri" w:hAnsi="Times New Roman" w:cs="Times New Roman"/>
                            <w:color w:val="000000"/>
                            <w:sz w:val="28"/>
                            <w:szCs w:val="28"/>
                          </w:rPr>
                          <w:t>(4</w:t>
                        </w:r>
                        <w:r w:rsidRPr="006A5F58">
                          <w:rPr>
                            <w:rFonts w:ascii="Times New Roman" w:eastAsia="Calibri" w:hAnsi="Times New Roman" w:cs="Times New Roman"/>
                            <w:i/>
                            <w:iCs/>
                            <w:color w:val="000000"/>
                            <w:sz w:val="28"/>
                            <w:szCs w:val="28"/>
                          </w:rPr>
                          <w:t>x</w:t>
                        </w:r>
                        <w:r w:rsidRPr="006A5F58">
                          <w:rPr>
                            <w:rFonts w:ascii="Times New Roman" w:eastAsia="Calibri" w:hAnsi="Times New Roman" w:cs="Times New Roman"/>
                            <w:color w:val="000000"/>
                            <w:sz w:val="28"/>
                            <w:szCs w:val="28"/>
                          </w:rPr>
                          <w:t xml:space="preserve"> – </w:t>
                        </w:r>
                        <w:proofErr w:type="gramStart"/>
                        <w:r w:rsidRPr="006A5F58">
                          <w:rPr>
                            <w:rFonts w:ascii="Times New Roman" w:eastAsia="Calibri" w:hAnsi="Times New Roman" w:cs="Times New Roman"/>
                            <w:color w:val="000000"/>
                            <w:sz w:val="28"/>
                            <w:szCs w:val="28"/>
                          </w:rPr>
                          <w:t>16)°</w:t>
                        </w:r>
                        <w:proofErr w:type="gramEnd"/>
                      </w:p>
                    </w:txbxContent>
                  </v:textbox>
                </v:shape>
                <v:shape id="Text Box 542001655" o:spid="_x0000_s1035" type="#_x0000_t202" style="position:absolute;left:26225;top:41666;width:11072;height:4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" filled="f" stroked="f">
                  <v:textbox style="mso-fit-shape-to-text:t" inset="2.53958mm,2.53958mm,2.53958mm,2.53958mm">
                    <w:txbxContent>
                      <w:p w14:paraId="291F4BE7" w14:textId="77777777" w:rsidR="006A5F58" w:rsidRPr="006A5F58" w:rsidRDefault="006A5F58" w:rsidP="006A5F58">
                        <w:pPr>
                          <w:spacing w:after="0" w:line="240" w:lineRule="auto"/>
                          <w:jc w:val="center"/>
                          <w:textDirection w:val="btL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6A5F58">
                          <w:rPr>
                            <w:rFonts w:ascii="Times New Roman" w:eastAsia="Calibri" w:hAnsi="Times New Roman" w:cs="Times New Roman"/>
                            <w:color w:val="000000"/>
                            <w:sz w:val="28"/>
                            <w:szCs w:val="28"/>
                          </w:rPr>
                          <w:t>(3</w:t>
                        </w:r>
                        <w:r w:rsidRPr="006A5F58">
                          <w:rPr>
                            <w:rFonts w:ascii="Times New Roman" w:eastAsia="Calibri" w:hAnsi="Times New Roman" w:cs="Times New Roman"/>
                            <w:i/>
                            <w:iCs/>
                            <w:color w:val="000000"/>
                            <w:sz w:val="28"/>
                            <w:szCs w:val="28"/>
                          </w:rPr>
                          <w:t>x</w:t>
                        </w:r>
                        <w:r w:rsidRPr="006A5F58">
                          <w:rPr>
                            <w:rFonts w:ascii="Times New Roman" w:eastAsia="Calibri" w:hAnsi="Times New Roman" w:cs="Times New Roman"/>
                            <w:color w:val="000000"/>
                            <w:sz w:val="28"/>
                            <w:szCs w:val="28"/>
                          </w:rPr>
                          <w:t xml:space="preserve"> + </w:t>
                        </w:r>
                        <w:proofErr w:type="gramStart"/>
                        <w:r w:rsidRPr="006A5F58">
                          <w:rPr>
                            <w:rFonts w:ascii="Times New Roman" w:eastAsia="Calibri" w:hAnsi="Times New Roman" w:cs="Times New Roman"/>
                            <w:color w:val="000000"/>
                            <w:sz w:val="28"/>
                            <w:szCs w:val="28"/>
                          </w:rPr>
                          <w:t>19)°</w:t>
                        </w:r>
                        <w:proofErr w:type="gramEnd"/>
                      </w:p>
                    </w:txbxContent>
                  </v:textbox>
                </v:shape>
                <v:shape id="Text Box 1093346271" o:spid="_x0000_s1036" type="#_x0000_t202" style="position:absolute;left:30877;top:26168;width:3900;height:61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" filled="f" stroked="f">
                  <v:textbox style="mso-fit-shape-to-text:t" inset="2.53958mm,2.53958mm,2.53958mm,2.53958mm">
                    <w:txbxContent>
                      <w:p w14:paraId="5D06648C" w14:textId="77777777" w:rsidR="006A5F58" w:rsidRDefault="006A5F58" w:rsidP="006A5F58">
                        <w:pPr>
                          <w:spacing w:after="0" w:line="240" w:lineRule="auto"/>
                          <w:textDirection w:val="btLr"/>
                        </w:pPr>
                        <w:r>
                          <w:rPr>
                            <w:rFonts w:eastAsia="Calibri"/>
                            <w:b/>
                            <w:i/>
                            <w:color w:val="980000"/>
                            <w:sz w:val="48"/>
                          </w:rPr>
                          <w:t>C</w:t>
                        </w:r>
                      </w:p>
                    </w:txbxContent>
                  </v:textbox>
                </v:shape>
                <v:shape id="Text Box 336472649" o:spid="_x0000_s1037" type="#_x0000_t202" style="position:absolute;left:21307;top:41067;width:3899;height:61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" filled="f" stroked="f">
                  <v:textbox style="mso-fit-shape-to-text:t" inset="2.53958mm,2.53958mm,2.53958mm,2.53958mm">
                    <w:txbxContent>
                      <w:p w14:paraId="5CFE0774" w14:textId="77777777" w:rsidR="006A5F58" w:rsidRDefault="006A5F58" w:rsidP="006A5F58">
                        <w:pPr>
                          <w:spacing w:after="0" w:line="240" w:lineRule="auto"/>
                          <w:textDirection w:val="btLr"/>
                        </w:pPr>
                        <w:r>
                          <w:rPr>
                            <w:rFonts w:eastAsia="Calibri"/>
                            <w:b/>
                            <w:i/>
                            <w:color w:val="980000"/>
                            <w:sz w:val="48"/>
                          </w:rPr>
                          <w:t>M</w:t>
                        </w:r>
                      </w:p>
                    </w:txbxContent>
                  </v:textbox>
                </v:shape>
                <v:shape id="Text Box 749039789" o:spid="_x0000_s1038" type="#_x0000_t202" style="position:absolute;left:30877;top:26168;width:3900;height:61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" filled="f" stroked="f">
                  <v:textbox style="mso-fit-shape-to-text:t" inset="2.53958mm,2.53958mm,2.53958mm,2.53958mm">
                    <w:txbxContent>
                      <w:p w14:paraId="39D9197E" w14:textId="77777777" w:rsidR="006A5F58" w:rsidRDefault="006A5F58" w:rsidP="006A5F58">
                        <w:pPr>
                          <w:spacing w:after="0" w:line="240" w:lineRule="auto"/>
                          <w:textDirection w:val="btLr"/>
                        </w:pPr>
                        <w:r>
                          <w:rPr>
                            <w:rFonts w:eastAsia="Calibri"/>
                            <w:b/>
                            <w:i/>
                            <w:color w:val="980000"/>
                            <w:sz w:val="48"/>
                          </w:rPr>
                          <w:t>C</w:t>
                        </w:r>
                      </w:p>
                    </w:txbxContent>
                  </v:textbox>
                </v:shape>
                <v:shape id="Text Box 1233824420" o:spid="_x0000_s1039" type="#_x0000_t202" style="position:absolute;left:22736;top:12881;width:3907;height:61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" filled="f" stroked="f">
                  <v:textbox style="mso-fit-shape-to-text:t" inset="2.53958mm,2.53958mm,2.53958mm,2.53958mm">
                    <w:txbxContent>
                      <w:p w14:paraId="06765BC7" w14:textId="77777777" w:rsidR="006A5F58" w:rsidRDefault="006A5F58" w:rsidP="006A5F58">
                        <w:pPr>
                          <w:spacing w:after="0" w:line="240" w:lineRule="auto"/>
                          <w:textDirection w:val="btLr"/>
                        </w:pPr>
                        <w:r>
                          <w:rPr>
                            <w:rFonts w:eastAsia="Calibri"/>
                            <w:b/>
                            <w:i/>
                            <w:color w:val="980000"/>
                            <w:sz w:val="48"/>
                          </w:rPr>
                          <w:t>K</w:t>
                        </w:r>
                      </w:p>
                    </w:txbxContent>
                  </v:textbox>
                </v:shape>
                <v:shape id="Text Box 223344851" o:spid="_x0000_s1040" type="#_x0000_t202" style="position:absolute;left:40062;top:17553;width:3899;height:61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" filled="f" stroked="f">
                  <v:textbox style="mso-fit-shape-to-text:t" inset="2.53958mm,2.53958mm,2.53958mm,2.53958mm">
                    <w:txbxContent>
                      <w:p w14:paraId="23E14AF2" w14:textId="77777777" w:rsidR="006A5F58" w:rsidRDefault="006A5F58" w:rsidP="006A5F58">
                        <w:pPr>
                          <w:spacing w:after="0" w:line="240" w:lineRule="auto"/>
                          <w:textDirection w:val="btLr"/>
                        </w:pPr>
                        <w:r>
                          <w:rPr>
                            <w:rFonts w:eastAsia="Calibri"/>
                            <w:b/>
                            <w:i/>
                            <w:color w:val="980000"/>
                            <w:sz w:val="48"/>
                          </w:rPr>
                          <w:t>P</w:t>
                        </w:r>
                      </w:p>
                    </w:txbxContent>
                  </v:textbox>
                </v:shape>
                <v:shape id="Text Box 682319198" o:spid="_x0000_s1041" type="#_x0000_t202" style="position:absolute;left:36473;top:57196;width:3899;height:61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" filled="f" stroked="f">
                  <v:textbox style="mso-fit-shape-to-text:t" inset="2.53958mm,2.53958mm,2.53958mm,2.53958mm">
                    <w:txbxContent>
                      <w:p w14:paraId="78AF84FE" w14:textId="77777777" w:rsidR="006A5F58" w:rsidRDefault="006A5F58" w:rsidP="006A5F58">
                        <w:pPr>
                          <w:spacing w:after="0" w:line="240" w:lineRule="auto"/>
                          <w:textDirection w:val="btLr"/>
                        </w:pPr>
                        <w:r>
                          <w:rPr>
                            <w:rFonts w:eastAsia="Calibri"/>
                            <w:b/>
                            <w:i/>
                            <w:color w:val="980000"/>
                            <w:sz w:val="48"/>
                          </w:rPr>
                          <w:t>D</w:t>
                        </w:r>
                      </w:p>
                    </w:txbxContent>
                  </v:textbox>
                </v:shape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Flowchart: Connector 1272775823" o:spid="_x0000_s1042" type="#_x0000_t120" style="position:absolute;left:39921;top:17643;width:1689;height:16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" fillcolor="black">
                  <v:stroke startarrowwidth="narrow" startarrowlength="short" endarrowwidth="narrow" endarrowlength="short"/>
                  <v:textbox inset="2.53958mm,2.53958mm,2.53958mm,2.53958mm">
                    <w:txbxContent>
                      <w:p w14:paraId="63B049AB" w14:textId="77777777" w:rsidR="006A5F58" w:rsidRDefault="006A5F58" w:rsidP="006A5F58">
                        <w:pPr>
                          <w:spacing w:after="0" w:line="240" w:lineRule="auto"/>
                          <w:jc w:val="center"/>
                          <w:textDirection w:val="btLr"/>
                        </w:pPr>
                      </w:p>
                    </w:txbxContent>
                  </v:textbox>
                </v:shape>
                <v:shape id="Flowchart: Connector 518227179" o:spid="_x0000_s1043" type="#_x0000_t120" style="position:absolute;left:28715;top:37657;width:1689;height:16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" fillcolor="black">
                  <v:stroke startarrowwidth="narrow" startarrowlength="short" endarrowwidth="narrow" endarrowlength="short"/>
                  <v:textbox inset="2.53958mm,2.53958mm,2.53958mm,2.53958mm">
                    <w:txbxContent>
                      <w:p w14:paraId="1369BE3C" w14:textId="77777777" w:rsidR="006A5F58" w:rsidRDefault="006A5F58" w:rsidP="006A5F58">
                        <w:pPr>
                          <w:spacing w:after="0" w:line="240" w:lineRule="auto"/>
                          <w:jc w:val="center"/>
                          <w:textDirection w:val="btLr"/>
                        </w:pPr>
                      </w:p>
                    </w:txbxContent>
                  </v:textbox>
                </v:shape>
                <v:shape id="Text Box 332292955" o:spid="_x0000_s1044" type="#_x0000_t202" style="position:absolute;left:25985;top:33803;width:3899;height:61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" filled="f" stroked="f">
                  <v:textbox style="mso-fit-shape-to-text:t" inset="2.53958mm,2.53958mm,2.53958mm,2.53958mm">
                    <w:txbxContent>
                      <w:p w14:paraId="3D56B569" w14:textId="77777777" w:rsidR="006A5F58" w:rsidRDefault="006A5F58" w:rsidP="006A5F58">
                        <w:pPr>
                          <w:spacing w:after="0" w:line="240" w:lineRule="auto"/>
                          <w:textDirection w:val="btLr"/>
                        </w:pPr>
                        <w:r>
                          <w:rPr>
                            <w:rFonts w:eastAsia="Calibri"/>
                            <w:b/>
                            <w:i/>
                            <w:color w:val="980000"/>
                            <w:sz w:val="48"/>
                          </w:rPr>
                          <w:t>Z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C10B3E3" w14:textId="77777777" w:rsidR="006A5F58" w:rsidRDefault="006A5F58" w:rsidP="006A5F58">
      <w:pPr>
        <w:spacing w:after="0" w:line="276" w:lineRule="auto"/>
        <w:rPr>
          <w:rFonts w:ascii="Arial" w:eastAsia="Arial" w:hAnsi="Arial" w:cs="Arial"/>
          <w:sz w:val="22"/>
          <w:szCs w:val="22"/>
        </w:rPr>
      </w:pPr>
    </w:p>
    <w:p w14:paraId="67D1D9D6" w14:textId="77777777" w:rsidR="006A5F58" w:rsidRDefault="006A5F58" w:rsidP="006A5F58">
      <w:pPr>
        <w:spacing w:after="0"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6A5F58" w:rsidRPr="00514037" w14:paraId="1D34F045" w14:textId="77777777" w:rsidTr="00703288">
        <w:tc>
          <w:tcPr>
            <w:tcW w:w="4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EE6CB" w14:textId="77777777" w:rsidR="006A5F58" w:rsidRPr="00514037" w:rsidRDefault="006A5F58" w:rsidP="00703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</w:rPr>
            </w:pPr>
            <w:r w:rsidRPr="00514037">
              <w:rPr>
                <w:rFonts w:asciiTheme="minorHAnsi" w:hAnsiTheme="minorHAnsi" w:cstheme="minorHAnsi"/>
              </w:rPr>
              <w:t>Solve for</w:t>
            </w:r>
            <w:r w:rsidRPr="00514037">
              <w:rPr>
                <w:rFonts w:asciiTheme="majorHAnsi" w:hAnsiTheme="majorHAnsi" w:cstheme="majorHAnsi"/>
              </w:rPr>
              <w:t xml:space="preserve"> </w:t>
            </w:r>
            <w:r w:rsidRPr="00514037">
              <w:rPr>
                <w:rFonts w:ascii="Times New Roman" w:hAnsi="Times New Roman" w:cs="Times New Roman"/>
                <w:i/>
                <w:iCs/>
              </w:rPr>
              <w:t>a</w:t>
            </w:r>
            <w:r w:rsidRPr="00514037">
              <w:rPr>
                <w:rFonts w:asciiTheme="majorHAnsi" w:hAnsiTheme="majorHAnsi" w:cstheme="majorHAnsi"/>
              </w:rPr>
              <w:t>:</w:t>
            </w:r>
          </w:p>
          <w:p w14:paraId="0308E3D9" w14:textId="77777777" w:rsidR="006A5F58" w:rsidRPr="00514037" w:rsidRDefault="006A5F58" w:rsidP="00703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0719B71B" w14:textId="77777777" w:rsidR="006A5F58" w:rsidRPr="00514037" w:rsidRDefault="006A5F58" w:rsidP="00703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00922DED" w14:textId="77777777" w:rsidR="006A5F58" w:rsidRPr="00514037" w:rsidRDefault="006A5F58" w:rsidP="00703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02F8A087" w14:textId="77777777" w:rsidR="006A5F58" w:rsidRPr="00514037" w:rsidRDefault="006A5F58" w:rsidP="00703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3118C" w14:textId="77777777" w:rsidR="006A5F58" w:rsidRPr="00514037" w:rsidRDefault="006A5F58" w:rsidP="00703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</w:rPr>
            </w:pPr>
            <w:r w:rsidRPr="00514037">
              <w:rPr>
                <w:rFonts w:asciiTheme="minorHAnsi" w:hAnsiTheme="minorHAnsi" w:cstheme="minorHAnsi"/>
              </w:rPr>
              <w:t>Solve for</w:t>
            </w:r>
            <w:r w:rsidRPr="00514037">
              <w:rPr>
                <w:rFonts w:asciiTheme="majorHAnsi" w:hAnsiTheme="majorHAnsi" w:cstheme="majorHAnsi"/>
              </w:rPr>
              <w:t xml:space="preserve"> </w:t>
            </w:r>
            <w:r w:rsidRPr="00514037">
              <w:rPr>
                <w:rFonts w:ascii="Times New Roman" w:hAnsi="Times New Roman" w:cs="Times New Roman"/>
                <w:i/>
                <w:iCs/>
              </w:rPr>
              <w:t>x</w:t>
            </w:r>
            <w:r w:rsidRPr="00514037">
              <w:rPr>
                <w:rFonts w:asciiTheme="majorHAnsi" w:hAnsiTheme="majorHAnsi" w:cstheme="majorHAnsi"/>
              </w:rPr>
              <w:t>:</w:t>
            </w:r>
          </w:p>
        </w:tc>
      </w:tr>
      <w:tr w:rsidR="006A5F58" w:rsidRPr="00514037" w14:paraId="4A567CC6" w14:textId="77777777" w:rsidTr="00703288">
        <w:tc>
          <w:tcPr>
            <w:tcW w:w="4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23CCB" w14:textId="77777777" w:rsidR="006A5F58" w:rsidRPr="00514037" w:rsidRDefault="006A5F58" w:rsidP="00703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14037">
              <w:rPr>
                <w:rFonts w:ascii="Times New Roman" w:hAnsi="Times New Roman" w:cs="Times New Roman"/>
              </w:rPr>
              <w:t>m</w:t>
            </w:r>
            <w:r w:rsidRPr="00514037">
              <w:rPr>
                <w:rFonts w:ascii="Cambria Math" w:hAnsi="Cambria Math" w:cs="Cambria Math"/>
              </w:rPr>
              <w:t>∠</w:t>
            </w:r>
            <w:r w:rsidRPr="0061628F">
              <w:rPr>
                <w:rFonts w:ascii="Times New Roman" w:hAnsi="Times New Roman" w:cs="Times New Roman"/>
                <w:i/>
                <w:iCs/>
              </w:rPr>
              <w:t>KCP</w:t>
            </w:r>
            <w:proofErr w:type="spellEnd"/>
          </w:p>
          <w:p w14:paraId="7212F449" w14:textId="77777777" w:rsidR="006A5F58" w:rsidRPr="00514037" w:rsidRDefault="006A5F58" w:rsidP="00703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5C328BBB" w14:textId="77777777" w:rsidR="006A5F58" w:rsidRPr="00514037" w:rsidRDefault="006A5F58" w:rsidP="00703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1A275E7A" w14:textId="77777777" w:rsidR="006A5F58" w:rsidRPr="00514037" w:rsidRDefault="006A5F58" w:rsidP="00703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0241E" w14:textId="77777777" w:rsidR="006A5F58" w:rsidRPr="00514037" w:rsidRDefault="006A5F58" w:rsidP="00703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14037">
              <w:rPr>
                <w:rFonts w:ascii="Times New Roman" w:hAnsi="Times New Roman" w:cs="Times New Roman"/>
              </w:rPr>
              <w:t>m</w:t>
            </w:r>
            <w:r w:rsidRPr="00514037">
              <w:rPr>
                <w:rFonts w:ascii="Cambria Math" w:hAnsi="Cambria Math" w:cs="Cambria Math"/>
              </w:rPr>
              <w:t>∠</w:t>
            </w:r>
            <w:r w:rsidRPr="0061628F">
              <w:rPr>
                <w:rFonts w:ascii="Times New Roman" w:hAnsi="Times New Roman" w:cs="Times New Roman"/>
                <w:i/>
                <w:iCs/>
              </w:rPr>
              <w:t>DMZ</w:t>
            </w:r>
            <w:proofErr w:type="spellEnd"/>
          </w:p>
        </w:tc>
      </w:tr>
    </w:tbl>
    <w:p w14:paraId="61750F89" w14:textId="338A892E" w:rsidR="001B5BA6" w:rsidRPr="00DC1CA0" w:rsidRDefault="001B5BA6" w:rsidP="006A5F58">
      <w:pPr>
        <w:spacing w:line="240" w:lineRule="auto"/>
      </w:pPr>
    </w:p>
    <w:sectPr w:rsidR="001B5BA6" w:rsidRPr="00DC1CA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F7E4C" w14:textId="77777777" w:rsidR="00C53425" w:rsidRDefault="00C53425" w:rsidP="00DC1CA0">
      <w:r>
        <w:separator/>
      </w:r>
    </w:p>
  </w:endnote>
  <w:endnote w:type="continuationSeparator" w:id="0">
    <w:p w14:paraId="55A5786C" w14:textId="77777777" w:rsidR="00C53425" w:rsidRDefault="00C53425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32033" w14:textId="6BFAC139" w:rsidR="00DC1CA0" w:rsidRPr="00304DC6" w:rsidRDefault="008F712F" w:rsidP="006A5F58">
    <w:pPr>
      <w:pStyle w:val="Footer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10C3DF8C" wp14:editId="6FC362D6">
              <wp:simplePos x="0" y="0"/>
              <wp:positionH relativeFrom="column">
                <wp:posOffset>1341450</wp:posOffset>
              </wp:positionH>
              <wp:positionV relativeFrom="paragraph">
                <wp:posOffset>-240665</wp:posOffset>
              </wp:positionV>
              <wp:extent cx="3735294" cy="1828800"/>
              <wp:effectExtent l="0" t="0" r="0" b="0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35294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9F7071E" w14:textId="505A11C4" w:rsidR="009F0B2E" w:rsidRPr="008C5074" w:rsidRDefault="006A5F58" w:rsidP="008C5074">
                          <w:pPr>
                            <w:pStyle w:val="Footer"/>
                          </w:pPr>
                          <w:r>
                            <w:t>LOOKING BETWEEN THE LINES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0C3DF8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5" type="#_x0000_t202" style="position:absolute;margin-left:105.65pt;margin-top:-18.95pt;width:294.1pt;height:2in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" filled="f" stroked="f" strokeweight=".5pt">
              <v:textbox style="mso-fit-shape-to-text:t">
                <w:txbxContent>
                  <w:p w14:paraId="39F7071E" w14:textId="505A11C4" w:rsidR="009F0B2E" w:rsidRPr="008C5074" w:rsidRDefault="006A5F58" w:rsidP="008C5074">
                    <w:pPr>
                      <w:pStyle w:val="Footer"/>
                    </w:pPr>
                    <w:r>
                      <w:t>LOOKING BETWEEN THE LINES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5" behindDoc="1" locked="0" layoutInCell="1" allowOverlap="1" wp14:anchorId="19991A10" wp14:editId="1EF966EC">
          <wp:simplePos x="0" y="0"/>
          <wp:positionH relativeFrom="column">
            <wp:posOffset>1243584</wp:posOffset>
          </wp:positionH>
          <wp:positionV relativeFrom="paragraph">
            <wp:posOffset>-193853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D317C" w14:textId="77777777" w:rsidR="00C53425" w:rsidRDefault="00C53425" w:rsidP="00DC1CA0">
      <w:r>
        <w:separator/>
      </w:r>
    </w:p>
  </w:footnote>
  <w:footnote w:type="continuationSeparator" w:id="0">
    <w:p w14:paraId="721AC5A7" w14:textId="77777777" w:rsidR="00C53425" w:rsidRDefault="00C53425" w:rsidP="00DC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F58"/>
    <w:rsid w:val="00072D23"/>
    <w:rsid w:val="000C7623"/>
    <w:rsid w:val="001B5BA6"/>
    <w:rsid w:val="002040D8"/>
    <w:rsid w:val="00222C7A"/>
    <w:rsid w:val="00245200"/>
    <w:rsid w:val="00274BB5"/>
    <w:rsid w:val="002D4C34"/>
    <w:rsid w:val="00304DC6"/>
    <w:rsid w:val="00403889"/>
    <w:rsid w:val="00463853"/>
    <w:rsid w:val="00480109"/>
    <w:rsid w:val="004806AD"/>
    <w:rsid w:val="004856EB"/>
    <w:rsid w:val="004C2D48"/>
    <w:rsid w:val="004D0B87"/>
    <w:rsid w:val="00514037"/>
    <w:rsid w:val="005345DE"/>
    <w:rsid w:val="005719BB"/>
    <w:rsid w:val="005B209D"/>
    <w:rsid w:val="005B2598"/>
    <w:rsid w:val="005B4511"/>
    <w:rsid w:val="005E3EB2"/>
    <w:rsid w:val="0061628F"/>
    <w:rsid w:val="006A5F58"/>
    <w:rsid w:val="006C5B24"/>
    <w:rsid w:val="006E2654"/>
    <w:rsid w:val="006F637F"/>
    <w:rsid w:val="007472DB"/>
    <w:rsid w:val="00782F44"/>
    <w:rsid w:val="007A5710"/>
    <w:rsid w:val="00843190"/>
    <w:rsid w:val="008C5074"/>
    <w:rsid w:val="008E31E6"/>
    <w:rsid w:val="008F712F"/>
    <w:rsid w:val="009112D3"/>
    <w:rsid w:val="00914680"/>
    <w:rsid w:val="00924F21"/>
    <w:rsid w:val="00976B6A"/>
    <w:rsid w:val="00977E3D"/>
    <w:rsid w:val="009958D7"/>
    <w:rsid w:val="009A5045"/>
    <w:rsid w:val="009A7873"/>
    <w:rsid w:val="009F0B2E"/>
    <w:rsid w:val="00A1673F"/>
    <w:rsid w:val="00AF213D"/>
    <w:rsid w:val="00BD7B9F"/>
    <w:rsid w:val="00C43388"/>
    <w:rsid w:val="00C53425"/>
    <w:rsid w:val="00CE2E34"/>
    <w:rsid w:val="00CF4EFB"/>
    <w:rsid w:val="00D72955"/>
    <w:rsid w:val="00D760BA"/>
    <w:rsid w:val="00DC1CA0"/>
    <w:rsid w:val="00E26CEB"/>
    <w:rsid w:val="00E326C3"/>
    <w:rsid w:val="00E45663"/>
    <w:rsid w:val="00E46C11"/>
    <w:rsid w:val="00EA2AF9"/>
    <w:rsid w:val="00EB6E7A"/>
    <w:rsid w:val="00F10244"/>
    <w:rsid w:val="00F80B5C"/>
    <w:rsid w:val="00F8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4D9D28"/>
  <w15:chartTrackingRefBased/>
  <w15:docId w15:val="{8969D773-406F-4A64-9349-F8CAFA3EB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924F21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4F21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4F21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924F21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924F21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4F21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4F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4F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4F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4F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4F21"/>
    <w:rPr>
      <w:rFonts w:ascii="Calibri" w:eastAsia="Times New Roman" w:hAnsi="Calibri" w:cs="Calibri"/>
      <w:b/>
      <w:bCs/>
      <w:color w:val="971D20" w:themeColor="accent3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24F21"/>
    <w:rPr>
      <w:rFonts w:ascii="Calibri" w:hAnsi="Calibri" w:cs="Calibri"/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924F21"/>
    <w:rPr>
      <w:rFonts w:ascii="Calibri" w:hAnsi="Calibri" w:cs="Calibri"/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924F21"/>
    <w:rPr>
      <w:rFonts w:ascii="Calibri" w:hAnsi="Calibri" w:cs="Calibr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4F21"/>
    <w:rPr>
      <w:rFonts w:ascii="Calibri" w:eastAsiaTheme="majorEastAsia" w:hAnsi="Calibri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4F21"/>
    <w:rPr>
      <w:rFonts w:ascii="Calibri" w:eastAsiaTheme="majorEastAsia" w:hAnsi="Calibr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4F21"/>
    <w:rPr>
      <w:rFonts w:ascii="Calibri" w:eastAsiaTheme="majorEastAsia" w:hAnsi="Calibr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4F21"/>
    <w:rPr>
      <w:rFonts w:ascii="Calibri" w:eastAsiaTheme="majorEastAsia" w:hAnsi="Calibr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4F21"/>
    <w:rPr>
      <w:rFonts w:ascii="Calibri" w:eastAsiaTheme="majorEastAsia" w:hAnsi="Calibri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924F21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924F21"/>
    <w:rPr>
      <w:rFonts w:ascii="Calibri" w:hAnsi="Calibri" w:cs="Calibri"/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24F21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24F21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924F21"/>
    <w:rPr>
      <w:rFonts w:ascii="Calibri" w:hAnsi="Calibri" w:cs="Calibri"/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924F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924F21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924F21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4F2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24F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F21"/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924F21"/>
    <w:pPr>
      <w:ind w:left="720"/>
      <w:contextualSpacing/>
    </w:pPr>
  </w:style>
  <w:style w:type="paragraph" w:customStyle="1" w:styleId="AnswerKey">
    <w:name w:val="Answer Key"/>
    <w:basedOn w:val="Normal"/>
    <w:qFormat/>
    <w:rsid w:val="00924F21"/>
    <w:rPr>
      <w:color w:val="D30F7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ike0002\Documents\Custom%20Office%20Templates\Vertical%20(25)&#8212;Template.dotx" TargetMode="External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Vertical (25)—Template</Template>
  <TotalTime>12</TotalTime>
  <Pages>1</Pages>
  <Words>12</Words>
  <Characters>52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LEARN Vertical Template</vt:lpstr>
    </vt:vector>
  </TitlesOfParts>
  <Manager/>
  <Company/>
  <LinksUpToDate>false</LinksUpToDate>
  <CharactersWithSpaces>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Looking Between the Lines</dc:title>
  <dc:subject/>
  <dc:creator>K20 Center</dc:creator>
  <cp:keywords/>
  <dc:description/>
  <cp:lastModifiedBy>Eike, Michell L.</cp:lastModifiedBy>
  <cp:revision>2</cp:revision>
  <cp:lastPrinted>2026-01-27T16:48:00Z</cp:lastPrinted>
  <dcterms:created xsi:type="dcterms:W3CDTF">2026-10-07T16:24:00Z</dcterms:created>
  <dcterms:modified xsi:type="dcterms:W3CDTF">2026-10-07T16:38:00Z</dcterms:modified>
  <cp:category/>
</cp:coreProperties>
</file>