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58EBB88" w14:textId="4C2A392F" w:rsidR="00446C13" w:rsidRDefault="00313592" w:rsidP="001872E7">
      <w:pPr>
        <w:pStyle w:val="Title"/>
      </w:pPr>
      <w:r>
        <w:t>Evolution Card Sort</w:t>
      </w:r>
    </w:p>
    <w:tbl>
      <w:tblPr>
        <w:tblW w:w="12672" w:type="dxa"/>
        <w:tblCellMar>
          <w:top w:w="15" w:type="dxa"/>
          <w:left w:w="15" w:type="dxa"/>
          <w:right w:w="15" w:type="dxa"/>
        </w:tblCellMar>
        <w:tblLook w:val="0600" w:firstRow="0" w:lastRow="0" w:firstColumn="0" w:lastColumn="0" w:noHBand="1" w:noVBand="1"/>
      </w:tblPr>
      <w:tblGrid>
        <w:gridCol w:w="6336"/>
        <w:gridCol w:w="6336"/>
      </w:tblGrid>
      <w:tr w:rsidR="007A2EC3" w:rsidRPr="00E73338" w14:paraId="0518B4E3" w14:textId="77777777" w:rsidTr="009062DD">
        <w:trPr>
          <w:trHeight w:val="1417"/>
        </w:trPr>
        <w:tc>
          <w:tcPr>
            <w:tcW w:w="6336" w:type="dxa"/>
            <w:tcBorders>
              <w:top w:val="dotted" w:sz="6" w:space="0" w:color="9E9E9E"/>
              <w:left w:val="dotted" w:sz="6" w:space="0" w:color="9E9E9E"/>
              <w:bottom w:val="dotted" w:sz="6" w:space="0" w:color="9E9E9E"/>
              <w:right w:val="dotted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65B3BEF" w14:textId="77777777" w:rsidR="007A2EC3" w:rsidRPr="00E73338" w:rsidRDefault="007A2EC3" w:rsidP="009062DD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Embryology</w:t>
            </w:r>
          </w:p>
          <w:p w14:paraId="25173F0E" w14:textId="77777777" w:rsidR="007A2EC3" w:rsidRPr="00E73338" w:rsidRDefault="007A2EC3" w:rsidP="009062DD">
            <w:pPr>
              <w:pStyle w:val="TableBody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The branch of biology and medicine concerned with the study of embryos and their development</w:t>
            </w:r>
          </w:p>
        </w:tc>
        <w:tc>
          <w:tcPr>
            <w:tcW w:w="6336" w:type="dxa"/>
            <w:tcBorders>
              <w:top w:val="dotted" w:sz="6" w:space="0" w:color="9E9E9E"/>
              <w:left w:val="dotted" w:sz="6" w:space="0" w:color="9E9E9E"/>
              <w:bottom w:val="dotted" w:sz="6" w:space="0" w:color="9E9E9E"/>
              <w:right w:val="dotted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7DAC00D" w14:textId="77777777" w:rsidR="007A2EC3" w:rsidRPr="00E73338" w:rsidRDefault="007A2EC3" w:rsidP="009062DD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Directional selection</w:t>
            </w:r>
          </w:p>
          <w:p w14:paraId="6E065C88" w14:textId="77777777" w:rsidR="007A2EC3" w:rsidRPr="00E73338" w:rsidRDefault="007A2EC3" w:rsidP="009062DD">
            <w:pPr>
              <w:pStyle w:val="TableBody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A selection that causes a shift in frequency to an extreme phenotype.</w:t>
            </w:r>
          </w:p>
        </w:tc>
      </w:tr>
      <w:tr w:rsidR="007A2EC3" w:rsidRPr="00E73338" w14:paraId="5B2A568A" w14:textId="77777777" w:rsidTr="009062DD">
        <w:trPr>
          <w:trHeight w:val="1417"/>
        </w:trPr>
        <w:tc>
          <w:tcPr>
            <w:tcW w:w="6336" w:type="dxa"/>
            <w:tcBorders>
              <w:top w:val="dotted" w:sz="6" w:space="0" w:color="9E9E9E"/>
              <w:left w:val="dotted" w:sz="6" w:space="0" w:color="9E9E9E"/>
              <w:bottom w:val="dotted" w:sz="6" w:space="0" w:color="9E9E9E"/>
              <w:right w:val="dotted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FE01619" w14:textId="77777777" w:rsidR="007A2EC3" w:rsidRPr="00E73338" w:rsidRDefault="007A2EC3" w:rsidP="009062DD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Vestigial Structures</w:t>
            </w:r>
          </w:p>
          <w:p w14:paraId="72BC884F" w14:textId="77777777" w:rsidR="007A2EC3" w:rsidRPr="00E73338" w:rsidRDefault="007A2EC3" w:rsidP="009062DD">
            <w:pPr>
              <w:pStyle w:val="TableBody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Inherited, but reduced in size, often unused, and no longer serves its purpose.</w:t>
            </w:r>
          </w:p>
        </w:tc>
        <w:tc>
          <w:tcPr>
            <w:tcW w:w="6336" w:type="dxa"/>
            <w:tcBorders>
              <w:top w:val="dotted" w:sz="6" w:space="0" w:color="9E9E9E"/>
              <w:left w:val="dotted" w:sz="6" w:space="0" w:color="9E9E9E"/>
              <w:bottom w:val="dotted" w:sz="6" w:space="0" w:color="9E9E9E"/>
              <w:right w:val="dotted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5C626A0" w14:textId="77777777" w:rsidR="007A2EC3" w:rsidRPr="00E73338" w:rsidRDefault="007A2EC3" w:rsidP="009062DD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Fossil</w:t>
            </w:r>
          </w:p>
          <w:p w14:paraId="5DC49F91" w14:textId="77777777" w:rsidR="007A2EC3" w:rsidRPr="00E73338" w:rsidRDefault="007A2EC3" w:rsidP="009062DD">
            <w:pPr>
              <w:pStyle w:val="TableBody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Preserved remains or imprints of ancient organisms.</w:t>
            </w:r>
          </w:p>
        </w:tc>
      </w:tr>
      <w:tr w:rsidR="007A2EC3" w:rsidRPr="00E73338" w14:paraId="31CCFCB9" w14:textId="77777777" w:rsidTr="009062DD">
        <w:trPr>
          <w:trHeight w:val="1417"/>
        </w:trPr>
        <w:tc>
          <w:tcPr>
            <w:tcW w:w="6336" w:type="dxa"/>
            <w:tcBorders>
              <w:top w:val="dotted" w:sz="6" w:space="0" w:color="9E9E9E"/>
              <w:left w:val="dotted" w:sz="6" w:space="0" w:color="9E9E9E"/>
              <w:bottom w:val="dotted" w:sz="6" w:space="0" w:color="9E9E9E"/>
              <w:right w:val="dotted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246D64F" w14:textId="77777777" w:rsidR="007A2EC3" w:rsidRPr="00E73338" w:rsidRDefault="007A2EC3" w:rsidP="009062DD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Homologous Structures</w:t>
            </w:r>
          </w:p>
          <w:p w14:paraId="729856EF" w14:textId="77777777" w:rsidR="007A2EC3" w:rsidRPr="00E73338" w:rsidRDefault="007A2EC3" w:rsidP="009062DD">
            <w:pPr>
              <w:pStyle w:val="TableBody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Traits that are similar in different species because the species share a common ancestor</w:t>
            </w:r>
          </w:p>
        </w:tc>
        <w:tc>
          <w:tcPr>
            <w:tcW w:w="6336" w:type="dxa"/>
            <w:tcBorders>
              <w:top w:val="dotted" w:sz="6" w:space="0" w:color="9E9E9E"/>
              <w:left w:val="dotted" w:sz="6" w:space="0" w:color="9E9E9E"/>
              <w:bottom w:val="dotted" w:sz="6" w:space="0" w:color="9E9E9E"/>
              <w:right w:val="dotted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94BFE8B" w14:textId="77777777" w:rsidR="007A2EC3" w:rsidRPr="00E73338" w:rsidRDefault="007A2EC3" w:rsidP="009062DD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Biochemistry</w:t>
            </w:r>
          </w:p>
          <w:p w14:paraId="537104AB" w14:textId="77777777" w:rsidR="007A2EC3" w:rsidRPr="00E73338" w:rsidRDefault="007A2EC3" w:rsidP="009062DD">
            <w:pPr>
              <w:pStyle w:val="TableBody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The branch of science that explores the chemical processes within and related to living organisms</w:t>
            </w:r>
            <w:r>
              <w:t>.</w:t>
            </w:r>
          </w:p>
        </w:tc>
      </w:tr>
      <w:tr w:rsidR="007A2EC3" w:rsidRPr="00E73338" w14:paraId="60BD462F" w14:textId="77777777" w:rsidTr="009062DD">
        <w:trPr>
          <w:trHeight w:val="1417"/>
        </w:trPr>
        <w:tc>
          <w:tcPr>
            <w:tcW w:w="6336" w:type="dxa"/>
            <w:tcBorders>
              <w:top w:val="dotted" w:sz="6" w:space="0" w:color="9E9E9E"/>
              <w:left w:val="dotted" w:sz="6" w:space="0" w:color="9E9E9E"/>
              <w:bottom w:val="dotted" w:sz="6" w:space="0" w:color="9E9E9E"/>
              <w:right w:val="dotted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0080E90" w14:textId="77777777" w:rsidR="007A2EC3" w:rsidRPr="00E73338" w:rsidRDefault="007A2EC3" w:rsidP="009062DD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Analogous Structures</w:t>
            </w:r>
          </w:p>
          <w:p w14:paraId="70237D7B" w14:textId="77777777" w:rsidR="007A2EC3" w:rsidRPr="00E73338" w:rsidRDefault="007A2EC3" w:rsidP="009062DD">
            <w:pPr>
              <w:pStyle w:val="TableBody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Structures that are similar in function but are not inherited from a common ancestor.</w:t>
            </w:r>
          </w:p>
        </w:tc>
        <w:tc>
          <w:tcPr>
            <w:tcW w:w="6336" w:type="dxa"/>
            <w:tcBorders>
              <w:top w:val="dotted" w:sz="6" w:space="0" w:color="9E9E9E"/>
              <w:left w:val="dotted" w:sz="6" w:space="0" w:color="9E9E9E"/>
              <w:bottom w:val="dotted" w:sz="6" w:space="0" w:color="9E9E9E"/>
              <w:right w:val="dotted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C91C95A" w14:textId="77777777" w:rsidR="007A2EC3" w:rsidRPr="00E73338" w:rsidRDefault="007A2EC3" w:rsidP="009062DD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Stabilizing Selection</w:t>
            </w:r>
            <w:r>
              <w:t xml:space="preserve"> </w:t>
            </w:r>
            <w:r w:rsidRPr="00E73338">
              <w:t>(Genetic Equilibrium)</w:t>
            </w:r>
          </w:p>
          <w:p w14:paraId="1FE64A4E" w14:textId="77777777" w:rsidR="007A2EC3" w:rsidRPr="00E73338" w:rsidRDefault="007A2EC3" w:rsidP="009062DD">
            <w:pPr>
              <w:pStyle w:val="TableBody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Constant state of allele frequency</w:t>
            </w:r>
            <w:r>
              <w:t>.</w:t>
            </w:r>
          </w:p>
        </w:tc>
      </w:tr>
      <w:tr w:rsidR="007A2EC3" w:rsidRPr="00E73338" w14:paraId="1939A51A" w14:textId="77777777" w:rsidTr="009062DD">
        <w:trPr>
          <w:trHeight w:val="1417"/>
        </w:trPr>
        <w:tc>
          <w:tcPr>
            <w:tcW w:w="6336" w:type="dxa"/>
            <w:tcBorders>
              <w:top w:val="dotted" w:sz="6" w:space="0" w:color="9E9E9E"/>
              <w:left w:val="dotted" w:sz="6" w:space="0" w:color="9E9E9E"/>
              <w:bottom w:val="dotted" w:sz="6" w:space="0" w:color="9E9E9E"/>
              <w:right w:val="dotted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83A6D96" w14:textId="77777777" w:rsidR="007A2EC3" w:rsidRPr="00E73338" w:rsidRDefault="007A2EC3" w:rsidP="009062DD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Disruptive Selection</w:t>
            </w:r>
          </w:p>
          <w:p w14:paraId="548AFEA4" w14:textId="77777777" w:rsidR="007A2EC3" w:rsidRPr="00E73338" w:rsidRDefault="007A2EC3" w:rsidP="009062DD">
            <w:pPr>
              <w:pStyle w:val="TableBody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A selection that does not favor the most common variation within a population.</w:t>
            </w:r>
          </w:p>
        </w:tc>
        <w:tc>
          <w:tcPr>
            <w:tcW w:w="6336" w:type="dxa"/>
            <w:tcBorders>
              <w:top w:val="dotted" w:sz="6" w:space="0" w:color="9E9E9E"/>
              <w:left w:val="dotted" w:sz="6" w:space="0" w:color="9E9E9E"/>
              <w:bottom w:val="dotted" w:sz="6" w:space="0" w:color="9E9E9E"/>
              <w:right w:val="dotted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357A9AC" w14:textId="77777777" w:rsidR="007A2EC3" w:rsidRPr="00E73338" w:rsidRDefault="007A2EC3" w:rsidP="009062DD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DNA Technology</w:t>
            </w:r>
          </w:p>
          <w:p w14:paraId="0515325C" w14:textId="77777777" w:rsidR="007A2EC3" w:rsidRPr="00E73338" w:rsidRDefault="007A2EC3" w:rsidP="009062DD">
            <w:pPr>
              <w:pStyle w:val="TableBody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The sequencing, analysis, and cutting-and-pasting of DNA. Examples include sequencing, polymerase chain reaction, cloning, and gel electrophoresis.</w:t>
            </w:r>
          </w:p>
        </w:tc>
      </w:tr>
    </w:tbl>
    <w:p w14:paraId="0AE09798" w14:textId="6F82D6B8" w:rsidR="007A2EC3" w:rsidRDefault="007A2EC3" w:rsidP="007A2EC3"/>
    <w:tbl>
      <w:tblPr>
        <w:tblStyle w:val="TableGrid"/>
        <w:tblW w:w="13392" w:type="dxa"/>
        <w:tblBorders>
          <w:top w:val="dashed" w:sz="4" w:space="0" w:color="3E5C61" w:themeColor="text2"/>
          <w:left w:val="dashed" w:sz="4" w:space="0" w:color="3E5C61" w:themeColor="text2"/>
          <w:bottom w:val="dashed" w:sz="4" w:space="0" w:color="3E5C61" w:themeColor="text2"/>
          <w:right w:val="dashed" w:sz="4" w:space="0" w:color="3E5C61" w:themeColor="text2"/>
          <w:insideH w:val="dashed" w:sz="4" w:space="0" w:color="3E5C61" w:themeColor="text2"/>
          <w:insideV w:val="dashed" w:sz="4" w:space="0" w:color="3E5C61" w:themeColor="text2"/>
        </w:tblBorders>
        <w:tblLook w:val="04A0" w:firstRow="1" w:lastRow="0" w:firstColumn="1" w:lastColumn="0" w:noHBand="0" w:noVBand="1"/>
      </w:tblPr>
      <w:tblGrid>
        <w:gridCol w:w="4464"/>
        <w:gridCol w:w="4464"/>
        <w:gridCol w:w="4464"/>
      </w:tblGrid>
      <w:tr w:rsidR="00FD0753" w14:paraId="3CF2C93C" w14:textId="77777777" w:rsidTr="00FD0753">
        <w:trPr>
          <w:trHeight w:val="7200"/>
        </w:trPr>
        <w:tc>
          <w:tcPr>
            <w:tcW w:w="4464" w:type="dxa"/>
            <w:vAlign w:val="center"/>
          </w:tcPr>
          <w:p w14:paraId="6033F374" w14:textId="37FFC0CB" w:rsidR="00FD0753" w:rsidRDefault="00FD0753" w:rsidP="00FD0753">
            <w:pPr>
              <w:pStyle w:val="BodyText"/>
            </w:pPr>
          </w:p>
          <w:p w14:paraId="0BD17968" w14:textId="315380F8" w:rsidR="00FD0753" w:rsidRDefault="00FD0753" w:rsidP="00FD0753">
            <w:pPr>
              <w:pStyle w:val="RowHeader"/>
            </w:pPr>
            <w:r>
              <w:t>Directional Selection</w:t>
            </w:r>
            <w:r w:rsidRPr="00E73338">
              <w:drawing>
                <wp:inline distT="0" distB="0" distL="0" distR="0" wp14:anchorId="6B8773BF" wp14:editId="4670556E">
                  <wp:extent cx="2514600" cy="3757930"/>
                  <wp:effectExtent l="0" t="0" r="0" b="0"/>
                  <wp:docPr id="99" name="Google Shape;99;gb07d4329a6_1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Google Shape;99;gb07d4329a6_1_3"/>
                          <pic:cNvPicPr preferRelativeResize="0"/>
                        </pic:nvPicPr>
                        <pic:blipFill rotWithShape="1"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675" r="66834"/>
                          <a:stretch/>
                        </pic:blipFill>
                        <pic:spPr bwMode="auto">
                          <a:xfrm>
                            <a:off x="0" y="0"/>
                            <a:ext cx="2515117" cy="37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vAlign w:val="center"/>
          </w:tcPr>
          <w:p w14:paraId="7E9852BD" w14:textId="38BCC554" w:rsidR="00FD0753" w:rsidRDefault="00FD0753" w:rsidP="00FD0753">
            <w:pPr>
              <w:pStyle w:val="BodyText"/>
            </w:pPr>
          </w:p>
          <w:p w14:paraId="254C1044" w14:textId="77777777" w:rsidR="00FD0753" w:rsidRDefault="00FD0753" w:rsidP="00FD0753">
            <w:pPr>
              <w:pStyle w:val="RowHeader"/>
            </w:pPr>
            <w:r>
              <w:t>Disruptive Selection</w:t>
            </w:r>
          </w:p>
          <w:p w14:paraId="7E2B4B97" w14:textId="41B7051D" w:rsidR="00FD0753" w:rsidRDefault="00FD0753" w:rsidP="00FD0753">
            <w:pPr>
              <w:pStyle w:val="RowHeader"/>
            </w:pPr>
            <w:r w:rsidRPr="00E73338">
              <w:drawing>
                <wp:inline distT="0" distB="0" distL="0" distR="0" wp14:anchorId="0BFD08B4" wp14:editId="05439146">
                  <wp:extent cx="2496418" cy="3758702"/>
                  <wp:effectExtent l="0" t="0" r="0" b="0"/>
                  <wp:docPr id="100" name="Google Shape;100;gb07d4329a6_1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oogle Shape;100;gb07d4329a6_1_3"/>
                          <pic:cNvPicPr preferRelativeResize="0"/>
                        </pic:nvPicPr>
                        <pic:blipFill rotWithShape="1"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80" t="23675"/>
                          <a:stretch/>
                        </pic:blipFill>
                        <pic:spPr>
                          <a:xfrm>
                            <a:off x="0" y="0"/>
                            <a:ext cx="2496418" cy="37587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vAlign w:val="center"/>
          </w:tcPr>
          <w:p w14:paraId="509A1C7B" w14:textId="4BD217B9" w:rsidR="00FD0753" w:rsidRDefault="00FD0753" w:rsidP="00FD0753">
            <w:pPr>
              <w:pStyle w:val="BodyText"/>
            </w:pPr>
          </w:p>
          <w:p w14:paraId="5DFFE4A0" w14:textId="38F03872" w:rsidR="00FD0753" w:rsidRDefault="00FD0753" w:rsidP="00FD0753">
            <w:pPr>
              <w:pStyle w:val="RowHeader"/>
            </w:pPr>
            <w:r>
              <w:t>Stabilizing Selection (Genetic Equilibrium)</w:t>
            </w:r>
            <w:r w:rsidRPr="00E73338">
              <w:t xml:space="preserve"> </w:t>
            </w:r>
            <w:r w:rsidRPr="00E73338">
              <w:drawing>
                <wp:inline distT="0" distB="0" distL="0" distR="0" wp14:anchorId="3FD23DEB" wp14:editId="7F9E3D21">
                  <wp:extent cx="2374900" cy="3758565"/>
                  <wp:effectExtent l="0" t="0" r="6350" b="0"/>
                  <wp:docPr id="101" name="Google Shape;101;gb07d4329a6_1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oogle Shape;101;gb07d4329a6_1_3"/>
                          <pic:cNvPicPr preferRelativeResize="0"/>
                        </pic:nvPicPr>
                        <pic:blipFill rotWithShape="1"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4" t="23669" r="34665"/>
                          <a:stretch/>
                        </pic:blipFill>
                        <pic:spPr>
                          <a:xfrm>
                            <a:off x="0" y="0"/>
                            <a:ext cx="2374900" cy="3758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744968" w14:textId="77777777" w:rsidR="00FD0753" w:rsidRPr="00FD0753" w:rsidRDefault="00FD0753" w:rsidP="00FD0753">
      <w:pPr>
        <w:pStyle w:val="BodyText"/>
      </w:pPr>
    </w:p>
    <w:p w14:paraId="41C9B18F" w14:textId="5D1977BC" w:rsidR="00E73338" w:rsidRDefault="00E73338">
      <w:pPr>
        <w:spacing w:after="160" w:line="259" w:lineRule="auto"/>
      </w:pPr>
      <w:r>
        <w:br w:type="page"/>
      </w:r>
    </w:p>
    <w:p w14:paraId="7CD156AB" w14:textId="61507815" w:rsidR="00E73338" w:rsidRDefault="00E73338"/>
    <w:tbl>
      <w:tblPr>
        <w:tblStyle w:val="TableGrid"/>
        <w:tblW w:w="0" w:type="auto"/>
        <w:tblBorders>
          <w:top w:val="dashed" w:sz="4" w:space="0" w:color="3E5C61" w:themeColor="text2"/>
          <w:left w:val="dashed" w:sz="4" w:space="0" w:color="3E5C61" w:themeColor="text2"/>
          <w:bottom w:val="dashed" w:sz="4" w:space="0" w:color="3E5C61" w:themeColor="text2"/>
          <w:right w:val="dashed" w:sz="4" w:space="0" w:color="3E5C61" w:themeColor="text2"/>
          <w:insideH w:val="dashed" w:sz="4" w:space="0" w:color="3E5C61" w:themeColor="text2"/>
          <w:insideV w:val="dashed" w:sz="4" w:space="0" w:color="3E5C61" w:themeColor="text2"/>
        </w:tblBorders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E73338" w14:paraId="34840FD2" w14:textId="77777777" w:rsidTr="00383D88">
        <w:trPr>
          <w:trHeight w:val="4320"/>
        </w:trPr>
        <w:tc>
          <w:tcPr>
            <w:tcW w:w="3237" w:type="dxa"/>
            <w:vAlign w:val="center"/>
          </w:tcPr>
          <w:p w14:paraId="1A36D0DE" w14:textId="5EF977A7" w:rsidR="00E73338" w:rsidRDefault="00E73338" w:rsidP="00CA0BA5">
            <w:pPr>
              <w:jc w:val="center"/>
            </w:pPr>
          </w:p>
          <w:p w14:paraId="489A4C63" w14:textId="1C6C112C" w:rsidR="007A2EC3" w:rsidRDefault="007A2EC3" w:rsidP="007A2EC3">
            <w:pPr>
              <w:pStyle w:val="BodyText"/>
            </w:pPr>
            <w:r w:rsidRPr="007A2EC3">
              <w:rPr>
                <w:b/>
                <w:color w:val="910D28" w:themeColor="accent1"/>
              </w:rPr>
              <w:t>Vestig</w:t>
            </w:r>
            <w:r>
              <w:rPr>
                <w:b/>
                <w:color w:val="910D28" w:themeColor="accent1"/>
              </w:rPr>
              <w:t>i</w:t>
            </w:r>
            <w:r w:rsidRPr="007A2EC3">
              <w:rPr>
                <w:b/>
                <w:color w:val="910D28" w:themeColor="accent1"/>
              </w:rPr>
              <w:t>al Structures</w:t>
            </w:r>
            <w:r w:rsidRPr="00E73338">
              <w:drawing>
                <wp:inline distT="0" distB="0" distL="0" distR="0" wp14:anchorId="69B714FB" wp14:editId="2FACD21A">
                  <wp:extent cx="1684575" cy="1826998"/>
                  <wp:effectExtent l="0" t="0" r="0" b="1905"/>
                  <wp:docPr id="83" name="Google Shape;83;g6b4f1a212a_0_10" descr="Vestigial Structures - Evolu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oogle Shape;83;g6b4f1a212a_0_10" descr="Vestigial Structures - Evolution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84575" cy="182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697C8" w14:textId="6E297C81" w:rsidR="007A2EC3" w:rsidRPr="007A2EC3" w:rsidRDefault="007A2EC3" w:rsidP="007A2EC3">
            <w:pPr>
              <w:pStyle w:val="BodyText"/>
            </w:pPr>
          </w:p>
        </w:tc>
        <w:tc>
          <w:tcPr>
            <w:tcW w:w="3237" w:type="dxa"/>
            <w:vAlign w:val="center"/>
          </w:tcPr>
          <w:p w14:paraId="18BA00BF" w14:textId="02D62BB8" w:rsidR="00E73338" w:rsidRDefault="00E73338" w:rsidP="00CA0BA5">
            <w:pPr>
              <w:jc w:val="center"/>
            </w:pPr>
          </w:p>
          <w:p w14:paraId="10DED73C" w14:textId="058CC75E" w:rsidR="007A2EC3" w:rsidRDefault="007A2EC3" w:rsidP="007A2EC3">
            <w:pPr>
              <w:pStyle w:val="BodyText"/>
            </w:pPr>
            <w:r w:rsidRPr="007A2EC3">
              <w:rPr>
                <w:b/>
                <w:color w:val="910D28" w:themeColor="accent1"/>
              </w:rPr>
              <w:t>Analogous Structures</w:t>
            </w:r>
            <w:r w:rsidRPr="00CA0BA5">
              <w:drawing>
                <wp:inline distT="0" distB="0" distL="0" distR="0" wp14:anchorId="04C922DD" wp14:editId="334B373A">
                  <wp:extent cx="1684575" cy="1827000"/>
                  <wp:effectExtent l="0" t="0" r="0" b="1905"/>
                  <wp:docPr id="87" name="Google Shape;87;g6b4f1a212a_0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oogle Shape;87;g6b4f1a212a_0_10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575" cy="18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9B6A3" w14:textId="1DC45ADF" w:rsidR="007A2EC3" w:rsidRPr="007A2EC3" w:rsidRDefault="007A2EC3" w:rsidP="007A2EC3">
            <w:pPr>
              <w:pStyle w:val="BodyText"/>
            </w:pPr>
          </w:p>
        </w:tc>
        <w:tc>
          <w:tcPr>
            <w:tcW w:w="3238" w:type="dxa"/>
            <w:vAlign w:val="center"/>
          </w:tcPr>
          <w:p w14:paraId="1BC06309" w14:textId="71E4C689" w:rsidR="007A2EC3" w:rsidRPr="007A2EC3" w:rsidRDefault="007A2EC3" w:rsidP="007A2EC3">
            <w:pPr>
              <w:pStyle w:val="BodyText"/>
            </w:pPr>
            <w:r w:rsidRPr="007A2EC3">
              <w:rPr>
                <w:b/>
                <w:color w:val="910D28" w:themeColor="accent1"/>
              </w:rPr>
              <w:t>Homologous Structures</w:t>
            </w:r>
            <w:r w:rsidRPr="00CA0BA5">
              <w:drawing>
                <wp:inline distT="0" distB="0" distL="0" distR="0" wp14:anchorId="70A172BF" wp14:editId="7CBC08B0">
                  <wp:extent cx="1789975" cy="1827000"/>
                  <wp:effectExtent l="0" t="0" r="1270" b="1905"/>
                  <wp:docPr id="92" name="Google Shape;92;g6b4f1a212a_0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oogle Shape;92;g6b4f1a212a_0_10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975" cy="18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3EA3FF40" w14:textId="353766DC" w:rsidR="007A2EC3" w:rsidRPr="007A2EC3" w:rsidRDefault="007A2EC3" w:rsidP="007A2EC3">
            <w:pPr>
              <w:pStyle w:val="BodyText"/>
            </w:pPr>
            <w:r w:rsidRPr="007A2EC3">
              <w:rPr>
                <w:b/>
                <w:color w:val="910D28" w:themeColor="accent1"/>
              </w:rPr>
              <w:t>Biochemistry</w:t>
            </w:r>
            <w:r w:rsidRPr="00CA0BA5">
              <w:drawing>
                <wp:inline distT="0" distB="0" distL="0" distR="0" wp14:anchorId="2971D50C" wp14:editId="0F070002">
                  <wp:extent cx="1684575" cy="1827000"/>
                  <wp:effectExtent l="0" t="0" r="0" b="1905"/>
                  <wp:docPr id="91" name="Google Shape;91;g6b4f1a212a_0_10" descr="Comparative Biochemistry - Evidence for Evolu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oogle Shape;91;g6b4f1a212a_0_10" descr="Comparative Biochemistry - Evidence for Evolution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84575" cy="18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338" w14:paraId="5A436C93" w14:textId="77777777" w:rsidTr="00383D88">
        <w:trPr>
          <w:trHeight w:val="4320"/>
        </w:trPr>
        <w:tc>
          <w:tcPr>
            <w:tcW w:w="3237" w:type="dxa"/>
            <w:vAlign w:val="center"/>
          </w:tcPr>
          <w:p w14:paraId="54E049C9" w14:textId="3F2A5D6F" w:rsidR="00E73338" w:rsidRDefault="007A2EC3" w:rsidP="007A2EC3">
            <w:pPr>
              <w:pStyle w:val="RowHeader"/>
            </w:pPr>
            <w:r>
              <w:t>Fossils</w:t>
            </w:r>
          </w:p>
          <w:p w14:paraId="495FAF66" w14:textId="3B340360" w:rsidR="007A2EC3" w:rsidRPr="007A2EC3" w:rsidRDefault="007A2EC3" w:rsidP="007A2EC3">
            <w:pPr>
              <w:pStyle w:val="BodyText"/>
            </w:pPr>
            <w:r w:rsidRPr="00CA0BA5">
              <w:drawing>
                <wp:anchor distT="0" distB="0" distL="114300" distR="114300" simplePos="0" relativeHeight="251668480" behindDoc="0" locked="0" layoutInCell="1" allowOverlap="1" wp14:anchorId="235E84D5" wp14:editId="5F53F52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684020" cy="1014095"/>
                  <wp:effectExtent l="0" t="0" r="0" b="0"/>
                  <wp:wrapNone/>
                  <wp:docPr id="93" name="Google Shape;93;g6b4f1a212a_0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oogle Shape;93;g6b4f1a212a_0_10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0BA5">
              <w:drawing>
                <wp:anchor distT="0" distB="0" distL="114300" distR="114300" simplePos="0" relativeHeight="251666432" behindDoc="0" locked="0" layoutInCell="1" allowOverlap="1" wp14:anchorId="3CE265FC" wp14:editId="0391AFD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1144905</wp:posOffset>
                  </wp:positionV>
                  <wp:extent cx="1684020" cy="953135"/>
                  <wp:effectExtent l="0" t="0" r="0" b="0"/>
                  <wp:wrapNone/>
                  <wp:docPr id="88" name="Google Shape;88;g6b4f1a212a_0_10" descr="Supercomputer Scours Fossil Record for Earth's Hidden Extinctions -  Scientific Americ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oogle Shape;88;g6b4f1a212a_0_10" descr="Supercomputer Scours Fossil Record for Earth's Hidden Extinctions -  Scientific American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8402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7" w:type="dxa"/>
            <w:vAlign w:val="center"/>
          </w:tcPr>
          <w:p w14:paraId="1B0A1A2F" w14:textId="77777777" w:rsidR="007A2EC3" w:rsidRPr="00E73338" w:rsidRDefault="007A2EC3" w:rsidP="007A2EC3">
            <w:pPr>
              <w:pStyle w:val="RowHeader"/>
              <w:rPr>
                <w:rFonts w:ascii="Arial" w:eastAsia="Times New Roman" w:hAnsi="Arial" w:cs="Arial"/>
                <w:sz w:val="36"/>
                <w:szCs w:val="36"/>
              </w:rPr>
            </w:pPr>
            <w:r w:rsidRPr="00E73338">
              <w:t>Embryology</w:t>
            </w:r>
          </w:p>
          <w:p w14:paraId="76D8BA29" w14:textId="5BDA5794" w:rsidR="007A2EC3" w:rsidRPr="007A2EC3" w:rsidRDefault="007A2EC3" w:rsidP="007A2EC3">
            <w:pPr>
              <w:pStyle w:val="BodyText"/>
            </w:pPr>
            <w:r w:rsidRPr="00CA0BA5">
              <w:drawing>
                <wp:inline distT="0" distB="0" distL="0" distR="0" wp14:anchorId="625E9F62" wp14:editId="63154B8A">
                  <wp:extent cx="1684575" cy="1911225"/>
                  <wp:effectExtent l="0" t="0" r="0" b="0"/>
                  <wp:docPr id="89" name="Google Shape;89;g6b4f1a212a_0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Google Shape;89;g6b4f1a212a_0_10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l="15526"/>
                          <a:stretch/>
                        </pic:blipFill>
                        <pic:spPr>
                          <a:xfrm>
                            <a:off x="0" y="0"/>
                            <a:ext cx="1684575" cy="1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1155A50E" w14:textId="77777777" w:rsidR="007A2EC3" w:rsidRDefault="007A2EC3" w:rsidP="007A2EC3">
            <w:pPr>
              <w:pStyle w:val="RowHeader"/>
            </w:pPr>
            <w:r>
              <w:t>DNA Technology</w:t>
            </w:r>
          </w:p>
          <w:p w14:paraId="736ABC7D" w14:textId="055944D9" w:rsidR="007A2EC3" w:rsidRPr="007A2EC3" w:rsidRDefault="007A2EC3" w:rsidP="007A2EC3">
            <w:pPr>
              <w:pStyle w:val="BodyText"/>
            </w:pPr>
            <w:r w:rsidRPr="00CA0BA5">
              <w:drawing>
                <wp:inline distT="0" distB="0" distL="0" distR="0" wp14:anchorId="4CB2DCDF" wp14:editId="04D03F04">
                  <wp:extent cx="1684574" cy="1930025"/>
                  <wp:effectExtent l="0" t="0" r="0" b="0"/>
                  <wp:docPr id="90" name="Google Shape;90;g6b4f1a212a_0_10" descr="DNA Sequencing Fact 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oogle Shape;90;g6b4f1a212a_0_10" descr="DNA Sequencing Fact Sheet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84574" cy="193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60CE0284" w14:textId="77777777" w:rsidR="00E73338" w:rsidRDefault="00E73338" w:rsidP="00313592"/>
        </w:tc>
      </w:tr>
    </w:tbl>
    <w:p w14:paraId="07B42D29" w14:textId="77777777" w:rsidR="00CA0BA5" w:rsidRDefault="00CA0BA5" w:rsidP="00CA0BA5">
      <w:pPr>
        <w:pStyle w:val="Heading1"/>
      </w:pPr>
      <w:r>
        <w:lastRenderedPageBreak/>
        <w:t>Sources</w:t>
      </w:r>
    </w:p>
    <w:p w14:paraId="774A9FB4" w14:textId="77777777" w:rsidR="00CA0BA5" w:rsidRPr="00CA0BA5" w:rsidRDefault="00CA0BA5" w:rsidP="00CA0BA5">
      <w:pPr>
        <w:pStyle w:val="Heading2"/>
      </w:pPr>
      <w:r w:rsidRPr="00CA0BA5">
        <w:t xml:space="preserve">Analogous Structure </w:t>
      </w:r>
    </w:p>
    <w:p w14:paraId="04DDBCE6" w14:textId="77777777" w:rsidR="00CA0BA5" w:rsidRPr="00CA0BA5" w:rsidRDefault="00CA0BA5" w:rsidP="00CA0BA5">
      <w:pPr>
        <w:pStyle w:val="Citation"/>
      </w:pPr>
      <w:r w:rsidRPr="00CA0BA5">
        <w:t>Analogous and Homologous Traits. (n.d.). Retrieved January 14, 2021, from http://group4cladistics.weebly.com/analogous-and-homologous-traits.html</w:t>
      </w:r>
    </w:p>
    <w:p w14:paraId="49A47B60" w14:textId="77777777" w:rsidR="00CA0BA5" w:rsidRPr="00CA0BA5" w:rsidRDefault="00CA0BA5" w:rsidP="00CA0BA5">
      <w:pPr>
        <w:pStyle w:val="Heading2"/>
      </w:pPr>
      <w:r w:rsidRPr="00CA0BA5">
        <w:t xml:space="preserve">Biochemistry </w:t>
      </w:r>
    </w:p>
    <w:p w14:paraId="461DF814" w14:textId="77777777" w:rsidR="00CA0BA5" w:rsidRPr="00CA0BA5" w:rsidRDefault="00CA0BA5" w:rsidP="00CA0BA5">
      <w:pPr>
        <w:pStyle w:val="Citation"/>
      </w:pPr>
      <w:r w:rsidRPr="00CA0BA5">
        <w:t>Comparative Biochemistry. (n.d.). Retrieved January 14, 2021, from http://eewevolution.weebly.com/comparative-biochemistry.html</w:t>
      </w:r>
    </w:p>
    <w:p w14:paraId="06C2E7D1" w14:textId="77777777" w:rsidR="00CA0BA5" w:rsidRPr="00CA0BA5" w:rsidRDefault="00CA0BA5" w:rsidP="00CA0BA5">
      <w:pPr>
        <w:pStyle w:val="Heading2"/>
      </w:pPr>
      <w:r w:rsidRPr="00CA0BA5">
        <w:t>Directional, Disruptive, and Stabilizing Selection</w:t>
      </w:r>
    </w:p>
    <w:p w14:paraId="7E43FA83" w14:textId="77777777" w:rsidR="00CA0BA5" w:rsidRPr="00CA0BA5" w:rsidRDefault="00CA0BA5" w:rsidP="00CA0BA5">
      <w:pPr>
        <w:pStyle w:val="Citation"/>
      </w:pPr>
      <w:r w:rsidRPr="00CA0BA5">
        <w:t>What is the effect of directional selection on genetic variation?: Socratic. (2017, March 28). Retrieved January 14, 2021, from https://socratic.org/questions/what-is-the-effect-of-directional-selection-on-genetic-variation-1</w:t>
      </w:r>
    </w:p>
    <w:p w14:paraId="10EE7FA2" w14:textId="77777777" w:rsidR="00CA0BA5" w:rsidRPr="00CA0BA5" w:rsidRDefault="00CA0BA5" w:rsidP="00CA0BA5">
      <w:pPr>
        <w:pStyle w:val="Heading2"/>
      </w:pPr>
      <w:r w:rsidRPr="00CA0BA5">
        <w:t>DNA Technology</w:t>
      </w:r>
    </w:p>
    <w:p w14:paraId="28A33010" w14:textId="77777777" w:rsidR="00CA0BA5" w:rsidRPr="00CA0BA5" w:rsidRDefault="00CA0BA5" w:rsidP="00CA0BA5">
      <w:pPr>
        <w:pStyle w:val="Citation"/>
      </w:pPr>
      <w:r w:rsidRPr="00CA0BA5">
        <w:t>DNA Sequencing Fact Sheet. (n.d.). Retrieved January 14, 2021, from https://www.genome.gov/about-genomics/fact-sheets/DNA-Sequencing-Fact-Sheet</w:t>
      </w:r>
    </w:p>
    <w:p w14:paraId="177790DC" w14:textId="77777777" w:rsidR="00CA0BA5" w:rsidRPr="00CA0BA5" w:rsidRDefault="00CA0BA5" w:rsidP="00CA0BA5">
      <w:pPr>
        <w:pStyle w:val="Heading2"/>
      </w:pPr>
      <w:r w:rsidRPr="00CA0BA5">
        <w:t xml:space="preserve">Embryology </w:t>
      </w:r>
    </w:p>
    <w:p w14:paraId="60FD007E" w14:textId="77777777" w:rsidR="00CA0BA5" w:rsidRPr="00CA0BA5" w:rsidRDefault="00CA0BA5" w:rsidP="00CA0BA5">
      <w:pPr>
        <w:pStyle w:val="Citation"/>
      </w:pPr>
      <w:r w:rsidRPr="00CA0BA5">
        <w:t xml:space="preserve">Sharma, Y., &amp; </w:t>
      </w:r>
      <w:proofErr w:type="spellStart"/>
      <w:r w:rsidRPr="00CA0BA5">
        <w:t>Scarbrough</w:t>
      </w:r>
      <w:proofErr w:type="spellEnd"/>
      <w:r w:rsidRPr="00CA0BA5">
        <w:t>, H. (2020, January 08). Evolutionary Embryology: Developmental Biology. Retrieved January 14, 2021, from https://microbenotes.com/evolutionary-embryology/</w:t>
      </w:r>
    </w:p>
    <w:p w14:paraId="6508C0EE" w14:textId="77777777" w:rsidR="00CA0BA5" w:rsidRPr="00CA0BA5" w:rsidRDefault="00CA0BA5" w:rsidP="00CA0BA5">
      <w:pPr>
        <w:pStyle w:val="Heading2"/>
      </w:pPr>
      <w:r w:rsidRPr="00CA0BA5">
        <w:t xml:space="preserve">Fossils </w:t>
      </w:r>
    </w:p>
    <w:p w14:paraId="1BDE5E87" w14:textId="77777777" w:rsidR="00CA0BA5" w:rsidRPr="00CA0BA5" w:rsidRDefault="00CA0BA5" w:rsidP="00CA0BA5">
      <w:pPr>
        <w:pStyle w:val="Citation"/>
      </w:pPr>
      <w:r w:rsidRPr="00CA0BA5">
        <w:t>Callaway, E. (2020, January 18). Supercomputer Scours Fossil Record for Earth's Hidden Extinctions. Retrieved January 14, 2021, from https://www.scientificamerican.com/article/supercomputer-scours-fossil-record-for-earths-hidden-extinctions/</w:t>
      </w:r>
    </w:p>
    <w:p w14:paraId="3CDD2262" w14:textId="77777777" w:rsidR="00CA0BA5" w:rsidRPr="00CA0BA5" w:rsidRDefault="00CA0BA5" w:rsidP="00CA0BA5">
      <w:pPr>
        <w:pStyle w:val="Citation"/>
      </w:pPr>
      <w:r w:rsidRPr="00CA0BA5">
        <w:t>Black, R. (2009, January 23). If You Found a Fossil on the Ground, What Would You Do? Retrieved January 14, 2021, from https://www.smithsonianmag.com/science-nature/if-you-found-a-fossil-on-the-ground-what-would-you-do-37694178/</w:t>
      </w:r>
    </w:p>
    <w:p w14:paraId="0A7CCC11" w14:textId="77777777" w:rsidR="00CA0BA5" w:rsidRPr="00CA0BA5" w:rsidRDefault="00CA0BA5" w:rsidP="00CA0BA5">
      <w:pPr>
        <w:pStyle w:val="Heading2"/>
      </w:pPr>
      <w:r w:rsidRPr="00CA0BA5">
        <w:t>Homologous Structures</w:t>
      </w:r>
    </w:p>
    <w:p w14:paraId="70AD6012" w14:textId="77777777" w:rsidR="00CA0BA5" w:rsidRPr="00CA0BA5" w:rsidRDefault="00CA0BA5" w:rsidP="00CA0BA5">
      <w:pPr>
        <w:pStyle w:val="Citation"/>
      </w:pPr>
      <w:r w:rsidRPr="00CA0BA5">
        <w:t>Homologous structures. (2019, November 15). Retrieved January 14, 2021, from https://kaiserscience.wordpress.com/biology-the-living-environment/evolution/homologous-structures/</w:t>
      </w:r>
    </w:p>
    <w:p w14:paraId="464B7FB6" w14:textId="77777777" w:rsidR="00CA0BA5" w:rsidRPr="00CA0BA5" w:rsidRDefault="00CA0BA5" w:rsidP="00CA0BA5">
      <w:pPr>
        <w:pStyle w:val="Heading2"/>
      </w:pPr>
      <w:r w:rsidRPr="00CA0BA5">
        <w:t>Vestigial Structure</w:t>
      </w:r>
    </w:p>
    <w:p w14:paraId="208E3394" w14:textId="6F7D63E6" w:rsidR="00CA0BA5" w:rsidRDefault="00CA0BA5" w:rsidP="00CA0BA5">
      <w:pPr>
        <w:pStyle w:val="Citation"/>
      </w:pPr>
      <w:r w:rsidRPr="00CA0BA5">
        <w:t>Vestigial Structures - Evolution. (n.d.). Retrieved January 14, 2021, from https://sites.google.com/site/brandtevolution/home/mutatio</w:t>
      </w:r>
    </w:p>
    <w:p w14:paraId="3E60CA1D" w14:textId="77777777" w:rsidR="00313592" w:rsidRPr="00313592" w:rsidRDefault="00313592" w:rsidP="00313592"/>
    <w:sectPr w:rsidR="00313592" w:rsidRPr="00313592" w:rsidSect="008E4D00">
      <w:footerReference w:type="default" r:id="rId17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CF05A" w14:textId="77777777" w:rsidR="005F78E7" w:rsidRDefault="005F78E7" w:rsidP="00293785">
      <w:pPr>
        <w:spacing w:after="0" w:line="240" w:lineRule="auto"/>
      </w:pPr>
      <w:r>
        <w:separator/>
      </w:r>
    </w:p>
  </w:endnote>
  <w:endnote w:type="continuationSeparator" w:id="0">
    <w:p w14:paraId="236D3B49" w14:textId="77777777" w:rsidR="005F78E7" w:rsidRDefault="005F78E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57C0D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E42E0A" wp14:editId="54C6FB51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B1CA6B" w14:textId="532AB517" w:rsidR="00293785" w:rsidRDefault="005F78E7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E0CD49CE49154121843ACF6CD1F80DB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A2EC3">
                                <w:t>She Sells Seashells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42E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COQytndAAAACgEAAA8A&#10;AAAAAAAAAAAAAAAA0AQAAGRycy9kb3ducmV2LnhtbFBLBQYAAAAABAAEAPMAAADaBQAAAAA=&#10;" filled="f" stroked="f">
              <v:textbox>
                <w:txbxContent>
                  <w:p w14:paraId="77B1CA6B" w14:textId="532AB517" w:rsidR="00293785" w:rsidRDefault="005F78E7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E0CD49CE49154121843ACF6CD1F80DB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7A2EC3">
                          <w:t>She Sells Seashells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70A4296A" wp14:editId="64D5C34A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BF043" w14:textId="77777777" w:rsidR="005F78E7" w:rsidRDefault="005F78E7" w:rsidP="00293785">
      <w:pPr>
        <w:spacing w:after="0" w:line="240" w:lineRule="auto"/>
      </w:pPr>
      <w:r>
        <w:separator/>
      </w:r>
    </w:p>
  </w:footnote>
  <w:footnote w:type="continuationSeparator" w:id="0">
    <w:p w14:paraId="6AC08734" w14:textId="77777777" w:rsidR="005F78E7" w:rsidRDefault="005F78E7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592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13592"/>
    <w:rsid w:val="0036040A"/>
    <w:rsid w:val="00383D88"/>
    <w:rsid w:val="00446C13"/>
    <w:rsid w:val="005078B4"/>
    <w:rsid w:val="0053328A"/>
    <w:rsid w:val="00540FC6"/>
    <w:rsid w:val="005F78E7"/>
    <w:rsid w:val="00645D7F"/>
    <w:rsid w:val="00656940"/>
    <w:rsid w:val="00666C03"/>
    <w:rsid w:val="00686DAB"/>
    <w:rsid w:val="00696D80"/>
    <w:rsid w:val="006E1542"/>
    <w:rsid w:val="00721EA4"/>
    <w:rsid w:val="007A2EC3"/>
    <w:rsid w:val="007B055F"/>
    <w:rsid w:val="007D4DF2"/>
    <w:rsid w:val="00880013"/>
    <w:rsid w:val="00895E9E"/>
    <w:rsid w:val="008E4D00"/>
    <w:rsid w:val="008F5386"/>
    <w:rsid w:val="00913172"/>
    <w:rsid w:val="00981E19"/>
    <w:rsid w:val="009B52E4"/>
    <w:rsid w:val="009D6E8D"/>
    <w:rsid w:val="00A101E8"/>
    <w:rsid w:val="00A471FD"/>
    <w:rsid w:val="00AC349E"/>
    <w:rsid w:val="00AC75FD"/>
    <w:rsid w:val="00B92DBF"/>
    <w:rsid w:val="00BD119F"/>
    <w:rsid w:val="00C73EA1"/>
    <w:rsid w:val="00CA0BA5"/>
    <w:rsid w:val="00CB27A0"/>
    <w:rsid w:val="00CC4F77"/>
    <w:rsid w:val="00CD3CF6"/>
    <w:rsid w:val="00CE317F"/>
    <w:rsid w:val="00CE336D"/>
    <w:rsid w:val="00D106FF"/>
    <w:rsid w:val="00D626EB"/>
    <w:rsid w:val="00E73338"/>
    <w:rsid w:val="00ED24C8"/>
    <w:rsid w:val="00EE3A34"/>
    <w:rsid w:val="00F377E2"/>
    <w:rsid w:val="00F50748"/>
    <w:rsid w:val="00F72D02"/>
    <w:rsid w:val="00FD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1C8AB"/>
  <w15:docId w15:val="{2FC51003-E7D5-41B7-BF77-74BE7428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7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85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2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83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1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53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66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5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6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70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Horizontal%20LEARN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0CD49CE49154121843ACF6CD1F80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04841-62B7-4FE8-A36F-5A5A53A7B451}"/>
      </w:docPartPr>
      <w:docPartBody>
        <w:p w:rsidR="00000000" w:rsidRDefault="006B7B5E">
          <w:pPr>
            <w:pStyle w:val="E0CD49CE49154121843ACF6CD1F80DB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5E"/>
    <w:rsid w:val="006B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0CD49CE49154121843ACF6CD1F80DB6">
    <w:name w:val="E0CD49CE49154121843ACF6CD1F80D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</Template>
  <TotalTime>157</TotalTime>
  <Pages>4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 Sells Seashells</dc:title>
  <dc:creator>K20 Center</dc:creator>
  <cp:lastModifiedBy>Elizabeth Kuehn</cp:lastModifiedBy>
  <cp:revision>4</cp:revision>
  <cp:lastPrinted>2016-07-14T14:08:00Z</cp:lastPrinted>
  <dcterms:created xsi:type="dcterms:W3CDTF">2021-04-11T01:06:00Z</dcterms:created>
  <dcterms:modified xsi:type="dcterms:W3CDTF">2021-04-11T01:16:00Z</dcterms:modified>
</cp:coreProperties>
</file>