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13F67C0" w14:textId="5A0424A5" w:rsidR="00446C13" w:rsidRPr="00DC7A6D" w:rsidRDefault="008356F7" w:rsidP="00DC7A6D">
      <w:pPr>
        <w:pStyle w:val="Title"/>
      </w:pPr>
      <w:r>
        <w:t>Hexomino Extension</w:t>
      </w:r>
    </w:p>
    <w:p w14:paraId="60C561F3" w14:textId="273D391C" w:rsidR="00F62FB3" w:rsidRDefault="00F62FB3" w:rsidP="009D6E8D">
      <w:r>
        <w:rPr>
          <w:noProof/>
        </w:rPr>
        <w:drawing>
          <wp:inline distT="0" distB="0" distL="0" distR="0" wp14:anchorId="72C4B3F8" wp14:editId="439D06DE">
            <wp:extent cx="5943600" cy="6557010"/>
            <wp:effectExtent l="0" t="0" r="0" b="0"/>
            <wp:docPr id="9" name="Picture 9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loc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FF03" w14:textId="78F00E8B" w:rsidR="00F62FB3" w:rsidRDefault="00EE4E38" w:rsidP="00EE4E38">
      <w:pPr>
        <w:pStyle w:val="Citation"/>
      </w:pPr>
      <w:r>
        <w:t xml:space="preserve">Source: </w:t>
      </w:r>
      <w:proofErr w:type="spellStart"/>
      <w:r w:rsidR="008654F5">
        <w:t>Nonenmacher</w:t>
      </w:r>
      <w:proofErr w:type="spellEnd"/>
      <w:r w:rsidR="008654F5">
        <w:t>, R</w:t>
      </w:r>
      <w:r w:rsidR="00165D7A" w:rsidRPr="00165D7A">
        <w:t>.</w:t>
      </w:r>
      <w:r w:rsidR="008654F5">
        <w:t xml:space="preserve"> A.</w:t>
      </w:r>
      <w:r w:rsidR="00165D7A" w:rsidRPr="00165D7A">
        <w:t xml:space="preserve"> (20</w:t>
      </w:r>
      <w:r w:rsidR="00FB5841">
        <w:t>08, September 12</w:t>
      </w:r>
      <w:r w:rsidR="00165D7A" w:rsidRPr="00165D7A">
        <w:t xml:space="preserve">). </w:t>
      </w:r>
      <w:r w:rsidR="008654F5">
        <w:t>All</w:t>
      </w:r>
      <w:r w:rsidR="00AD3512">
        <w:t xml:space="preserve"> 35 free h</w:t>
      </w:r>
      <w:r w:rsidR="00165D7A" w:rsidRPr="00165D7A">
        <w:t>exomino</w:t>
      </w:r>
      <w:r w:rsidR="00AD3512">
        <w:t>es</w:t>
      </w:r>
      <w:r w:rsidR="00F03EE4">
        <w:t xml:space="preserve"> [Image]</w:t>
      </w:r>
      <w:r w:rsidR="00165D7A" w:rsidRPr="00165D7A">
        <w:t>. Wiki</w:t>
      </w:r>
      <w:r w:rsidR="008654F5">
        <w:t>m</w:t>
      </w:r>
      <w:r w:rsidR="00165D7A" w:rsidRPr="00165D7A">
        <w:t>edia</w:t>
      </w:r>
      <w:r w:rsidR="008654F5">
        <w:t xml:space="preserve"> Commons</w:t>
      </w:r>
      <w:r w:rsidR="00165D7A" w:rsidRPr="00165D7A">
        <w:t xml:space="preserve">. </w:t>
      </w:r>
      <w:r w:rsidR="00FB5841" w:rsidRPr="00FB5841">
        <w:t>https://commons.wikimedia.org/wiki/File:All_35_free_hexominoes.svg</w:t>
      </w:r>
    </w:p>
    <w:p w14:paraId="1690FA2F" w14:textId="77777777" w:rsidR="00F62FB3" w:rsidRDefault="00F62FB3" w:rsidP="002862A8">
      <w:pPr>
        <w:spacing w:after="0"/>
      </w:pPr>
    </w:p>
    <w:p w14:paraId="53B6574C" w14:textId="266F632E" w:rsidR="00C73EA1" w:rsidRDefault="009D6E8D" w:rsidP="00A93478">
      <w:r>
        <w:t xml:space="preserve">Use </w:t>
      </w:r>
      <w:r w:rsidR="00F62FB3">
        <w:t xml:space="preserve">the hexominoes from the picture to </w:t>
      </w:r>
      <w:r w:rsidR="00671048">
        <w:t>fill in the table</w:t>
      </w:r>
      <w:r w:rsidR="001435EE">
        <w:t xml:space="preserve"> on the following pages</w:t>
      </w:r>
      <w:r>
        <w:t>.</w:t>
      </w:r>
      <w:r w:rsidR="00671048">
        <w:t xml:space="preserve"> </w:t>
      </w:r>
      <w:r w:rsidR="00DD7714">
        <w:t>As you work, c</w:t>
      </w:r>
      <w:r w:rsidR="001435EE">
        <w:t xml:space="preserve">reate a key at the </w:t>
      </w:r>
      <w:r w:rsidR="00964D81">
        <w:t xml:space="preserve">end </w:t>
      </w:r>
      <w:r w:rsidR="00A92338">
        <w:t xml:space="preserve">to </w:t>
      </w:r>
      <w:r w:rsidR="00964D81">
        <w:t>explain your entries in</w:t>
      </w:r>
      <w:r w:rsidR="001435EE">
        <w:t xml:space="preserve"> the </w:t>
      </w:r>
      <w:r w:rsidR="00D74708">
        <w:t xml:space="preserve">“Category for Perimeter” column. </w:t>
      </w:r>
    </w:p>
    <w:tbl>
      <w:tblPr>
        <w:tblStyle w:val="TableGrid"/>
        <w:tblW w:w="9375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6"/>
        <w:gridCol w:w="2117"/>
        <w:gridCol w:w="2117"/>
        <w:gridCol w:w="2117"/>
        <w:gridCol w:w="1728"/>
      </w:tblGrid>
      <w:tr w:rsidR="006705F3" w14:paraId="45D0C291" w14:textId="78DB8C49" w:rsidTr="00284BFD">
        <w:trPr>
          <w:cantSplit/>
          <w:tblHeader/>
        </w:trPr>
        <w:tc>
          <w:tcPr>
            <w:tcW w:w="1296" w:type="dxa"/>
            <w:shd w:val="clear" w:color="auto" w:fill="3E5C61" w:themeFill="accent2"/>
            <w:vAlign w:val="center"/>
          </w:tcPr>
          <w:p w14:paraId="153FEBEF" w14:textId="7FA319E8" w:rsidR="006705F3" w:rsidRPr="0053328A" w:rsidRDefault="006705F3" w:rsidP="004E44AC">
            <w:pPr>
              <w:pStyle w:val="TableColumnHeaders"/>
            </w:pPr>
            <w:r>
              <w:lastRenderedPageBreak/>
              <w:t>Hexomino Number</w:t>
            </w:r>
          </w:p>
        </w:tc>
        <w:tc>
          <w:tcPr>
            <w:tcW w:w="2117" w:type="dxa"/>
            <w:shd w:val="clear" w:color="auto" w:fill="3E5C61" w:themeFill="accent2"/>
            <w:vAlign w:val="center"/>
          </w:tcPr>
          <w:p w14:paraId="504AE3D3" w14:textId="6C6AA8D6" w:rsidR="006705F3" w:rsidRPr="0053328A" w:rsidRDefault="006705F3" w:rsidP="004E44AC">
            <w:pPr>
              <w:pStyle w:val="TableColumnHeaders"/>
            </w:pPr>
            <w:r>
              <w:t>Perimeter</w:t>
            </w:r>
          </w:p>
        </w:tc>
        <w:tc>
          <w:tcPr>
            <w:tcW w:w="2117" w:type="dxa"/>
            <w:shd w:val="clear" w:color="auto" w:fill="3E5C61" w:themeFill="accent2"/>
            <w:vAlign w:val="center"/>
          </w:tcPr>
          <w:p w14:paraId="6412F1BD" w14:textId="2BD88CC6" w:rsidR="006705F3" w:rsidRPr="0053328A" w:rsidRDefault="006705F3" w:rsidP="006705F3">
            <w:pPr>
              <w:pStyle w:val="TableColumnHeaders"/>
            </w:pPr>
            <w:r>
              <w:t>Category for Perimeter</w:t>
            </w:r>
          </w:p>
        </w:tc>
        <w:tc>
          <w:tcPr>
            <w:tcW w:w="2117" w:type="dxa"/>
            <w:shd w:val="clear" w:color="auto" w:fill="3E5C61" w:themeFill="accent2"/>
            <w:vAlign w:val="center"/>
          </w:tcPr>
          <w:p w14:paraId="07DACC49" w14:textId="2C990846" w:rsidR="006705F3" w:rsidRDefault="006705F3" w:rsidP="006705F3">
            <w:pPr>
              <w:pStyle w:val="TableColumnHeaders"/>
            </w:pPr>
            <w:r>
              <w:t>Area</w:t>
            </w:r>
          </w:p>
        </w:tc>
        <w:tc>
          <w:tcPr>
            <w:tcW w:w="1728" w:type="dxa"/>
            <w:shd w:val="clear" w:color="auto" w:fill="3E5C61" w:themeFill="accent2"/>
            <w:vAlign w:val="center"/>
          </w:tcPr>
          <w:p w14:paraId="19A1C708" w14:textId="21D5242F" w:rsidR="006705F3" w:rsidRDefault="008D4F4D" w:rsidP="006705F3">
            <w:pPr>
              <w:pStyle w:val="TableColumnHeaders"/>
            </w:pPr>
            <w:r>
              <w:t xml:space="preserve">Does it form a cube? </w:t>
            </w:r>
            <w:r w:rsidR="006705F3">
              <w:t>(Y/N)</w:t>
            </w:r>
          </w:p>
        </w:tc>
      </w:tr>
      <w:tr w:rsidR="006705F3" w14:paraId="2C69CB97" w14:textId="1A605DD9" w:rsidTr="00720EA1">
        <w:trPr>
          <w:trHeight w:val="403"/>
        </w:trPr>
        <w:tc>
          <w:tcPr>
            <w:tcW w:w="1296" w:type="dxa"/>
            <w:vAlign w:val="center"/>
          </w:tcPr>
          <w:p w14:paraId="74C50585" w14:textId="31895CC7" w:rsidR="006705F3" w:rsidRDefault="006705F3" w:rsidP="004E44AC">
            <w:pPr>
              <w:pStyle w:val="RowHeader"/>
              <w:jc w:val="center"/>
            </w:pPr>
            <w:r>
              <w:t>1</w:t>
            </w:r>
          </w:p>
        </w:tc>
        <w:tc>
          <w:tcPr>
            <w:tcW w:w="2117" w:type="dxa"/>
            <w:vAlign w:val="center"/>
          </w:tcPr>
          <w:p w14:paraId="4571BF25" w14:textId="2944C8C2" w:rsidR="006705F3" w:rsidRDefault="006705F3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7BEC3C9" w14:textId="77777777" w:rsidR="006705F3" w:rsidRDefault="006705F3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CDC37F8" w14:textId="77777777" w:rsidR="006705F3" w:rsidRDefault="006705F3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7DFD00A1" w14:textId="77777777" w:rsidR="006705F3" w:rsidRDefault="006705F3" w:rsidP="00927677">
            <w:pPr>
              <w:pStyle w:val="TableData"/>
            </w:pPr>
          </w:p>
        </w:tc>
      </w:tr>
      <w:tr w:rsidR="006705F3" w14:paraId="05089147" w14:textId="1F950844" w:rsidTr="00720EA1">
        <w:trPr>
          <w:trHeight w:val="403"/>
        </w:trPr>
        <w:tc>
          <w:tcPr>
            <w:tcW w:w="1296" w:type="dxa"/>
            <w:vAlign w:val="center"/>
          </w:tcPr>
          <w:p w14:paraId="71B423F6" w14:textId="7B3A8888" w:rsidR="006705F3" w:rsidRPr="006B4CC2" w:rsidRDefault="006705F3" w:rsidP="004E44AC">
            <w:pPr>
              <w:pStyle w:val="RowHeader"/>
              <w:jc w:val="center"/>
              <w:rPr>
                <w:rFonts w:cstheme="minorHAnsi"/>
              </w:rPr>
            </w:pPr>
            <w:r>
              <w:t>2</w:t>
            </w:r>
          </w:p>
        </w:tc>
        <w:tc>
          <w:tcPr>
            <w:tcW w:w="2117" w:type="dxa"/>
            <w:vAlign w:val="center"/>
          </w:tcPr>
          <w:p w14:paraId="26D498D8" w14:textId="77777777" w:rsidR="006705F3" w:rsidRDefault="006705F3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44F84F57" w14:textId="77777777" w:rsidR="006705F3" w:rsidRDefault="006705F3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66F8D450" w14:textId="77777777" w:rsidR="006705F3" w:rsidRDefault="006705F3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336AE0A3" w14:textId="77777777" w:rsidR="006705F3" w:rsidRDefault="006705F3" w:rsidP="00927677">
            <w:pPr>
              <w:pStyle w:val="TableData"/>
            </w:pPr>
          </w:p>
        </w:tc>
      </w:tr>
      <w:tr w:rsidR="006705F3" w14:paraId="1EC4F34F" w14:textId="3D12AFDB" w:rsidTr="00720EA1">
        <w:trPr>
          <w:trHeight w:val="403"/>
        </w:trPr>
        <w:tc>
          <w:tcPr>
            <w:tcW w:w="1296" w:type="dxa"/>
            <w:vAlign w:val="center"/>
          </w:tcPr>
          <w:p w14:paraId="34BA0E03" w14:textId="56E25BA1" w:rsidR="006705F3" w:rsidRDefault="006705F3" w:rsidP="004E44AC">
            <w:pPr>
              <w:pStyle w:val="RowHeader"/>
              <w:jc w:val="center"/>
            </w:pPr>
            <w:r>
              <w:t>3</w:t>
            </w:r>
          </w:p>
        </w:tc>
        <w:tc>
          <w:tcPr>
            <w:tcW w:w="2117" w:type="dxa"/>
            <w:vAlign w:val="center"/>
          </w:tcPr>
          <w:p w14:paraId="60B84BED" w14:textId="77777777" w:rsidR="006705F3" w:rsidRDefault="006705F3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19459DD7" w14:textId="77777777" w:rsidR="006705F3" w:rsidRDefault="006705F3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6ED72198" w14:textId="77777777" w:rsidR="006705F3" w:rsidRDefault="006705F3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10F12DFE" w14:textId="77777777" w:rsidR="006705F3" w:rsidRDefault="006705F3" w:rsidP="00927677">
            <w:pPr>
              <w:pStyle w:val="TableData"/>
            </w:pPr>
          </w:p>
        </w:tc>
      </w:tr>
      <w:tr w:rsidR="000E46C0" w14:paraId="02D5A4BD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24CB0252" w14:textId="3AEB8BA9" w:rsidR="000E46C0" w:rsidRDefault="00374EEE" w:rsidP="004E44AC">
            <w:pPr>
              <w:pStyle w:val="RowHeader"/>
              <w:jc w:val="center"/>
            </w:pPr>
            <w:r>
              <w:t>4</w:t>
            </w:r>
          </w:p>
        </w:tc>
        <w:tc>
          <w:tcPr>
            <w:tcW w:w="2117" w:type="dxa"/>
            <w:vAlign w:val="center"/>
          </w:tcPr>
          <w:p w14:paraId="1B24D16B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6E82B03D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26B0011C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492746D8" w14:textId="77777777" w:rsidR="000E46C0" w:rsidRDefault="000E46C0" w:rsidP="00927677">
            <w:pPr>
              <w:pStyle w:val="TableData"/>
            </w:pPr>
          </w:p>
        </w:tc>
      </w:tr>
      <w:tr w:rsidR="000E46C0" w14:paraId="1F77720B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40ABE0F7" w14:textId="7959AB42" w:rsidR="000E46C0" w:rsidRDefault="00374EEE" w:rsidP="004E44AC">
            <w:pPr>
              <w:pStyle w:val="RowHeader"/>
              <w:jc w:val="center"/>
            </w:pPr>
            <w:r>
              <w:t>5</w:t>
            </w:r>
          </w:p>
        </w:tc>
        <w:tc>
          <w:tcPr>
            <w:tcW w:w="2117" w:type="dxa"/>
            <w:vAlign w:val="center"/>
          </w:tcPr>
          <w:p w14:paraId="1CE249C9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03566A2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0BAF1AB0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579F9080" w14:textId="77777777" w:rsidR="000E46C0" w:rsidRDefault="000E46C0" w:rsidP="00927677">
            <w:pPr>
              <w:pStyle w:val="TableData"/>
            </w:pPr>
          </w:p>
        </w:tc>
      </w:tr>
      <w:tr w:rsidR="000E46C0" w14:paraId="5BB725E3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445EC6EB" w14:textId="000BED27" w:rsidR="000E46C0" w:rsidRDefault="00374EEE" w:rsidP="004E44AC">
            <w:pPr>
              <w:pStyle w:val="RowHeader"/>
              <w:jc w:val="center"/>
            </w:pPr>
            <w:r>
              <w:t>6</w:t>
            </w:r>
          </w:p>
        </w:tc>
        <w:tc>
          <w:tcPr>
            <w:tcW w:w="2117" w:type="dxa"/>
            <w:vAlign w:val="center"/>
          </w:tcPr>
          <w:p w14:paraId="030204AF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7F7A62D8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152EFE4C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46DE5D89" w14:textId="77777777" w:rsidR="000E46C0" w:rsidRDefault="000E46C0" w:rsidP="00927677">
            <w:pPr>
              <w:pStyle w:val="TableData"/>
            </w:pPr>
          </w:p>
        </w:tc>
      </w:tr>
      <w:tr w:rsidR="000E46C0" w14:paraId="1C45A7C0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1C355C7E" w14:textId="6495B37A" w:rsidR="000E46C0" w:rsidRDefault="00374EEE" w:rsidP="004E44AC">
            <w:pPr>
              <w:pStyle w:val="RowHeader"/>
              <w:jc w:val="center"/>
            </w:pPr>
            <w:r>
              <w:t>7</w:t>
            </w:r>
          </w:p>
        </w:tc>
        <w:tc>
          <w:tcPr>
            <w:tcW w:w="2117" w:type="dxa"/>
            <w:vAlign w:val="center"/>
          </w:tcPr>
          <w:p w14:paraId="462A1E3F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58D733DF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52EDDBCF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0A168053" w14:textId="77777777" w:rsidR="000E46C0" w:rsidRDefault="000E46C0" w:rsidP="00927677">
            <w:pPr>
              <w:pStyle w:val="TableData"/>
            </w:pPr>
          </w:p>
        </w:tc>
      </w:tr>
      <w:tr w:rsidR="000E46C0" w14:paraId="43AD1B77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3741420C" w14:textId="5E134602" w:rsidR="000E46C0" w:rsidRDefault="00374EEE" w:rsidP="004E44AC">
            <w:pPr>
              <w:pStyle w:val="RowHeader"/>
              <w:jc w:val="center"/>
            </w:pPr>
            <w:r>
              <w:t>8</w:t>
            </w:r>
          </w:p>
        </w:tc>
        <w:tc>
          <w:tcPr>
            <w:tcW w:w="2117" w:type="dxa"/>
            <w:vAlign w:val="center"/>
          </w:tcPr>
          <w:p w14:paraId="5D8FA345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6A7770E5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0332F170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54650CE9" w14:textId="77777777" w:rsidR="000E46C0" w:rsidRDefault="000E46C0" w:rsidP="00927677">
            <w:pPr>
              <w:pStyle w:val="TableData"/>
            </w:pPr>
          </w:p>
        </w:tc>
      </w:tr>
      <w:tr w:rsidR="000E46C0" w14:paraId="01B0ADE8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3EBFE649" w14:textId="2471976A" w:rsidR="000E46C0" w:rsidRDefault="00374EEE" w:rsidP="004E44AC">
            <w:pPr>
              <w:pStyle w:val="RowHeader"/>
              <w:jc w:val="center"/>
            </w:pPr>
            <w:r>
              <w:t>9</w:t>
            </w:r>
          </w:p>
        </w:tc>
        <w:tc>
          <w:tcPr>
            <w:tcW w:w="2117" w:type="dxa"/>
            <w:vAlign w:val="center"/>
          </w:tcPr>
          <w:p w14:paraId="62F24925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03ED0D5A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825E14E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20413C3D" w14:textId="77777777" w:rsidR="000E46C0" w:rsidRDefault="000E46C0" w:rsidP="00927677">
            <w:pPr>
              <w:pStyle w:val="TableData"/>
            </w:pPr>
          </w:p>
        </w:tc>
      </w:tr>
      <w:tr w:rsidR="000E46C0" w14:paraId="18A1C6C7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720C442B" w14:textId="5953F791" w:rsidR="000E46C0" w:rsidRDefault="00374EEE" w:rsidP="004E44AC">
            <w:pPr>
              <w:pStyle w:val="RowHeader"/>
              <w:jc w:val="center"/>
            </w:pPr>
            <w:r>
              <w:t>10</w:t>
            </w:r>
          </w:p>
        </w:tc>
        <w:tc>
          <w:tcPr>
            <w:tcW w:w="2117" w:type="dxa"/>
            <w:vAlign w:val="center"/>
          </w:tcPr>
          <w:p w14:paraId="5BA009E0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25A7C8A4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0C9157E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2D4A5B6A" w14:textId="77777777" w:rsidR="000E46C0" w:rsidRDefault="000E46C0" w:rsidP="00927677">
            <w:pPr>
              <w:pStyle w:val="TableData"/>
            </w:pPr>
          </w:p>
        </w:tc>
      </w:tr>
      <w:tr w:rsidR="000E46C0" w14:paraId="46236A84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11538EE5" w14:textId="0254E81A" w:rsidR="000E46C0" w:rsidRDefault="00374EEE" w:rsidP="004E44AC">
            <w:pPr>
              <w:pStyle w:val="RowHeader"/>
              <w:jc w:val="center"/>
            </w:pPr>
            <w:r>
              <w:t>11</w:t>
            </w:r>
          </w:p>
        </w:tc>
        <w:tc>
          <w:tcPr>
            <w:tcW w:w="2117" w:type="dxa"/>
            <w:vAlign w:val="center"/>
          </w:tcPr>
          <w:p w14:paraId="4D9DAF6C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55F9FF8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088CFDA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0B9AA11C" w14:textId="77777777" w:rsidR="000E46C0" w:rsidRDefault="000E46C0" w:rsidP="00927677">
            <w:pPr>
              <w:pStyle w:val="TableData"/>
            </w:pPr>
          </w:p>
        </w:tc>
      </w:tr>
      <w:tr w:rsidR="000E46C0" w14:paraId="492F5AAD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57BA1E65" w14:textId="0409E048" w:rsidR="000E46C0" w:rsidRDefault="00374EEE" w:rsidP="004E44AC">
            <w:pPr>
              <w:pStyle w:val="RowHeader"/>
              <w:jc w:val="center"/>
            </w:pPr>
            <w:r>
              <w:t>12</w:t>
            </w:r>
          </w:p>
        </w:tc>
        <w:tc>
          <w:tcPr>
            <w:tcW w:w="2117" w:type="dxa"/>
            <w:vAlign w:val="center"/>
          </w:tcPr>
          <w:p w14:paraId="1A2CFDBB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4B0EBE22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0FA0F7F8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2D55A1DD" w14:textId="77777777" w:rsidR="000E46C0" w:rsidRDefault="000E46C0" w:rsidP="00927677">
            <w:pPr>
              <w:pStyle w:val="TableData"/>
            </w:pPr>
          </w:p>
        </w:tc>
      </w:tr>
      <w:tr w:rsidR="000E46C0" w14:paraId="02E1BC6B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02A281DA" w14:textId="0579203C" w:rsidR="000E46C0" w:rsidRDefault="00374EEE" w:rsidP="004E44AC">
            <w:pPr>
              <w:pStyle w:val="RowHeader"/>
              <w:jc w:val="center"/>
            </w:pPr>
            <w:r>
              <w:t>13</w:t>
            </w:r>
          </w:p>
        </w:tc>
        <w:tc>
          <w:tcPr>
            <w:tcW w:w="2117" w:type="dxa"/>
            <w:vAlign w:val="center"/>
          </w:tcPr>
          <w:p w14:paraId="2F5C372D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7FBD8EEA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2620A87C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4DEC7217" w14:textId="77777777" w:rsidR="000E46C0" w:rsidRDefault="000E46C0" w:rsidP="00927677">
            <w:pPr>
              <w:pStyle w:val="TableData"/>
            </w:pPr>
          </w:p>
        </w:tc>
      </w:tr>
      <w:tr w:rsidR="000E46C0" w14:paraId="341EEE33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2906031B" w14:textId="427A41CB" w:rsidR="000E46C0" w:rsidRDefault="00374EEE" w:rsidP="004E44AC">
            <w:pPr>
              <w:pStyle w:val="RowHeader"/>
              <w:jc w:val="center"/>
            </w:pPr>
            <w:r>
              <w:t>14</w:t>
            </w:r>
          </w:p>
        </w:tc>
        <w:tc>
          <w:tcPr>
            <w:tcW w:w="2117" w:type="dxa"/>
            <w:vAlign w:val="center"/>
          </w:tcPr>
          <w:p w14:paraId="66B1D90F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4FE0F269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03C07772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09B306F7" w14:textId="77777777" w:rsidR="000E46C0" w:rsidRDefault="000E46C0" w:rsidP="00927677">
            <w:pPr>
              <w:pStyle w:val="TableData"/>
            </w:pPr>
          </w:p>
        </w:tc>
      </w:tr>
      <w:tr w:rsidR="000E46C0" w14:paraId="5F586CE6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21A4E469" w14:textId="576FB90B" w:rsidR="000E46C0" w:rsidRDefault="00374EEE" w:rsidP="004E44AC">
            <w:pPr>
              <w:pStyle w:val="RowHeader"/>
              <w:jc w:val="center"/>
            </w:pPr>
            <w:r>
              <w:t>15</w:t>
            </w:r>
          </w:p>
        </w:tc>
        <w:tc>
          <w:tcPr>
            <w:tcW w:w="2117" w:type="dxa"/>
            <w:vAlign w:val="center"/>
          </w:tcPr>
          <w:p w14:paraId="4DDB475E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704DB5F7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704AB63F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7D3E6FEA" w14:textId="77777777" w:rsidR="000E46C0" w:rsidRDefault="000E46C0" w:rsidP="00927677">
            <w:pPr>
              <w:pStyle w:val="TableData"/>
            </w:pPr>
          </w:p>
        </w:tc>
      </w:tr>
      <w:tr w:rsidR="000E46C0" w14:paraId="72BC0657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5E56AE5C" w14:textId="43751AED" w:rsidR="000E46C0" w:rsidRDefault="00374EEE" w:rsidP="004E44AC">
            <w:pPr>
              <w:pStyle w:val="RowHeader"/>
              <w:jc w:val="center"/>
            </w:pPr>
            <w:r>
              <w:t>16</w:t>
            </w:r>
          </w:p>
        </w:tc>
        <w:tc>
          <w:tcPr>
            <w:tcW w:w="2117" w:type="dxa"/>
            <w:vAlign w:val="center"/>
          </w:tcPr>
          <w:p w14:paraId="3E6BF476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4E8E2211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DBDBFCA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33738B84" w14:textId="77777777" w:rsidR="000E46C0" w:rsidRDefault="000E46C0" w:rsidP="00927677">
            <w:pPr>
              <w:pStyle w:val="TableData"/>
            </w:pPr>
          </w:p>
        </w:tc>
      </w:tr>
      <w:tr w:rsidR="000E46C0" w14:paraId="11FCD578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57520CEA" w14:textId="7AED7945" w:rsidR="000E46C0" w:rsidRDefault="00374EEE" w:rsidP="004E44AC">
            <w:pPr>
              <w:pStyle w:val="RowHeader"/>
              <w:jc w:val="center"/>
            </w:pPr>
            <w:r>
              <w:t>17</w:t>
            </w:r>
          </w:p>
        </w:tc>
        <w:tc>
          <w:tcPr>
            <w:tcW w:w="2117" w:type="dxa"/>
            <w:vAlign w:val="center"/>
          </w:tcPr>
          <w:p w14:paraId="01C6541D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0958D9D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746698E6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1F04B0BC" w14:textId="77777777" w:rsidR="000E46C0" w:rsidRDefault="000E46C0" w:rsidP="00927677">
            <w:pPr>
              <w:pStyle w:val="TableData"/>
            </w:pPr>
          </w:p>
        </w:tc>
      </w:tr>
      <w:tr w:rsidR="000E46C0" w14:paraId="1A5B3E79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2B9626C6" w14:textId="065ECF2A" w:rsidR="000E46C0" w:rsidRDefault="00374EEE" w:rsidP="004E44AC">
            <w:pPr>
              <w:pStyle w:val="RowHeader"/>
              <w:jc w:val="center"/>
            </w:pPr>
            <w:r>
              <w:t>18</w:t>
            </w:r>
          </w:p>
        </w:tc>
        <w:tc>
          <w:tcPr>
            <w:tcW w:w="2117" w:type="dxa"/>
            <w:vAlign w:val="center"/>
          </w:tcPr>
          <w:p w14:paraId="3A5A4D07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549C9E1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6AD28963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29ED9433" w14:textId="77777777" w:rsidR="000E46C0" w:rsidRDefault="000E46C0" w:rsidP="00927677">
            <w:pPr>
              <w:pStyle w:val="TableData"/>
            </w:pPr>
          </w:p>
        </w:tc>
      </w:tr>
      <w:tr w:rsidR="000E46C0" w14:paraId="4747DB65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3978688C" w14:textId="31AB119D" w:rsidR="000E46C0" w:rsidRDefault="00374EEE" w:rsidP="004E44AC">
            <w:pPr>
              <w:pStyle w:val="RowHeader"/>
              <w:jc w:val="center"/>
            </w:pPr>
            <w:r>
              <w:lastRenderedPageBreak/>
              <w:t>19</w:t>
            </w:r>
          </w:p>
        </w:tc>
        <w:tc>
          <w:tcPr>
            <w:tcW w:w="2117" w:type="dxa"/>
            <w:vAlign w:val="center"/>
          </w:tcPr>
          <w:p w14:paraId="5B4F8C5D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15C8ACE5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4E9D9040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0DB3D6E6" w14:textId="77777777" w:rsidR="000E46C0" w:rsidRDefault="000E46C0" w:rsidP="00927677">
            <w:pPr>
              <w:pStyle w:val="TableData"/>
            </w:pPr>
          </w:p>
        </w:tc>
      </w:tr>
      <w:tr w:rsidR="000E46C0" w14:paraId="0308F849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2AB8811E" w14:textId="53CE06B9" w:rsidR="000E46C0" w:rsidRDefault="00374EEE" w:rsidP="004E44AC">
            <w:pPr>
              <w:pStyle w:val="RowHeader"/>
              <w:jc w:val="center"/>
            </w:pPr>
            <w:r>
              <w:t>20</w:t>
            </w:r>
          </w:p>
        </w:tc>
        <w:tc>
          <w:tcPr>
            <w:tcW w:w="2117" w:type="dxa"/>
            <w:vAlign w:val="center"/>
          </w:tcPr>
          <w:p w14:paraId="033E240F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01FA03DB" w14:textId="77777777" w:rsidR="000E46C0" w:rsidRDefault="000E46C0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6F72A912" w14:textId="77777777" w:rsidR="000E46C0" w:rsidRDefault="000E46C0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1CCD1770" w14:textId="77777777" w:rsidR="000E46C0" w:rsidRDefault="000E46C0" w:rsidP="00927677">
            <w:pPr>
              <w:pStyle w:val="TableData"/>
            </w:pPr>
          </w:p>
        </w:tc>
      </w:tr>
      <w:tr w:rsidR="002777A5" w14:paraId="07513D51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68ECC66A" w14:textId="62529E0F" w:rsidR="002777A5" w:rsidRDefault="00374EEE" w:rsidP="004E44AC">
            <w:pPr>
              <w:pStyle w:val="RowHeader"/>
              <w:jc w:val="center"/>
            </w:pPr>
            <w:r>
              <w:t>21</w:t>
            </w:r>
          </w:p>
        </w:tc>
        <w:tc>
          <w:tcPr>
            <w:tcW w:w="2117" w:type="dxa"/>
            <w:vAlign w:val="center"/>
          </w:tcPr>
          <w:p w14:paraId="5E84B8F5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24B870CA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52CBAA6E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6A562EE0" w14:textId="77777777" w:rsidR="002777A5" w:rsidRDefault="002777A5" w:rsidP="00927677">
            <w:pPr>
              <w:pStyle w:val="TableData"/>
            </w:pPr>
          </w:p>
        </w:tc>
      </w:tr>
      <w:tr w:rsidR="002777A5" w14:paraId="2EB4708A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52A9FC27" w14:textId="46208E41" w:rsidR="002777A5" w:rsidRDefault="00374EEE" w:rsidP="004E44AC">
            <w:pPr>
              <w:pStyle w:val="RowHeader"/>
              <w:jc w:val="center"/>
            </w:pPr>
            <w:r>
              <w:t>22</w:t>
            </w:r>
          </w:p>
        </w:tc>
        <w:tc>
          <w:tcPr>
            <w:tcW w:w="2117" w:type="dxa"/>
            <w:vAlign w:val="center"/>
          </w:tcPr>
          <w:p w14:paraId="5E3B590E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25D455B7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5DE908F9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500A1AD6" w14:textId="77777777" w:rsidR="002777A5" w:rsidRDefault="002777A5" w:rsidP="00927677">
            <w:pPr>
              <w:pStyle w:val="TableData"/>
            </w:pPr>
          </w:p>
        </w:tc>
      </w:tr>
      <w:tr w:rsidR="002777A5" w14:paraId="456422E0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5B4E2E14" w14:textId="1823EE6D" w:rsidR="002777A5" w:rsidRDefault="004F7E54" w:rsidP="004E44AC">
            <w:pPr>
              <w:pStyle w:val="RowHeader"/>
              <w:jc w:val="center"/>
            </w:pPr>
            <w:r>
              <w:t>23</w:t>
            </w:r>
          </w:p>
        </w:tc>
        <w:tc>
          <w:tcPr>
            <w:tcW w:w="2117" w:type="dxa"/>
            <w:vAlign w:val="center"/>
          </w:tcPr>
          <w:p w14:paraId="614AAE33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0909BAD0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555080B3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0C662347" w14:textId="77777777" w:rsidR="002777A5" w:rsidRDefault="002777A5" w:rsidP="00927677">
            <w:pPr>
              <w:pStyle w:val="TableData"/>
            </w:pPr>
          </w:p>
        </w:tc>
      </w:tr>
      <w:tr w:rsidR="002777A5" w14:paraId="5B53E775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2D9ABB2D" w14:textId="535ED0BC" w:rsidR="002777A5" w:rsidRDefault="004F7E54" w:rsidP="004E44AC">
            <w:pPr>
              <w:pStyle w:val="RowHeader"/>
              <w:jc w:val="center"/>
            </w:pPr>
            <w:r>
              <w:t>24</w:t>
            </w:r>
          </w:p>
        </w:tc>
        <w:tc>
          <w:tcPr>
            <w:tcW w:w="2117" w:type="dxa"/>
            <w:vAlign w:val="center"/>
          </w:tcPr>
          <w:p w14:paraId="240B71FC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662092B5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0AA91282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1337B628" w14:textId="77777777" w:rsidR="002777A5" w:rsidRDefault="002777A5" w:rsidP="00927677">
            <w:pPr>
              <w:pStyle w:val="TableData"/>
            </w:pPr>
          </w:p>
        </w:tc>
      </w:tr>
      <w:tr w:rsidR="002777A5" w14:paraId="716242DD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43B352AD" w14:textId="350F6C30" w:rsidR="002777A5" w:rsidRDefault="004F7E54" w:rsidP="004E44AC">
            <w:pPr>
              <w:pStyle w:val="RowHeader"/>
              <w:jc w:val="center"/>
            </w:pPr>
            <w:r>
              <w:t>25</w:t>
            </w:r>
          </w:p>
        </w:tc>
        <w:tc>
          <w:tcPr>
            <w:tcW w:w="2117" w:type="dxa"/>
            <w:vAlign w:val="center"/>
          </w:tcPr>
          <w:p w14:paraId="517798B4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742A13C5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0D45595E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388214BC" w14:textId="77777777" w:rsidR="002777A5" w:rsidRDefault="002777A5" w:rsidP="00927677">
            <w:pPr>
              <w:pStyle w:val="TableData"/>
            </w:pPr>
          </w:p>
        </w:tc>
      </w:tr>
      <w:tr w:rsidR="002777A5" w14:paraId="669BBE0C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61AC1EEE" w14:textId="0BCAB59B" w:rsidR="002777A5" w:rsidRDefault="004F7E54" w:rsidP="004E44AC">
            <w:pPr>
              <w:pStyle w:val="RowHeader"/>
              <w:jc w:val="center"/>
            </w:pPr>
            <w:r>
              <w:t>26</w:t>
            </w:r>
          </w:p>
        </w:tc>
        <w:tc>
          <w:tcPr>
            <w:tcW w:w="2117" w:type="dxa"/>
            <w:vAlign w:val="center"/>
          </w:tcPr>
          <w:p w14:paraId="232B7A09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55F5827C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469BB95F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5F2341AF" w14:textId="77777777" w:rsidR="002777A5" w:rsidRDefault="002777A5" w:rsidP="00927677">
            <w:pPr>
              <w:pStyle w:val="TableData"/>
            </w:pPr>
          </w:p>
        </w:tc>
      </w:tr>
      <w:tr w:rsidR="002777A5" w14:paraId="41C2B8F4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7FD6CCA4" w14:textId="40FB6905" w:rsidR="002777A5" w:rsidRDefault="004F7E54" w:rsidP="004E44AC">
            <w:pPr>
              <w:pStyle w:val="RowHeader"/>
              <w:jc w:val="center"/>
            </w:pPr>
            <w:r>
              <w:t>27</w:t>
            </w:r>
          </w:p>
        </w:tc>
        <w:tc>
          <w:tcPr>
            <w:tcW w:w="2117" w:type="dxa"/>
            <w:vAlign w:val="center"/>
          </w:tcPr>
          <w:p w14:paraId="6E759A33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0A982A6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7205F856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6A14F9DE" w14:textId="77777777" w:rsidR="002777A5" w:rsidRDefault="002777A5" w:rsidP="00927677">
            <w:pPr>
              <w:pStyle w:val="TableData"/>
            </w:pPr>
          </w:p>
        </w:tc>
      </w:tr>
      <w:tr w:rsidR="002777A5" w14:paraId="50242CA0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663E336B" w14:textId="6C4409E0" w:rsidR="002777A5" w:rsidRDefault="004F7E54" w:rsidP="004E44AC">
            <w:pPr>
              <w:pStyle w:val="RowHeader"/>
              <w:jc w:val="center"/>
            </w:pPr>
            <w:r>
              <w:t>28</w:t>
            </w:r>
          </w:p>
        </w:tc>
        <w:tc>
          <w:tcPr>
            <w:tcW w:w="2117" w:type="dxa"/>
            <w:vAlign w:val="center"/>
          </w:tcPr>
          <w:p w14:paraId="7B477459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7F476A6C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71CAA73E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067EF907" w14:textId="77777777" w:rsidR="002777A5" w:rsidRDefault="002777A5" w:rsidP="00927677">
            <w:pPr>
              <w:pStyle w:val="TableData"/>
            </w:pPr>
          </w:p>
        </w:tc>
      </w:tr>
      <w:tr w:rsidR="002777A5" w14:paraId="3BDFF88A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18F53470" w14:textId="5387ACD8" w:rsidR="002777A5" w:rsidRDefault="004F7E54" w:rsidP="004E44AC">
            <w:pPr>
              <w:pStyle w:val="RowHeader"/>
              <w:jc w:val="center"/>
            </w:pPr>
            <w:r>
              <w:t>29</w:t>
            </w:r>
          </w:p>
        </w:tc>
        <w:tc>
          <w:tcPr>
            <w:tcW w:w="2117" w:type="dxa"/>
            <w:vAlign w:val="center"/>
          </w:tcPr>
          <w:p w14:paraId="11E96A6E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42A4CB36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4714BADF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0151D834" w14:textId="77777777" w:rsidR="002777A5" w:rsidRDefault="002777A5" w:rsidP="00927677">
            <w:pPr>
              <w:pStyle w:val="TableData"/>
            </w:pPr>
          </w:p>
        </w:tc>
      </w:tr>
      <w:tr w:rsidR="002777A5" w14:paraId="4B2EF35C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1A4EA213" w14:textId="4723CC2B" w:rsidR="002777A5" w:rsidRDefault="004F7E54" w:rsidP="004E44AC">
            <w:pPr>
              <w:pStyle w:val="RowHeader"/>
              <w:jc w:val="center"/>
            </w:pPr>
            <w:r>
              <w:t>30</w:t>
            </w:r>
          </w:p>
        </w:tc>
        <w:tc>
          <w:tcPr>
            <w:tcW w:w="2117" w:type="dxa"/>
            <w:vAlign w:val="center"/>
          </w:tcPr>
          <w:p w14:paraId="55AC6CF9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52DD5D87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1159F26A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42B59557" w14:textId="77777777" w:rsidR="002777A5" w:rsidRDefault="002777A5" w:rsidP="00927677">
            <w:pPr>
              <w:pStyle w:val="TableData"/>
            </w:pPr>
          </w:p>
        </w:tc>
      </w:tr>
      <w:tr w:rsidR="002777A5" w14:paraId="3FC5F450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633AF892" w14:textId="4C5B7BA2" w:rsidR="002777A5" w:rsidRDefault="004F7E54" w:rsidP="004E44AC">
            <w:pPr>
              <w:pStyle w:val="RowHeader"/>
              <w:jc w:val="center"/>
            </w:pPr>
            <w:r>
              <w:t>31</w:t>
            </w:r>
          </w:p>
        </w:tc>
        <w:tc>
          <w:tcPr>
            <w:tcW w:w="2117" w:type="dxa"/>
            <w:vAlign w:val="center"/>
          </w:tcPr>
          <w:p w14:paraId="685EE54F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1B8FF399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7C80FDA2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7B8F33DF" w14:textId="77777777" w:rsidR="002777A5" w:rsidRDefault="002777A5" w:rsidP="00927677">
            <w:pPr>
              <w:pStyle w:val="TableData"/>
            </w:pPr>
          </w:p>
        </w:tc>
      </w:tr>
      <w:tr w:rsidR="002777A5" w14:paraId="2432A6DA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283A761C" w14:textId="3BBBF9D8" w:rsidR="002777A5" w:rsidRDefault="004F7E54" w:rsidP="004E44AC">
            <w:pPr>
              <w:pStyle w:val="RowHeader"/>
              <w:jc w:val="center"/>
            </w:pPr>
            <w:r>
              <w:t>32</w:t>
            </w:r>
          </w:p>
        </w:tc>
        <w:tc>
          <w:tcPr>
            <w:tcW w:w="2117" w:type="dxa"/>
            <w:vAlign w:val="center"/>
          </w:tcPr>
          <w:p w14:paraId="65D1C9DD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3C3A1E3E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1CA70D23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4FAFBEAC" w14:textId="77777777" w:rsidR="002777A5" w:rsidRDefault="002777A5" w:rsidP="00927677">
            <w:pPr>
              <w:pStyle w:val="TableData"/>
            </w:pPr>
          </w:p>
        </w:tc>
      </w:tr>
      <w:tr w:rsidR="002777A5" w14:paraId="4B317C5D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4698F782" w14:textId="273B6A9D" w:rsidR="002777A5" w:rsidRDefault="004F7E54" w:rsidP="004E44AC">
            <w:pPr>
              <w:pStyle w:val="RowHeader"/>
              <w:jc w:val="center"/>
            </w:pPr>
            <w:r>
              <w:t>33</w:t>
            </w:r>
          </w:p>
        </w:tc>
        <w:tc>
          <w:tcPr>
            <w:tcW w:w="2117" w:type="dxa"/>
            <w:vAlign w:val="center"/>
          </w:tcPr>
          <w:p w14:paraId="755C098B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66E71919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4ABABACF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789D7229" w14:textId="77777777" w:rsidR="002777A5" w:rsidRDefault="002777A5" w:rsidP="00927677">
            <w:pPr>
              <w:pStyle w:val="TableData"/>
            </w:pPr>
          </w:p>
        </w:tc>
      </w:tr>
      <w:tr w:rsidR="002777A5" w14:paraId="220DEDFB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447CE429" w14:textId="194679D5" w:rsidR="002777A5" w:rsidRDefault="004F7E54" w:rsidP="004E44AC">
            <w:pPr>
              <w:pStyle w:val="RowHeader"/>
              <w:jc w:val="center"/>
            </w:pPr>
            <w:r>
              <w:t>34</w:t>
            </w:r>
          </w:p>
        </w:tc>
        <w:tc>
          <w:tcPr>
            <w:tcW w:w="2117" w:type="dxa"/>
            <w:vAlign w:val="center"/>
          </w:tcPr>
          <w:p w14:paraId="0649D3B6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594BA649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46372F10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4E154BE8" w14:textId="77777777" w:rsidR="002777A5" w:rsidRDefault="002777A5" w:rsidP="00927677">
            <w:pPr>
              <w:pStyle w:val="TableData"/>
            </w:pPr>
          </w:p>
        </w:tc>
      </w:tr>
      <w:tr w:rsidR="002777A5" w14:paraId="052EB31B" w14:textId="77777777" w:rsidTr="00720EA1">
        <w:trPr>
          <w:trHeight w:val="403"/>
        </w:trPr>
        <w:tc>
          <w:tcPr>
            <w:tcW w:w="1296" w:type="dxa"/>
            <w:vAlign w:val="center"/>
          </w:tcPr>
          <w:p w14:paraId="0B6F82D7" w14:textId="433E6AAD" w:rsidR="002777A5" w:rsidRDefault="004F7E54" w:rsidP="004E44AC">
            <w:pPr>
              <w:pStyle w:val="RowHeader"/>
              <w:jc w:val="center"/>
            </w:pPr>
            <w:r>
              <w:t>35</w:t>
            </w:r>
          </w:p>
        </w:tc>
        <w:tc>
          <w:tcPr>
            <w:tcW w:w="2117" w:type="dxa"/>
            <w:vAlign w:val="center"/>
          </w:tcPr>
          <w:p w14:paraId="4FFB1E9D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6FD242D3" w14:textId="77777777" w:rsidR="002777A5" w:rsidRDefault="002777A5" w:rsidP="00927677">
            <w:pPr>
              <w:pStyle w:val="TableData"/>
            </w:pPr>
          </w:p>
        </w:tc>
        <w:tc>
          <w:tcPr>
            <w:tcW w:w="2117" w:type="dxa"/>
            <w:vAlign w:val="center"/>
          </w:tcPr>
          <w:p w14:paraId="705A9807" w14:textId="77777777" w:rsidR="002777A5" w:rsidRDefault="002777A5" w:rsidP="00927677">
            <w:pPr>
              <w:pStyle w:val="TableData"/>
            </w:pPr>
          </w:p>
        </w:tc>
        <w:tc>
          <w:tcPr>
            <w:tcW w:w="1728" w:type="dxa"/>
            <w:vAlign w:val="center"/>
          </w:tcPr>
          <w:p w14:paraId="5E873CA7" w14:textId="77777777" w:rsidR="002777A5" w:rsidRDefault="002777A5" w:rsidP="00927677">
            <w:pPr>
              <w:pStyle w:val="TableData"/>
            </w:pPr>
          </w:p>
        </w:tc>
      </w:tr>
    </w:tbl>
    <w:p w14:paraId="3E2C97EB" w14:textId="77777777" w:rsidR="00CC05FA" w:rsidRDefault="00CC05FA" w:rsidP="00F72D02"/>
    <w:p w14:paraId="0A3170DF" w14:textId="3DA69497" w:rsidR="009F6F36" w:rsidRDefault="009F6F36" w:rsidP="00F72D02"/>
    <w:p w14:paraId="3A9F4B6F" w14:textId="427ADE56" w:rsidR="005A08CC" w:rsidRPr="005A08CC" w:rsidRDefault="005A08CC" w:rsidP="005A08CC">
      <w:pPr>
        <w:pStyle w:val="Heading1"/>
      </w:pPr>
      <w:r>
        <w:lastRenderedPageBreak/>
        <w:t>Perimeter Categor</w:t>
      </w:r>
      <w:r w:rsidR="003F7AFD">
        <w:t>ies</w:t>
      </w:r>
    </w:p>
    <w:p w14:paraId="5B81671B" w14:textId="0D81BDCE" w:rsidR="00510F67" w:rsidRDefault="007D5787" w:rsidP="00510F67">
      <w:r>
        <w:t>C</w:t>
      </w:r>
      <w:r w:rsidR="0065427B">
        <w:t>reate</w:t>
      </w:r>
      <w:r w:rsidR="005A08CC">
        <w:t xml:space="preserve"> a key to organize</w:t>
      </w:r>
      <w:r w:rsidR="00510F67" w:rsidRPr="00510F67">
        <w:t xml:space="preserve"> </w:t>
      </w:r>
      <w:r w:rsidR="00510F67">
        <w:t xml:space="preserve">the perimeters of the hexominoes into categories. Use one symbol or color per category. </w:t>
      </w:r>
    </w:p>
    <w:p w14:paraId="0E5D6050" w14:textId="77777777" w:rsidR="00510F67" w:rsidRDefault="00510F67" w:rsidP="00510F67"/>
    <w:p w14:paraId="2F4486F3" w14:textId="77777777" w:rsidR="00510F67" w:rsidRDefault="00510F67" w:rsidP="00510F67"/>
    <w:p w14:paraId="72F9E05B" w14:textId="65F96B88" w:rsidR="00510F67" w:rsidRDefault="00510F67" w:rsidP="00510F67"/>
    <w:p w14:paraId="2C9F3A51" w14:textId="6D8F0FDF" w:rsidR="007620B8" w:rsidRDefault="007620B8" w:rsidP="007620B8">
      <w:pPr>
        <w:pStyle w:val="BodyText"/>
      </w:pPr>
    </w:p>
    <w:p w14:paraId="2460D453" w14:textId="77777777" w:rsidR="00797C3C" w:rsidRPr="007620B8" w:rsidRDefault="00797C3C" w:rsidP="007620B8">
      <w:pPr>
        <w:pStyle w:val="BodyText"/>
      </w:pPr>
    </w:p>
    <w:p w14:paraId="7720F938" w14:textId="5B2136FB" w:rsidR="00510F67" w:rsidRDefault="004F6DCA" w:rsidP="00510F67">
      <w:r>
        <w:t xml:space="preserve">Explain </w:t>
      </w:r>
      <w:r w:rsidR="00B44704">
        <w:t xml:space="preserve">why you </w:t>
      </w:r>
      <w:r w:rsidR="007A525C">
        <w:t>categorized the hexominoes</w:t>
      </w:r>
      <w:r w:rsidR="00B44704">
        <w:t xml:space="preserve"> </w:t>
      </w:r>
      <w:r w:rsidR="007A525C">
        <w:t>in this way</w:t>
      </w:r>
      <w:r w:rsidR="00B44704">
        <w:t>.</w:t>
      </w:r>
      <w:r w:rsidR="00510F67">
        <w:t xml:space="preserve"> Why do </w:t>
      </w:r>
      <w:r w:rsidR="00675F8F">
        <w:t xml:space="preserve">hexominoes </w:t>
      </w:r>
      <w:r w:rsidR="007A525C">
        <w:t xml:space="preserve">fall </w:t>
      </w:r>
      <w:r w:rsidR="00873619">
        <w:t>within</w:t>
      </w:r>
      <w:r w:rsidR="007A525C">
        <w:t xml:space="preserve"> these </w:t>
      </w:r>
      <w:r w:rsidR="00FB053C">
        <w:t>distinct</w:t>
      </w:r>
      <w:r w:rsidR="007A525C">
        <w:t xml:space="preserve"> categories</w:t>
      </w:r>
      <w:r w:rsidR="00510F67">
        <w:t>?</w:t>
      </w:r>
      <w:r w:rsidR="0065427B">
        <w:t xml:space="preserve"> </w:t>
      </w:r>
    </w:p>
    <w:p w14:paraId="4705C46B" w14:textId="77777777" w:rsidR="00510F67" w:rsidRDefault="00510F67" w:rsidP="00510F67"/>
    <w:p w14:paraId="434D0613" w14:textId="77777777" w:rsidR="00510F67" w:rsidRDefault="00510F67" w:rsidP="00510F67"/>
    <w:p w14:paraId="7CEEF27F" w14:textId="77777777" w:rsidR="00510F67" w:rsidRDefault="00510F67" w:rsidP="00510F67"/>
    <w:p w14:paraId="7188E2EF" w14:textId="0D032CC6" w:rsidR="0036040A" w:rsidRDefault="0036040A" w:rsidP="00F72D02"/>
    <w:p w14:paraId="4DD95DCD" w14:textId="77777777" w:rsidR="00077E71" w:rsidRPr="00077E71" w:rsidRDefault="00077E71" w:rsidP="00077E71">
      <w:pPr>
        <w:pStyle w:val="BodyText"/>
      </w:pPr>
    </w:p>
    <w:p w14:paraId="57F688D6" w14:textId="43A9C2B4" w:rsidR="00085AED" w:rsidRDefault="00085AED" w:rsidP="00CE34BE">
      <w:pPr>
        <w:pStyle w:val="Heading1"/>
      </w:pPr>
      <w:r>
        <w:t>Justification for Forming a Cube</w:t>
      </w:r>
    </w:p>
    <w:p w14:paraId="1559AEC9" w14:textId="77777777" w:rsidR="00CE34BE" w:rsidRDefault="00CE34BE" w:rsidP="00085AED">
      <w:pPr>
        <w:pStyle w:val="BodyText"/>
      </w:pPr>
      <w:r w:rsidRPr="00CE34BE">
        <w:t xml:space="preserve">Why do some of the hexominoes form cubes while others do not? </w:t>
      </w:r>
    </w:p>
    <w:p w14:paraId="22C79EA2" w14:textId="77777777" w:rsidR="00CE34BE" w:rsidRDefault="00CE34BE" w:rsidP="00085AED">
      <w:pPr>
        <w:pStyle w:val="BodyText"/>
      </w:pPr>
    </w:p>
    <w:p w14:paraId="0971D53D" w14:textId="77777777" w:rsidR="00CE34BE" w:rsidRDefault="00CE34BE" w:rsidP="00085AED">
      <w:pPr>
        <w:pStyle w:val="BodyText"/>
      </w:pPr>
    </w:p>
    <w:p w14:paraId="0DB12D22" w14:textId="77777777" w:rsidR="00CE34BE" w:rsidRDefault="00CE34BE" w:rsidP="00085AED">
      <w:pPr>
        <w:pStyle w:val="BodyText"/>
      </w:pPr>
    </w:p>
    <w:p w14:paraId="38CC8BA6" w14:textId="77777777" w:rsidR="00CE34BE" w:rsidRDefault="00CE34BE" w:rsidP="00085AED">
      <w:pPr>
        <w:pStyle w:val="BodyText"/>
      </w:pPr>
    </w:p>
    <w:p w14:paraId="62CBC467" w14:textId="77777777" w:rsidR="00CE34BE" w:rsidRDefault="00CE34BE" w:rsidP="00085AED">
      <w:pPr>
        <w:pStyle w:val="BodyText"/>
      </w:pPr>
    </w:p>
    <w:p w14:paraId="629F4895" w14:textId="57FAC3B6" w:rsidR="00085AED" w:rsidRDefault="00CE34BE" w:rsidP="00085AED">
      <w:pPr>
        <w:pStyle w:val="BodyText"/>
      </w:pPr>
      <w:r w:rsidRPr="00CE34BE">
        <w:t xml:space="preserve">What </w:t>
      </w:r>
      <w:r w:rsidR="00357862">
        <w:t xml:space="preserve">are the </w:t>
      </w:r>
      <w:r w:rsidRPr="00CE34BE">
        <w:t>key characteristics</w:t>
      </w:r>
      <w:r w:rsidR="00666FEA">
        <w:t xml:space="preserve"> </w:t>
      </w:r>
      <w:r>
        <w:t xml:space="preserve">a hexomino </w:t>
      </w:r>
      <w:r w:rsidRPr="00CE34BE">
        <w:t>need</w:t>
      </w:r>
      <w:r w:rsidR="00357862">
        <w:t>s</w:t>
      </w:r>
      <w:r w:rsidRPr="00CE34BE">
        <w:t xml:space="preserve"> to form a cube?</w:t>
      </w:r>
      <w:r>
        <w:t xml:space="preserve"> </w:t>
      </w:r>
    </w:p>
    <w:p w14:paraId="2C4E8BE8" w14:textId="655EFFE4" w:rsidR="00CE34BE" w:rsidRDefault="00CE34BE" w:rsidP="00085AED">
      <w:pPr>
        <w:pStyle w:val="BodyText"/>
      </w:pPr>
    </w:p>
    <w:p w14:paraId="088BC69E" w14:textId="754F4761" w:rsidR="00C16769" w:rsidRDefault="00C16769" w:rsidP="00085AED">
      <w:pPr>
        <w:pStyle w:val="BodyText"/>
      </w:pPr>
    </w:p>
    <w:p w14:paraId="7D7245FA" w14:textId="23F37DD6" w:rsidR="00C16769" w:rsidRDefault="00C16769" w:rsidP="00085AED">
      <w:pPr>
        <w:pStyle w:val="BodyText"/>
      </w:pPr>
    </w:p>
    <w:p w14:paraId="5EE16208" w14:textId="77777777" w:rsidR="00C16769" w:rsidRPr="00085AED" w:rsidRDefault="00C16769" w:rsidP="00085AED">
      <w:pPr>
        <w:pStyle w:val="BodyText"/>
      </w:pPr>
    </w:p>
    <w:sectPr w:rsidR="00C16769" w:rsidRPr="00085AED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39F3B" w14:textId="77777777" w:rsidR="008356F7" w:rsidRDefault="008356F7" w:rsidP="00293785">
      <w:pPr>
        <w:spacing w:after="0" w:line="240" w:lineRule="auto"/>
      </w:pPr>
      <w:r>
        <w:separator/>
      </w:r>
    </w:p>
  </w:endnote>
  <w:endnote w:type="continuationSeparator" w:id="0">
    <w:p w14:paraId="2A3B7B53" w14:textId="77777777" w:rsidR="008356F7" w:rsidRDefault="008356F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5A1C8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360AA6A" wp14:editId="0E7680F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FD326F" w14:textId="03B16FFE" w:rsidR="00293785" w:rsidRDefault="002862A8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E2C1D16764C49718E8C8B88F0841AE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C0317">
                                <w:t>Hexomino Hullabaloo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60AA6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73FD326F" w14:textId="03B16FFE" w:rsidR="00293785" w:rsidRDefault="002862A8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E2C1D16764C49718E8C8B88F0841AE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EC0317">
                          <w:t>Hexomino Hullabaloo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33E897A" wp14:editId="412CEFED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3802B" w14:textId="77777777" w:rsidR="008356F7" w:rsidRDefault="008356F7" w:rsidP="00293785">
      <w:pPr>
        <w:spacing w:after="0" w:line="240" w:lineRule="auto"/>
      </w:pPr>
      <w:r>
        <w:separator/>
      </w:r>
    </w:p>
  </w:footnote>
  <w:footnote w:type="continuationSeparator" w:id="0">
    <w:p w14:paraId="7ED56C06" w14:textId="77777777" w:rsidR="008356F7" w:rsidRDefault="008356F7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6F7"/>
    <w:rsid w:val="0004006F"/>
    <w:rsid w:val="00053775"/>
    <w:rsid w:val="0005619A"/>
    <w:rsid w:val="00077E71"/>
    <w:rsid w:val="0008589D"/>
    <w:rsid w:val="00085AED"/>
    <w:rsid w:val="000E46C0"/>
    <w:rsid w:val="00112289"/>
    <w:rsid w:val="0011259B"/>
    <w:rsid w:val="00116FDD"/>
    <w:rsid w:val="00125621"/>
    <w:rsid w:val="001435EE"/>
    <w:rsid w:val="0015260E"/>
    <w:rsid w:val="00165D7A"/>
    <w:rsid w:val="001D0BBF"/>
    <w:rsid w:val="001E1F85"/>
    <w:rsid w:val="001F125D"/>
    <w:rsid w:val="002315DE"/>
    <w:rsid w:val="002345CC"/>
    <w:rsid w:val="002777A5"/>
    <w:rsid w:val="00284BFD"/>
    <w:rsid w:val="002862A8"/>
    <w:rsid w:val="00293785"/>
    <w:rsid w:val="002C0879"/>
    <w:rsid w:val="002C37B4"/>
    <w:rsid w:val="00357862"/>
    <w:rsid w:val="0036040A"/>
    <w:rsid w:val="00360FAE"/>
    <w:rsid w:val="00374EEE"/>
    <w:rsid w:val="00383415"/>
    <w:rsid w:val="00397FA9"/>
    <w:rsid w:val="003F7AFD"/>
    <w:rsid w:val="00445A5E"/>
    <w:rsid w:val="00446C13"/>
    <w:rsid w:val="00471387"/>
    <w:rsid w:val="004E44AC"/>
    <w:rsid w:val="004F6DCA"/>
    <w:rsid w:val="004F7E54"/>
    <w:rsid w:val="005078B4"/>
    <w:rsid w:val="00510F67"/>
    <w:rsid w:val="0053328A"/>
    <w:rsid w:val="00540FC6"/>
    <w:rsid w:val="005511B6"/>
    <w:rsid w:val="00553C98"/>
    <w:rsid w:val="005A08CC"/>
    <w:rsid w:val="005A7635"/>
    <w:rsid w:val="00645D7F"/>
    <w:rsid w:val="0065427B"/>
    <w:rsid w:val="00656940"/>
    <w:rsid w:val="00665274"/>
    <w:rsid w:val="00666C03"/>
    <w:rsid w:val="00666FEA"/>
    <w:rsid w:val="006705F3"/>
    <w:rsid w:val="00671048"/>
    <w:rsid w:val="00675F8F"/>
    <w:rsid w:val="00686DAB"/>
    <w:rsid w:val="006B4CC2"/>
    <w:rsid w:val="006C681C"/>
    <w:rsid w:val="006E1542"/>
    <w:rsid w:val="00720EA1"/>
    <w:rsid w:val="00721EA4"/>
    <w:rsid w:val="00757CCE"/>
    <w:rsid w:val="007620B8"/>
    <w:rsid w:val="00797C3C"/>
    <w:rsid w:val="00797CB5"/>
    <w:rsid w:val="007A525C"/>
    <w:rsid w:val="007B055F"/>
    <w:rsid w:val="007D5787"/>
    <w:rsid w:val="007E6F1D"/>
    <w:rsid w:val="007F2C7F"/>
    <w:rsid w:val="008356F7"/>
    <w:rsid w:val="008654F5"/>
    <w:rsid w:val="00873619"/>
    <w:rsid w:val="00880013"/>
    <w:rsid w:val="00881761"/>
    <w:rsid w:val="008920A4"/>
    <w:rsid w:val="008C12DF"/>
    <w:rsid w:val="008D4F4D"/>
    <w:rsid w:val="008F5386"/>
    <w:rsid w:val="00913172"/>
    <w:rsid w:val="00927677"/>
    <w:rsid w:val="00964D81"/>
    <w:rsid w:val="00981E19"/>
    <w:rsid w:val="009B52E4"/>
    <w:rsid w:val="009D6E8D"/>
    <w:rsid w:val="009F6F36"/>
    <w:rsid w:val="00A101E8"/>
    <w:rsid w:val="00A61997"/>
    <w:rsid w:val="00A92338"/>
    <w:rsid w:val="00A93478"/>
    <w:rsid w:val="00AC349E"/>
    <w:rsid w:val="00AD0988"/>
    <w:rsid w:val="00AD3512"/>
    <w:rsid w:val="00B3475F"/>
    <w:rsid w:val="00B44704"/>
    <w:rsid w:val="00B87E17"/>
    <w:rsid w:val="00B92DBF"/>
    <w:rsid w:val="00BD119F"/>
    <w:rsid w:val="00C16769"/>
    <w:rsid w:val="00C73EA1"/>
    <w:rsid w:val="00C8524A"/>
    <w:rsid w:val="00C95A6A"/>
    <w:rsid w:val="00CC05FA"/>
    <w:rsid w:val="00CC4F77"/>
    <w:rsid w:val="00CD3CF6"/>
    <w:rsid w:val="00CE336D"/>
    <w:rsid w:val="00CE34BE"/>
    <w:rsid w:val="00D106FF"/>
    <w:rsid w:val="00D626EB"/>
    <w:rsid w:val="00D74708"/>
    <w:rsid w:val="00DC7A6D"/>
    <w:rsid w:val="00DD7714"/>
    <w:rsid w:val="00EC0317"/>
    <w:rsid w:val="00ED24C8"/>
    <w:rsid w:val="00EE4E38"/>
    <w:rsid w:val="00F03EE4"/>
    <w:rsid w:val="00F377E2"/>
    <w:rsid w:val="00F50748"/>
    <w:rsid w:val="00F62FB3"/>
    <w:rsid w:val="00F72D02"/>
    <w:rsid w:val="00FB053C"/>
    <w:rsid w:val="00FB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D779CC"/>
  <w15:docId w15:val="{123F6F07-5227-4526-A9FC-E3C32A3DE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2C1D16764C49718E8C8B88F0841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E5CAB-3959-4631-AEF7-812260A8F402}"/>
      </w:docPartPr>
      <w:docPartBody>
        <w:p w:rsidR="00E3367B" w:rsidRDefault="00E3367B">
          <w:pPr>
            <w:pStyle w:val="EE2C1D16764C49718E8C8B88F0841AE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7B"/>
    <w:rsid w:val="00E3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E2C1D16764C49718E8C8B88F0841AE7">
    <w:name w:val="EE2C1D16764C49718E8C8B88F0841A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54</TotalTime>
  <Pages>4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Hexomino Hullabaloo</vt:lpstr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Hexomino Hullabaloo</dc:title>
  <dc:creator>K20 Center</dc:creator>
  <cp:lastModifiedBy>Daniella Peters</cp:lastModifiedBy>
  <cp:revision>68</cp:revision>
  <cp:lastPrinted>2016-07-14T14:08:00Z</cp:lastPrinted>
  <dcterms:created xsi:type="dcterms:W3CDTF">2021-08-18T16:59:00Z</dcterms:created>
  <dcterms:modified xsi:type="dcterms:W3CDTF">2021-08-18T21:26:00Z</dcterms:modified>
</cp:coreProperties>
</file>