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52F33A" w14:textId="77777777" w:rsidR="00D503AF" w:rsidRPr="00A91B9D" w:rsidRDefault="00D503AF" w:rsidP="00D503AF">
      <w:pPr>
        <w:pStyle w:val="Title"/>
      </w:pPr>
      <w:r w:rsidRPr="00A91B9D">
        <w:t xml:space="preserve">AUTOEVALUACIÓN DEL CORREO ELECTRÓNICO </w:t>
      </w:r>
    </w:p>
    <w:tbl>
      <w:tblPr>
        <w:tblW w:w="12860" w:type="dxa"/>
        <w:tblBorders>
          <w:top w:val="single" w:sz="4" w:space="0" w:color="2789C3"/>
          <w:left w:val="single" w:sz="4" w:space="0" w:color="2789C3"/>
          <w:bottom w:val="single" w:sz="4" w:space="0" w:color="2789C3"/>
          <w:right w:val="single" w:sz="4" w:space="0" w:color="2789C3"/>
          <w:insideH w:val="single" w:sz="4" w:space="0" w:color="2789C3"/>
          <w:insideV w:val="single" w:sz="4" w:space="0" w:color="2789C3"/>
        </w:tblBorders>
        <w:tblLayout w:type="fixed"/>
        <w:tblLook w:val="0400" w:firstRow="0" w:lastRow="0" w:firstColumn="0" w:lastColumn="0" w:noHBand="0" w:noVBand="1"/>
      </w:tblPr>
      <w:tblGrid>
        <w:gridCol w:w="2240"/>
        <w:gridCol w:w="7380"/>
        <w:gridCol w:w="1710"/>
        <w:gridCol w:w="1530"/>
      </w:tblGrid>
      <w:tr w:rsidR="00D503AF" w14:paraId="56540FF0" w14:textId="77777777" w:rsidTr="00911A3E">
        <w:trPr>
          <w:cantSplit/>
          <w:trHeight w:hRule="exact" w:val="706"/>
          <w:tblHeader/>
        </w:trPr>
        <w:tc>
          <w:tcPr>
            <w:tcW w:w="2240" w:type="dxa"/>
            <w:shd w:val="clear" w:color="auto" w:fill="285781"/>
          </w:tcPr>
          <w:p w14:paraId="5449DB0D" w14:textId="77777777" w:rsidR="00D503AF" w:rsidRDefault="00D503AF" w:rsidP="0091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 Componentes</w:t>
            </w:r>
          </w:p>
        </w:tc>
        <w:tc>
          <w:tcPr>
            <w:tcW w:w="7380" w:type="dxa"/>
            <w:shd w:val="clear" w:color="auto" w:fill="285781"/>
          </w:tcPr>
          <w:p w14:paraId="3065598A" w14:textId="77777777" w:rsidR="00D503AF" w:rsidRDefault="00D503AF" w:rsidP="0091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Criterios</w:t>
            </w:r>
          </w:p>
        </w:tc>
        <w:tc>
          <w:tcPr>
            <w:tcW w:w="1710" w:type="dxa"/>
            <w:shd w:val="clear" w:color="auto" w:fill="285781"/>
          </w:tcPr>
          <w:p w14:paraId="3B28D87A" w14:textId="77777777" w:rsidR="00D503AF" w:rsidRDefault="00D503AF" w:rsidP="0091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¡Suena bien!</w:t>
            </w:r>
          </w:p>
        </w:tc>
        <w:tc>
          <w:tcPr>
            <w:tcW w:w="1530" w:type="dxa"/>
            <w:shd w:val="clear" w:color="auto" w:fill="285781"/>
          </w:tcPr>
          <w:p w14:paraId="290595E4" w14:textId="77777777" w:rsidR="00D503AF" w:rsidRDefault="00D503AF" w:rsidP="0091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Necesita trabajo</w:t>
            </w:r>
          </w:p>
        </w:tc>
      </w:tr>
      <w:tr w:rsidR="00D503AF" w14:paraId="04950757" w14:textId="77777777" w:rsidTr="00911A3E">
        <w:tc>
          <w:tcPr>
            <w:tcW w:w="2240" w:type="dxa"/>
          </w:tcPr>
          <w:p w14:paraId="71F4484B" w14:textId="77777777" w:rsidR="00D503AF" w:rsidRDefault="00D503AF" w:rsidP="00911A3E">
            <w:pPr>
              <w:pStyle w:val="Heading1"/>
              <w:spacing w:before="0"/>
            </w:pPr>
            <w:r>
              <w:t>Nombre del destinatario</w:t>
            </w:r>
          </w:p>
        </w:tc>
        <w:tc>
          <w:tcPr>
            <w:tcW w:w="7380" w:type="dxa"/>
          </w:tcPr>
          <w:p w14:paraId="43866AD8" w14:textId="77777777" w:rsidR="00D503AF" w:rsidRDefault="00D503AF" w:rsidP="00911A3E">
            <w:r>
              <w:t>Título, nombre y apellido escritos correctamente</w:t>
            </w:r>
          </w:p>
        </w:tc>
        <w:tc>
          <w:tcPr>
            <w:tcW w:w="1710" w:type="dxa"/>
          </w:tcPr>
          <w:p w14:paraId="16BDB537" w14:textId="77777777" w:rsidR="00D503AF" w:rsidRDefault="00D503AF" w:rsidP="00911A3E"/>
        </w:tc>
        <w:tc>
          <w:tcPr>
            <w:tcW w:w="1530" w:type="dxa"/>
          </w:tcPr>
          <w:p w14:paraId="06DDC32B" w14:textId="77777777" w:rsidR="00D503AF" w:rsidRDefault="00D503AF" w:rsidP="00911A3E"/>
        </w:tc>
      </w:tr>
      <w:tr w:rsidR="00D503AF" w14:paraId="2E598DDB" w14:textId="77777777" w:rsidTr="00911A3E">
        <w:tc>
          <w:tcPr>
            <w:tcW w:w="2240" w:type="dxa"/>
          </w:tcPr>
          <w:p w14:paraId="6447495A" w14:textId="77777777" w:rsidR="00D503AF" w:rsidRDefault="00D503AF" w:rsidP="00911A3E">
            <w:pPr>
              <w:pStyle w:val="Heading1"/>
              <w:spacing w:before="0"/>
            </w:pPr>
            <w:r>
              <w:t>Tono</w:t>
            </w:r>
          </w:p>
        </w:tc>
        <w:tc>
          <w:tcPr>
            <w:tcW w:w="7380" w:type="dxa"/>
          </w:tcPr>
          <w:p w14:paraId="1DD5FD1B" w14:textId="77777777" w:rsidR="00D503AF" w:rsidRDefault="00D503AF" w:rsidP="00911A3E">
            <w:r>
              <w:t>Profesional: cortés, genuino, agradecido</w:t>
            </w:r>
          </w:p>
          <w:p w14:paraId="355BAE81" w14:textId="77777777" w:rsidR="00D503AF" w:rsidRDefault="00D503AF" w:rsidP="0091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Poco profesional: a la defensiva; escueto; demasiado amistoso</w:t>
            </w:r>
          </w:p>
        </w:tc>
        <w:tc>
          <w:tcPr>
            <w:tcW w:w="1710" w:type="dxa"/>
          </w:tcPr>
          <w:p w14:paraId="19425F76" w14:textId="77777777" w:rsidR="00D503AF" w:rsidRDefault="00D503AF" w:rsidP="00911A3E"/>
        </w:tc>
        <w:tc>
          <w:tcPr>
            <w:tcW w:w="1530" w:type="dxa"/>
          </w:tcPr>
          <w:p w14:paraId="2254E81E" w14:textId="77777777" w:rsidR="00D503AF" w:rsidRDefault="00D503AF" w:rsidP="00911A3E"/>
        </w:tc>
      </w:tr>
      <w:tr w:rsidR="00D503AF" w14:paraId="112CB38F" w14:textId="77777777" w:rsidTr="00911A3E">
        <w:tc>
          <w:tcPr>
            <w:tcW w:w="2240" w:type="dxa"/>
          </w:tcPr>
          <w:p w14:paraId="3CA3E4EC" w14:textId="77777777" w:rsidR="00D503AF" w:rsidRDefault="00D503AF" w:rsidP="00911A3E">
            <w:pPr>
              <w:pStyle w:val="Heading1"/>
              <w:spacing w:before="0"/>
            </w:pPr>
            <w:r>
              <w:t>Revisar</w:t>
            </w:r>
          </w:p>
        </w:tc>
        <w:tc>
          <w:tcPr>
            <w:tcW w:w="7380" w:type="dxa"/>
          </w:tcPr>
          <w:p w14:paraId="76920DD1" w14:textId="77777777" w:rsidR="00D503AF" w:rsidRDefault="00D503AF" w:rsidP="00911A3E">
            <w:r>
              <w:t>Ortografía; gramática; mecánica</w:t>
            </w:r>
          </w:p>
        </w:tc>
        <w:tc>
          <w:tcPr>
            <w:tcW w:w="1710" w:type="dxa"/>
          </w:tcPr>
          <w:p w14:paraId="5C291431" w14:textId="77777777" w:rsidR="00D503AF" w:rsidRDefault="00D503AF" w:rsidP="00911A3E"/>
        </w:tc>
        <w:tc>
          <w:tcPr>
            <w:tcW w:w="1530" w:type="dxa"/>
          </w:tcPr>
          <w:p w14:paraId="2EF89303" w14:textId="77777777" w:rsidR="00D503AF" w:rsidRDefault="00D503AF" w:rsidP="00911A3E"/>
        </w:tc>
      </w:tr>
      <w:tr w:rsidR="00D503AF" w14:paraId="67A601CE" w14:textId="77777777" w:rsidTr="00911A3E">
        <w:tc>
          <w:tcPr>
            <w:tcW w:w="2240" w:type="dxa"/>
          </w:tcPr>
          <w:p w14:paraId="7AF123C7" w14:textId="77777777" w:rsidR="00D503AF" w:rsidRDefault="00D503AF" w:rsidP="00911A3E">
            <w:pPr>
              <w:pStyle w:val="Heading1"/>
              <w:spacing w:before="0"/>
            </w:pPr>
            <w:r>
              <w:t>Claridad</w:t>
            </w:r>
          </w:p>
        </w:tc>
        <w:tc>
          <w:tcPr>
            <w:tcW w:w="7380" w:type="dxa"/>
          </w:tcPr>
          <w:p w14:paraId="0FF6774A" w14:textId="77777777" w:rsidR="00D503AF" w:rsidRDefault="00D503AF" w:rsidP="00911A3E">
            <w:r>
              <w:t>¿Está clara tu intención/petición? ¿Está clara la acción deseada por parte del destinatario?</w:t>
            </w:r>
          </w:p>
        </w:tc>
        <w:tc>
          <w:tcPr>
            <w:tcW w:w="1710" w:type="dxa"/>
          </w:tcPr>
          <w:p w14:paraId="7D4B1E3B" w14:textId="77777777" w:rsidR="00D503AF" w:rsidRDefault="00D503AF" w:rsidP="00911A3E"/>
        </w:tc>
        <w:tc>
          <w:tcPr>
            <w:tcW w:w="1530" w:type="dxa"/>
          </w:tcPr>
          <w:p w14:paraId="45D3C128" w14:textId="77777777" w:rsidR="00D503AF" w:rsidRDefault="00D503AF" w:rsidP="00911A3E"/>
        </w:tc>
      </w:tr>
      <w:tr w:rsidR="00D503AF" w14:paraId="0A13446D" w14:textId="77777777" w:rsidTr="00911A3E">
        <w:tc>
          <w:tcPr>
            <w:tcW w:w="2240" w:type="dxa"/>
          </w:tcPr>
          <w:p w14:paraId="66A039B7" w14:textId="77777777" w:rsidR="00D503AF" w:rsidRDefault="00D503AF" w:rsidP="00911A3E">
            <w:pPr>
              <w:pStyle w:val="Heading1"/>
              <w:spacing w:before="0"/>
            </w:pPr>
            <w:r>
              <w:t>Elección de palabras</w:t>
            </w:r>
          </w:p>
        </w:tc>
        <w:tc>
          <w:tcPr>
            <w:tcW w:w="7380" w:type="dxa"/>
          </w:tcPr>
          <w:p w14:paraId="2BD30151" w14:textId="77777777" w:rsidR="00D503AF" w:rsidRDefault="00D503AF" w:rsidP="00911A3E">
            <w:r>
              <w:t>Evita los coloquialismos y el lenguaje vago</w:t>
            </w:r>
          </w:p>
        </w:tc>
        <w:tc>
          <w:tcPr>
            <w:tcW w:w="1710" w:type="dxa"/>
          </w:tcPr>
          <w:p w14:paraId="58E6401D" w14:textId="77777777" w:rsidR="00D503AF" w:rsidRDefault="00D503AF" w:rsidP="00911A3E"/>
        </w:tc>
        <w:tc>
          <w:tcPr>
            <w:tcW w:w="1530" w:type="dxa"/>
          </w:tcPr>
          <w:p w14:paraId="14368183" w14:textId="77777777" w:rsidR="00D503AF" w:rsidRDefault="00D503AF" w:rsidP="00911A3E"/>
        </w:tc>
      </w:tr>
      <w:tr w:rsidR="00D503AF" w14:paraId="6C51D2D2" w14:textId="77777777" w:rsidTr="00911A3E">
        <w:tc>
          <w:tcPr>
            <w:tcW w:w="2240" w:type="dxa"/>
          </w:tcPr>
          <w:p w14:paraId="2034C82A" w14:textId="77777777" w:rsidR="00D503AF" w:rsidRDefault="00D503AF" w:rsidP="00911A3E">
            <w:pPr>
              <w:pStyle w:val="Heading1"/>
              <w:spacing w:before="0"/>
            </w:pPr>
            <w:r>
              <w:t>Longitud</w:t>
            </w:r>
          </w:p>
        </w:tc>
        <w:tc>
          <w:tcPr>
            <w:tcW w:w="7380" w:type="dxa"/>
          </w:tcPr>
          <w:p w14:paraId="23EFC070" w14:textId="77777777" w:rsidR="00D503AF" w:rsidRDefault="00D503AF" w:rsidP="00911A3E">
            <w:r>
              <w:t>3-5 oraciones</w:t>
            </w:r>
          </w:p>
        </w:tc>
        <w:tc>
          <w:tcPr>
            <w:tcW w:w="1710" w:type="dxa"/>
          </w:tcPr>
          <w:p w14:paraId="3FB63F9C" w14:textId="77777777" w:rsidR="00D503AF" w:rsidRDefault="00D503AF" w:rsidP="00911A3E"/>
        </w:tc>
        <w:tc>
          <w:tcPr>
            <w:tcW w:w="1530" w:type="dxa"/>
          </w:tcPr>
          <w:p w14:paraId="4DB322FB" w14:textId="77777777" w:rsidR="00D503AF" w:rsidRDefault="00D503AF" w:rsidP="00911A3E"/>
        </w:tc>
      </w:tr>
      <w:tr w:rsidR="00D503AF" w14:paraId="1C452551" w14:textId="77777777" w:rsidTr="00911A3E">
        <w:tc>
          <w:tcPr>
            <w:tcW w:w="2240" w:type="dxa"/>
          </w:tcPr>
          <w:p w14:paraId="1A11A1C0" w14:textId="77777777" w:rsidR="00D503AF" w:rsidRDefault="00D503AF" w:rsidP="00911A3E">
            <w:pPr>
              <w:pStyle w:val="Heading1"/>
              <w:spacing w:before="0"/>
            </w:pPr>
            <w:r>
              <w:t>Tiempo</w:t>
            </w:r>
          </w:p>
        </w:tc>
        <w:tc>
          <w:tcPr>
            <w:tcW w:w="7380" w:type="dxa"/>
          </w:tcPr>
          <w:p w14:paraId="317705F6" w14:textId="77777777" w:rsidR="00D503AF" w:rsidRDefault="00D503AF" w:rsidP="00911A3E">
            <w:r>
              <w:t>Enviado en horas “de trabajo”, de ser posible</w:t>
            </w:r>
          </w:p>
        </w:tc>
        <w:tc>
          <w:tcPr>
            <w:tcW w:w="1710" w:type="dxa"/>
          </w:tcPr>
          <w:p w14:paraId="3E2C8596" w14:textId="77777777" w:rsidR="00D503AF" w:rsidRDefault="00D503AF" w:rsidP="00911A3E"/>
        </w:tc>
        <w:tc>
          <w:tcPr>
            <w:tcW w:w="1530" w:type="dxa"/>
          </w:tcPr>
          <w:p w14:paraId="4D0D8F74" w14:textId="77777777" w:rsidR="00D503AF" w:rsidRDefault="00D503AF" w:rsidP="00911A3E"/>
        </w:tc>
      </w:tr>
      <w:tr w:rsidR="00D503AF" w14:paraId="7E9F630D" w14:textId="77777777" w:rsidTr="00911A3E">
        <w:tc>
          <w:tcPr>
            <w:tcW w:w="12860" w:type="dxa"/>
            <w:gridSpan w:val="4"/>
          </w:tcPr>
          <w:p w14:paraId="23B5558A" w14:textId="77777777" w:rsidR="00D503AF" w:rsidRDefault="00D503AF" w:rsidP="0091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Después de revisar el borrador de tu correo electrónico, redacta una reflexión a continuación sobre el proceso de revisión.  ¿Fue necesario algún cambio? ¿Por qué sí o por qué no? Explica. Escribe tu reflexión debajo de tu borrador de correo electrónico (después de la conclusión y el nombre).</w:t>
            </w:r>
          </w:p>
        </w:tc>
      </w:tr>
    </w:tbl>
    <w:p w14:paraId="43A7D459" w14:textId="77777777" w:rsidR="00D503AF" w:rsidRDefault="00D503AF" w:rsidP="00D503A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EBBD2E" w14:textId="77777777" w:rsidR="001B5BA6" w:rsidRPr="00D503AF" w:rsidRDefault="001B5BA6" w:rsidP="00D503AF"/>
    <w:sectPr w:rsidR="001B5BA6" w:rsidRPr="00D503AF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58F3BF" w14:textId="77777777" w:rsidR="005826A2" w:rsidRDefault="005826A2" w:rsidP="009A4615">
      <w:pPr>
        <w:spacing w:after="0" w:line="240" w:lineRule="auto"/>
      </w:pPr>
      <w:r>
        <w:separator/>
      </w:r>
    </w:p>
  </w:endnote>
  <w:endnote w:type="continuationSeparator" w:id="0">
    <w:p w14:paraId="44A19CFB" w14:textId="77777777" w:rsidR="005826A2" w:rsidRDefault="005826A2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2A4FE" w14:textId="77777777" w:rsidR="00D04F53" w:rsidRPr="00304DC6" w:rsidRDefault="00A71218" w:rsidP="009A461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407CE" wp14:editId="55C07453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0AC61E" w14:textId="6AA63616" w:rsidR="00D04F53" w:rsidRPr="00C76450" w:rsidRDefault="00AD0F89" w:rsidP="00C76450">
                          <w:pPr>
                            <w:pStyle w:val="Footer"/>
                          </w:pPr>
                          <w:fldSimple w:instr=" TITLE \* Upper \* MERGEFORMAT ">
                            <w:r w:rsidR="00D503AF" w:rsidRPr="00D503AF">
                              <w:t>TO WHOM IT</w:t>
                            </w:r>
                            <w:r w:rsidR="00D503AF">
                              <w:rPr>
                                <w:caps w:val="0"/>
                              </w:rPr>
                              <w:t xml:space="preserve"> MAY CONCERN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B407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" filled="f" stroked="f" strokeweight=".5pt">
              <v:textbox style="mso-fit-shape-to-text:t">
                <w:txbxContent>
                  <w:p w14:paraId="430AC61E" w14:textId="6AA63616" w:rsidR="00D04F53" w:rsidRPr="00C76450" w:rsidRDefault="00AD0F89" w:rsidP="00C76450">
                    <w:pPr>
                      <w:pStyle w:val="Footer"/>
                    </w:pPr>
                    <w:fldSimple w:instr=" TITLE \* Upper \* MERGEFORMAT ">
                      <w:r w:rsidR="00D503AF" w:rsidRPr="00D503AF">
                        <w:t>TO WHOM IT</w:t>
                      </w:r>
                      <w:r w:rsidR="00D503AF">
                        <w:rPr>
                          <w:caps w:val="0"/>
                        </w:rPr>
                        <w:t xml:space="preserve"> MAY CONCERN</w:t>
                      </w:r>
                    </w:fldSimple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76D5E3DF" wp14:editId="0D66600D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50BBFD" w14:textId="77777777" w:rsidR="005826A2" w:rsidRDefault="005826A2" w:rsidP="009A4615">
      <w:pPr>
        <w:spacing w:after="0" w:line="240" w:lineRule="auto"/>
      </w:pPr>
      <w:r>
        <w:separator/>
      </w:r>
    </w:p>
  </w:footnote>
  <w:footnote w:type="continuationSeparator" w:id="0">
    <w:p w14:paraId="003A1C2E" w14:textId="77777777" w:rsidR="005826A2" w:rsidRDefault="005826A2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AF"/>
    <w:rsid w:val="000A6A2A"/>
    <w:rsid w:val="000D6177"/>
    <w:rsid w:val="0010714D"/>
    <w:rsid w:val="0011355B"/>
    <w:rsid w:val="001A3F95"/>
    <w:rsid w:val="001B5BA6"/>
    <w:rsid w:val="00316C07"/>
    <w:rsid w:val="0032364F"/>
    <w:rsid w:val="003668DB"/>
    <w:rsid w:val="00424E6B"/>
    <w:rsid w:val="00467B1F"/>
    <w:rsid w:val="00480109"/>
    <w:rsid w:val="004856EB"/>
    <w:rsid w:val="0048595C"/>
    <w:rsid w:val="005448C2"/>
    <w:rsid w:val="00555159"/>
    <w:rsid w:val="005826A2"/>
    <w:rsid w:val="0063271E"/>
    <w:rsid w:val="006669F0"/>
    <w:rsid w:val="007F4DDC"/>
    <w:rsid w:val="00886FBD"/>
    <w:rsid w:val="00912773"/>
    <w:rsid w:val="009A4615"/>
    <w:rsid w:val="00A06D85"/>
    <w:rsid w:val="00A71218"/>
    <w:rsid w:val="00AD0F89"/>
    <w:rsid w:val="00BE33F2"/>
    <w:rsid w:val="00C53852"/>
    <w:rsid w:val="00C76450"/>
    <w:rsid w:val="00D04F53"/>
    <w:rsid w:val="00D503AF"/>
    <w:rsid w:val="00DD3628"/>
    <w:rsid w:val="00E46C11"/>
    <w:rsid w:val="00EF0DD6"/>
    <w:rsid w:val="00F33303"/>
    <w:rsid w:val="00F35875"/>
    <w:rsid w:val="00FD1B73"/>
    <w:rsid w:val="00FD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C78FB"/>
  <w15:chartTrackingRefBased/>
  <w15:docId w15:val="{A8FCCC9C-58CF-F643-AF92-0BC7E279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503AF"/>
    <w:pPr>
      <w:spacing w:after="120" w:line="276" w:lineRule="auto"/>
    </w:pPr>
    <w:rPr>
      <w:rFonts w:ascii="Calibri" w:eastAsia="Calibri" w:hAnsi="Calibri" w:cs="Calibri"/>
      <w:kern w:val="0"/>
      <w:lang w:val="es-C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 w:line="278" w:lineRule="auto"/>
      <w:outlineLvl w:val="0"/>
    </w:pPr>
    <w:rPr>
      <w:rFonts w:eastAsiaTheme="majorEastAsia"/>
      <w:b/>
      <w:bCs/>
      <w:color w:val="971D20" w:themeColor="accent3"/>
      <w:kern w:val="2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 w:line="278" w:lineRule="auto"/>
      <w:outlineLvl w:val="1"/>
    </w:pPr>
    <w:rPr>
      <w:rFonts w:eastAsiaTheme="majorEastAsia"/>
      <w:i/>
      <w:iCs/>
      <w:color w:val="971D20" w:themeColor="accent3"/>
      <w:kern w:val="2"/>
      <w:lang w:val="en-US"/>
      <w14:ligatures w14:val="standardContextual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E6792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spacing w:after="160" w:line="278" w:lineRule="auto"/>
      <w:ind w:left="720"/>
      <w:contextualSpacing/>
    </w:pPr>
    <w:rPr>
      <w:rFonts w:eastAsiaTheme="minorHAns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1E6792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rFonts w:eastAsiaTheme="minorHAnsi"/>
      <w:b/>
      <w:bCs/>
      <w:caps/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spacing w:after="160" w:line="278" w:lineRule="auto"/>
      <w:ind w:left="720"/>
    </w:pPr>
    <w:rPr>
      <w:rFonts w:eastAsiaTheme="minorHAnsi"/>
      <w:i/>
      <w:kern w:val="2"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pPr>
      <w:spacing w:after="160" w:line="278" w:lineRule="auto"/>
    </w:pPr>
    <w:rPr>
      <w:rFonts w:eastAsiaTheme="minorHAnsi"/>
      <w:color w:val="D30F7F" w:themeColor="accent5"/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acelilopez/Library/Group%20Containers/UBF8T346G9.Office/User%20Content.localized/Templates.localized/LEARN%20Horizont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Template 2025.dotx</Template>
  <TotalTime>1</TotalTime>
  <Pages>1</Pages>
  <Words>121</Words>
  <Characters>1267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1369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Whom It May Concern</dc:title>
  <dc:subject/>
  <dc:creator>K20 Center</dc:creator>
  <cp:keywords/>
  <dc:description/>
  <cp:lastModifiedBy>Lopez, Araceli</cp:lastModifiedBy>
  <cp:revision>1</cp:revision>
  <dcterms:created xsi:type="dcterms:W3CDTF">2026-10-23T18:20:00Z</dcterms:created>
  <dcterms:modified xsi:type="dcterms:W3CDTF">2026-10-23T18:21:00Z</dcterms:modified>
  <cp:category/>
</cp:coreProperties>
</file>