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430A50D" w14:textId="5ED4364F" w:rsidR="00446C13" w:rsidRPr="00DC7A6D" w:rsidRDefault="00EE71FF" w:rsidP="00DC7A6D">
      <w:pPr>
        <w:pStyle w:val="Title"/>
      </w:pPr>
      <w:r>
        <w:t>T-chart</w:t>
      </w:r>
    </w:p>
    <w:tbl>
      <w:tblPr>
        <w:tblStyle w:val="TableGrid"/>
        <w:tblpPr w:leftFromText="180" w:rightFromText="180" w:vertAnchor="text" w:tblpY="-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88AC3" w:themeColor="accent1"/>
          <w:insideV w:val="single" w:sz="4" w:space="0" w:color="288AC3" w:themeColor="accent1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51536" w14:paraId="65C2CD14" w14:textId="77777777" w:rsidTr="00151536">
        <w:tc>
          <w:tcPr>
            <w:tcW w:w="4675" w:type="dxa"/>
          </w:tcPr>
          <w:p w14:paraId="76B00107" w14:textId="77777777" w:rsidR="00151536" w:rsidRPr="00151536" w:rsidRDefault="00151536" w:rsidP="00151536">
            <w:pPr>
              <w:jc w:val="center"/>
              <w:rPr>
                <w:b/>
                <w:bCs/>
                <w:color w:val="971D20" w:themeColor="accent3"/>
              </w:rPr>
            </w:pPr>
            <w:r w:rsidRPr="00151536">
              <w:rPr>
                <w:b/>
                <w:bCs/>
                <w:color w:val="971D20" w:themeColor="accent3"/>
              </w:rPr>
              <w:t>Simulated Glacier</w:t>
            </w:r>
          </w:p>
        </w:tc>
        <w:tc>
          <w:tcPr>
            <w:tcW w:w="4675" w:type="dxa"/>
          </w:tcPr>
          <w:p w14:paraId="59246EFD" w14:textId="77777777" w:rsidR="00151536" w:rsidRPr="00151536" w:rsidRDefault="00151536" w:rsidP="00151536">
            <w:pPr>
              <w:jc w:val="center"/>
              <w:rPr>
                <w:b/>
                <w:bCs/>
                <w:color w:val="971D20" w:themeColor="accent3"/>
              </w:rPr>
            </w:pPr>
            <w:r w:rsidRPr="00151536">
              <w:rPr>
                <w:b/>
                <w:bCs/>
                <w:color w:val="971D20" w:themeColor="accent3"/>
              </w:rPr>
              <w:t>Real Glacier</w:t>
            </w:r>
          </w:p>
        </w:tc>
      </w:tr>
      <w:tr w:rsidR="00151536" w14:paraId="6041B0BD" w14:textId="77777777" w:rsidTr="00151536">
        <w:trPr>
          <w:trHeight w:val="11313"/>
        </w:trPr>
        <w:tc>
          <w:tcPr>
            <w:tcW w:w="4675" w:type="dxa"/>
          </w:tcPr>
          <w:p w14:paraId="7D426B0D" w14:textId="77777777" w:rsidR="00151536" w:rsidRDefault="00151536" w:rsidP="00151536"/>
        </w:tc>
        <w:tc>
          <w:tcPr>
            <w:tcW w:w="4675" w:type="dxa"/>
          </w:tcPr>
          <w:p w14:paraId="7811DC69" w14:textId="77777777" w:rsidR="00151536" w:rsidRDefault="00151536" w:rsidP="00151536"/>
        </w:tc>
      </w:tr>
    </w:tbl>
    <w:p w14:paraId="54BC8B53" w14:textId="3D0F1AD9" w:rsidR="004379C9" w:rsidRPr="004379C9" w:rsidRDefault="004379C9" w:rsidP="004379C9"/>
    <w:sectPr w:rsidR="004379C9" w:rsidRPr="004379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E0D70D" w14:textId="77777777" w:rsidR="003536E0" w:rsidRDefault="003536E0" w:rsidP="00293785">
      <w:pPr>
        <w:spacing w:after="0" w:line="240" w:lineRule="auto"/>
      </w:pPr>
      <w:r>
        <w:separator/>
      </w:r>
    </w:p>
  </w:endnote>
  <w:endnote w:type="continuationSeparator" w:id="0">
    <w:p w14:paraId="0CCBB16F" w14:textId="77777777" w:rsidR="003536E0" w:rsidRDefault="003536E0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DD0BDB" w14:textId="77777777" w:rsidR="00151536" w:rsidRDefault="001515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8835" w14:textId="20A029B9" w:rsidR="00293785" w:rsidRDefault="00151536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962CF0F" wp14:editId="68A1B3B9">
              <wp:simplePos x="0" y="0"/>
              <wp:positionH relativeFrom="margin">
                <wp:posOffset>1449851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5378D2" w14:textId="5F4884C2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BA5F4B2AE65B41479E49C7BEA6A06BFD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9D3887">
                                <w:t>Glaciers: Here Today, Gone Tomorrow</w:t>
                              </w:r>
                              <w:r w:rsidR="006355DE">
                                <w:t>?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2CF0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14.15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NSl4rDhAAAADgEAAA8AAAAAAAAAAAAAAAAAugQAAGRy&#13;&#10;cy9kb3ducmV2LnhtbFBLBQYAAAAABAAEAPMAAADIBQAAAAA=&#13;&#10;" filled="f" stroked="f">
              <v:textbox>
                <w:txbxContent>
                  <w:p w14:paraId="6C5378D2" w14:textId="5F4884C2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BA5F4B2AE65B41479E49C7BEA6A06BFD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9D3887">
                          <w:t>Glaciers: Here Today, Gone Tomorrow</w:t>
                        </w:r>
                        <w:r w:rsidR="006355DE">
                          <w:t>?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9504" behindDoc="1" locked="0" layoutInCell="1" hidden="0" allowOverlap="1" wp14:anchorId="74E0D5C2" wp14:editId="091F126E">
          <wp:simplePos x="0" y="0"/>
          <wp:positionH relativeFrom="margin">
            <wp:posOffset>1519702</wp:posOffset>
          </wp:positionH>
          <wp:positionV relativeFrom="paragraph">
            <wp:posOffset>-276225</wp:posOffset>
          </wp:positionV>
          <wp:extent cx="4902200" cy="508000"/>
          <wp:effectExtent l="0" t="0" r="0" b="0"/>
          <wp:wrapNone/>
          <wp:docPr id="11806419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944FD0" w14:textId="77777777" w:rsidR="00151536" w:rsidRDefault="00151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0E4D4A" w14:textId="77777777" w:rsidR="003536E0" w:rsidRDefault="003536E0" w:rsidP="00293785">
      <w:pPr>
        <w:spacing w:after="0" w:line="240" w:lineRule="auto"/>
      </w:pPr>
      <w:r>
        <w:separator/>
      </w:r>
    </w:p>
  </w:footnote>
  <w:footnote w:type="continuationSeparator" w:id="0">
    <w:p w14:paraId="03EC068E" w14:textId="77777777" w:rsidR="003536E0" w:rsidRDefault="003536E0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638668" w14:textId="77777777" w:rsidR="00151536" w:rsidRDefault="001515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AE18C4" w14:textId="77777777" w:rsidR="00151536" w:rsidRDefault="001515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1B7B3F" w14:textId="77777777" w:rsidR="00151536" w:rsidRDefault="001515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7228">
    <w:abstractNumId w:val="6"/>
  </w:num>
  <w:num w:numId="2" w16cid:durableId="1007102408">
    <w:abstractNumId w:val="7"/>
  </w:num>
  <w:num w:numId="3" w16cid:durableId="1368601302">
    <w:abstractNumId w:val="0"/>
  </w:num>
  <w:num w:numId="4" w16cid:durableId="1542475882">
    <w:abstractNumId w:val="2"/>
  </w:num>
  <w:num w:numId="5" w16cid:durableId="1796220206">
    <w:abstractNumId w:val="3"/>
  </w:num>
  <w:num w:numId="6" w16cid:durableId="638340715">
    <w:abstractNumId w:val="5"/>
  </w:num>
  <w:num w:numId="7" w16cid:durableId="344139485">
    <w:abstractNumId w:val="4"/>
  </w:num>
  <w:num w:numId="8" w16cid:durableId="718475545">
    <w:abstractNumId w:val="8"/>
  </w:num>
  <w:num w:numId="9" w16cid:durableId="1574048400">
    <w:abstractNumId w:val="9"/>
  </w:num>
  <w:num w:numId="10" w16cid:durableId="1567909038">
    <w:abstractNumId w:val="10"/>
  </w:num>
  <w:num w:numId="11" w16cid:durableId="723632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FF"/>
    <w:rsid w:val="0004006F"/>
    <w:rsid w:val="00053775"/>
    <w:rsid w:val="0005619A"/>
    <w:rsid w:val="0008589D"/>
    <w:rsid w:val="0011259B"/>
    <w:rsid w:val="00114476"/>
    <w:rsid w:val="00116FDD"/>
    <w:rsid w:val="0012354E"/>
    <w:rsid w:val="00125621"/>
    <w:rsid w:val="00150062"/>
    <w:rsid w:val="00151536"/>
    <w:rsid w:val="001C508A"/>
    <w:rsid w:val="001D0BBF"/>
    <w:rsid w:val="001E1F85"/>
    <w:rsid w:val="001E6B8C"/>
    <w:rsid w:val="001F125D"/>
    <w:rsid w:val="00227FB6"/>
    <w:rsid w:val="002315DE"/>
    <w:rsid w:val="002345CC"/>
    <w:rsid w:val="00293785"/>
    <w:rsid w:val="002C0879"/>
    <w:rsid w:val="002C37B4"/>
    <w:rsid w:val="00336059"/>
    <w:rsid w:val="003536E0"/>
    <w:rsid w:val="00356C23"/>
    <w:rsid w:val="0036040A"/>
    <w:rsid w:val="003958A3"/>
    <w:rsid w:val="00397FA9"/>
    <w:rsid w:val="00415B1E"/>
    <w:rsid w:val="004379C9"/>
    <w:rsid w:val="00446C13"/>
    <w:rsid w:val="00487323"/>
    <w:rsid w:val="004E512C"/>
    <w:rsid w:val="005078B4"/>
    <w:rsid w:val="00514D57"/>
    <w:rsid w:val="0053328A"/>
    <w:rsid w:val="00540FC6"/>
    <w:rsid w:val="005511B6"/>
    <w:rsid w:val="00553C98"/>
    <w:rsid w:val="005A7635"/>
    <w:rsid w:val="006355DE"/>
    <w:rsid w:val="00645D7F"/>
    <w:rsid w:val="00656940"/>
    <w:rsid w:val="00665274"/>
    <w:rsid w:val="00666C03"/>
    <w:rsid w:val="00686DAB"/>
    <w:rsid w:val="006911BB"/>
    <w:rsid w:val="006962D7"/>
    <w:rsid w:val="006B4CC2"/>
    <w:rsid w:val="006E1542"/>
    <w:rsid w:val="006F329B"/>
    <w:rsid w:val="00701247"/>
    <w:rsid w:val="00721EA4"/>
    <w:rsid w:val="00797CB5"/>
    <w:rsid w:val="007B055F"/>
    <w:rsid w:val="007E6F1D"/>
    <w:rsid w:val="007F2433"/>
    <w:rsid w:val="007F35D1"/>
    <w:rsid w:val="008078FE"/>
    <w:rsid w:val="00880013"/>
    <w:rsid w:val="008920A4"/>
    <w:rsid w:val="008C2DF2"/>
    <w:rsid w:val="008F5386"/>
    <w:rsid w:val="00913172"/>
    <w:rsid w:val="0093147A"/>
    <w:rsid w:val="00975BB8"/>
    <w:rsid w:val="00981E19"/>
    <w:rsid w:val="009B52E4"/>
    <w:rsid w:val="009D3887"/>
    <w:rsid w:val="009D6E8D"/>
    <w:rsid w:val="009E7342"/>
    <w:rsid w:val="009E7561"/>
    <w:rsid w:val="00A101E8"/>
    <w:rsid w:val="00A53A18"/>
    <w:rsid w:val="00A701DB"/>
    <w:rsid w:val="00AC28D5"/>
    <w:rsid w:val="00AC349E"/>
    <w:rsid w:val="00B3475F"/>
    <w:rsid w:val="00B92DBF"/>
    <w:rsid w:val="00BD119F"/>
    <w:rsid w:val="00C22F1B"/>
    <w:rsid w:val="00C73EA1"/>
    <w:rsid w:val="00C8524A"/>
    <w:rsid w:val="00CC4F77"/>
    <w:rsid w:val="00CD3CF6"/>
    <w:rsid w:val="00CE336D"/>
    <w:rsid w:val="00D106FF"/>
    <w:rsid w:val="00D4000A"/>
    <w:rsid w:val="00D626EB"/>
    <w:rsid w:val="00DC7A6D"/>
    <w:rsid w:val="00ED24C8"/>
    <w:rsid w:val="00ED440F"/>
    <w:rsid w:val="00EE71FF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2380F"/>
  <w15:docId w15:val="{3529FE17-21BC-44BD-B3E0-636F05039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TEMPLATE%20Vertical%20LEARN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BA5F4B2AE65B41479E49C7BEA6A06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22A96-3938-4C87-941B-7D9631703357}"/>
      </w:docPartPr>
      <w:docPartBody>
        <w:p w:rsidR="00243197" w:rsidRDefault="00C356BB">
          <w:pPr>
            <w:pStyle w:val="BA5F4B2AE65B41479E49C7BEA6A06BFD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BB"/>
    <w:rsid w:val="00114476"/>
    <w:rsid w:val="00152AF0"/>
    <w:rsid w:val="00243197"/>
    <w:rsid w:val="00336059"/>
    <w:rsid w:val="00514D57"/>
    <w:rsid w:val="0052218F"/>
    <w:rsid w:val="00534536"/>
    <w:rsid w:val="0093147A"/>
    <w:rsid w:val="009E7561"/>
    <w:rsid w:val="00B81CDC"/>
    <w:rsid w:val="00C356BB"/>
    <w:rsid w:val="00CE200B"/>
    <w:rsid w:val="00D4000A"/>
    <w:rsid w:val="00D735E8"/>
    <w:rsid w:val="00F3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A5F4B2AE65B41479E49C7BEA6A06BFD">
    <w:name w:val="BA5F4B2AE65B41479E49C7BEA6A06B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C:\Users\Daniella - Work\OneDrive - University of Oklahoma\Documents\Custom Office Templates\TEMPLATE Vertical LEARN Attachment with Instructions.dotx</Template>
  <TotalTime>2</TotalTime>
  <Pages>1</Pages>
  <Words>5</Words>
  <Characters>34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Glaciers: Here Today, Gone Tomorrow</vt:lpstr>
    </vt:vector>
  </TitlesOfParts>
  <Manager/>
  <Company/>
  <LinksUpToDate>false</LinksUpToDate>
  <CharactersWithSpaces>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Glaciers: Here Today, Gone Tomorrow?</dc:title>
  <dc:subject/>
  <dc:creator>K20 Center</dc:creator>
  <cp:keywords/>
  <dc:description/>
  <cp:lastModifiedBy>Gracia, Ann M.</cp:lastModifiedBy>
  <cp:revision>4</cp:revision>
  <cp:lastPrinted>2016-07-14T14:08:00Z</cp:lastPrinted>
  <dcterms:created xsi:type="dcterms:W3CDTF">2026-09-25T16:32:00Z</dcterms:created>
  <dcterms:modified xsi:type="dcterms:W3CDTF">2026-09-28T15:50:00Z</dcterms:modified>
  <cp:category/>
</cp:coreProperties>
</file>