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C8E62A0" w14:textId="77777777" w:rsidR="00B7305D" w:rsidRPr="00B7305D" w:rsidRDefault="00B7305D" w:rsidP="00B7305D">
      <w:pPr>
        <w:rPr>
          <w:rFonts w:asciiTheme="majorHAnsi" w:eastAsiaTheme="majorEastAsia" w:hAnsiTheme="majorHAnsi" w:cstheme="majorBidi"/>
          <w:b/>
          <w:iCs/>
          <w:caps/>
          <w:kern w:val="28"/>
          <w:sz w:val="32"/>
          <w:szCs w:val="56"/>
        </w:rPr>
        <w:bidi w:val="0"/>
      </w:pPr>
      <w:r>
        <w:rPr>
          <w:rFonts w:asciiTheme="majorHAnsi" w:cstheme="majorBidi" w:eastAsiaTheme="majorEastAsia" w:hAnsiTheme="majorHAnsi"/>
          <w:caps/>
          <w:kern w:val="28"/>
          <w:sz w:val="32"/>
          <w:szCs w:val="56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LÍNEAS DE ABSORCIÓN PARA OCHO ELEMENTOS</w:t>
      </w:r>
    </w:p>
    <w:p w14:paraId="4D6A41C1" w14:textId="499980A5" w:rsidR="00B7305D" w:rsidRPr="00B7305D" w:rsidRDefault="00B7305D" w:rsidP="00B7305D">
      <w:pPr>
        <w:pStyle w:val="CaptionCutline"/>
        <w:bidi w:val="0"/>
      </w:pP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Fuente de las imágenes: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fldChar w:fldCharType="begin"/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instrText xml:space="preserve"> HYPERLINK "https://ia.terc.edu/spectral_catalog.html" \h </w:instrTex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fldChar w:fldCharType="separate"/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https://ia.terc.edu/spectral_catalog.html</w: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fldChar w:fldCharType="end"/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 </w:t>
      </w:r>
    </w:p>
    <w:p w14:paraId="00697AB5" w14:textId="77777777" w:rsidR="00B7305D" w:rsidRPr="00B7305D" w:rsidRDefault="00B7305D" w:rsidP="00B7305D">
      <w:pPr>
        <w:rPr>
          <w:rFonts w:asciiTheme="majorHAnsi" w:eastAsiaTheme="majorEastAsia" w:hAnsiTheme="majorHAnsi" w:cstheme="majorBidi"/>
          <w:b/>
          <w:caps/>
          <w:kern w:val="28"/>
          <w:sz w:val="32"/>
          <w:szCs w:val="56"/>
        </w:rPr>
        <w:bidi w:val="0"/>
      </w:pPr>
      <w:r>
        <w:rPr>
          <w:rFonts w:asciiTheme="majorHAnsi" w:cstheme="majorBidi" w:eastAsiaTheme="majorEastAsia" w:hAnsiTheme="majorHAnsi"/>
          <w:caps/>
          <w:kern w:val="28"/>
          <w:sz w:val="32"/>
          <w:szCs w:val="56"/>
          <w:lang w:val="es"/>
          <w:b w:val="1"/>
          <w:bCs w:val="1"/>
          <w:i w:val="0"/>
          <w:iCs w:val="0"/>
          <w:u w:val="none"/>
          <w:vertAlign w:val="baseline"/>
          <w:rtl w:val="0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9953350" wp14:editId="1BDE81CC">
                <wp:simplePos x="0" y="0"/>
                <wp:positionH relativeFrom="column">
                  <wp:posOffset>114300</wp:posOffset>
                </wp:positionH>
                <wp:positionV relativeFrom="paragraph">
                  <wp:posOffset>279400</wp:posOffset>
                </wp:positionV>
                <wp:extent cx="5655945" cy="6968490"/>
                <wp:effectExtent l="0" t="0" r="0" b="0"/>
                <wp:wrapSquare wrapText="bothSides" distT="0" distB="0" distL="114300" distR="114300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6968490"/>
                          <a:chOff x="2518028" y="295755"/>
                          <a:chExt cx="5655945" cy="6968490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2518028" y="295755"/>
                            <a:ext cx="5655945" cy="6968490"/>
                            <a:chOff x="1827907" y="0"/>
                            <a:chExt cx="7036187" cy="7560000"/>
                          </a:xfrm>
                        </wpg:grpSpPr>
                        <wps:wsp>
                          <wps:cNvPr id="26" name="Rectangle 26"/>
                          <wps:cNvSpPr/>
                          <wps:spPr>
                            <a:xfrm>
                              <a:off x="1827907" y="0"/>
                              <a:ext cx="7036175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433449" w14:textId="77777777" w:rsidR="00B7305D" w:rsidRDefault="00B7305D" w:rsidP="00B7305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7" name="Group 27"/>
                          <wpg:cNvGrpSpPr/>
                          <wpg:grpSpPr>
                            <a:xfrm>
                              <a:off x="1827907" y="0"/>
                              <a:ext cx="7036187" cy="7560000"/>
                              <a:chOff x="1827907" y="0"/>
                              <a:chExt cx="7036187" cy="7560000"/>
                            </a:xfrm>
                          </wpg:grpSpPr>
                          <wps:wsp>
                            <wps:cNvPr id="28" name="Rectangle 28"/>
                            <wps:cNvSpPr/>
                            <wps:spPr>
                              <a:xfrm>
                                <a:off x="1827907" y="0"/>
                                <a:ext cx="7036175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39A7D7" w14:textId="77777777" w:rsidR="00B7305D" w:rsidRDefault="00B7305D" w:rsidP="00B7305D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9" name="Group 29"/>
                            <wpg:cNvGrpSpPr/>
                            <wpg:grpSpPr>
                              <a:xfrm>
                                <a:off x="1827907" y="0"/>
                                <a:ext cx="7036187" cy="7560000"/>
                                <a:chOff x="0" y="0"/>
                                <a:chExt cx="7036187" cy="7998460"/>
                              </a:xfrm>
                            </wpg:grpSpPr>
                            <wps:wsp>
                              <wps:cNvPr id="30" name="Rectangle 30"/>
                              <wps:cNvSpPr/>
                              <wps:spPr>
                                <a:xfrm>
                                  <a:off x="0" y="0"/>
                                  <a:ext cx="7036175" cy="7998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E8BC58" w14:textId="77777777" w:rsidR="00B7305D" w:rsidRDefault="00B7305D" w:rsidP="00B7305D">
                                    <w:pPr>
                                      <w:spacing w:line="275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Shape 8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285365" cy="2285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Shape 9"/>
                                <pic:cNvPicPr preferRelativeResize="0"/>
                              </pic:nvPicPr>
                              <pic:blipFill rotWithShape="1">
                                <a:blip r:embed="rId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393343" y="0"/>
                                  <a:ext cx="2223135" cy="2513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Shape 10"/>
                                <pic:cNvPicPr preferRelativeResize="0"/>
                              </pic:nvPicPr>
                              <pic:blipFill rotWithShape="1">
                                <a:blip r:embed="rId1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794637" y="0"/>
                                  <a:ext cx="2225040" cy="2513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Shape 11"/>
                                <pic:cNvPicPr preferRelativeResize="0"/>
                              </pic:nvPicPr>
                              <pic:blipFill rotWithShape="1">
                                <a:blip r:embed="rId1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2751151"/>
                                  <a:ext cx="2262505" cy="2396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Shape 12"/>
                                <pic:cNvPicPr preferRelativeResize="0"/>
                              </pic:nvPicPr>
                              <pic:blipFill rotWithShape="1">
                                <a:blip r:embed="rId1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401294" y="2743200"/>
                                  <a:ext cx="2195830" cy="2404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Shape 13"/>
                                <pic:cNvPicPr preferRelativeResize="0"/>
                              </pic:nvPicPr>
                              <pic:blipFill rotWithShape="1">
                                <a:blip r:embed="rId1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802588" y="2751151"/>
                                  <a:ext cx="2165350" cy="2396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Shape 14"/>
                                <pic:cNvPicPr preferRelativeResize="0"/>
                              </pic:nvPicPr>
                              <pic:blipFill rotWithShape="1">
                                <a:blip r:embed="rId14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5478448"/>
                                  <a:ext cx="2282190" cy="251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Shape 15"/>
                                <pic:cNvPicPr preferRelativeResize="0"/>
                              </pic:nvPicPr>
                              <pic:blipFill rotWithShape="1">
                                <a:blip r:embed="rId1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393343" y="5478448"/>
                                  <a:ext cx="2259330" cy="251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Shape 16"/>
                                <pic:cNvPicPr preferRelativeResize="0"/>
                              </pic:nvPicPr>
                              <pic:blipFill rotWithShape="1">
                                <a:blip r:embed="rId16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794637" y="5486400"/>
                                  <a:ext cx="2241550" cy="251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953350" id="Group 24" o:spid="_x0000_s1026" style="position:absolute;margin-left:9pt;margin-top:22pt;width:445.35pt;height:548.7pt;z-index:251659264" coordorigin="25180,2957" coordsize="56559,696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">
                <v:group id="Group 25" o:spid="_x0000_s1027" style="position:absolute;left:25180;top:2957;width:56559;height:69685" coordorigin="18279" coordsize="70361,7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<v:rect id="Rectangle 26" o:spid="_x0000_s1028" style="position:absolute;left:18279;width:70361;height:75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" filled="f" stroked="f">
                    <v:textbox inset="2.53958mm,2.53958mm,2.53958mm,2.53958mm">
                      <w:txbxContent>
                        <w:p w14:paraId="3E433449" w14:textId="77777777" w:rsidR="00B7305D" w:rsidRDefault="00B7305D" w:rsidP="00B7305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27" o:spid="_x0000_s1029" style="position:absolute;left:18279;width:70361;height:75600" coordorigin="18279" coordsize="70361,7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  <v:rect id="Rectangle 28" o:spid="_x0000_s1030" style="position:absolute;left:18279;width:70361;height:75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" filled="f" stroked="f">
                      <v:textbox inset="2.53958mm,2.53958mm,2.53958mm,2.53958mm">
                        <w:txbxContent>
                          <w:p w14:paraId="3339A7D7" w14:textId="77777777" w:rsidR="00B7305D" w:rsidRDefault="00B7305D" w:rsidP="00B7305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29" o:spid="_x0000_s1031" style="position:absolute;left:18279;width:70361;height:75600" coordsize="70361,79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    <v:rect id="Rectangle 30" o:spid="_x0000_s1032" style="position:absolute;width:70361;height:799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" filled="f" stroked="f">
                        <v:textbox inset="2.53958mm,2.53958mm,2.53958mm,2.53958mm">
                          <w:txbxContent>
                            <w:p w14:paraId="45E8BC58" w14:textId="77777777" w:rsidR="00B7305D" w:rsidRDefault="00B7305D" w:rsidP="00B7305D">
                              <w:pPr>
                                <w:spacing w:line="275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8" o:spid="_x0000_s1033" type="#_x0000_t75" style="position:absolute;width:22853;height:2285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">
                        <v:imagedata r:id="rId17" o:title=""/>
                      </v:shape>
                      <v:shape id="Shape 9" o:spid="_x0000_s1034" type="#_x0000_t75" style="position:absolute;left:23933;width:22231;height:25139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">
                        <v:imagedata r:id="rId18" o:title=""/>
                      </v:shape>
                      <v:shape id="Shape 10" o:spid="_x0000_s1035" type="#_x0000_t75" style="position:absolute;left:47946;width:22250;height:25139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">
                        <v:imagedata r:id="rId19" o:title=""/>
                      </v:shape>
                      <v:shape id="Shape 11" o:spid="_x0000_s1036" type="#_x0000_t75" style="position:absolute;top:27511;width:22625;height:2396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">
                        <v:imagedata r:id="rId20" o:title=""/>
                      </v:shape>
                      <v:shape id="Shape 12" o:spid="_x0000_s1037" type="#_x0000_t75" style="position:absolute;left:24012;top:27432;width:21959;height:24047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">
                        <v:imagedata r:id="rId21" o:title=""/>
                      </v:shape>
                      <v:shape id="Shape 13" o:spid="_x0000_s1038" type="#_x0000_t75" style="position:absolute;left:48025;top:27511;width:21654;height:2396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">
                        <v:imagedata r:id="rId22" o:title=""/>
                      </v:shape>
                      <v:shape id="Shape 14" o:spid="_x0000_s1039" type="#_x0000_t75" style="position:absolute;top:54784;width:22821;height:2512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">
                        <v:imagedata r:id="rId23" o:title=""/>
                      </v:shape>
                      <v:shape id="Shape 15" o:spid="_x0000_s1040" type="#_x0000_t75" style="position:absolute;left:23933;top:54784;width:22593;height:2512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">
                        <v:imagedata r:id="rId24" o:title=""/>
                      </v:shape>
                      <v:shape id="Shape 16" o:spid="_x0000_s1041" type="#_x0000_t75" style="position:absolute;left:47946;top:54864;width:22415;height:2512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">
                        <v:imagedata r:id="rId25" o:title=""/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p w14:paraId="260B2B58" w14:textId="18E5ADA4" w:rsidR="0036040A" w:rsidRPr="00B7305D" w:rsidRDefault="0036040A" w:rsidP="00B7305D"/>
    <w:sectPr w:rsidR="0036040A" w:rsidRPr="00B7305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FC3819" w14:textId="77777777" w:rsidR="00C85776" w:rsidRDefault="00C85776" w:rsidP="00293785">
      <w:pPr>
        <w:spacing w:after="0" w:line="240" w:lineRule="auto"/>
      </w:pPr>
      <w:r>
        <w:separator/>
      </w:r>
    </w:p>
  </w:endnote>
  <w:endnote w:type="continuationSeparator" w:id="0">
    <w:p w14:paraId="43633A29" w14:textId="77777777" w:rsidR="00C85776" w:rsidRDefault="00C85776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9EFF0" w14:textId="77777777" w:rsidR="00073553" w:rsidRDefault="000735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42465" w14:textId="77777777" w:rsidR="00293785" w:rsidRDefault="00AC349E">
    <w:pPr>
      <w:pStyle w:val="Footer"/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655527B" wp14:editId="224A0F3A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0A032D" w14:textId="6CEC24F5" w:rsidR="00293785" w:rsidRDefault="00C85776" w:rsidP="00D106FF">
                          <w:pPr>
                            <w:pStyle w:val="LessonFooter"/>
                            <w:bidi w:val="0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882210E7CC6CD445991EE119B16A1DB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lang w:val="es"/>
                                  <w:b w:val="1"/>
                                  <w:bCs w:val="1"/>
                                  <w:i w:val="0"/>
                                  <w:iCs w:val="0"/>
                                  <w:u w:val="none"/>
                                  <w:vertAlign w:val="baseline"/>
                                  <w:rtl w:val="0"/>
                                </w:rPr>
                                <w:t xml:space="preserve">Light Absorption and Solar Spectra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55527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2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" filled="f" stroked="f">
              <v:textbox>
                <w:txbxContent>
                  <w:p w14:paraId="2D0A032D" w14:textId="6CEC24F5" w:rsidR="00293785" w:rsidRDefault="00C85776" w:rsidP="00D106FF">
                    <w:pPr>
                      <w:pStyle w:val="LessonFooter"/>
                      <w:bidi w:val="0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882210E7CC6CD445991EE119B16A1DB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rPr>
                            <w:lang w:val="es"/>
                            <w:b w:val="1"/>
                            <w:bCs w:val="1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Light Absorption and Solar Spectra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114300" distR="114300" simplePos="0" relativeHeight="251648000" behindDoc="1" locked="0" layoutInCell="1" allowOverlap="1" wp14:anchorId="0E36F60C" wp14:editId="6D89D2E5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FB8BC9" w14:textId="77777777" w:rsidR="00073553" w:rsidRDefault="000735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3BDE3E" w14:textId="77777777" w:rsidR="00C85776" w:rsidRDefault="00C85776" w:rsidP="00293785">
      <w:pPr>
        <w:spacing w:after="0" w:line="240" w:lineRule="auto"/>
      </w:pPr>
      <w:r>
        <w:separator/>
      </w:r>
    </w:p>
  </w:footnote>
  <w:footnote w:type="continuationSeparator" w:id="0">
    <w:p w14:paraId="14A8458C" w14:textId="77777777" w:rsidR="00C85776" w:rsidRDefault="00C85776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858FD" w14:textId="77777777" w:rsidR="00073553" w:rsidRDefault="000735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2D1F3" w14:textId="77777777" w:rsidR="00073553" w:rsidRDefault="000735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F5911" w14:textId="77777777" w:rsidR="00073553" w:rsidRDefault="000735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AD"/>
    <w:rsid w:val="0004006F"/>
    <w:rsid w:val="00053775"/>
    <w:rsid w:val="0005619A"/>
    <w:rsid w:val="00073553"/>
    <w:rsid w:val="0008589D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36040A"/>
    <w:rsid w:val="00397FA9"/>
    <w:rsid w:val="003C737F"/>
    <w:rsid w:val="00407E81"/>
    <w:rsid w:val="00446C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B4CC2"/>
    <w:rsid w:val="006E1542"/>
    <w:rsid w:val="00721EA4"/>
    <w:rsid w:val="00797CB5"/>
    <w:rsid w:val="007A02F7"/>
    <w:rsid w:val="007B055F"/>
    <w:rsid w:val="007E6F1D"/>
    <w:rsid w:val="008372BD"/>
    <w:rsid w:val="00880013"/>
    <w:rsid w:val="008920A4"/>
    <w:rsid w:val="008F5386"/>
    <w:rsid w:val="00913172"/>
    <w:rsid w:val="00981E19"/>
    <w:rsid w:val="009A1DAD"/>
    <w:rsid w:val="009B52E4"/>
    <w:rsid w:val="009D6E8D"/>
    <w:rsid w:val="00A101E8"/>
    <w:rsid w:val="00AC349E"/>
    <w:rsid w:val="00B7305D"/>
    <w:rsid w:val="00B92DBF"/>
    <w:rsid w:val="00BD119F"/>
    <w:rsid w:val="00C73EA1"/>
    <w:rsid w:val="00C8524A"/>
    <w:rsid w:val="00C85776"/>
    <w:rsid w:val="00CC4F77"/>
    <w:rsid w:val="00CD3CF6"/>
    <w:rsid w:val="00CE336D"/>
    <w:rsid w:val="00D106FF"/>
    <w:rsid w:val="00D626EB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622B56"/>
  <w15:docId w15:val="{7EC5EFC6-6CE4-3C4A-A40A-4A2A57DF4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26" Type="http://schemas.openxmlformats.org/officeDocument/2006/relationships/header" Target="header1.xml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34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image" Target="media/image18.png" /><Relationship Id="rId33" Type="http://schemas.openxmlformats.org/officeDocument/2006/relationships/glossaryDocument" Target="glossary/document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29" Type="http://schemas.openxmlformats.org/officeDocument/2006/relationships/footer" Target="foot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7.png" /><Relationship Id="rId32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png" /><Relationship Id="rId28" Type="http://schemas.openxmlformats.org/officeDocument/2006/relationships/footer" Target="footer1.xml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31" Type="http://schemas.openxmlformats.org/officeDocument/2006/relationships/footer" Target="footer3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5.png" /><Relationship Id="rId27" Type="http://schemas.openxmlformats.org/officeDocument/2006/relationships/header" Target="header2.xml" /><Relationship Id="rId30" Type="http://schemas.openxmlformats.org/officeDocument/2006/relationships/header" Target="header3.xml" /><Relationship Id="rId8" Type="http://schemas.openxmlformats.org/officeDocument/2006/relationships/image" Target="media/image1.png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ookwigginton/Library/Group%20Containers/UBF8T346G9.Office/User%20Content.localized/Templates.localized/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82210E7CC6CD445991EE119B16A1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977FA-439B-4F4B-B183-DB278BED1B1D}"/>
      </w:docPartPr>
      <w:docPartBody>
        <w:p w:rsidR="00000000" w:rsidRDefault="00A16328">
          <w:pPr>
            <w:pStyle w:val="882210E7CC6CD445991EE119B16A1DB6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328"/>
    <w:rsid w:val="00A1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82210E7CC6CD445991EE119B16A1DB6">
    <w:name w:val="882210E7CC6CD445991EE119B16A1D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Attachment.dotx</Template>
  <TotalTime>1</TotalTime>
  <Pages>1</Pages>
  <Words>27</Words>
  <Characters>131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Manager/>
  <Company/>
  <LinksUpToDate>false</LinksUpToDate>
  <CharactersWithSpaces>155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Light Absorption and Solar Spectra</dc:title>
  <dc:subject/>
  <dc:creator>K20 Center</dc:creator>
  <cp:keywords/>
  <dc:description/>
  <cp:lastModifiedBy>Wigginton, Brook M.</cp:lastModifiedBy>
  <cp:revision>2</cp:revision>
  <cp:lastPrinted>2016-07-14T14:08:00Z</cp:lastPrinted>
  <dcterms:created xsi:type="dcterms:W3CDTF">2021-06-17T17:19:00Z</dcterms:created>
  <dcterms:modified xsi:type="dcterms:W3CDTF">2021-06-17T17:21:00Z</dcterms:modified>
  <cp:category/>
</cp:coreProperties>
</file>