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C8E62A0" w14:textId="77777777" w:rsidR="00B7305D" w:rsidRPr="00B7305D" w:rsidRDefault="00B7305D" w:rsidP="00B7305D">
      <w:pPr>
        <w:rPr>
          <w:rFonts w:asciiTheme="majorHAnsi" w:eastAsiaTheme="majorEastAsia" w:hAnsiTheme="majorHAnsi" w:cstheme="majorBidi"/>
          <w:b/>
          <w:iCs/>
          <w:caps/>
          <w:kern w:val="28"/>
          <w:sz w:val="32"/>
          <w:szCs w:val="56"/>
        </w:rPr>
      </w:pPr>
      <w:r w:rsidRPr="00B7305D">
        <w:rPr>
          <w:rFonts w:asciiTheme="majorHAnsi" w:eastAsiaTheme="majorEastAsia" w:hAnsiTheme="majorHAnsi" w:cstheme="majorBidi"/>
          <w:b/>
          <w:iCs/>
          <w:caps/>
          <w:kern w:val="28"/>
          <w:sz w:val="32"/>
          <w:szCs w:val="56"/>
        </w:rPr>
        <w:t>ABSORPTION LINES FOR EIGHT ELEMENTS</w:t>
      </w:r>
    </w:p>
    <w:p w14:paraId="4D6A41C1" w14:textId="499980A5" w:rsidR="00B7305D" w:rsidRPr="00B7305D" w:rsidRDefault="00B7305D" w:rsidP="00B7305D">
      <w:pPr>
        <w:pStyle w:val="CaptionCutline"/>
      </w:pPr>
      <w:r>
        <w:t>I</w:t>
      </w:r>
      <w:r w:rsidRPr="00B7305D">
        <w:t>mages source</w:t>
      </w:r>
      <w:r w:rsidRPr="00B7305D">
        <w:t xml:space="preserve">: </w:t>
      </w:r>
      <w:r w:rsidRPr="00B7305D">
        <w:fldChar w:fldCharType="begin"/>
      </w:r>
      <w:r w:rsidRPr="00B7305D">
        <w:instrText xml:space="preserve"> HYPERLINK "https://ia.terc.edu/spectral_catalog.html" \h </w:instrText>
      </w:r>
      <w:r w:rsidRPr="00B7305D">
        <w:fldChar w:fldCharType="separate"/>
      </w:r>
      <w:r w:rsidRPr="00B7305D">
        <w:t>https://ia.terc.edu/spectral_catalog.html</w:t>
      </w:r>
      <w:r w:rsidRPr="00B7305D">
        <w:fldChar w:fldCharType="end"/>
      </w:r>
      <w:r>
        <w:t xml:space="preserve"> </w:t>
      </w:r>
    </w:p>
    <w:p w14:paraId="00697AB5" w14:textId="77777777" w:rsidR="00B7305D" w:rsidRPr="00B7305D" w:rsidRDefault="00B7305D" w:rsidP="00B7305D">
      <w:pPr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 w:rsidRPr="00B7305D"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9953350" wp14:editId="1BDE81CC">
                <wp:simplePos x="0" y="0"/>
                <wp:positionH relativeFrom="column">
                  <wp:posOffset>114300</wp:posOffset>
                </wp:positionH>
                <wp:positionV relativeFrom="paragraph">
                  <wp:posOffset>279400</wp:posOffset>
                </wp:positionV>
                <wp:extent cx="5655945" cy="6968490"/>
                <wp:effectExtent l="0" t="0" r="0" b="0"/>
                <wp:wrapSquare wrapText="bothSides" distT="0" distB="0" distL="114300" distR="11430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6968490"/>
                          <a:chOff x="2518028" y="295755"/>
                          <a:chExt cx="5655945" cy="696849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2518028" y="295755"/>
                            <a:ext cx="5655945" cy="6968490"/>
                            <a:chOff x="1827907" y="0"/>
                            <a:chExt cx="7036187" cy="7560000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1827907" y="0"/>
                              <a:ext cx="7036175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433449" w14:textId="77777777" w:rsidR="00B7305D" w:rsidRDefault="00B7305D" w:rsidP="00B7305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1827907" y="0"/>
                              <a:ext cx="7036187" cy="7560000"/>
                              <a:chOff x="1827907" y="0"/>
                              <a:chExt cx="7036187" cy="7560000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1827907" y="0"/>
                                <a:ext cx="7036175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39A7D7" w14:textId="77777777" w:rsidR="00B7305D" w:rsidRDefault="00B7305D" w:rsidP="00B7305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1827907" y="0"/>
                                <a:ext cx="7036187" cy="7560000"/>
                                <a:chOff x="0" y="0"/>
                                <a:chExt cx="7036187" cy="7998460"/>
                              </a:xfrm>
                            </wpg:grpSpPr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0" y="0"/>
                                  <a:ext cx="7036175" cy="79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8BC58" w14:textId="77777777" w:rsidR="00B7305D" w:rsidRDefault="00B7305D" w:rsidP="00B7305D">
                                    <w:pPr>
                                      <w:spacing w:line="275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Shape 8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285365" cy="2285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Shape 9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393343" y="0"/>
                                  <a:ext cx="2223135" cy="2513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Shape 10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794637" y="0"/>
                                  <a:ext cx="2225040" cy="2513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Shape 11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2751151"/>
                                  <a:ext cx="2262505" cy="2396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Shape 12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01294" y="2743200"/>
                                  <a:ext cx="2195830" cy="2404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Shape 13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802588" y="2751151"/>
                                  <a:ext cx="2165350" cy="2396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Shape 14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5478448"/>
                                  <a:ext cx="2282190" cy="251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Shape 15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393343" y="5478448"/>
                                  <a:ext cx="2259330" cy="251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Shape 16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794637" y="5486400"/>
                                  <a:ext cx="2241550" cy="251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953350" id="Group 24" o:spid="_x0000_s1026" style="position:absolute;margin-left:9pt;margin-top:22pt;width:445.35pt;height:548.7pt;z-index:251659264" coordorigin="25180,2957" coordsize="56559,696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">
                <v:group id="Group 25" o:spid="_x0000_s1027" style="position:absolute;left:25180;top:2957;width:56559;height:69685" coordorigin="18279" coordsize="70361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rect id="Rectangle 26" o:spid="_x0000_s1028" style="position:absolute;left:18279;width:70361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3E433449" w14:textId="77777777" w:rsidR="00B7305D" w:rsidRDefault="00B7305D" w:rsidP="00B7305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7" o:spid="_x0000_s1029" style="position:absolute;left:18279;width:70361;height:75600" coordorigin="18279" coordsize="70361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<v:rect id="Rectangle 28" o:spid="_x0000_s1030" style="position:absolute;left:18279;width:70361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14:paraId="3339A7D7" w14:textId="77777777" w:rsidR="00B7305D" w:rsidRDefault="00B7305D" w:rsidP="00B7305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9" o:spid="_x0000_s1031" style="position:absolute;left:18279;width:70361;height:75600" coordsize="70361,79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<v:rect id="Rectangle 30" o:spid="_x0000_s1032" style="position:absolute;width:70361;height:79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" filled="f" stroked="f">
                        <v:textbox inset="2.53958mm,2.53958mm,2.53958mm,2.53958mm">
                          <w:txbxContent>
                            <w:p w14:paraId="45E8BC58" w14:textId="77777777" w:rsidR="00B7305D" w:rsidRDefault="00B7305D" w:rsidP="00B7305D">
                              <w:pPr>
                                <w:spacing w:line="275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8" o:spid="_x0000_s1033" type="#_x0000_t75" style="position:absolute;width:22853;height:2285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">
                        <v:imagedata r:id="rId17" o:title=""/>
                      </v:shape>
                      <v:shape id="Shape 9" o:spid="_x0000_s1034" type="#_x0000_t75" style="position:absolute;left:23933;width:22231;height:2513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">
                        <v:imagedata r:id="rId18" o:title=""/>
                      </v:shape>
                      <v:shape id="Shape 10" o:spid="_x0000_s1035" type="#_x0000_t75" style="position:absolute;left:47946;width:22250;height:2513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">
                        <v:imagedata r:id="rId19" o:title=""/>
                      </v:shape>
                      <v:shape id="Shape 11" o:spid="_x0000_s1036" type="#_x0000_t75" style="position:absolute;top:27511;width:22625;height:239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">
                        <v:imagedata r:id="rId20" o:title=""/>
                      </v:shape>
                      <v:shape id="Shape 12" o:spid="_x0000_s1037" type="#_x0000_t75" style="position:absolute;left:24012;top:27432;width:21959;height:2404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">
                        <v:imagedata r:id="rId21" o:title=""/>
                      </v:shape>
                      <v:shape id="Shape 13" o:spid="_x0000_s1038" type="#_x0000_t75" style="position:absolute;left:48025;top:27511;width:21654;height:239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">
                        <v:imagedata r:id="rId22" o:title=""/>
                      </v:shape>
                      <v:shape id="Shape 14" o:spid="_x0000_s1039" type="#_x0000_t75" style="position:absolute;top:54784;width:22821;height:251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">
                        <v:imagedata r:id="rId23" o:title=""/>
                      </v:shape>
                      <v:shape id="Shape 15" o:spid="_x0000_s1040" type="#_x0000_t75" style="position:absolute;left:23933;top:54784;width:22593;height:251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">
                        <v:imagedata r:id="rId24" o:title=""/>
                      </v:shape>
                      <v:shape id="Shape 16" o:spid="_x0000_s1041" type="#_x0000_t75" style="position:absolute;left:47946;top:54864;width:22415;height:2512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">
                        <v:imagedata r:id="rId25" o:title="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260B2B58" w14:textId="18E5ADA4" w:rsidR="0036040A" w:rsidRPr="00B7305D" w:rsidRDefault="0036040A" w:rsidP="00B7305D"/>
    <w:sectPr w:rsidR="0036040A" w:rsidRPr="00B7305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FC3819" w14:textId="77777777" w:rsidR="00C85776" w:rsidRDefault="00C85776" w:rsidP="00293785">
      <w:pPr>
        <w:spacing w:after="0" w:line="240" w:lineRule="auto"/>
      </w:pPr>
      <w:r>
        <w:separator/>
      </w:r>
    </w:p>
  </w:endnote>
  <w:endnote w:type="continuationSeparator" w:id="0">
    <w:p w14:paraId="43633A29" w14:textId="77777777" w:rsidR="00C85776" w:rsidRDefault="00C8577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9EFF0" w14:textId="77777777" w:rsidR="00073553" w:rsidRDefault="0007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42465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55527B" wp14:editId="224A0F3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0A032D" w14:textId="6CEC24F5" w:rsidR="00293785" w:rsidRDefault="00C85776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82210E7CC6CD445991EE119B16A1DB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7305D">
                                <w:t>Light Absorption and Solar Spectra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5527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2D0A032D" w14:textId="6CEC24F5" w:rsidR="00293785" w:rsidRDefault="00C8577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82210E7CC6CD445991EE119B16A1DB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7305D">
                          <w:t>Light Absorption and Solar Spectra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0E36F60C" wp14:editId="6D89D2E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B8BC9" w14:textId="77777777" w:rsidR="00073553" w:rsidRDefault="0007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BDE3E" w14:textId="77777777" w:rsidR="00C85776" w:rsidRDefault="00C85776" w:rsidP="00293785">
      <w:pPr>
        <w:spacing w:after="0" w:line="240" w:lineRule="auto"/>
      </w:pPr>
      <w:r>
        <w:separator/>
      </w:r>
    </w:p>
  </w:footnote>
  <w:footnote w:type="continuationSeparator" w:id="0">
    <w:p w14:paraId="14A8458C" w14:textId="77777777" w:rsidR="00C85776" w:rsidRDefault="00C8577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858FD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2D1F3" w14:textId="77777777" w:rsidR="00073553" w:rsidRDefault="0007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F5911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D"/>
    <w:rsid w:val="0004006F"/>
    <w:rsid w:val="00053775"/>
    <w:rsid w:val="0005619A"/>
    <w:rsid w:val="00073553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3C737F"/>
    <w:rsid w:val="00407E81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02F7"/>
    <w:rsid w:val="007B055F"/>
    <w:rsid w:val="007E6F1D"/>
    <w:rsid w:val="008372BD"/>
    <w:rsid w:val="00880013"/>
    <w:rsid w:val="008920A4"/>
    <w:rsid w:val="008F5386"/>
    <w:rsid w:val="00913172"/>
    <w:rsid w:val="00981E19"/>
    <w:rsid w:val="009A1DAD"/>
    <w:rsid w:val="009B52E4"/>
    <w:rsid w:val="009D6E8D"/>
    <w:rsid w:val="00A101E8"/>
    <w:rsid w:val="00AC349E"/>
    <w:rsid w:val="00B7305D"/>
    <w:rsid w:val="00B92DBF"/>
    <w:rsid w:val="00BD119F"/>
    <w:rsid w:val="00C73EA1"/>
    <w:rsid w:val="00C8524A"/>
    <w:rsid w:val="00C85776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22B56"/>
  <w15:docId w15:val="{7EC5EFC6-6CE4-3C4A-A40A-4A2A57DF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Library/Group%20Containers/UBF8T346G9.Office/User%20Content.localized/Templates.localized/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82210E7CC6CD445991EE119B16A1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977FA-439B-4F4B-B183-DB278BED1B1D}"/>
      </w:docPartPr>
      <w:docPartBody>
        <w:p w:rsidR="00000000" w:rsidRDefault="00A16328">
          <w:pPr>
            <w:pStyle w:val="882210E7CC6CD445991EE119B16A1DB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28"/>
    <w:rsid w:val="00A1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82210E7CC6CD445991EE119B16A1DB6">
    <w:name w:val="882210E7CC6CD445991EE119B16A1D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Attachment.dotx</Template>
  <TotalTime>1</TotalTime>
  <Pages>1</Pages>
  <Words>27</Words>
  <Characters>131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 Absorption and Solar Spectra</dc:title>
  <dc:subject/>
  <dc:creator>K20 Center</dc:creator>
  <cp:keywords/>
  <dc:description/>
  <cp:lastModifiedBy>Wigginton, Brook M.</cp:lastModifiedBy>
  <cp:revision>2</cp:revision>
  <cp:lastPrinted>2016-07-14T14:08:00Z</cp:lastPrinted>
  <dcterms:created xsi:type="dcterms:W3CDTF">2021-06-17T17:19:00Z</dcterms:created>
  <dcterms:modified xsi:type="dcterms:W3CDTF">2021-06-17T17:21:00Z</dcterms:modified>
  <cp:category/>
</cp:coreProperties>
</file>