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5A2FF" w14:textId="7A20CEA6" w:rsidR="006B7915" w:rsidRPr="00DC7A6D" w:rsidRDefault="00235879" w:rsidP="006B7915">
      <w:pPr>
        <w:pStyle w:val="Title"/>
      </w:pPr>
      <w:r>
        <w:rPr>
          <w:lang w:val="es"/>
        </w:rPr>
        <w:t>Pásalo</w:t>
      </w:r>
    </w:p>
    <w:p w14:paraId="6684DCA7" w14:textId="7F6907B1" w:rsidR="006B7915" w:rsidRDefault="00235879" w:rsidP="00235879">
      <w:r>
        <w:rPr>
          <w:lang w:val="es"/>
        </w:rPr>
        <w:t>Piensa en todo lo que sabes sobre el polígono de abajo. Haz un comentario o etiqueta un detalle e incluye tu razonamiento. A continuación, pasa el papel a la persona de tu derecha. Cada persona del grupo debe hacer varios turnos, añadiendo un detalle cada vez.</w:t>
      </w:r>
    </w:p>
    <w:p w14:paraId="1211E756" w14:textId="77777777" w:rsidR="006B7915" w:rsidRDefault="006B7915" w:rsidP="006B7915">
      <w:pPr>
        <w:pStyle w:val="BodyText"/>
      </w:pPr>
    </w:p>
    <w:p w14:paraId="53E47A99" w14:textId="77777777" w:rsidR="006B7915" w:rsidRDefault="006B7915" w:rsidP="006B7915">
      <w:pPr>
        <w:pStyle w:val="BodyText"/>
      </w:pPr>
    </w:p>
    <w:p w14:paraId="7F402DCC" w14:textId="77777777" w:rsidR="006B7915" w:rsidRDefault="006B7915" w:rsidP="006B7915">
      <w:pPr>
        <w:pStyle w:val="BodyText"/>
      </w:pPr>
    </w:p>
    <w:p w14:paraId="5C29F2BA" w14:textId="77777777" w:rsidR="006B7915" w:rsidRDefault="006B7915" w:rsidP="006B7915">
      <w:pPr>
        <w:pStyle w:val="BodyText"/>
      </w:pPr>
    </w:p>
    <w:p w14:paraId="5051C115" w14:textId="77777777" w:rsidR="006B7915" w:rsidRDefault="006B7915" w:rsidP="006B7915">
      <w:pPr>
        <w:pStyle w:val="BodyText"/>
        <w:jc w:val="center"/>
      </w:pPr>
      <w:r>
        <w:rPr>
          <w:noProof/>
        </w:rPr>
        <w:drawing>
          <wp:inline distT="0" distB="0" distL="0" distR="0" wp14:anchorId="4759835D" wp14:editId="72F02733">
            <wp:extent cx="2449499" cy="3126173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499" cy="312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9119A" w14:textId="77777777" w:rsidR="006B7915" w:rsidRDefault="006B7915" w:rsidP="006B7915">
      <w:pPr>
        <w:pStyle w:val="BodyText"/>
      </w:pPr>
    </w:p>
    <w:p w14:paraId="38D52C05" w14:textId="77777777" w:rsidR="006B7915" w:rsidRDefault="006B7915" w:rsidP="006B7915">
      <w:pPr>
        <w:pStyle w:val="BodyText"/>
      </w:pPr>
    </w:p>
    <w:p w14:paraId="65068505" w14:textId="77777777" w:rsidR="006B7915" w:rsidRDefault="006B7915" w:rsidP="006B7915">
      <w:pPr>
        <w:pStyle w:val="BodyText"/>
      </w:pPr>
    </w:p>
    <w:p w14:paraId="4629FC6A" w14:textId="77777777" w:rsidR="006B7915" w:rsidRDefault="006B7915" w:rsidP="006B7915">
      <w:pPr>
        <w:pStyle w:val="BodyText"/>
      </w:pPr>
    </w:p>
    <w:p w14:paraId="53C5420D" w14:textId="77777777" w:rsidR="006B7915" w:rsidRDefault="006B7915" w:rsidP="006B7915">
      <w:pPr>
        <w:pStyle w:val="BodyText"/>
      </w:pPr>
    </w:p>
    <w:p w14:paraId="4A7050F0" w14:textId="77777777" w:rsidR="006B7915" w:rsidRDefault="006B7915" w:rsidP="006B7915">
      <w:pPr>
        <w:pStyle w:val="BodyText"/>
      </w:pPr>
    </w:p>
    <w:p w14:paraId="073E67F5" w14:textId="69F40D10" w:rsidR="001B5BA6" w:rsidRPr="00DC1CA0" w:rsidRDefault="00235879" w:rsidP="00DC1CA0">
      <w:r>
        <w:rPr>
          <w:lang w:val="es"/>
        </w:rPr>
        <w:t>¿Cuál es el valor de</w:t>
      </w:r>
      <w:r w:rsidR="006B7915">
        <w:t xml:space="preserve"> </w:t>
      </w:r>
      <w:r w:rsidR="006B7915" w:rsidRPr="00235879">
        <w:rPr>
          <w:rFonts w:ascii="Times New Roman" w:hAnsi="Times New Roman" w:cs="Times New Roman"/>
          <w:i/>
          <w:iCs/>
        </w:rPr>
        <w:t>x</w:t>
      </w:r>
      <w:r w:rsidR="006B7915">
        <w:t>?  ___________</w:t>
      </w:r>
    </w:p>
    <w:sectPr w:rsidR="001B5BA6" w:rsidRPr="00DC1CA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B99F" w14:textId="77777777" w:rsidR="008051A3" w:rsidRDefault="008051A3" w:rsidP="00DC1CA0">
      <w:r>
        <w:separator/>
      </w:r>
    </w:p>
  </w:endnote>
  <w:endnote w:type="continuationSeparator" w:id="0">
    <w:p w14:paraId="63AF1989" w14:textId="77777777" w:rsidR="008051A3" w:rsidRDefault="008051A3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74842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CE47A4" w14:textId="640FE483" w:rsidR="009F0B2E" w:rsidRPr="008C5074" w:rsidRDefault="006B7915" w:rsidP="008C5074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1CE47A4" w14:textId="640FE483" w:rsidR="009F0B2E" w:rsidRPr="008C5074" w:rsidRDefault="006B7915" w:rsidP="008C5074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58314" w14:textId="77777777" w:rsidR="008051A3" w:rsidRDefault="008051A3" w:rsidP="00DC1CA0">
      <w:r>
        <w:separator/>
      </w:r>
    </w:p>
  </w:footnote>
  <w:footnote w:type="continuationSeparator" w:id="0">
    <w:p w14:paraId="7837E8A3" w14:textId="77777777" w:rsidR="008051A3" w:rsidRDefault="008051A3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15"/>
    <w:rsid w:val="00035292"/>
    <w:rsid w:val="00072D23"/>
    <w:rsid w:val="000C7623"/>
    <w:rsid w:val="001B5BA6"/>
    <w:rsid w:val="002040D8"/>
    <w:rsid w:val="00233158"/>
    <w:rsid w:val="00235879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D61DD"/>
    <w:rsid w:val="005E3EB2"/>
    <w:rsid w:val="00644B47"/>
    <w:rsid w:val="00652C41"/>
    <w:rsid w:val="006B7915"/>
    <w:rsid w:val="006C5B24"/>
    <w:rsid w:val="006E2654"/>
    <w:rsid w:val="006F637F"/>
    <w:rsid w:val="00782F44"/>
    <w:rsid w:val="007A5710"/>
    <w:rsid w:val="008051A3"/>
    <w:rsid w:val="008C5074"/>
    <w:rsid w:val="008D7B63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33068"/>
    <w:rsid w:val="00A77EC7"/>
    <w:rsid w:val="00AF213D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38664"/>
  <w15:chartTrackingRefBased/>
  <w15:docId w15:val="{C3DA969E-4C2B-47A4-A59E-50E0A3D1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D7B63"/>
  </w:style>
  <w:style w:type="paragraph" w:styleId="Heading1">
    <w:name w:val="heading 1"/>
    <w:basedOn w:val="Normal"/>
    <w:next w:val="Normal"/>
    <w:link w:val="Heading1Char"/>
    <w:uiPriority w:val="9"/>
    <w:qFormat/>
    <w:rsid w:val="008D7B63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B63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8D7B63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8D7B63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B63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B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B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B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B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8D7B6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D7B63"/>
  </w:style>
  <w:style w:type="character" w:customStyle="1" w:styleId="Heading1Char">
    <w:name w:val="Heading 1 Char"/>
    <w:basedOn w:val="DefaultParagraphFont"/>
    <w:link w:val="Heading1"/>
    <w:uiPriority w:val="9"/>
    <w:rsid w:val="008D7B63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D7B63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8D7B63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8D7B63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B63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B63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8D7B6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8D7B63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D7B63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D7B6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8D7B63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8D7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8D7B63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8D7B63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B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7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B63"/>
  </w:style>
  <w:style w:type="paragraph" w:styleId="ListParagraph">
    <w:name w:val="List Paragraph"/>
    <w:basedOn w:val="Normal"/>
    <w:uiPriority w:val="34"/>
    <w:qFormat/>
    <w:rsid w:val="008D7B63"/>
    <w:pPr>
      <w:ind w:left="720"/>
      <w:contextualSpacing/>
    </w:pPr>
  </w:style>
  <w:style w:type="paragraph" w:customStyle="1" w:styleId="AnswerKey">
    <w:name w:val="Answer Key"/>
    <w:basedOn w:val="Normal"/>
    <w:qFormat/>
    <w:rsid w:val="008D7B63"/>
    <w:rPr>
      <w:color w:val="D30F7F" w:themeColor="accent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7915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7915"/>
    <w:rPr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6B7915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6B7915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4</cp:revision>
  <dcterms:created xsi:type="dcterms:W3CDTF">2026-07-22T16:59:00Z</dcterms:created>
  <dcterms:modified xsi:type="dcterms:W3CDTF">2026-07-23T14:40:00Z</dcterms:modified>
  <cp:category/>
</cp:coreProperties>
</file>