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299BC" w14:textId="77777777" w:rsidR="007E2E75" w:rsidRPr="007E2E75" w:rsidRDefault="007E2E75" w:rsidP="007E2E75">
      <w:pPr>
        <w:pStyle w:val="Title"/>
      </w:pPr>
      <w:r w:rsidRPr="007E2E75">
        <w:t>Polygon Patterns</w:t>
      </w:r>
    </w:p>
    <w:p w14:paraId="75D0BB94" w14:textId="1443E23D" w:rsidR="007E2E75" w:rsidRPr="007E2E75" w:rsidRDefault="002F16F3" w:rsidP="007E2E75">
      <w:r w:rsidRPr="008C4525">
        <w:t xml:space="preserve">Go to </w:t>
      </w:r>
      <w:hyperlink r:id="rId7" w:history="1">
        <w:r w:rsidRPr="00343A92">
          <w:rPr>
            <w:rStyle w:val="Hyperlink"/>
          </w:rPr>
          <w:t>geogebra.org/m/we6ww7cz</w:t>
        </w:r>
      </w:hyperlink>
      <w:r>
        <w:t xml:space="preserve"> </w:t>
      </w:r>
      <w:r w:rsidRPr="008C4525">
        <w:t>and follow the provided directions</w:t>
      </w:r>
      <w:r w:rsidRPr="00BD2B61">
        <w:t xml:space="preserve">. In the tables below, </w:t>
      </w:r>
      <w:r>
        <w:t>collect data about different</w:t>
      </w:r>
      <w:r w:rsidRPr="00BD2B61">
        <w:t xml:space="preserve"> polygon</w:t>
      </w:r>
      <w:r>
        <w:t>s</w:t>
      </w:r>
      <w:r w:rsidRPr="00BD2B61">
        <w:t xml:space="preserve"> </w:t>
      </w:r>
      <w:r>
        <w:t>and their exterior angles by</w:t>
      </w:r>
      <w:r w:rsidRPr="00BD2B61">
        <w:t xml:space="preserve"> answer</w:t>
      </w:r>
      <w:r>
        <w:t>ing</w:t>
      </w:r>
      <w:r w:rsidRPr="00BD2B61">
        <w:t xml:space="preserve"> the corresponding questions</w:t>
      </w:r>
      <w:r w:rsidR="007E2E75" w:rsidRPr="007E2E75">
        <w:t>.</w:t>
      </w:r>
    </w:p>
    <w:p w14:paraId="63B90763" w14:textId="77777777" w:rsidR="007E2E75" w:rsidRDefault="007E2E75" w:rsidP="007E2E75">
      <w:pPr>
        <w:pStyle w:val="Heading1"/>
      </w:pPr>
      <w:r>
        <w:t>Math Data</w:t>
      </w:r>
    </w:p>
    <w:tbl>
      <w:tblPr>
        <w:tblStyle w:val="TableGrid"/>
        <w:tblW w:w="12935" w:type="dxa"/>
        <w:tblBorders>
          <w:top w:val="single" w:sz="8" w:space="0" w:color="971D20" w:themeColor="accent3"/>
          <w:left w:val="single" w:sz="8" w:space="0" w:color="971D20" w:themeColor="accent3"/>
          <w:bottom w:val="single" w:sz="8" w:space="0" w:color="971D20" w:themeColor="accent3"/>
          <w:right w:val="single" w:sz="8" w:space="0" w:color="971D20" w:themeColor="accent3"/>
          <w:insideH w:val="single" w:sz="8" w:space="0" w:color="971D20" w:themeColor="accent3"/>
          <w:insideV w:val="single" w:sz="8" w:space="0" w:color="971D20" w:themeColor="accent3"/>
        </w:tblBorders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1885"/>
        <w:gridCol w:w="2318"/>
        <w:gridCol w:w="1888"/>
        <w:gridCol w:w="753"/>
        <w:gridCol w:w="1886"/>
        <w:gridCol w:w="2318"/>
        <w:gridCol w:w="1887"/>
      </w:tblGrid>
      <w:tr w:rsidR="007E2E75" w:rsidRPr="002F16F3" w14:paraId="6E76C319" w14:textId="77777777" w:rsidTr="002F16F3">
        <w:trPr>
          <w:cantSplit/>
          <w:tblHeader/>
        </w:trPr>
        <w:tc>
          <w:tcPr>
            <w:tcW w:w="6091" w:type="dxa"/>
            <w:gridSpan w:val="3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bottom"/>
          </w:tcPr>
          <w:p w14:paraId="4C5D4D16" w14:textId="50EE430F" w:rsidR="007E2E75" w:rsidRPr="002F16F3" w:rsidRDefault="002F16F3" w:rsidP="00C54008">
            <w:pPr>
              <w:pStyle w:val="RowHeader"/>
              <w:jc w:val="center"/>
              <w:rPr>
                <w:color w:val="FFFFFF" w:themeColor="background1"/>
                <w:sz w:val="24"/>
                <w:szCs w:val="24"/>
              </w:rPr>
            </w:pPr>
            <w:r w:rsidRPr="002F16F3">
              <w:rPr>
                <w:color w:val="FFFFFF" w:themeColor="background1"/>
                <w:sz w:val="24"/>
                <w:szCs w:val="24"/>
              </w:rPr>
              <w:t>Polygon Type: Triangle</w:t>
            </w:r>
          </w:p>
        </w:tc>
        <w:tc>
          <w:tcPr>
            <w:tcW w:w="753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bottom"/>
          </w:tcPr>
          <w:p w14:paraId="326322F4" w14:textId="77777777" w:rsidR="007E2E75" w:rsidRPr="002F16F3" w:rsidRDefault="007E2E75" w:rsidP="002F16F3">
            <w:pPr>
              <w:pStyle w:val="TableColumnHeaders"/>
              <w:rPr>
                <w:sz w:val="24"/>
                <w:szCs w:val="24"/>
              </w:rPr>
            </w:pPr>
          </w:p>
        </w:tc>
        <w:tc>
          <w:tcPr>
            <w:tcW w:w="6091" w:type="dxa"/>
            <w:gridSpan w:val="3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bottom"/>
          </w:tcPr>
          <w:p w14:paraId="2040BBF1" w14:textId="74023F34" w:rsidR="007E2E75" w:rsidRPr="002F16F3" w:rsidRDefault="002F16F3" w:rsidP="002F16F3">
            <w:pPr>
              <w:pStyle w:val="TableColumnHeaders"/>
              <w:rPr>
                <w:sz w:val="24"/>
                <w:szCs w:val="24"/>
              </w:rPr>
            </w:pPr>
            <w:r w:rsidRPr="002F16F3">
              <w:rPr>
                <w:sz w:val="24"/>
                <w:szCs w:val="24"/>
              </w:rPr>
              <w:t>Polygon Type: Quadrilateral</w:t>
            </w:r>
          </w:p>
        </w:tc>
      </w:tr>
      <w:tr w:rsidR="007E2E75" w:rsidRPr="002F16F3" w14:paraId="1623FEB2" w14:textId="77777777" w:rsidTr="007E2E75">
        <w:tc>
          <w:tcPr>
            <w:tcW w:w="1885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5D2778E9" w14:textId="77777777" w:rsidR="007E2E75" w:rsidRPr="002F16F3" w:rsidRDefault="007E2E75" w:rsidP="00C54008">
            <w:pPr>
              <w:pStyle w:val="RowHeader"/>
              <w:spacing w:line="276" w:lineRule="auto"/>
              <w:jc w:val="center"/>
              <w:rPr>
                <w:b w:val="0"/>
                <w:bCs/>
                <w:color w:val="auto"/>
                <w:sz w:val="24"/>
                <w:szCs w:val="24"/>
              </w:rPr>
            </w:pPr>
            <w:r w:rsidRPr="002F16F3">
              <w:rPr>
                <w:b w:val="0"/>
                <w:bCs/>
                <w:color w:val="auto"/>
                <w:sz w:val="24"/>
                <w:szCs w:val="24"/>
              </w:rPr>
              <w:t>How many exterior angles are there?</w:t>
            </w:r>
          </w:p>
        </w:tc>
        <w:tc>
          <w:tcPr>
            <w:tcW w:w="231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4E5672F6" w14:textId="77777777" w:rsidR="007E2E75" w:rsidRPr="002F16F3" w:rsidRDefault="007E2E75" w:rsidP="00C54008">
            <w:pPr>
              <w:pStyle w:val="RowHeader"/>
              <w:spacing w:line="276" w:lineRule="auto"/>
              <w:jc w:val="center"/>
              <w:rPr>
                <w:b w:val="0"/>
                <w:bCs/>
                <w:color w:val="auto"/>
                <w:sz w:val="24"/>
                <w:szCs w:val="24"/>
              </w:rPr>
            </w:pPr>
            <w:r w:rsidRPr="002F16F3">
              <w:rPr>
                <w:b w:val="0"/>
                <w:bCs/>
                <w:color w:val="auto"/>
                <w:sz w:val="24"/>
                <w:szCs w:val="24"/>
              </w:rPr>
              <w:t>What shape do all the exterior angles combine to make?</w:t>
            </w:r>
          </w:p>
        </w:tc>
        <w:tc>
          <w:tcPr>
            <w:tcW w:w="188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65852BEB" w14:textId="77777777" w:rsidR="007E2E75" w:rsidRPr="002F16F3" w:rsidRDefault="007E2E75" w:rsidP="00C54008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2F16F3">
              <w:rPr>
                <w:bCs/>
                <w:sz w:val="24"/>
                <w:szCs w:val="24"/>
              </w:rPr>
              <w:t>What is the angle measure of that shape?</w:t>
            </w:r>
          </w:p>
        </w:tc>
        <w:tc>
          <w:tcPr>
            <w:tcW w:w="753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40F2CD6F" w14:textId="77777777" w:rsidR="007E2E75" w:rsidRPr="002F16F3" w:rsidRDefault="007E2E75" w:rsidP="00C54008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3DBFE6DA" w14:textId="77777777" w:rsidR="007E2E75" w:rsidRPr="002F16F3" w:rsidRDefault="007E2E75" w:rsidP="00C54008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2F16F3">
              <w:rPr>
                <w:bCs/>
                <w:sz w:val="24"/>
                <w:szCs w:val="24"/>
              </w:rPr>
              <w:t>How many exterior angles are there?</w:t>
            </w:r>
          </w:p>
        </w:tc>
        <w:tc>
          <w:tcPr>
            <w:tcW w:w="231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060816A2" w14:textId="77777777" w:rsidR="007E2E75" w:rsidRPr="002F16F3" w:rsidRDefault="007E2E75" w:rsidP="00C54008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2F16F3">
              <w:rPr>
                <w:bCs/>
                <w:sz w:val="24"/>
                <w:szCs w:val="24"/>
              </w:rPr>
              <w:t>What shape do all the exterior angles combine to make?</w:t>
            </w:r>
          </w:p>
        </w:tc>
        <w:tc>
          <w:tcPr>
            <w:tcW w:w="1887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7F590BBB" w14:textId="77777777" w:rsidR="007E2E75" w:rsidRPr="002F16F3" w:rsidRDefault="007E2E75" w:rsidP="00C54008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2F16F3">
              <w:rPr>
                <w:bCs/>
                <w:sz w:val="24"/>
                <w:szCs w:val="24"/>
              </w:rPr>
              <w:t>What is the angle measure of that shape?</w:t>
            </w:r>
          </w:p>
        </w:tc>
      </w:tr>
      <w:tr w:rsidR="007E2E75" w:rsidRPr="002F16F3" w14:paraId="4F536BA3" w14:textId="77777777" w:rsidTr="007E2E75">
        <w:trPr>
          <w:trHeight w:val="720"/>
        </w:trPr>
        <w:tc>
          <w:tcPr>
            <w:tcW w:w="1885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7DEEAC95" w14:textId="77777777" w:rsidR="007E2E75" w:rsidRPr="002F16F3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485FB9A1" w14:textId="77777777" w:rsidR="007E2E75" w:rsidRPr="002F16F3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1B6125BD" w14:textId="77777777" w:rsidR="007E2E75" w:rsidRPr="002F16F3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78F18BBD" w14:textId="77777777" w:rsidR="007E2E75" w:rsidRPr="002F16F3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658AC7D2" w14:textId="77777777" w:rsidR="007E2E75" w:rsidRPr="002F16F3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1820AE5D" w14:textId="77777777" w:rsidR="007E2E75" w:rsidRPr="002F16F3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38CDEEEA" w14:textId="77777777" w:rsidR="007E2E75" w:rsidRPr="002F16F3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</w:tr>
      <w:tr w:rsidR="007E2E75" w:rsidRPr="002F16F3" w14:paraId="51E407C9" w14:textId="77777777" w:rsidTr="007E2E75">
        <w:trPr>
          <w:trHeight w:val="288"/>
        </w:trPr>
        <w:tc>
          <w:tcPr>
            <w:tcW w:w="1885" w:type="dxa"/>
            <w:tcBorders>
              <w:top w:val="single" w:sz="8" w:space="0" w:color="288AC3" w:themeColor="accent1"/>
              <w:left w:val="nil"/>
              <w:bottom w:val="single" w:sz="8" w:space="0" w:color="288AC3" w:themeColor="accent1"/>
              <w:right w:val="nil"/>
            </w:tcBorders>
            <w:vAlign w:val="center"/>
          </w:tcPr>
          <w:p w14:paraId="4E5523E1" w14:textId="77777777" w:rsidR="007E2E75" w:rsidRPr="002F16F3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8" w:space="0" w:color="288AC3" w:themeColor="accent1"/>
              <w:left w:val="nil"/>
              <w:bottom w:val="single" w:sz="8" w:space="0" w:color="288AC3" w:themeColor="accent1"/>
              <w:right w:val="nil"/>
            </w:tcBorders>
            <w:vAlign w:val="center"/>
          </w:tcPr>
          <w:p w14:paraId="334E5C82" w14:textId="77777777" w:rsidR="007E2E75" w:rsidRPr="002F16F3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8" w:space="0" w:color="288AC3" w:themeColor="accent1"/>
              <w:left w:val="nil"/>
              <w:bottom w:val="single" w:sz="8" w:space="0" w:color="288AC3" w:themeColor="accent1"/>
              <w:right w:val="nil"/>
            </w:tcBorders>
            <w:vAlign w:val="center"/>
          </w:tcPr>
          <w:p w14:paraId="603FC509" w14:textId="77777777" w:rsidR="007E2E75" w:rsidRPr="002F16F3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6D3FF" w14:textId="77777777" w:rsidR="007E2E75" w:rsidRPr="002F16F3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8" w:space="0" w:color="288AC3" w:themeColor="accent1"/>
              <w:left w:val="nil"/>
              <w:bottom w:val="single" w:sz="8" w:space="0" w:color="288AC3" w:themeColor="accent1"/>
              <w:right w:val="nil"/>
            </w:tcBorders>
            <w:vAlign w:val="center"/>
          </w:tcPr>
          <w:p w14:paraId="2EAF9C6E" w14:textId="77777777" w:rsidR="007E2E75" w:rsidRPr="002F16F3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8" w:space="0" w:color="288AC3" w:themeColor="accent1"/>
              <w:left w:val="nil"/>
              <w:bottom w:val="single" w:sz="8" w:space="0" w:color="288AC3" w:themeColor="accent1"/>
              <w:right w:val="nil"/>
            </w:tcBorders>
            <w:vAlign w:val="center"/>
          </w:tcPr>
          <w:p w14:paraId="2210E3AE" w14:textId="77777777" w:rsidR="007E2E75" w:rsidRPr="002F16F3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8" w:space="0" w:color="288AC3" w:themeColor="accent1"/>
              <w:left w:val="nil"/>
              <w:bottom w:val="single" w:sz="8" w:space="0" w:color="288AC3" w:themeColor="accent1"/>
              <w:right w:val="nil"/>
            </w:tcBorders>
            <w:vAlign w:val="center"/>
          </w:tcPr>
          <w:p w14:paraId="7CFB5B21" w14:textId="77777777" w:rsidR="007E2E75" w:rsidRPr="002F16F3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</w:tr>
      <w:tr w:rsidR="007E2E75" w:rsidRPr="002F16F3" w14:paraId="592A5760" w14:textId="77777777" w:rsidTr="002F16F3">
        <w:tc>
          <w:tcPr>
            <w:tcW w:w="6091" w:type="dxa"/>
            <w:gridSpan w:val="3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bottom"/>
          </w:tcPr>
          <w:p w14:paraId="340B7B2B" w14:textId="0BCCC8FE" w:rsidR="007E2E75" w:rsidRPr="002F16F3" w:rsidRDefault="002F16F3" w:rsidP="002F16F3">
            <w:pPr>
              <w:pStyle w:val="TableColumnHeaders"/>
              <w:rPr>
                <w:sz w:val="24"/>
                <w:szCs w:val="24"/>
              </w:rPr>
            </w:pPr>
            <w:r w:rsidRPr="002F16F3">
              <w:rPr>
                <w:sz w:val="24"/>
                <w:szCs w:val="24"/>
              </w:rPr>
              <w:t>Polygon Type: Pentagon</w:t>
            </w:r>
          </w:p>
        </w:tc>
        <w:tc>
          <w:tcPr>
            <w:tcW w:w="753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bottom"/>
          </w:tcPr>
          <w:p w14:paraId="3780EF99" w14:textId="77777777" w:rsidR="007E2E75" w:rsidRPr="002F16F3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91" w:type="dxa"/>
            <w:gridSpan w:val="3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bottom"/>
          </w:tcPr>
          <w:p w14:paraId="6874854A" w14:textId="5B3C0D5D" w:rsidR="007E2E75" w:rsidRPr="002F16F3" w:rsidRDefault="002F16F3" w:rsidP="002F16F3">
            <w:pPr>
              <w:pStyle w:val="TableColumnHeaders"/>
              <w:rPr>
                <w:sz w:val="24"/>
                <w:szCs w:val="24"/>
              </w:rPr>
            </w:pPr>
            <w:r w:rsidRPr="002F16F3">
              <w:rPr>
                <w:sz w:val="24"/>
                <w:szCs w:val="24"/>
              </w:rPr>
              <w:t>Polygon Type: Hexagon</w:t>
            </w:r>
          </w:p>
        </w:tc>
      </w:tr>
      <w:tr w:rsidR="007E2E75" w:rsidRPr="002F16F3" w14:paraId="6A429D58" w14:textId="77777777" w:rsidTr="007E2E75">
        <w:tc>
          <w:tcPr>
            <w:tcW w:w="1885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4866E281" w14:textId="77777777" w:rsidR="007E2E75" w:rsidRPr="002F16F3" w:rsidRDefault="007E2E75" w:rsidP="00C54008">
            <w:pPr>
              <w:pStyle w:val="RowHeader"/>
              <w:spacing w:line="276" w:lineRule="auto"/>
              <w:jc w:val="center"/>
              <w:rPr>
                <w:b w:val="0"/>
                <w:bCs/>
                <w:color w:val="auto"/>
                <w:sz w:val="24"/>
                <w:szCs w:val="24"/>
              </w:rPr>
            </w:pPr>
            <w:r w:rsidRPr="002F16F3">
              <w:rPr>
                <w:b w:val="0"/>
                <w:bCs/>
                <w:color w:val="auto"/>
                <w:sz w:val="24"/>
                <w:szCs w:val="24"/>
              </w:rPr>
              <w:t>How many exterior angles are there?</w:t>
            </w:r>
          </w:p>
        </w:tc>
        <w:tc>
          <w:tcPr>
            <w:tcW w:w="231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2E0C4688" w14:textId="77777777" w:rsidR="007E2E75" w:rsidRPr="002F16F3" w:rsidRDefault="007E2E75" w:rsidP="00C54008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2F16F3">
              <w:rPr>
                <w:bCs/>
                <w:sz w:val="24"/>
                <w:szCs w:val="24"/>
              </w:rPr>
              <w:t>What shape do all the exterior angles combine to make?</w:t>
            </w:r>
          </w:p>
        </w:tc>
        <w:tc>
          <w:tcPr>
            <w:tcW w:w="188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27FA96D1" w14:textId="77777777" w:rsidR="007E2E75" w:rsidRPr="002F16F3" w:rsidRDefault="007E2E75" w:rsidP="00C54008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2F16F3">
              <w:rPr>
                <w:bCs/>
                <w:sz w:val="24"/>
                <w:szCs w:val="24"/>
              </w:rPr>
              <w:t>What is the angle measure of that shape?</w:t>
            </w:r>
          </w:p>
        </w:tc>
        <w:tc>
          <w:tcPr>
            <w:tcW w:w="753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5378875F" w14:textId="77777777" w:rsidR="007E2E75" w:rsidRPr="002F16F3" w:rsidRDefault="007E2E75" w:rsidP="00C54008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51EE313C" w14:textId="77777777" w:rsidR="007E2E75" w:rsidRPr="002F16F3" w:rsidRDefault="007E2E75" w:rsidP="00C54008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2F16F3">
              <w:rPr>
                <w:bCs/>
                <w:sz w:val="24"/>
                <w:szCs w:val="24"/>
              </w:rPr>
              <w:t>How many exterior angles are there?</w:t>
            </w:r>
          </w:p>
        </w:tc>
        <w:tc>
          <w:tcPr>
            <w:tcW w:w="231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39E3AFF3" w14:textId="77777777" w:rsidR="007E2E75" w:rsidRPr="002F16F3" w:rsidRDefault="007E2E75" w:rsidP="00C54008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2F16F3">
              <w:rPr>
                <w:bCs/>
                <w:sz w:val="24"/>
                <w:szCs w:val="24"/>
              </w:rPr>
              <w:t>What shape do all the exterior angles combine to make?</w:t>
            </w:r>
          </w:p>
        </w:tc>
        <w:tc>
          <w:tcPr>
            <w:tcW w:w="1887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6EE1DF5B" w14:textId="77777777" w:rsidR="007E2E75" w:rsidRPr="002F16F3" w:rsidRDefault="007E2E75" w:rsidP="00C54008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2F16F3">
              <w:rPr>
                <w:bCs/>
                <w:sz w:val="24"/>
                <w:szCs w:val="24"/>
              </w:rPr>
              <w:t>What is the angle measure of that shape?</w:t>
            </w:r>
          </w:p>
        </w:tc>
      </w:tr>
      <w:tr w:rsidR="007E2E75" w:rsidRPr="002F16F3" w14:paraId="155A0A9F" w14:textId="77777777" w:rsidTr="007E2E75">
        <w:trPr>
          <w:trHeight w:val="720"/>
        </w:trPr>
        <w:tc>
          <w:tcPr>
            <w:tcW w:w="1885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189B1967" w14:textId="77777777" w:rsidR="007E2E75" w:rsidRPr="002F16F3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112A557E" w14:textId="77777777" w:rsidR="007E2E75" w:rsidRPr="002F16F3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201E8AC8" w14:textId="77777777" w:rsidR="007E2E75" w:rsidRPr="002F16F3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4EBEE37C" w14:textId="77777777" w:rsidR="007E2E75" w:rsidRPr="002F16F3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0C29FB2B" w14:textId="77777777" w:rsidR="007E2E75" w:rsidRPr="002F16F3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41956269" w14:textId="77777777" w:rsidR="007E2E75" w:rsidRPr="002F16F3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1AED1C0E" w14:textId="77777777" w:rsidR="007E2E75" w:rsidRPr="002F16F3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</w:tr>
    </w:tbl>
    <w:p w14:paraId="5CEE44CC" w14:textId="77777777" w:rsidR="007E2E75" w:rsidRDefault="007E2E75">
      <w:r>
        <w:br w:type="page"/>
      </w:r>
    </w:p>
    <w:p w14:paraId="3A47EC62" w14:textId="77777777" w:rsidR="007E2E75" w:rsidRDefault="007E2E75" w:rsidP="007E2E75">
      <w:pPr>
        <w:pStyle w:val="Heading1"/>
      </w:pPr>
      <w:r>
        <w:lastRenderedPageBreak/>
        <w:t>Reflection and Conclusions</w:t>
      </w:r>
    </w:p>
    <w:p w14:paraId="74444C08" w14:textId="5F76EA83" w:rsidR="007E2E75" w:rsidRPr="007E2E75" w:rsidRDefault="007E2E75" w:rsidP="000D6C45">
      <w:pPr>
        <w:spacing w:after="120" w:line="276" w:lineRule="auto"/>
        <w:ind w:left="450" w:hanging="450"/>
      </w:pPr>
      <w:r w:rsidRPr="007E2E75">
        <w:rPr>
          <w:b/>
          <w:bCs/>
          <w:color w:val="288AC3" w:themeColor="accent1"/>
        </w:rPr>
        <w:t>1)</w:t>
      </w:r>
      <w:r w:rsidRPr="007E2E75">
        <w:t xml:space="preserve">   Based on what you saw </w:t>
      </w:r>
      <w:r w:rsidR="002F16F3" w:rsidRPr="002F16F3">
        <w:t>in the GeoGebra activity</w:t>
      </w:r>
      <w:r w:rsidRPr="007E2E75">
        <w:t xml:space="preserve">, what do you think the definition of an </w:t>
      </w:r>
      <w:r w:rsidRPr="002F16F3">
        <w:rPr>
          <w:i/>
          <w:iCs/>
        </w:rPr>
        <w:t>exterior angle</w:t>
      </w:r>
      <w:r w:rsidRPr="007E2E75">
        <w:t xml:space="preserve"> is?</w:t>
      </w:r>
    </w:p>
    <w:p w14:paraId="7B25C657" w14:textId="77777777" w:rsidR="007E2E75" w:rsidRPr="007E2E75" w:rsidRDefault="007E2E75" w:rsidP="000D6C45">
      <w:pPr>
        <w:ind w:left="450" w:hanging="450"/>
      </w:pPr>
    </w:p>
    <w:p w14:paraId="1C273078" w14:textId="77777777" w:rsidR="007E2E75" w:rsidRPr="007E2E75" w:rsidRDefault="007E2E75" w:rsidP="000D6C45">
      <w:pPr>
        <w:pStyle w:val="BodyText"/>
        <w:ind w:left="450" w:hanging="450"/>
        <w:rPr>
          <w:szCs w:val="24"/>
        </w:rPr>
      </w:pPr>
    </w:p>
    <w:p w14:paraId="267B3327" w14:textId="3204E0C8" w:rsidR="007E2E75" w:rsidRPr="007E2E75" w:rsidRDefault="007E2E75" w:rsidP="000D6C45">
      <w:pPr>
        <w:pStyle w:val="BodyText"/>
        <w:ind w:left="450" w:hanging="450"/>
        <w:rPr>
          <w:szCs w:val="24"/>
        </w:rPr>
      </w:pPr>
      <w:r w:rsidRPr="007E2E75">
        <w:rPr>
          <w:b/>
          <w:bCs/>
          <w:color w:val="288AC3" w:themeColor="accent1"/>
          <w:szCs w:val="24"/>
        </w:rPr>
        <w:t>2)</w:t>
      </w:r>
      <w:r w:rsidRPr="007E2E75">
        <w:rPr>
          <w:szCs w:val="24"/>
        </w:rPr>
        <w:t xml:space="preserve">   </w:t>
      </w:r>
      <w:r w:rsidR="002F16F3" w:rsidRPr="002F16F3">
        <w:rPr>
          <w:szCs w:val="24"/>
        </w:rPr>
        <w:t>How are exterior angles constructed</w:t>
      </w:r>
      <w:r w:rsidRPr="007E2E75">
        <w:rPr>
          <w:szCs w:val="24"/>
        </w:rPr>
        <w:t>?</w:t>
      </w:r>
    </w:p>
    <w:p w14:paraId="6C9516B4" w14:textId="77777777" w:rsidR="007E2E75" w:rsidRPr="007E2E75" w:rsidRDefault="007E2E75" w:rsidP="000D6C45">
      <w:pPr>
        <w:pStyle w:val="BodyText"/>
        <w:ind w:left="450" w:hanging="450"/>
        <w:rPr>
          <w:szCs w:val="24"/>
        </w:rPr>
      </w:pPr>
    </w:p>
    <w:p w14:paraId="2E94DD4B" w14:textId="77777777" w:rsidR="007E2E75" w:rsidRPr="007E2E75" w:rsidRDefault="007E2E75" w:rsidP="000D6C45">
      <w:pPr>
        <w:pStyle w:val="BodyText"/>
        <w:ind w:left="450" w:hanging="450"/>
        <w:rPr>
          <w:szCs w:val="24"/>
        </w:rPr>
      </w:pPr>
    </w:p>
    <w:p w14:paraId="1FFA6149" w14:textId="42C69CF4" w:rsidR="007E2E75" w:rsidRPr="007E2E75" w:rsidRDefault="007E2E75" w:rsidP="000D6C45">
      <w:pPr>
        <w:pStyle w:val="BodyText"/>
        <w:ind w:left="450" w:hanging="450"/>
        <w:rPr>
          <w:szCs w:val="24"/>
        </w:rPr>
      </w:pPr>
      <w:r w:rsidRPr="007E2E75">
        <w:rPr>
          <w:b/>
          <w:bCs/>
          <w:color w:val="288AC3" w:themeColor="accent1"/>
          <w:szCs w:val="24"/>
        </w:rPr>
        <w:t>3)</w:t>
      </w:r>
      <w:r w:rsidRPr="007E2E75">
        <w:rPr>
          <w:szCs w:val="24"/>
        </w:rPr>
        <w:t xml:space="preserve">   </w:t>
      </w:r>
      <w:r w:rsidR="002F16F3" w:rsidRPr="002F16F3">
        <w:rPr>
          <w:szCs w:val="24"/>
        </w:rPr>
        <w:t>For any polygon, what is the connection between the number of sides it has and the number of exterior angles it has</w:t>
      </w:r>
      <w:r w:rsidRPr="007E2E75">
        <w:rPr>
          <w:szCs w:val="24"/>
        </w:rPr>
        <w:t>?</w:t>
      </w:r>
    </w:p>
    <w:p w14:paraId="6372FB98" w14:textId="77777777" w:rsidR="007E2E75" w:rsidRPr="007E2E75" w:rsidRDefault="007E2E75" w:rsidP="000D6C45">
      <w:pPr>
        <w:pStyle w:val="BodyText"/>
        <w:ind w:left="450" w:hanging="450"/>
        <w:rPr>
          <w:szCs w:val="24"/>
        </w:rPr>
      </w:pPr>
    </w:p>
    <w:p w14:paraId="00094F47" w14:textId="77777777" w:rsidR="007E2E75" w:rsidRDefault="007E2E75" w:rsidP="000D6C45">
      <w:pPr>
        <w:pStyle w:val="BodyText"/>
        <w:ind w:left="450" w:hanging="450"/>
        <w:rPr>
          <w:szCs w:val="24"/>
        </w:rPr>
      </w:pPr>
    </w:p>
    <w:p w14:paraId="57792F93" w14:textId="75960A4E" w:rsidR="002F16F3" w:rsidRPr="007E2E75" w:rsidRDefault="002F16F3" w:rsidP="002F16F3">
      <w:pPr>
        <w:pStyle w:val="BodyText"/>
        <w:ind w:left="450" w:hanging="450"/>
        <w:rPr>
          <w:szCs w:val="24"/>
        </w:rPr>
      </w:pPr>
      <w:r>
        <w:rPr>
          <w:b/>
          <w:bCs/>
          <w:color w:val="288AC3" w:themeColor="accent1"/>
          <w:szCs w:val="24"/>
        </w:rPr>
        <w:t>4</w:t>
      </w:r>
      <w:r w:rsidRPr="007E2E75">
        <w:rPr>
          <w:b/>
          <w:bCs/>
          <w:color w:val="288AC3" w:themeColor="accent1"/>
          <w:szCs w:val="24"/>
        </w:rPr>
        <w:t>)</w:t>
      </w:r>
      <w:r w:rsidRPr="007E2E75">
        <w:rPr>
          <w:szCs w:val="24"/>
        </w:rPr>
        <w:t xml:space="preserve">   </w:t>
      </w:r>
      <w:r w:rsidRPr="002F16F3">
        <w:rPr>
          <w:szCs w:val="24"/>
        </w:rPr>
        <w:t>What is the relationship between corresponding interior and exterior angles</w:t>
      </w:r>
      <w:r w:rsidRPr="007E2E75">
        <w:rPr>
          <w:szCs w:val="24"/>
        </w:rPr>
        <w:t>?</w:t>
      </w:r>
    </w:p>
    <w:p w14:paraId="6B96B7D9" w14:textId="77777777" w:rsidR="002F16F3" w:rsidRDefault="002F16F3" w:rsidP="000D6C45">
      <w:pPr>
        <w:pStyle w:val="BodyText"/>
        <w:ind w:left="450" w:hanging="450"/>
        <w:rPr>
          <w:szCs w:val="24"/>
        </w:rPr>
      </w:pPr>
    </w:p>
    <w:p w14:paraId="7FE397C2" w14:textId="77777777" w:rsidR="002F16F3" w:rsidRPr="007E2E75" w:rsidRDefault="002F16F3" w:rsidP="000D6C45">
      <w:pPr>
        <w:pStyle w:val="BodyText"/>
        <w:ind w:left="450" w:hanging="450"/>
        <w:rPr>
          <w:szCs w:val="24"/>
        </w:rPr>
      </w:pPr>
    </w:p>
    <w:p w14:paraId="00331091" w14:textId="06209DE8" w:rsidR="007E2E75" w:rsidRPr="007E2E75" w:rsidRDefault="002F16F3" w:rsidP="000D6C45">
      <w:pPr>
        <w:pStyle w:val="BodyText"/>
        <w:ind w:left="450" w:hanging="450"/>
        <w:rPr>
          <w:szCs w:val="24"/>
        </w:rPr>
      </w:pPr>
      <w:r>
        <w:rPr>
          <w:b/>
          <w:bCs/>
          <w:color w:val="288AC3" w:themeColor="accent1"/>
          <w:szCs w:val="24"/>
        </w:rPr>
        <w:t>5</w:t>
      </w:r>
      <w:r w:rsidR="007E2E75" w:rsidRPr="007E2E75">
        <w:rPr>
          <w:b/>
          <w:bCs/>
          <w:color w:val="288AC3" w:themeColor="accent1"/>
          <w:szCs w:val="24"/>
        </w:rPr>
        <w:t>)</w:t>
      </w:r>
      <w:r w:rsidR="007E2E75" w:rsidRPr="007E2E75">
        <w:rPr>
          <w:szCs w:val="24"/>
        </w:rPr>
        <w:t xml:space="preserve">   What is the relationship between the number of sides a polygon has and the sum of its exterior angles? How does this differ from the sum of the interior angles of a polygon?</w:t>
      </w:r>
    </w:p>
    <w:p w14:paraId="420F3FE0" w14:textId="77777777" w:rsidR="007E2E75" w:rsidRPr="007E2E75" w:rsidRDefault="007E2E75" w:rsidP="007E2E75">
      <w:pPr>
        <w:pStyle w:val="BodyText"/>
        <w:rPr>
          <w:szCs w:val="24"/>
        </w:rPr>
      </w:pPr>
    </w:p>
    <w:sectPr w:rsidR="007E2E75" w:rsidRPr="007E2E75" w:rsidSect="009A4615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77CF1" w14:textId="77777777" w:rsidR="0064196C" w:rsidRDefault="0064196C" w:rsidP="009A4615">
      <w:pPr>
        <w:spacing w:after="0" w:line="240" w:lineRule="auto"/>
      </w:pPr>
      <w:r>
        <w:separator/>
      </w:r>
    </w:p>
  </w:endnote>
  <w:endnote w:type="continuationSeparator" w:id="0">
    <w:p w14:paraId="1B41DEFC" w14:textId="77777777" w:rsidR="0064196C" w:rsidRDefault="0064196C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E86B9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045B957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649ACC" w14:textId="67F16A2A" w:rsidR="00D04F53" w:rsidRPr="00C76450" w:rsidRDefault="007E2E75" w:rsidP="00C76450">
                          <w:pPr>
                            <w:pStyle w:val="Footer"/>
                          </w:pPr>
                          <w:r>
                            <w:t>Department of the Exterior Angles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" filled="f" stroked="f" strokeweight=".5pt">
              <v:textbox style="mso-fit-shape-to-text:t">
                <w:txbxContent>
                  <w:p w14:paraId="3E649ACC" w14:textId="67F16A2A" w:rsidR="00D04F53" w:rsidRPr="00C76450" w:rsidRDefault="007E2E75" w:rsidP="00C76450">
                    <w:pPr>
                      <w:pStyle w:val="Footer"/>
                    </w:pPr>
                    <w:r>
                      <w:t>Department of the Exterior Angles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42030" w14:textId="77777777" w:rsidR="0064196C" w:rsidRDefault="0064196C" w:rsidP="009A4615">
      <w:pPr>
        <w:spacing w:after="0" w:line="240" w:lineRule="auto"/>
      </w:pPr>
      <w:r>
        <w:separator/>
      </w:r>
    </w:p>
  </w:footnote>
  <w:footnote w:type="continuationSeparator" w:id="0">
    <w:p w14:paraId="24594AF4" w14:textId="77777777" w:rsidR="0064196C" w:rsidRDefault="0064196C" w:rsidP="009A4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80EF4"/>
    <w:multiLevelType w:val="hybridMultilevel"/>
    <w:tmpl w:val="B964DD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3"/>
  </w:num>
  <w:num w:numId="2" w16cid:durableId="1771200790">
    <w:abstractNumId w:val="2"/>
  </w:num>
  <w:num w:numId="3" w16cid:durableId="729034853">
    <w:abstractNumId w:val="1"/>
  </w:num>
  <w:num w:numId="4" w16cid:durableId="151601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75"/>
    <w:rsid w:val="00032AB1"/>
    <w:rsid w:val="00065807"/>
    <w:rsid w:val="000A6A2A"/>
    <w:rsid w:val="000D6C45"/>
    <w:rsid w:val="0011355B"/>
    <w:rsid w:val="00151CCF"/>
    <w:rsid w:val="001A3F95"/>
    <w:rsid w:val="001B5BA6"/>
    <w:rsid w:val="001C0115"/>
    <w:rsid w:val="001E6BCA"/>
    <w:rsid w:val="00246BC1"/>
    <w:rsid w:val="002574A4"/>
    <w:rsid w:val="002F16F3"/>
    <w:rsid w:val="00316C07"/>
    <w:rsid w:val="0032364F"/>
    <w:rsid w:val="003668DB"/>
    <w:rsid w:val="00424E6B"/>
    <w:rsid w:val="0044711D"/>
    <w:rsid w:val="00467B1F"/>
    <w:rsid w:val="00480109"/>
    <w:rsid w:val="004856EB"/>
    <w:rsid w:val="0048595C"/>
    <w:rsid w:val="00496FC0"/>
    <w:rsid w:val="004A27EE"/>
    <w:rsid w:val="005448C2"/>
    <w:rsid w:val="00555159"/>
    <w:rsid w:val="005716BA"/>
    <w:rsid w:val="005A3A1A"/>
    <w:rsid w:val="0063271E"/>
    <w:rsid w:val="0064196C"/>
    <w:rsid w:val="006669F0"/>
    <w:rsid w:val="006F637F"/>
    <w:rsid w:val="007E2E75"/>
    <w:rsid w:val="007F4DDC"/>
    <w:rsid w:val="00886FBD"/>
    <w:rsid w:val="00912773"/>
    <w:rsid w:val="009141ED"/>
    <w:rsid w:val="009345CA"/>
    <w:rsid w:val="009A4615"/>
    <w:rsid w:val="00A71218"/>
    <w:rsid w:val="00AB30CE"/>
    <w:rsid w:val="00AD0F89"/>
    <w:rsid w:val="00BE33F2"/>
    <w:rsid w:val="00BE5865"/>
    <w:rsid w:val="00BF3E5B"/>
    <w:rsid w:val="00C53852"/>
    <w:rsid w:val="00C76450"/>
    <w:rsid w:val="00C86A74"/>
    <w:rsid w:val="00D04F53"/>
    <w:rsid w:val="00D71FBC"/>
    <w:rsid w:val="00DD3628"/>
    <w:rsid w:val="00DE0B48"/>
    <w:rsid w:val="00E46C11"/>
    <w:rsid w:val="00EF0DD6"/>
    <w:rsid w:val="00F33303"/>
    <w:rsid w:val="00F35875"/>
    <w:rsid w:val="00F64B76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2A80F"/>
  <w15:chartTrackingRefBased/>
  <w15:docId w15:val="{4066F1AC-F9B1-4D4C-A683-35A5932D5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table" w:styleId="TableGrid">
    <w:name w:val="Table Grid"/>
    <w:basedOn w:val="TableNormal"/>
    <w:uiPriority w:val="39"/>
    <w:rsid w:val="007E2E7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2F16F3"/>
    <w:pPr>
      <w:spacing w:after="0" w:line="240" w:lineRule="auto"/>
      <w:jc w:val="center"/>
    </w:pPr>
    <w:rPr>
      <w:rFonts w:asciiTheme="majorHAnsi" w:hAnsiTheme="majorHAnsi" w:cstheme="minorBidi"/>
      <w:b/>
      <w:color w:val="FFFFFF" w:themeColor="background1"/>
      <w:kern w:val="0"/>
      <w14:ligatures w14:val="none"/>
    </w:rPr>
  </w:style>
  <w:style w:type="character" w:customStyle="1" w:styleId="TableColumnHeadersChar">
    <w:name w:val="Table Column Headers Char"/>
    <w:basedOn w:val="DefaultParagraphFont"/>
    <w:link w:val="TableColumnHeaders"/>
    <w:rsid w:val="002F16F3"/>
    <w:rPr>
      <w:rFonts w:asciiTheme="majorHAnsi" w:hAnsiTheme="majorHAnsi"/>
      <w:b/>
      <w:color w:val="FFFFFF" w:themeColor="background1"/>
      <w:kern w:val="0"/>
      <w14:ligatures w14:val="none"/>
    </w:rPr>
  </w:style>
  <w:style w:type="paragraph" w:customStyle="1" w:styleId="RowHeader">
    <w:name w:val="Row Header"/>
    <w:basedOn w:val="Normal"/>
    <w:qFormat/>
    <w:rsid w:val="007E2E75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  <w:style w:type="paragraph" w:customStyle="1" w:styleId="TableData">
    <w:name w:val="Table Data"/>
    <w:basedOn w:val="Normal"/>
    <w:qFormat/>
    <w:rsid w:val="007E2E75"/>
    <w:pPr>
      <w:spacing w:after="0" w:line="240" w:lineRule="auto"/>
    </w:pPr>
    <w:rPr>
      <w:rFonts w:asciiTheme="minorHAnsi" w:hAnsiTheme="minorHAnsi" w:cstheme="minorBidi"/>
      <w:kern w:val="0"/>
      <w:szCs w:val="22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7E2E75"/>
    <w:pPr>
      <w:spacing w:after="120" w:line="276" w:lineRule="auto"/>
    </w:pPr>
    <w:rPr>
      <w:rFonts w:asciiTheme="minorHAnsi" w:hAnsiTheme="minorHAnsi" w:cstheme="minorBidi"/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E2E75"/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eogebra.org/m/we6ww7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Horizont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Horizontal (25)—Template</Template>
  <TotalTime>4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1499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the Exterior Angles</dc:title>
  <dc:subject/>
  <dc:creator>K20 Center</dc:creator>
  <cp:keywords/>
  <dc:description/>
  <cp:lastModifiedBy>Eike, Michell L.</cp:lastModifiedBy>
  <cp:revision>4</cp:revision>
  <dcterms:created xsi:type="dcterms:W3CDTF">2026-07-22T21:40:00Z</dcterms:created>
  <dcterms:modified xsi:type="dcterms:W3CDTF">2026-07-22T21:45:00Z</dcterms:modified>
  <cp:category/>
</cp:coreProperties>
</file>