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2B75B" w14:textId="21B1A4CC" w:rsidR="00964B00" w:rsidRPr="00F8020B" w:rsidRDefault="004219D5" w:rsidP="0032713C">
      <w:pPr>
        <w:pStyle w:val="Title"/>
      </w:pPr>
      <w:bookmarkStart w:id="0" w:name="_Hlk82445472"/>
      <w:bookmarkEnd w:id="0"/>
      <w:r w:rsidRPr="004219D5">
        <w:t>ROMPECABEZAS DE POLÍGONOS</w:t>
      </w:r>
    </w:p>
    <w:p w14:paraId="3D1558F8" w14:textId="560290FE" w:rsidR="00964B00" w:rsidRPr="00F8020B" w:rsidRDefault="004219D5" w:rsidP="0032713C">
      <w:r w:rsidRPr="004219D5">
        <w:t xml:space="preserve">Las </w:t>
      </w:r>
      <w:proofErr w:type="spellStart"/>
      <w:r w:rsidRPr="004219D5">
        <w:t>líneas</w:t>
      </w:r>
      <w:proofErr w:type="spellEnd"/>
      <w:r w:rsidR="00964B00" w:rsidRPr="00F8020B">
        <w:t xml:space="preserve"> </w:t>
      </w:r>
      <w:r w:rsidR="00964B00" w:rsidRPr="00F8020B">
        <w:rPr>
          <w:position w:val="-4"/>
        </w:rPr>
        <w:object w:dxaOrig="340" w:dyaOrig="320" w14:anchorId="21E628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3" type="#_x0000_t75" style="width:17.55pt;height:16.3pt" o:ole="">
            <v:imagedata r:id="rId7" o:title=""/>
          </v:shape>
          <o:OLEObject Type="Embed" ProgID="Equation.DSMT4" ShapeID="_x0000_i1113" DrawAspect="Content" ObjectID="_1846302408" r:id="rId8"/>
        </w:object>
      </w:r>
      <w:r w:rsidR="00964B00" w:rsidRPr="00F8020B">
        <w:t xml:space="preserve"> </w:t>
      </w:r>
      <w:r>
        <w:t>y</w:t>
      </w:r>
      <w:r w:rsidR="00964B00" w:rsidRPr="00F8020B">
        <w:t xml:space="preserve"> </w:t>
      </w:r>
      <w:r w:rsidR="00964B00" w:rsidRPr="00F8020B">
        <w:rPr>
          <w:position w:val="-4"/>
        </w:rPr>
        <w:object w:dxaOrig="420" w:dyaOrig="320" w14:anchorId="15A37BD7">
          <v:shape id="_x0000_i1114" type="#_x0000_t75" style="width:21.3pt;height:16.3pt" o:ole="">
            <v:imagedata r:id="rId9" o:title=""/>
          </v:shape>
          <o:OLEObject Type="Embed" ProgID="Equation.DSMT4" ShapeID="_x0000_i1114" DrawAspect="Content" ObjectID="_1846302409" r:id="rId10"/>
        </w:object>
      </w:r>
      <w:r w:rsidR="00964B00" w:rsidRPr="00F8020B">
        <w:t xml:space="preserve"> </w:t>
      </w:r>
      <w:r w:rsidRPr="004219D5">
        <w:t xml:space="preserve">son </w:t>
      </w:r>
      <w:proofErr w:type="spellStart"/>
      <w:r w:rsidRPr="004219D5">
        <w:t>paralelas</w:t>
      </w:r>
      <w:proofErr w:type="spellEnd"/>
      <w:r w:rsidRPr="004219D5">
        <w:t xml:space="preserve">. Usa la imagen de </w:t>
      </w:r>
      <w:proofErr w:type="spellStart"/>
      <w:r w:rsidRPr="004219D5">
        <w:t>abajo</w:t>
      </w:r>
      <w:proofErr w:type="spellEnd"/>
      <w:r w:rsidRPr="004219D5">
        <w:t xml:space="preserve"> para encontrar la suma de</w:t>
      </w:r>
      <w:r w:rsidR="00964B00" w:rsidRPr="00F8020B">
        <w:t xml:space="preserve"> </w:t>
      </w:r>
      <w:r w:rsidR="00964B00" w:rsidRPr="00F8020B">
        <w:rPr>
          <w:rFonts w:ascii="Times New Roman" w:hAnsi="Times New Roman" w:cs="Times New Roman"/>
          <w:i/>
          <w:iCs/>
        </w:rPr>
        <w:t>x</w:t>
      </w:r>
      <w:r w:rsidR="00964B00" w:rsidRPr="00F8020B">
        <w:t xml:space="preserve">, </w:t>
      </w:r>
      <w:r w:rsidR="00964B00" w:rsidRPr="00F8020B">
        <w:rPr>
          <w:rFonts w:ascii="Times New Roman" w:hAnsi="Times New Roman" w:cs="Times New Roman"/>
          <w:i/>
          <w:iCs/>
        </w:rPr>
        <w:t>y</w:t>
      </w:r>
      <w:r w:rsidR="00964B00" w:rsidRPr="00F8020B">
        <w:t xml:space="preserve">, </w:t>
      </w:r>
      <w:r>
        <w:t>y</w:t>
      </w:r>
      <w:r w:rsidR="00964B00" w:rsidRPr="00F8020B">
        <w:t xml:space="preserve"> </w:t>
      </w:r>
      <w:r w:rsidR="00964B00" w:rsidRPr="00F8020B">
        <w:rPr>
          <w:rFonts w:ascii="Times New Roman" w:hAnsi="Times New Roman" w:cs="Times New Roman"/>
          <w:i/>
          <w:iCs/>
        </w:rPr>
        <w:t>z</w:t>
      </w:r>
      <w:r w:rsidR="00964B00" w:rsidRPr="00F8020B">
        <w:t>.</w:t>
      </w:r>
    </w:p>
    <w:p w14:paraId="54F7C532" w14:textId="7E4A393E" w:rsidR="00964B00" w:rsidRPr="00F8020B" w:rsidRDefault="0032713C" w:rsidP="0032713C">
      <w:r w:rsidRPr="0032713C">
        <w:drawing>
          <wp:inline distT="0" distB="0" distL="0" distR="0" wp14:anchorId="008307D2" wp14:editId="014BD57E">
            <wp:extent cx="5943600" cy="6946900"/>
            <wp:effectExtent l="0" t="0" r="0" b="0"/>
            <wp:docPr id="142640145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401457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C9C7E" w14:textId="478AB523" w:rsidR="001B5BA6" w:rsidRPr="00DC1CA0" w:rsidRDefault="004219D5" w:rsidP="0032713C">
      <w:r w:rsidRPr="004219D5">
        <w:t xml:space="preserve">La </w:t>
      </w:r>
      <w:proofErr w:type="spellStart"/>
      <w:r w:rsidRPr="004219D5">
        <w:t>suma</w:t>
      </w:r>
      <w:proofErr w:type="spellEnd"/>
      <w:r w:rsidRPr="004219D5">
        <w:t xml:space="preserve"> de</w:t>
      </w:r>
      <w:r w:rsidR="00964B00" w:rsidRPr="00F8020B">
        <w:t xml:space="preserve"> </w:t>
      </w:r>
      <w:r w:rsidR="00964B00" w:rsidRPr="00F8020B">
        <w:rPr>
          <w:rFonts w:ascii="Times New Roman" w:hAnsi="Times New Roman" w:cs="Times New Roman"/>
          <w:i/>
          <w:iCs/>
        </w:rPr>
        <w:t>x</w:t>
      </w:r>
      <w:r w:rsidR="00964B00" w:rsidRPr="00F8020B">
        <w:t xml:space="preserve">, </w:t>
      </w:r>
      <w:r w:rsidR="00964B00" w:rsidRPr="00F8020B">
        <w:rPr>
          <w:rFonts w:ascii="Times New Roman" w:hAnsi="Times New Roman" w:cs="Times New Roman"/>
          <w:i/>
          <w:iCs/>
        </w:rPr>
        <w:t>y</w:t>
      </w:r>
      <w:r w:rsidR="00964B00" w:rsidRPr="00F8020B">
        <w:t xml:space="preserve">, </w:t>
      </w:r>
      <w:r>
        <w:t>y</w:t>
      </w:r>
      <w:r w:rsidR="00964B00" w:rsidRPr="00F8020B">
        <w:t xml:space="preserve"> </w:t>
      </w:r>
      <w:r w:rsidR="00964B00" w:rsidRPr="00F8020B">
        <w:rPr>
          <w:rFonts w:ascii="Times New Roman" w:hAnsi="Times New Roman" w:cs="Times New Roman"/>
          <w:i/>
          <w:iCs/>
        </w:rPr>
        <w:t>z</w:t>
      </w:r>
      <w:r w:rsidR="00964B00" w:rsidRPr="00F8020B">
        <w:t xml:space="preserve"> </w:t>
      </w:r>
      <w:r>
        <w:t>e</w:t>
      </w:r>
      <w:r w:rsidR="00964B00" w:rsidRPr="00F8020B">
        <w:t xml:space="preserve">s </w:t>
      </w:r>
      <w:r w:rsidR="00095257" w:rsidRPr="00E9086C">
        <w:rPr>
          <w:rFonts w:cstheme="minorHAnsi"/>
          <w:u w:val="single"/>
        </w:rPr>
        <w:t xml:space="preserve">    </w:t>
      </w:r>
      <w:r w:rsidR="00E9086C" w:rsidRPr="00E9086C">
        <w:rPr>
          <w:rFonts w:cstheme="minorHAnsi"/>
          <w:u w:val="single"/>
        </w:rPr>
        <w:t xml:space="preserve">   </w:t>
      </w:r>
      <w:r w:rsidR="00095257" w:rsidRPr="00E9086C">
        <w:rPr>
          <w:rFonts w:cstheme="minorHAnsi"/>
          <w:u w:val="single"/>
        </w:rPr>
        <w:t xml:space="preserve">   </w:t>
      </w:r>
      <w:r w:rsidR="00CF5B87">
        <w:rPr>
          <w:rFonts w:cstheme="minorHAnsi"/>
          <w:u w:val="single"/>
        </w:rPr>
        <w:t xml:space="preserve">   </w:t>
      </w:r>
      <w:proofErr w:type="gramStart"/>
      <w:r w:rsidR="00CF5B87">
        <w:rPr>
          <w:rFonts w:cstheme="minorHAnsi"/>
          <w:u w:val="single"/>
        </w:rPr>
        <w:t xml:space="preserve"> </w:t>
      </w:r>
      <w:r w:rsidR="00095257" w:rsidRPr="00E9086C">
        <w:rPr>
          <w:rFonts w:cstheme="minorHAnsi"/>
          <w:u w:val="single"/>
        </w:rPr>
        <w:t xml:space="preserve"> </w:t>
      </w:r>
      <w:r w:rsidR="00964B00" w:rsidRPr="00F8020B">
        <w:t>.</w:t>
      </w:r>
      <w:proofErr w:type="gramEnd"/>
    </w:p>
    <w:sectPr w:rsidR="001B5BA6" w:rsidRPr="00DC1CA0" w:rsidSect="0032713C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01B24" w14:textId="77777777" w:rsidR="00170720" w:rsidRDefault="00170720" w:rsidP="00DC1CA0">
      <w:r>
        <w:separator/>
      </w:r>
    </w:p>
  </w:endnote>
  <w:endnote w:type="continuationSeparator" w:id="0">
    <w:p w14:paraId="35469A9E" w14:textId="77777777" w:rsidR="00170720" w:rsidRDefault="00170720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7235F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87956C" w14:textId="1DD94492" w:rsidR="009F0B2E" w:rsidRPr="008C5074" w:rsidRDefault="00964B00" w:rsidP="008C5074">
                          <w:pPr>
                            <w:pStyle w:val="Footer"/>
                          </w:pPr>
                          <w:r>
                            <w:t>Department of the Exterior Angles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7687956C" w14:textId="1DD94492" w:rsidR="009F0B2E" w:rsidRPr="008C5074" w:rsidRDefault="00964B00" w:rsidP="008C5074">
                    <w:pPr>
                      <w:pStyle w:val="Footer"/>
                    </w:pPr>
                    <w:r>
                      <w:t>Department of the Exterior Angles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680542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7E7BD" w14:textId="77777777" w:rsidR="00170720" w:rsidRDefault="00170720" w:rsidP="00DC1CA0">
      <w:r>
        <w:separator/>
      </w:r>
    </w:p>
  </w:footnote>
  <w:footnote w:type="continuationSeparator" w:id="0">
    <w:p w14:paraId="41050983" w14:textId="77777777" w:rsidR="00170720" w:rsidRDefault="00170720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00"/>
    <w:rsid w:val="00072D23"/>
    <w:rsid w:val="00095257"/>
    <w:rsid w:val="000C7623"/>
    <w:rsid w:val="00170720"/>
    <w:rsid w:val="001A3751"/>
    <w:rsid w:val="001B5BA6"/>
    <w:rsid w:val="002040D8"/>
    <w:rsid w:val="00212703"/>
    <w:rsid w:val="00233158"/>
    <w:rsid w:val="00245200"/>
    <w:rsid w:val="00246BC1"/>
    <w:rsid w:val="00274BB5"/>
    <w:rsid w:val="002D4C34"/>
    <w:rsid w:val="00304DC6"/>
    <w:rsid w:val="0032713C"/>
    <w:rsid w:val="00403889"/>
    <w:rsid w:val="004219D5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847D24"/>
    <w:rsid w:val="008C5074"/>
    <w:rsid w:val="008E31E6"/>
    <w:rsid w:val="008F712F"/>
    <w:rsid w:val="009112D3"/>
    <w:rsid w:val="00914680"/>
    <w:rsid w:val="00964B00"/>
    <w:rsid w:val="00976B6A"/>
    <w:rsid w:val="00977E3D"/>
    <w:rsid w:val="009A7873"/>
    <w:rsid w:val="009F0B2E"/>
    <w:rsid w:val="00A1673F"/>
    <w:rsid w:val="00A77EC7"/>
    <w:rsid w:val="00AF213D"/>
    <w:rsid w:val="00B24C16"/>
    <w:rsid w:val="00BD7B9F"/>
    <w:rsid w:val="00BF08CE"/>
    <w:rsid w:val="00C83603"/>
    <w:rsid w:val="00CD2461"/>
    <w:rsid w:val="00CE2E34"/>
    <w:rsid w:val="00CF4EFB"/>
    <w:rsid w:val="00CF5B87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9086C"/>
    <w:rsid w:val="00EA2AF9"/>
    <w:rsid w:val="00EB6E7A"/>
    <w:rsid w:val="00F10244"/>
    <w:rsid w:val="00F8020B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4EA42"/>
  <w15:chartTrackingRefBased/>
  <w15:docId w15:val="{E8121528-2972-4877-B6A2-1E102FE9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33158"/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2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210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Exterior Angles</dc:title>
  <dc:subject/>
  <dc:creator>K20 Center</dc:creator>
  <cp:keywords/>
  <dc:description/>
  <cp:lastModifiedBy>Eike, Michell L.</cp:lastModifiedBy>
  <cp:revision>3</cp:revision>
  <cp:lastPrinted>2026-07-23T13:45:00Z</cp:lastPrinted>
  <dcterms:created xsi:type="dcterms:W3CDTF">2026-07-23T13:57:00Z</dcterms:created>
  <dcterms:modified xsi:type="dcterms:W3CDTF">2026-07-23T13:59:00Z</dcterms:modified>
  <cp:category/>
</cp:coreProperties>
</file>