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6F5420" w14:textId="6F754C9C" w:rsidR="00DC1CA0" w:rsidRPr="00072D23" w:rsidRDefault="00BA65F8" w:rsidP="00072D23">
      <w:pPr>
        <w:pStyle w:val="Title"/>
      </w:pPr>
      <w:r>
        <w:t xml:space="preserve">imperialism map </w:t>
      </w:r>
    </w:p>
    <w:p w14:paraId="3D425304" w14:textId="0722FD94" w:rsidR="001B5BA6" w:rsidRPr="00DC1CA0" w:rsidRDefault="00300B1F" w:rsidP="00DC1CA0">
      <w:r w:rsidRPr="00300B1F">
        <w:rPr>
          <w:noProof/>
        </w:rPr>
        <w:drawing>
          <wp:inline distT="0" distB="0" distL="0" distR="0" wp14:anchorId="59774730" wp14:editId="48E1C4F5">
            <wp:extent cx="5831457" cy="7099539"/>
            <wp:effectExtent l="0" t="0" r="0" b="0"/>
            <wp:docPr id="4" name="Google Shape;107;gb9830fcc8d_0_0">
              <a:extLst xmlns:a="http://schemas.openxmlformats.org/drawingml/2006/main">
                <a:ext uri="{FF2B5EF4-FFF2-40B4-BE49-F238E27FC236}">
                  <a16:creationId xmlns:a16="http://schemas.microsoft.com/office/drawing/2014/main" id="{6EA50189-303E-3F4E-A0FF-5DC7AC99DE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ogle Shape;107;gb9830fcc8d_0_0">
                      <a:extLst>
                        <a:ext uri="{FF2B5EF4-FFF2-40B4-BE49-F238E27FC236}">
                          <a16:creationId xmlns:a16="http://schemas.microsoft.com/office/drawing/2014/main" id="{6EA50189-303E-3F4E-A0FF-5DC7AC99DEDB}"/>
                        </a:ext>
                      </a:extLst>
                    </pic:cNvPr>
                    <pic:cNvPicPr preferRelativeResize="0"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8896" cy="715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B5C" w:rsidRPr="00DC1CA0">
        <w:br/>
      </w:r>
      <w:r w:rsidR="00DC1CA0" w:rsidRPr="00DC1CA0">
        <w:br/>
      </w:r>
    </w:p>
    <w:sectPr w:rsidR="001B5BA6" w:rsidRPr="00DC1CA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49C340" w14:textId="77777777" w:rsidR="00266FE8" w:rsidRDefault="00266FE8" w:rsidP="00DC1CA0">
      <w:r>
        <w:separator/>
      </w:r>
    </w:p>
  </w:endnote>
  <w:endnote w:type="continuationSeparator" w:id="0">
    <w:p w14:paraId="43DE6C07" w14:textId="77777777" w:rsidR="00266FE8" w:rsidRDefault="00266FE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12B4969F" w:rsidR="009F0B2E" w:rsidRPr="008C5074" w:rsidRDefault="00803EEF" w:rsidP="008C5074">
                          <w:pPr>
                            <w:pStyle w:val="Footer"/>
                          </w:pPr>
                          <w:fldSimple w:instr=" TITLE  \* MERGEFORMAT ">
                            <w:r w:rsidR="00A132D9">
                              <w:t>You Take and You Take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12B4969F" w:rsidR="009F0B2E" w:rsidRPr="008C5074" w:rsidRDefault="00803EEF" w:rsidP="008C5074">
                    <w:pPr>
                      <w:pStyle w:val="Footer"/>
                    </w:pPr>
                    <w:fldSimple w:instr=" TITLE  \* MERGEFORMAT ">
                      <w:r w:rsidR="00A132D9">
                        <w:t>You Take and You Take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609ED3" w14:textId="77777777" w:rsidR="00266FE8" w:rsidRDefault="00266FE8" w:rsidP="00DC1CA0">
      <w:r>
        <w:separator/>
      </w:r>
    </w:p>
  </w:footnote>
  <w:footnote w:type="continuationSeparator" w:id="0">
    <w:p w14:paraId="0A8DD9F7" w14:textId="77777777" w:rsidR="00266FE8" w:rsidRDefault="00266FE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1B5BA6"/>
    <w:rsid w:val="002040D8"/>
    <w:rsid w:val="00233158"/>
    <w:rsid w:val="00245200"/>
    <w:rsid w:val="00246BC1"/>
    <w:rsid w:val="00266FE8"/>
    <w:rsid w:val="00274BB5"/>
    <w:rsid w:val="002D4C34"/>
    <w:rsid w:val="00300B1F"/>
    <w:rsid w:val="00304DC6"/>
    <w:rsid w:val="003C3630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E3EB2"/>
    <w:rsid w:val="00644B47"/>
    <w:rsid w:val="00651DE4"/>
    <w:rsid w:val="006C5B24"/>
    <w:rsid w:val="006E2654"/>
    <w:rsid w:val="006F637F"/>
    <w:rsid w:val="00782F44"/>
    <w:rsid w:val="007A5710"/>
    <w:rsid w:val="007C1DC0"/>
    <w:rsid w:val="00803EEF"/>
    <w:rsid w:val="008161F9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32D9"/>
    <w:rsid w:val="00A1673F"/>
    <w:rsid w:val="00A75F32"/>
    <w:rsid w:val="00A77EC7"/>
    <w:rsid w:val="00AF213D"/>
    <w:rsid w:val="00BA65F8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197A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A65F8"/>
  </w:style>
  <w:style w:type="paragraph" w:styleId="Heading1">
    <w:name w:val="heading 1"/>
    <w:basedOn w:val="Normal"/>
    <w:next w:val="Normal"/>
    <w:link w:val="Heading1Char"/>
    <w:uiPriority w:val="9"/>
    <w:qFormat/>
    <w:rsid w:val="00BA65F8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65F8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A65F8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A65F8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5F8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5F8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A65F8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A65F8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A65F8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5F8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5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5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5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5F8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A65F8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A65F8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A65F8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A65F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A65F8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BA6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A65F8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A65F8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5F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A65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5F8"/>
  </w:style>
  <w:style w:type="paragraph" w:styleId="ListParagraph">
    <w:name w:val="List Paragraph"/>
    <w:basedOn w:val="Normal"/>
    <w:uiPriority w:val="34"/>
    <w:qFormat/>
    <w:rsid w:val="00BA65F8"/>
    <w:pPr>
      <w:ind w:left="720"/>
      <w:contextualSpacing/>
    </w:pPr>
  </w:style>
  <w:style w:type="paragraph" w:customStyle="1" w:styleId="AnswerKey">
    <w:name w:val="Answer Key"/>
    <w:basedOn w:val="Normal"/>
    <w:qFormat/>
    <w:rsid w:val="00BA65F8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%20(1)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 (1).dotx</Template>
  <TotalTime>1</TotalTime>
  <Pages>1</Pages>
  <Words>2</Words>
  <Characters>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Take and You Take</dc:title>
  <dc:subject/>
  <dc:creator>K20 Center</dc:creator>
  <cp:keywords/>
  <dc:description/>
  <cp:lastModifiedBy>Gracia, Ann M.</cp:lastModifiedBy>
  <cp:revision>3</cp:revision>
  <cp:lastPrinted>2026-07-16T18:41:00Z</cp:lastPrinted>
  <dcterms:created xsi:type="dcterms:W3CDTF">2026-07-16T18:41:00Z</dcterms:created>
  <dcterms:modified xsi:type="dcterms:W3CDTF">2026-07-16T18:41:00Z</dcterms:modified>
  <cp:category/>
</cp:coreProperties>
</file>