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6B8C845" w14:textId="1FC2E751" w:rsidR="00446C13" w:rsidRPr="00DC7A6D" w:rsidRDefault="00B70F33" w:rsidP="00DC7A6D">
      <w:pPr>
        <w:pStyle w:val="Title"/>
      </w:pPr>
      <w:r>
        <w:t>Maps: Africa in 1878 and 1914</w:t>
      </w:r>
    </w:p>
    <w:p w14:paraId="729D1E7C" w14:textId="1F86FA16" w:rsidR="00B70F33" w:rsidRDefault="00B70F33" w:rsidP="00F72D02">
      <w:r>
        <w:rPr>
          <w:rFonts w:ascii="Arial" w:eastAsia="Arial" w:hAnsi="Arial" w:cs="Arial"/>
          <w:noProof/>
          <w:sz w:val="22"/>
        </w:rPr>
        <w:drawing>
          <wp:inline distT="114300" distB="114300" distL="114300" distR="114300" wp14:anchorId="1834D524" wp14:editId="3010B2C3">
            <wp:extent cx="5945287" cy="7159752"/>
            <wp:effectExtent l="0" t="0" r="0" b="3175"/>
            <wp:docPr id="3" name="image3.jpg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jpg" descr="Map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5287" cy="71597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38A820B" w14:textId="0524309A" w:rsidR="00F547A8" w:rsidRPr="00F547A8" w:rsidRDefault="00B70F33" w:rsidP="00F547A8">
      <w:pPr>
        <w:pStyle w:val="Citation"/>
        <w:spacing w:before="120" w:after="0"/>
      </w:pPr>
      <w:r>
        <w:t xml:space="preserve">Source: </w:t>
      </w:r>
      <w:r w:rsidRPr="00B70F33">
        <w:t>Facing History and Ourselves. (n.d.). Colonial presence in Africa [Map].</w:t>
      </w:r>
      <w:r w:rsidR="00CC04EC">
        <w:t xml:space="preserve"> Facing History and Ourselves. </w:t>
      </w:r>
      <w:hyperlink r:id="rId9" w:history="1">
        <w:r w:rsidR="00F547A8" w:rsidRPr="00AB005A">
          <w:rPr>
            <w:rStyle w:val="Hyperlink"/>
          </w:rPr>
          <w:t>https://www.facinghistory.org/resource-library/image/colonial-presence-africa</w:t>
        </w:r>
      </w:hyperlink>
    </w:p>
    <w:sectPr w:rsidR="00F547A8" w:rsidRPr="00F547A8">
      <w:footerReference w:type="default" r:id="rId10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ECD29D" w14:textId="77777777" w:rsidR="00B70F33" w:rsidRDefault="00B70F33" w:rsidP="00293785">
      <w:pPr>
        <w:spacing w:after="0" w:line="240" w:lineRule="auto"/>
      </w:pPr>
      <w:r>
        <w:separator/>
      </w:r>
    </w:p>
  </w:endnote>
  <w:endnote w:type="continuationSeparator" w:id="0">
    <w:p w14:paraId="6F321069" w14:textId="77777777" w:rsidR="00B70F33" w:rsidRDefault="00B70F33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5B1480" w14:textId="77777777" w:rsidR="00293785" w:rsidRDefault="00AC349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FF5A0E0" wp14:editId="7D298DAF">
              <wp:simplePos x="0" y="0"/>
              <wp:positionH relativeFrom="column">
                <wp:posOffset>1143000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EE223C" w14:textId="2F911B8C" w:rsidR="00293785" w:rsidRDefault="00AF2A82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F5107423EEEE44C5A76E8D07F4DD73A8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946D8F">
                                <w:t>You Take and You Take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F5A0E0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90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" filled="f" stroked="f">
              <v:textbox>
                <w:txbxContent>
                  <w:p w14:paraId="7BEE223C" w14:textId="2F911B8C" w:rsidR="00293785" w:rsidRDefault="00AF2A82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F5107423EEEE44C5A76E8D07F4DD73A8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946D8F">
                          <w:t>You Take and You Take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="00293785" w:rsidRPr="00293785">
      <w:rPr>
        <w:noProof/>
      </w:rPr>
      <w:drawing>
        <wp:anchor distT="0" distB="0" distL="114300" distR="114300" simplePos="0" relativeHeight="251648000" behindDoc="1" locked="0" layoutInCell="1" allowOverlap="1" wp14:anchorId="3E2D6A63" wp14:editId="6F571C86">
          <wp:simplePos x="0" y="0"/>
          <wp:positionH relativeFrom="column">
            <wp:posOffset>1028700</wp:posOffset>
          </wp:positionH>
          <wp:positionV relativeFrom="paragraph">
            <wp:posOffset>-212725</wp:posOffset>
          </wp:positionV>
          <wp:extent cx="4572000" cy="31686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AE2EBB" w14:textId="77777777" w:rsidR="00B70F33" w:rsidRDefault="00B70F33" w:rsidP="00293785">
      <w:pPr>
        <w:spacing w:after="0" w:line="240" w:lineRule="auto"/>
      </w:pPr>
      <w:r>
        <w:separator/>
      </w:r>
    </w:p>
  </w:footnote>
  <w:footnote w:type="continuationSeparator" w:id="0">
    <w:p w14:paraId="3781BFE6" w14:textId="77777777" w:rsidR="00B70F33" w:rsidRDefault="00B70F33" w:rsidP="002937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2"/>
  </w:num>
  <w:num w:numId="5">
    <w:abstractNumId w:val="3"/>
  </w:num>
  <w:num w:numId="6">
    <w:abstractNumId w:val="5"/>
  </w:num>
  <w:num w:numId="7">
    <w:abstractNumId w:val="4"/>
  </w:num>
  <w:num w:numId="8">
    <w:abstractNumId w:val="8"/>
  </w:num>
  <w:num w:numId="9">
    <w:abstractNumId w:val="9"/>
  </w:num>
  <w:num w:numId="10">
    <w:abstractNumId w:val="1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0F33"/>
    <w:rsid w:val="0004006F"/>
    <w:rsid w:val="00053775"/>
    <w:rsid w:val="0005619A"/>
    <w:rsid w:val="0008589D"/>
    <w:rsid w:val="0011259B"/>
    <w:rsid w:val="00116FDD"/>
    <w:rsid w:val="00125621"/>
    <w:rsid w:val="001B721D"/>
    <w:rsid w:val="001D0BBF"/>
    <w:rsid w:val="001E1F85"/>
    <w:rsid w:val="001F125D"/>
    <w:rsid w:val="002315DE"/>
    <w:rsid w:val="002345CC"/>
    <w:rsid w:val="00293785"/>
    <w:rsid w:val="002C0879"/>
    <w:rsid w:val="002C37B4"/>
    <w:rsid w:val="0036040A"/>
    <w:rsid w:val="00397FA9"/>
    <w:rsid w:val="00446C13"/>
    <w:rsid w:val="005078B4"/>
    <w:rsid w:val="0053328A"/>
    <w:rsid w:val="00540FC6"/>
    <w:rsid w:val="005511B6"/>
    <w:rsid w:val="00553C98"/>
    <w:rsid w:val="005A7635"/>
    <w:rsid w:val="00645D7F"/>
    <w:rsid w:val="00656940"/>
    <w:rsid w:val="00665274"/>
    <w:rsid w:val="00666C03"/>
    <w:rsid w:val="00686DAB"/>
    <w:rsid w:val="006B4CC2"/>
    <w:rsid w:val="006E1542"/>
    <w:rsid w:val="00721EA4"/>
    <w:rsid w:val="00797CB5"/>
    <w:rsid w:val="007B055F"/>
    <w:rsid w:val="007D122B"/>
    <w:rsid w:val="007E6F1D"/>
    <w:rsid w:val="00880013"/>
    <w:rsid w:val="008920A4"/>
    <w:rsid w:val="008F5386"/>
    <w:rsid w:val="00913172"/>
    <w:rsid w:val="00946D8F"/>
    <w:rsid w:val="00981E19"/>
    <w:rsid w:val="009B52E4"/>
    <w:rsid w:val="009D6E8D"/>
    <w:rsid w:val="00A101E8"/>
    <w:rsid w:val="00AC349E"/>
    <w:rsid w:val="00AF2A82"/>
    <w:rsid w:val="00B3475F"/>
    <w:rsid w:val="00B70F33"/>
    <w:rsid w:val="00B92DBF"/>
    <w:rsid w:val="00BB2C04"/>
    <w:rsid w:val="00BD119F"/>
    <w:rsid w:val="00C73EA1"/>
    <w:rsid w:val="00C8524A"/>
    <w:rsid w:val="00CC04EC"/>
    <w:rsid w:val="00CC4F77"/>
    <w:rsid w:val="00CD3CF6"/>
    <w:rsid w:val="00CE336D"/>
    <w:rsid w:val="00D106FF"/>
    <w:rsid w:val="00D51C99"/>
    <w:rsid w:val="00D626EB"/>
    <w:rsid w:val="00DB641F"/>
    <w:rsid w:val="00DC7A6D"/>
    <w:rsid w:val="00ED24C8"/>
    <w:rsid w:val="00F377E2"/>
    <w:rsid w:val="00F50748"/>
    <w:rsid w:val="00F547A8"/>
    <w:rsid w:val="00F72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51C0974"/>
  <w15:docId w15:val="{5F00D9BF-0C5D-437D-A374-854E930BA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B4CC2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4CC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facinghistory.org/resource-library/image/colonial-presence-africa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iella%20-%20Work\OneDrive%20-%20University%20of%20Oklahoma\Documents\Custom%20Office%20Templates\TEMPLATE%20Vertical%20LEARN%20Attachment%20with%20Instruction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5107423EEEE44C5A76E8D07F4DD73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8A43DE-F836-48DD-A49A-ADF1F13ECE84}"/>
      </w:docPartPr>
      <w:docPartBody>
        <w:p w:rsidR="00EA4E80" w:rsidRDefault="00EA4E80">
          <w:pPr>
            <w:pStyle w:val="F5107423EEEE44C5A76E8D07F4DD73A8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4E80"/>
    <w:rsid w:val="00EA4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F5107423EEEE44C5A76E8D07F4DD73A8">
    <w:name w:val="F5107423EEEE44C5A76E8D07F4DD73A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FED32-C619-4179-8329-D540554DE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Vertical LEARN Attachment with Instructions</Template>
  <TotalTime>19</TotalTime>
  <Pages>1</Pages>
  <Words>47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Vertical LEARN Document Attachment</vt:lpstr>
    </vt:vector>
  </TitlesOfParts>
  <Company/>
  <LinksUpToDate>false</LinksUpToDate>
  <CharactersWithSpaces>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You Take and You Take</dc:title>
  <dc:creator>k20center@ou.edu</dc:creator>
  <cp:lastModifiedBy>Daniella Peters</cp:lastModifiedBy>
  <cp:revision>10</cp:revision>
  <cp:lastPrinted>2016-07-14T14:08:00Z</cp:lastPrinted>
  <dcterms:created xsi:type="dcterms:W3CDTF">2021-08-26T22:25:00Z</dcterms:created>
  <dcterms:modified xsi:type="dcterms:W3CDTF">2021-08-27T18:42:00Z</dcterms:modified>
</cp:coreProperties>
</file>