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46F5420" w14:textId="6D503AFD" w:rsidR="00DC1CA0" w:rsidRPr="00072D23" w:rsidRDefault="00C26399" w:rsidP="00072D23">
      <w:pPr>
        <w:pStyle w:val="Title"/>
      </w:pPr>
      <w:r>
        <w:t>picture deconstruction</w:t>
      </w:r>
    </w:p>
    <w:p w14:paraId="4065715F" w14:textId="77777777" w:rsidR="00C26399" w:rsidRDefault="00C26399" w:rsidP="00C26399">
      <w:r>
        <w:t xml:space="preserve">Examine the illustration one quadrant at a time. </w:t>
      </w:r>
      <w:r w:rsidRPr="00A16735">
        <w:t xml:space="preserve">In each quadrant, list </w:t>
      </w:r>
      <w:r>
        <w:t>specific</w:t>
      </w:r>
      <w:r w:rsidRPr="00A16735">
        <w:t xml:space="preserve"> parts of the image that you notice, including any words, symbols, and people.</w:t>
      </w:r>
      <w:r>
        <w:t xml:space="preserve"> </w:t>
      </w:r>
    </w:p>
    <w:p w14:paraId="27038764" w14:textId="628FAE93" w:rsidR="00DC1CA0" w:rsidRPr="00304DC6" w:rsidRDefault="00C26399" w:rsidP="009F0B2E">
      <w:pPr>
        <w:pStyle w:val="Heading1"/>
      </w:pPr>
      <w:r>
        <w:t>Sleeping Sickness</w:t>
      </w:r>
    </w:p>
    <w:tbl>
      <w:tblPr>
        <w:tblW w:w="9355" w:type="dxa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4677"/>
        <w:gridCol w:w="4678"/>
      </w:tblGrid>
      <w:tr w:rsidR="00C26399" w:rsidRPr="00DC1CA0" w14:paraId="7284AB50" w14:textId="77777777" w:rsidTr="00FA18D1">
        <w:trPr>
          <w:trHeight w:val="4494"/>
        </w:trPr>
        <w:tc>
          <w:tcPr>
            <w:tcW w:w="4677" w:type="dxa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6DB80852" w14:textId="77777777" w:rsidR="00C26399" w:rsidRDefault="00C26399" w:rsidP="00C26399">
            <w:pPr>
              <w:rPr>
                <w:b/>
                <w:bCs/>
                <w:color w:val="971D20" w:themeColor="accent3"/>
              </w:rPr>
            </w:pPr>
            <w:r w:rsidRPr="00C26399">
              <w:rPr>
                <w:b/>
                <w:bCs/>
                <w:color w:val="971D20" w:themeColor="accent3"/>
              </w:rPr>
              <w:t>1.</w:t>
            </w:r>
          </w:p>
          <w:p w14:paraId="2D852721" w14:textId="77777777" w:rsidR="00EE51B0" w:rsidRDefault="00EE51B0" w:rsidP="00C26399">
            <w:pPr>
              <w:rPr>
                <w:b/>
                <w:bCs/>
                <w:color w:val="971D20" w:themeColor="accent3"/>
              </w:rPr>
            </w:pPr>
          </w:p>
          <w:p w14:paraId="398C0FA5" w14:textId="77777777" w:rsidR="00EE51B0" w:rsidRDefault="00EE51B0" w:rsidP="00C26399">
            <w:pPr>
              <w:rPr>
                <w:b/>
                <w:bCs/>
                <w:color w:val="971D20" w:themeColor="accent3"/>
              </w:rPr>
            </w:pPr>
          </w:p>
          <w:p w14:paraId="5185E5A6" w14:textId="77777777" w:rsidR="00EE51B0" w:rsidRDefault="00EE51B0" w:rsidP="00C26399">
            <w:pPr>
              <w:rPr>
                <w:b/>
                <w:bCs/>
                <w:color w:val="971D20" w:themeColor="accent3"/>
              </w:rPr>
            </w:pPr>
          </w:p>
          <w:p w14:paraId="48E2589F" w14:textId="77777777" w:rsidR="00EE51B0" w:rsidRDefault="00EE51B0" w:rsidP="00C26399">
            <w:pPr>
              <w:rPr>
                <w:b/>
                <w:bCs/>
                <w:color w:val="971D20" w:themeColor="accent3"/>
              </w:rPr>
            </w:pPr>
          </w:p>
          <w:p w14:paraId="665530CC" w14:textId="77777777" w:rsidR="00EE51B0" w:rsidRDefault="00EE51B0" w:rsidP="00C26399">
            <w:pPr>
              <w:rPr>
                <w:b/>
                <w:bCs/>
                <w:color w:val="971D20" w:themeColor="accent3"/>
              </w:rPr>
            </w:pPr>
          </w:p>
          <w:p w14:paraId="7A0EE0BB" w14:textId="77777777" w:rsidR="00EE51B0" w:rsidRDefault="00EE51B0" w:rsidP="00C26399">
            <w:pPr>
              <w:rPr>
                <w:b/>
                <w:bCs/>
                <w:color w:val="971D20" w:themeColor="accent3"/>
              </w:rPr>
            </w:pPr>
          </w:p>
          <w:p w14:paraId="7E10FF4F" w14:textId="77777777" w:rsidR="00EE51B0" w:rsidRDefault="00EE51B0" w:rsidP="00C26399">
            <w:pPr>
              <w:rPr>
                <w:b/>
                <w:bCs/>
                <w:color w:val="971D20" w:themeColor="accent3"/>
              </w:rPr>
            </w:pPr>
          </w:p>
          <w:p w14:paraId="6F84A37E" w14:textId="1B965E8E" w:rsidR="00EE51B0" w:rsidRPr="00C26399" w:rsidRDefault="00EE51B0" w:rsidP="00C26399">
            <w:pPr>
              <w:rPr>
                <w:b/>
                <w:bCs/>
                <w:color w:val="971D20" w:themeColor="accent3"/>
              </w:rPr>
            </w:pPr>
          </w:p>
        </w:tc>
        <w:tc>
          <w:tcPr>
            <w:tcW w:w="4678" w:type="dxa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4E811B86" w14:textId="787BECE1" w:rsidR="00C26399" w:rsidRPr="00C26399" w:rsidRDefault="00C26399" w:rsidP="00C26399">
            <w:pPr>
              <w:rPr>
                <w:b/>
                <w:bCs/>
                <w:color w:val="971D20" w:themeColor="accent3"/>
              </w:rPr>
            </w:pPr>
            <w:r w:rsidRPr="00C26399">
              <w:rPr>
                <w:b/>
                <w:bCs/>
                <w:color w:val="971D20" w:themeColor="accent3"/>
              </w:rPr>
              <w:t xml:space="preserve">2. </w:t>
            </w:r>
          </w:p>
        </w:tc>
      </w:tr>
      <w:tr w:rsidR="00C26399" w:rsidRPr="00DC1CA0" w14:paraId="726A4590" w14:textId="77777777" w:rsidTr="00FA18D1">
        <w:trPr>
          <w:trHeight w:val="4494"/>
        </w:trPr>
        <w:tc>
          <w:tcPr>
            <w:tcW w:w="4677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87268AB" w14:textId="77777777" w:rsidR="00C26399" w:rsidRDefault="00C26399" w:rsidP="00C26399">
            <w:pPr>
              <w:rPr>
                <w:b/>
                <w:bCs/>
                <w:color w:val="971D20" w:themeColor="accent3"/>
              </w:rPr>
            </w:pPr>
            <w:r w:rsidRPr="00C26399">
              <w:rPr>
                <w:b/>
                <w:bCs/>
                <w:color w:val="971D20" w:themeColor="accent3"/>
              </w:rPr>
              <w:t xml:space="preserve">3. </w:t>
            </w:r>
          </w:p>
          <w:p w14:paraId="44438C69" w14:textId="77777777" w:rsidR="00EE51B0" w:rsidRDefault="00EE51B0" w:rsidP="00C26399">
            <w:pPr>
              <w:rPr>
                <w:b/>
                <w:bCs/>
                <w:color w:val="971D20" w:themeColor="accent3"/>
              </w:rPr>
            </w:pPr>
          </w:p>
          <w:p w14:paraId="1EE0D92B" w14:textId="77777777" w:rsidR="00EE51B0" w:rsidRDefault="00EE51B0" w:rsidP="00C26399">
            <w:pPr>
              <w:rPr>
                <w:b/>
                <w:bCs/>
                <w:color w:val="971D20" w:themeColor="accent3"/>
              </w:rPr>
            </w:pPr>
          </w:p>
          <w:p w14:paraId="70F443B7" w14:textId="77777777" w:rsidR="00EE51B0" w:rsidRDefault="00EE51B0" w:rsidP="00C26399">
            <w:pPr>
              <w:rPr>
                <w:b/>
                <w:bCs/>
                <w:color w:val="971D20" w:themeColor="accent3"/>
              </w:rPr>
            </w:pPr>
          </w:p>
          <w:p w14:paraId="768ED6D3" w14:textId="77777777" w:rsidR="00EE51B0" w:rsidRDefault="00EE51B0" w:rsidP="00C26399">
            <w:pPr>
              <w:rPr>
                <w:b/>
                <w:bCs/>
                <w:color w:val="971D20" w:themeColor="accent3"/>
              </w:rPr>
            </w:pPr>
          </w:p>
          <w:p w14:paraId="4CBBFD96" w14:textId="77777777" w:rsidR="00EE51B0" w:rsidRDefault="00EE51B0" w:rsidP="00C26399">
            <w:pPr>
              <w:rPr>
                <w:b/>
                <w:bCs/>
                <w:color w:val="971D20" w:themeColor="accent3"/>
              </w:rPr>
            </w:pPr>
          </w:p>
          <w:p w14:paraId="01485D60" w14:textId="77777777" w:rsidR="00EE51B0" w:rsidRDefault="00EE51B0" w:rsidP="00C26399">
            <w:pPr>
              <w:rPr>
                <w:b/>
                <w:bCs/>
                <w:color w:val="971D20" w:themeColor="accent3"/>
              </w:rPr>
            </w:pPr>
          </w:p>
          <w:p w14:paraId="49A9BD23" w14:textId="77777777" w:rsidR="00EE51B0" w:rsidRDefault="00EE51B0" w:rsidP="00C26399">
            <w:pPr>
              <w:rPr>
                <w:b/>
                <w:bCs/>
                <w:color w:val="971D20" w:themeColor="accent3"/>
              </w:rPr>
            </w:pPr>
          </w:p>
          <w:p w14:paraId="190169FA" w14:textId="5E2038D7" w:rsidR="00EE51B0" w:rsidRPr="00C26399" w:rsidRDefault="00EE51B0" w:rsidP="00C26399">
            <w:pPr>
              <w:rPr>
                <w:b/>
                <w:bCs/>
                <w:color w:val="971D20" w:themeColor="accent3"/>
              </w:rPr>
            </w:pPr>
          </w:p>
        </w:tc>
        <w:tc>
          <w:tcPr>
            <w:tcW w:w="4678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64B50DE" w14:textId="1BBBF76A" w:rsidR="00C26399" w:rsidRPr="00C26399" w:rsidRDefault="00C26399" w:rsidP="00C26399">
            <w:pPr>
              <w:rPr>
                <w:b/>
                <w:bCs/>
                <w:color w:val="971D20" w:themeColor="accent3"/>
              </w:rPr>
            </w:pPr>
            <w:r w:rsidRPr="00C26399">
              <w:rPr>
                <w:b/>
                <w:bCs/>
                <w:color w:val="971D20" w:themeColor="accent3"/>
              </w:rPr>
              <w:t xml:space="preserve">4. </w:t>
            </w:r>
          </w:p>
        </w:tc>
      </w:tr>
    </w:tbl>
    <w:p w14:paraId="66AD1944" w14:textId="15A23D4D" w:rsidR="00D72955" w:rsidRDefault="00304DC6" w:rsidP="00304DC6">
      <w:r>
        <w:br/>
      </w:r>
    </w:p>
    <w:p w14:paraId="3D425304" w14:textId="24C7A732" w:rsidR="001B5BA6" w:rsidRPr="00DC1CA0" w:rsidRDefault="00DC1CA0" w:rsidP="00DC1CA0">
      <w:r w:rsidRPr="00DC1CA0">
        <w:br/>
      </w:r>
    </w:p>
    <w:sectPr w:rsidR="001B5BA6" w:rsidRPr="00DC1C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CBAE8CF" w14:textId="77777777" w:rsidR="00F443CE" w:rsidRDefault="00F443CE" w:rsidP="00DC1CA0">
      <w:r>
        <w:separator/>
      </w:r>
    </w:p>
  </w:endnote>
  <w:endnote w:type="continuationSeparator" w:id="0">
    <w:p w14:paraId="2031F28B" w14:textId="77777777" w:rsidR="00F443CE" w:rsidRDefault="00F443CE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3EC7A19" w14:textId="77777777" w:rsidR="00FA18D1" w:rsidRDefault="00FA18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0713C3C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3EE53120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338281A" w14:textId="3B60FBCF" w:rsidR="009F0B2E" w:rsidRPr="008C5074" w:rsidRDefault="00FA18D1" w:rsidP="008C5074">
                          <w:pPr>
                            <w:pStyle w:val="Footer"/>
                          </w:pPr>
                          <w:fldSimple w:instr=" TITLE  \* MERGEFORMAT ">
                            <w:r w:rsidR="0056248C">
                              <w:t>You Take and You Take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" filled="f" stroked="f" strokeweight=".5pt">
              <v:textbox style="mso-fit-shape-to-text:t">
                <w:txbxContent>
                  <w:p w14:paraId="3338281A" w14:textId="3B60FBCF" w:rsidR="009F0B2E" w:rsidRPr="008C5074" w:rsidRDefault="00FA18D1" w:rsidP="008C5074">
                    <w:pPr>
                      <w:pStyle w:val="Footer"/>
                    </w:pPr>
                    <w:fldSimple w:instr=" TITLE  \* MERGEFORMAT ">
                      <w:r w:rsidR="0056248C">
                        <w:t>You Take and You Take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35CCC967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B9F2FC" w14:textId="77777777" w:rsidR="00FA18D1" w:rsidRDefault="00FA18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BEE0488" w14:textId="77777777" w:rsidR="00F443CE" w:rsidRDefault="00F443CE" w:rsidP="00DC1CA0">
      <w:r>
        <w:separator/>
      </w:r>
    </w:p>
  </w:footnote>
  <w:footnote w:type="continuationSeparator" w:id="0">
    <w:p w14:paraId="5AE79137" w14:textId="77777777" w:rsidR="00F443CE" w:rsidRDefault="00F443CE" w:rsidP="00DC1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19D47F0" w14:textId="77777777" w:rsidR="00FA18D1" w:rsidRDefault="00FA18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72D3966" w14:textId="77777777" w:rsidR="00FA18D1" w:rsidRDefault="00FA18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5CA8553" w14:textId="77777777" w:rsidR="00FA18D1" w:rsidRDefault="00FA18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DE4"/>
    <w:rsid w:val="00072D23"/>
    <w:rsid w:val="000C7623"/>
    <w:rsid w:val="001B5BA6"/>
    <w:rsid w:val="002040D8"/>
    <w:rsid w:val="00233158"/>
    <w:rsid w:val="00245200"/>
    <w:rsid w:val="00246BC1"/>
    <w:rsid w:val="00274BB5"/>
    <w:rsid w:val="002D4C34"/>
    <w:rsid w:val="00304DC6"/>
    <w:rsid w:val="003C3630"/>
    <w:rsid w:val="00403889"/>
    <w:rsid w:val="00463853"/>
    <w:rsid w:val="00480109"/>
    <w:rsid w:val="004806AD"/>
    <w:rsid w:val="004856EB"/>
    <w:rsid w:val="004C2D48"/>
    <w:rsid w:val="004D0B87"/>
    <w:rsid w:val="005345DE"/>
    <w:rsid w:val="0056248C"/>
    <w:rsid w:val="005B2598"/>
    <w:rsid w:val="005B4511"/>
    <w:rsid w:val="005E3EB2"/>
    <w:rsid w:val="00644B47"/>
    <w:rsid w:val="00651DE4"/>
    <w:rsid w:val="006C5B24"/>
    <w:rsid w:val="006E2654"/>
    <w:rsid w:val="006F637F"/>
    <w:rsid w:val="00782F44"/>
    <w:rsid w:val="007A5710"/>
    <w:rsid w:val="007C1DC0"/>
    <w:rsid w:val="008161F9"/>
    <w:rsid w:val="008C5074"/>
    <w:rsid w:val="008E31E6"/>
    <w:rsid w:val="008F712F"/>
    <w:rsid w:val="009112D3"/>
    <w:rsid w:val="00914680"/>
    <w:rsid w:val="00976B6A"/>
    <w:rsid w:val="00977E3D"/>
    <w:rsid w:val="009A7873"/>
    <w:rsid w:val="009F0B2E"/>
    <w:rsid w:val="00A1673F"/>
    <w:rsid w:val="00A77EC7"/>
    <w:rsid w:val="00AF213D"/>
    <w:rsid w:val="00BD7B9F"/>
    <w:rsid w:val="00BF08CE"/>
    <w:rsid w:val="00C26399"/>
    <w:rsid w:val="00C83603"/>
    <w:rsid w:val="00CD2461"/>
    <w:rsid w:val="00CE2E34"/>
    <w:rsid w:val="00CF4EFB"/>
    <w:rsid w:val="00D72955"/>
    <w:rsid w:val="00D760BA"/>
    <w:rsid w:val="00DC1CA0"/>
    <w:rsid w:val="00DE0B48"/>
    <w:rsid w:val="00E26CEB"/>
    <w:rsid w:val="00E326C3"/>
    <w:rsid w:val="00E45663"/>
    <w:rsid w:val="00E46C11"/>
    <w:rsid w:val="00E76FF3"/>
    <w:rsid w:val="00E84764"/>
    <w:rsid w:val="00EA2AF9"/>
    <w:rsid w:val="00EB197A"/>
    <w:rsid w:val="00EB6E7A"/>
    <w:rsid w:val="00EE51B0"/>
    <w:rsid w:val="00F10244"/>
    <w:rsid w:val="00F443CE"/>
    <w:rsid w:val="00F80B5C"/>
    <w:rsid w:val="00F87387"/>
    <w:rsid w:val="00FA1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079487"/>
  <w15:chartTrackingRefBased/>
  <w15:docId w15:val="{8CDC16AD-BFEA-F045-8DCE-F5AED6A21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C26399"/>
  </w:style>
  <w:style w:type="paragraph" w:styleId="Heading1">
    <w:name w:val="heading 1"/>
    <w:basedOn w:val="Normal"/>
    <w:next w:val="Normal"/>
    <w:link w:val="Heading1Char"/>
    <w:uiPriority w:val="9"/>
    <w:qFormat/>
    <w:rsid w:val="00C26399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6399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C26399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C26399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6399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63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63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63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63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6399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C26399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C26399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C26399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6399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63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63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63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6399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C26399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C26399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C26399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C26399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C26399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C26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C26399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C26399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639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26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6399"/>
  </w:style>
  <w:style w:type="paragraph" w:styleId="ListParagraph">
    <w:name w:val="List Paragraph"/>
    <w:basedOn w:val="Normal"/>
    <w:uiPriority w:val="34"/>
    <w:qFormat/>
    <w:rsid w:val="00C26399"/>
    <w:pPr>
      <w:ind w:left="720"/>
      <w:contextualSpacing/>
    </w:pPr>
  </w:style>
  <w:style w:type="paragraph" w:customStyle="1" w:styleId="AnswerKey">
    <w:name w:val="Answer Key"/>
    <w:basedOn w:val="Normal"/>
    <w:qFormat/>
    <w:rsid w:val="00C26399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halstied/Downloads/Vertical%20(25)&#8212;Template%202%20(1)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Vertical (25)—Template 2 (1).dotx</Template>
  <TotalTime>0</TotalTime>
  <Pages>1</Pages>
  <Words>34</Words>
  <Characters>178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211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 Take and You Take</dc:title>
  <dc:subject/>
  <dc:creator>K20 Center</dc:creator>
  <cp:keywords/>
  <dc:description/>
  <cp:lastModifiedBy>Gracia, Ann M.</cp:lastModifiedBy>
  <cp:revision>3</cp:revision>
  <cp:lastPrinted>2026-07-16T18:42:00Z</cp:lastPrinted>
  <dcterms:created xsi:type="dcterms:W3CDTF">2026-07-16T18:42:00Z</dcterms:created>
  <dcterms:modified xsi:type="dcterms:W3CDTF">2026-07-16T18:42:00Z</dcterms:modified>
  <cp:category/>
</cp:coreProperties>
</file>