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309440A" w14:textId="07EA92DF" w:rsidR="00446C13" w:rsidRPr="00DC7A6D" w:rsidRDefault="00393CC4" w:rsidP="00DC7A6D">
      <w:pPr>
        <w:pStyle w:val="Title"/>
      </w:pPr>
      <w:r>
        <w:rPr>
          <w:bCs/>
          <w:lang w:val="es"/>
        </w:rPr>
        <w:t>Paquete de cartas presidenciales</w:t>
      </w:r>
    </w:p>
    <w:p w14:paraId="42F21010" w14:textId="15FA7C66" w:rsidR="009D6E8D" w:rsidRDefault="0003288C" w:rsidP="00CC55D7">
      <w:pPr>
        <w:spacing w:after="60"/>
        <w:jc w:val="center"/>
      </w:pPr>
      <w:r>
        <w:rPr>
          <w:rFonts w:ascii="Arial" w:eastAsia="Arial" w:hAnsi="Arial" w:cs="Arial"/>
          <w:noProof/>
          <w:sz w:val="22"/>
          <w:lang w:val="es"/>
        </w:rPr>
        <w:drawing>
          <wp:inline distT="114300" distB="114300" distL="114300" distR="114300" wp14:anchorId="45832527" wp14:editId="533529AD">
            <wp:extent cx="4499242" cy="7052866"/>
            <wp:effectExtent l="0" t="0" r="0" b="0"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9242" cy="70528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C0EB59" w14:textId="4626BC66" w:rsidR="00393CC4" w:rsidRDefault="00282A15" w:rsidP="004E5CD9">
      <w:pPr>
        <w:pStyle w:val="CaptionCutline"/>
        <w:ind w:left="1260" w:right="1260"/>
      </w:pPr>
      <w:r>
        <w:rPr>
          <w:iCs/>
          <w:lang w:val="es"/>
        </w:rPr>
        <w:t>Carta de Linda Kelly, Sherry Bane y Mickie Mattson al presidente Dwight D. Eisenhower referente a Elvis Presley. Presidente (2). Archivos alfabéticos, 1953-1961. Archivos centrales de la Casa Blanca (Gobierno de Eisenhower), 1953-1961. Biblioteca Dwight D. Eisenhower (LP-DDE). https://catalog.archives.gov/id/594359</w:t>
      </w:r>
    </w:p>
    <w:p w14:paraId="0B04749A" w14:textId="53D05A2E" w:rsidR="006B6649" w:rsidRDefault="006B6649" w:rsidP="00CC55D7">
      <w:pPr>
        <w:pStyle w:val="CaptionCutline"/>
      </w:pPr>
      <w:r>
        <w:rPr>
          <w:iCs/>
          <w:lang w:val="es"/>
        </w:rPr>
        <w:br w:type="page"/>
      </w:r>
    </w:p>
    <w:p w14:paraId="7B206A2E" w14:textId="4DF1308B" w:rsidR="00393CC4" w:rsidRDefault="008B6B5C" w:rsidP="00B051F5">
      <w:pPr>
        <w:pStyle w:val="BodyText"/>
        <w:spacing w:after="60"/>
        <w:jc w:val="center"/>
      </w:pPr>
      <w:r>
        <w:rPr>
          <w:rFonts w:ascii="Arial" w:eastAsia="Arial" w:hAnsi="Arial" w:cs="Arial"/>
          <w:noProof/>
          <w:sz w:val="22"/>
          <w:lang w:val="es"/>
        </w:rPr>
        <w:lastRenderedPageBreak/>
        <w:drawing>
          <wp:inline distT="114300" distB="114300" distL="114300" distR="114300" wp14:anchorId="38E0198A" wp14:editId="62173652">
            <wp:extent cx="7497446" cy="5991543"/>
            <wp:effectExtent l="0" t="8890" r="0" b="0"/>
            <wp:docPr id="10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59"/>
                    <a:stretch/>
                  </pic:blipFill>
                  <pic:spPr bwMode="auto">
                    <a:xfrm rot="5400000">
                      <a:off x="0" y="0"/>
                      <a:ext cx="7498080" cy="599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92EDE0" w14:textId="4A690233" w:rsidR="00393CC4" w:rsidRDefault="00E838D2" w:rsidP="001B205E">
      <w:pPr>
        <w:pStyle w:val="CaptionCutline"/>
      </w:pPr>
      <w:r>
        <w:rPr>
          <w:iCs/>
          <w:lang w:val="es"/>
        </w:rPr>
        <w:t>Carta de Fidel Castro al presidente Franklin D. Roosevelt. Correspondencia de 1940, Parte 12, 800-800.1. Registros generales, 1936-1961. Registros de los Puestos del Servicio Exterior del Departamento de Estado, 1788 aprox. 1991. Archivos Nacionales en College Park. https://catalog.archives.gov/id/302040</w:t>
      </w:r>
    </w:p>
    <w:p w14:paraId="24CD5ED0" w14:textId="68D4E892" w:rsidR="006F407B" w:rsidRDefault="006F407B" w:rsidP="005A6A28">
      <w:pPr>
        <w:pStyle w:val="CaptionCutline"/>
      </w:pPr>
      <w:r>
        <w:rPr>
          <w:iCs/>
          <w:lang w:val="es"/>
        </w:rPr>
        <w:br w:type="page"/>
      </w:r>
    </w:p>
    <w:p w14:paraId="4AEB1F47" w14:textId="608836D4" w:rsidR="00393CC4" w:rsidRDefault="00D0682A" w:rsidP="00BD7B2F">
      <w:pPr>
        <w:spacing w:after="60"/>
        <w:jc w:val="center"/>
      </w:pPr>
      <w:r>
        <w:rPr>
          <w:rFonts w:ascii="Arial" w:eastAsia="Arial" w:hAnsi="Arial" w:cs="Arial"/>
          <w:noProof/>
          <w:sz w:val="22"/>
          <w:lang w:val="es"/>
        </w:rPr>
        <w:lastRenderedPageBreak/>
        <w:drawing>
          <wp:inline distT="114300" distB="114300" distL="114300" distR="114300" wp14:anchorId="64AC4F23" wp14:editId="11328CDF">
            <wp:extent cx="4762500" cy="7606664"/>
            <wp:effectExtent l="0" t="0" r="0" b="0"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/>
                  </pic:nvPicPr>
                  <pic:blipFill rotWithShape="1">
                    <a:blip r:embed="rId10"/>
                    <a:srcRect l="988" t="368" r="166" b="-1"/>
                    <a:stretch/>
                  </pic:blipFill>
                  <pic:spPr bwMode="auto">
                    <a:xfrm>
                      <a:off x="0" y="0"/>
                      <a:ext cx="4763216" cy="7607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E1FE18" w14:textId="0992B0C2" w:rsidR="00393CC4" w:rsidRDefault="0021469C" w:rsidP="00F01AC2">
      <w:pPr>
        <w:pStyle w:val="CaptionCutline"/>
        <w:ind w:left="900" w:right="900"/>
      </w:pPr>
      <w:r>
        <w:rPr>
          <w:iCs/>
          <w:lang w:val="es"/>
        </w:rPr>
        <w:t>Fried, Ellen. (2004). "Solo entre tú y yo": Cartas de los niños a los presidentes. Prologue Magazine. Archivos Nacionales. (36) 1. https://www.archives.gov/publications/prologue/2004/spring/childrens-letters.html</w:t>
      </w:r>
    </w:p>
    <w:p w14:paraId="797F9D4F" w14:textId="5A61FC39" w:rsidR="006C0282" w:rsidRDefault="006C0282" w:rsidP="006C0282">
      <w:pPr>
        <w:pStyle w:val="CaptionCutline"/>
      </w:pPr>
      <w:r>
        <w:rPr>
          <w:iCs/>
          <w:lang w:val="es"/>
        </w:rPr>
        <w:br w:type="page"/>
      </w:r>
    </w:p>
    <w:p w14:paraId="6070C58B" w14:textId="00629543" w:rsidR="00393CC4" w:rsidRDefault="00EB79C7" w:rsidP="00F75A4E">
      <w:pPr>
        <w:pStyle w:val="BodyText"/>
        <w:spacing w:after="60"/>
        <w:jc w:val="center"/>
      </w:pPr>
      <w:r>
        <w:rPr>
          <w:rFonts w:ascii="Arial" w:eastAsia="Arial" w:hAnsi="Arial" w:cs="Arial"/>
          <w:noProof/>
          <w:sz w:val="22"/>
          <w:lang w:val="es"/>
        </w:rPr>
        <w:lastRenderedPageBreak/>
        <w:drawing>
          <wp:inline distT="114300" distB="114300" distL="114300" distR="114300" wp14:anchorId="6104D00E" wp14:editId="04B1F0B0">
            <wp:extent cx="5940425" cy="7635240"/>
            <wp:effectExtent l="0" t="0" r="3175" b="3810"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42" b="-4"/>
                    <a:stretch/>
                  </pic:blipFill>
                  <pic:spPr bwMode="auto">
                    <a:xfrm>
                      <a:off x="0" y="0"/>
                      <a:ext cx="5940636" cy="7635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0DBF65" w14:textId="2A378DE6" w:rsidR="00393CC4" w:rsidRDefault="006F39DB" w:rsidP="006F39DB">
      <w:pPr>
        <w:pStyle w:val="CaptionCutline"/>
      </w:pPr>
      <w:bookmarkStart w:id="0" w:name="_Hlk66088879"/>
      <w:r>
        <w:rPr>
          <w:iCs/>
          <w:lang w:val="es"/>
        </w:rPr>
        <w:t>Carta de Jackie Robinson al presidente Eisenhower del 13 de mayo de 1958. Asuntos de negros - Cuestión de color (6). Archivos oficiales, 1953-1961. Archivos centrales de la Casa Blanca (Gobierno de Eisenhower), 1953-1961. Biblioteca Dwight D. Eisenhower. https://catalog.archives.gov/id/186627?q=jackie%20robinson#.VgWq9gMY1jM.link</w:t>
      </w:r>
    </w:p>
    <w:bookmarkEnd w:id="0"/>
    <w:p w14:paraId="4383910A" w14:textId="2436A1BD" w:rsidR="00393CC4" w:rsidRDefault="00F87E93" w:rsidP="00F75A4E">
      <w:pPr>
        <w:pStyle w:val="BodyText"/>
        <w:spacing w:after="60"/>
        <w:jc w:val="center"/>
      </w:pPr>
      <w:r>
        <w:rPr>
          <w:rFonts w:ascii="Arial" w:eastAsia="Arial" w:hAnsi="Arial" w:cs="Arial"/>
          <w:noProof/>
          <w:sz w:val="22"/>
          <w:lang w:val="es"/>
        </w:rPr>
        <w:lastRenderedPageBreak/>
        <w:drawing>
          <wp:inline distT="114300" distB="114300" distL="114300" distR="114300" wp14:anchorId="5EE7A155" wp14:editId="5D6CE417">
            <wp:extent cx="5943600" cy="7572375"/>
            <wp:effectExtent l="0" t="0" r="0" b="9525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25"/>
                    <a:stretch/>
                  </pic:blipFill>
                  <pic:spPr bwMode="auto">
                    <a:xfrm>
                      <a:off x="0" y="0"/>
                      <a:ext cx="5943600" cy="757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35C984" w14:textId="48701194" w:rsidR="00393CC4" w:rsidRDefault="00FD090E" w:rsidP="00FD090E">
      <w:pPr>
        <w:pStyle w:val="CaptionCutline"/>
      </w:pPr>
      <w:r>
        <w:rPr>
          <w:iCs/>
          <w:lang w:val="es"/>
        </w:rPr>
        <w:t>Carta de Jackie Robinson al presidente Eisenhower del 13 de mayo de 1958. Asuntos de negros - Cuestión de color (6). Archivos oficiales, 1953-1961. Archivos centrales de la Casa Blanca (Gobierno de Eisenhower), 1953-1961. Biblioteca Dwight D. Eisenhower. https://catalog.archives.gov/id/186627?q=jackie%20robinson#.VgWq9gMY1jM.link</w:t>
      </w:r>
    </w:p>
    <w:p w14:paraId="62A7C798" w14:textId="35773267" w:rsidR="000F2A3C" w:rsidRDefault="000F2A3C" w:rsidP="000F2A3C">
      <w:pPr>
        <w:pStyle w:val="CaptionCutline"/>
      </w:pPr>
      <w:r>
        <w:rPr>
          <w:iCs/>
          <w:lang w:val="es"/>
        </w:rPr>
        <w:br w:type="page"/>
      </w:r>
    </w:p>
    <w:p w14:paraId="38D57069" w14:textId="35230E0B" w:rsidR="00393CC4" w:rsidRDefault="00F75A4E" w:rsidP="004519CE">
      <w:pPr>
        <w:pStyle w:val="CaptionCutline"/>
        <w:spacing w:after="60"/>
        <w:jc w:val="center"/>
      </w:pPr>
      <w:r>
        <w:rPr>
          <w:rFonts w:ascii="Arial" w:eastAsia="Arial" w:hAnsi="Arial" w:cs="Arial"/>
          <w:i w:val="0"/>
          <w:noProof/>
          <w:color w:val="auto"/>
          <w:sz w:val="22"/>
          <w:szCs w:val="22"/>
          <w:lang w:val="es"/>
        </w:rPr>
        <w:lastRenderedPageBreak/>
        <w:drawing>
          <wp:inline distT="114300" distB="114300" distL="114300" distR="114300" wp14:anchorId="1CDE7F82" wp14:editId="109BA967">
            <wp:extent cx="5886450" cy="7645400"/>
            <wp:effectExtent l="0" t="0" r="0" b="0"/>
            <wp:docPr id="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473" r="961"/>
                    <a:stretch/>
                  </pic:blipFill>
                  <pic:spPr bwMode="auto">
                    <a:xfrm>
                      <a:off x="0" y="0"/>
                      <a:ext cx="5886450" cy="764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3D806" w14:textId="2C2F0817" w:rsidR="00393CC4" w:rsidRDefault="00A608B3" w:rsidP="00A608B3">
      <w:pPr>
        <w:pStyle w:val="CaptionCutline"/>
      </w:pPr>
      <w:r>
        <w:rPr>
          <w:iCs/>
          <w:lang w:val="es"/>
        </w:rPr>
        <w:t>Carta al presidente Dwight D. Eisenhower de parte de Charles Alexander referente a la integración. Archivos de correo masivo, 1953-1961. Archivos centrales de la Casa Blanca (Gobierno de Eisenhower), 1953-1961. Biblioteca Dwight D. Eisenhower. https://catalog.archives.gov/id/6092843</w:t>
      </w:r>
    </w:p>
    <w:p w14:paraId="6D6C9CC1" w14:textId="433883BC" w:rsidR="00393CC4" w:rsidRDefault="00167E85" w:rsidP="00B13758">
      <w:pPr>
        <w:pStyle w:val="BodyText"/>
        <w:spacing w:after="60"/>
        <w:jc w:val="center"/>
      </w:pPr>
      <w:r>
        <w:rPr>
          <w:rFonts w:ascii="Arial" w:eastAsia="Arial" w:hAnsi="Arial" w:cs="Arial"/>
          <w:noProof/>
          <w:sz w:val="22"/>
          <w:lang w:val="es"/>
        </w:rPr>
        <w:lastRenderedPageBreak/>
        <w:drawing>
          <wp:inline distT="114300" distB="114300" distL="114300" distR="114300" wp14:anchorId="6A229797" wp14:editId="567C8CA2">
            <wp:extent cx="5757361" cy="7490460"/>
            <wp:effectExtent l="0" t="0" r="0" b="0"/>
            <wp:docPr id="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32"/>
                    <a:stretch/>
                  </pic:blipFill>
                  <pic:spPr bwMode="auto">
                    <a:xfrm>
                      <a:off x="0" y="0"/>
                      <a:ext cx="5758090" cy="7491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C58D7D" w14:textId="7944BD90" w:rsidR="00393CC4" w:rsidRDefault="00B13758" w:rsidP="005B39C8">
      <w:pPr>
        <w:pStyle w:val="CaptionCutline"/>
        <w:ind w:left="180"/>
      </w:pPr>
      <w:r>
        <w:rPr>
          <w:iCs/>
          <w:lang w:val="es"/>
        </w:rPr>
        <w:t>Carta al presidente Dwight D. Eisenhower de parte de Charles Alexander referente a la integración. Archivos de correo masivo, 1953-1961. Archivos centrales de la Casa Blanca (Gobierno de Eisenhower), 1953-1961. Biblioteca Dwight D. Eisenhower. https://catalog.archives.gov/id/6092843</w:t>
      </w:r>
    </w:p>
    <w:p w14:paraId="2FEE6C72" w14:textId="0AB69728" w:rsidR="00F74CE4" w:rsidRDefault="00F74CE4" w:rsidP="00F74CE4">
      <w:pPr>
        <w:pStyle w:val="CaptionCutline"/>
      </w:pPr>
      <w:r>
        <w:rPr>
          <w:iCs/>
          <w:lang w:val="es"/>
        </w:rPr>
        <w:br w:type="page"/>
      </w:r>
    </w:p>
    <w:p w14:paraId="19D183CB" w14:textId="31CADEAA" w:rsidR="00393CC4" w:rsidRDefault="003B7193" w:rsidP="00FE0B6F">
      <w:pPr>
        <w:pStyle w:val="CaptionCutline"/>
        <w:spacing w:after="60"/>
        <w:jc w:val="center"/>
      </w:pPr>
      <w:r>
        <w:rPr>
          <w:rFonts w:ascii="Arial" w:eastAsia="Arial" w:hAnsi="Arial" w:cs="Arial"/>
          <w:i w:val="0"/>
          <w:noProof/>
          <w:color w:val="auto"/>
          <w:sz w:val="22"/>
          <w:szCs w:val="22"/>
          <w:lang w:val="es"/>
        </w:rPr>
        <w:lastRenderedPageBreak/>
        <w:drawing>
          <wp:inline distT="114300" distB="114300" distL="114300" distR="114300" wp14:anchorId="4ECCF4F3" wp14:editId="60B96F9E">
            <wp:extent cx="4714875" cy="7552055"/>
            <wp:effectExtent l="0" t="0" r="9525" b="0"/>
            <wp:docPr id="1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61" t="1234" r="973" b="791"/>
                    <a:stretch/>
                  </pic:blipFill>
                  <pic:spPr bwMode="auto">
                    <a:xfrm>
                      <a:off x="0" y="0"/>
                      <a:ext cx="4716253" cy="7554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39FB7B" w14:textId="7CFC4B41" w:rsidR="00393CC4" w:rsidRDefault="00FE0B6F" w:rsidP="008F0B20">
      <w:pPr>
        <w:pStyle w:val="CaptionCutline"/>
        <w:ind w:left="1080" w:right="900"/>
      </w:pPr>
      <w:r>
        <w:rPr>
          <w:iCs/>
          <w:lang w:val="es"/>
        </w:rPr>
        <w:t>Carta de un niño al presidente Franklin D. Roosevelt. Archivos personales del presidente, 1933-1945. Documentos como presidente, Archivo personal del presidente, 1933-1945. Biblioteca Franklin D. Roosevelt. https://catalog.archives.gov/id/6728529</w:t>
      </w:r>
    </w:p>
    <w:p w14:paraId="3DF2E730" w14:textId="340B6580" w:rsidR="005E4B08" w:rsidRDefault="005E4B08">
      <w:pPr>
        <w:spacing w:after="160" w:line="259" w:lineRule="auto"/>
        <w:rPr>
          <w:i/>
          <w:color w:val="626262"/>
          <w:sz w:val="18"/>
          <w:szCs w:val="20"/>
        </w:rPr>
      </w:pPr>
      <w:r>
        <w:rPr>
          <w:lang w:val="es"/>
        </w:rPr>
        <w:br w:type="page"/>
      </w:r>
    </w:p>
    <w:p w14:paraId="3441BE96" w14:textId="508EAF6B" w:rsidR="00393CC4" w:rsidRDefault="00FB59E7" w:rsidP="00191103">
      <w:pPr>
        <w:pStyle w:val="CaptionCutline"/>
        <w:spacing w:after="60"/>
        <w:jc w:val="center"/>
      </w:pPr>
      <w:r>
        <w:rPr>
          <w:iCs/>
          <w:noProof/>
          <w:lang w:val="es"/>
        </w:rPr>
        <w:lastRenderedPageBreak/>
        <w:drawing>
          <wp:inline distT="0" distB="0" distL="0" distR="0" wp14:anchorId="0CEC79C2" wp14:editId="697D2A25">
            <wp:extent cx="5282565" cy="7553325"/>
            <wp:effectExtent l="0" t="0" r="0" b="9525"/>
            <wp:docPr id="15" name="Picture 15" descr="Carta de David Ferriero al presidente Lyndon B. John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Letter from David Ferriero to President Lyndon B. Johnson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2"/>
                    <a:stretch/>
                  </pic:blipFill>
                  <pic:spPr bwMode="auto">
                    <a:xfrm>
                      <a:off x="0" y="0"/>
                      <a:ext cx="5289914" cy="7563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3E13B9" w14:textId="0752766B" w:rsidR="00393CC4" w:rsidRDefault="00217E0E" w:rsidP="00217E0E">
      <w:pPr>
        <w:pStyle w:val="CaptionCutline"/>
        <w:ind w:left="540" w:right="540"/>
      </w:pPr>
      <w:r>
        <w:rPr>
          <w:iCs/>
          <w:lang w:val="es"/>
        </w:rPr>
        <w:t>Carta al presidente Lyndon B. Johnson de part de David S. Ferriero. Archivos de nombres de la Casa Blanca, 22/11/1963-20/01/1969. Archivos centrales de la Casa Blanca (Gobierno de Johnson), 22/11/1963-20/01/1969. Biblioteca Lyndon Baines Johnson. https://catalog.archives.gov/id/18482221</w:t>
      </w:r>
    </w:p>
    <w:p w14:paraId="4D8CE295" w14:textId="2CEFBC63" w:rsidR="009D26E1" w:rsidRDefault="009D26E1" w:rsidP="009D26E1">
      <w:pPr>
        <w:pStyle w:val="CaptionCutline"/>
      </w:pPr>
      <w:r>
        <w:rPr>
          <w:iCs/>
          <w:lang w:val="es"/>
        </w:rPr>
        <w:br w:type="page"/>
      </w:r>
    </w:p>
    <w:p w14:paraId="041AF92F" w14:textId="5199979A" w:rsidR="00393CC4" w:rsidRDefault="00B96DCF" w:rsidP="00A73C59">
      <w:pPr>
        <w:pStyle w:val="CaptionCutline"/>
        <w:spacing w:after="60"/>
        <w:jc w:val="center"/>
      </w:pPr>
      <w:r>
        <w:rPr>
          <w:rFonts w:ascii="Arial" w:eastAsia="Arial" w:hAnsi="Arial" w:cs="Arial"/>
          <w:i w:val="0"/>
          <w:noProof/>
          <w:color w:val="auto"/>
          <w:sz w:val="22"/>
          <w:szCs w:val="22"/>
          <w:lang w:val="es"/>
        </w:rPr>
        <w:lastRenderedPageBreak/>
        <w:drawing>
          <wp:inline distT="114300" distB="114300" distL="114300" distR="114300" wp14:anchorId="0C59D3CD" wp14:editId="29251667">
            <wp:extent cx="5938745" cy="7658100"/>
            <wp:effectExtent l="0" t="0" r="508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762"/>
                    <a:stretch/>
                  </pic:blipFill>
                  <pic:spPr bwMode="auto">
                    <a:xfrm>
                      <a:off x="0" y="0"/>
                      <a:ext cx="5941831" cy="766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BF062" w14:textId="0A54E033" w:rsidR="00393CC4" w:rsidRDefault="004F64CD" w:rsidP="00283284">
      <w:pPr>
        <w:pStyle w:val="CaptionCutline"/>
      </w:pPr>
      <w:r>
        <w:rPr>
          <w:iCs/>
          <w:lang w:val="es"/>
        </w:rPr>
        <w:t>Carta al presidente Dwight D. Eisenhower de parte de la adolescente Dana Anderson referente a la igualdad de derechos. Archivos de correo masivo, 1953-1961. Archivos centrales de la Casa Blanca (Gobierno de Eisenhower), 1953-1961. Biblioteca Dwight D. Eisenhower. https://catalog.archives.gov/id/6092838</w:t>
      </w:r>
    </w:p>
    <w:p w14:paraId="68152464" w14:textId="1C0E0051" w:rsidR="00393CC4" w:rsidRDefault="0059669C" w:rsidP="00021450">
      <w:pPr>
        <w:pStyle w:val="BodyText"/>
        <w:spacing w:after="60"/>
        <w:jc w:val="center"/>
      </w:pPr>
      <w:r>
        <w:rPr>
          <w:rFonts w:ascii="Arial" w:eastAsia="Arial" w:hAnsi="Arial" w:cs="Arial"/>
          <w:noProof/>
          <w:sz w:val="22"/>
          <w:lang w:val="es"/>
        </w:rPr>
        <w:lastRenderedPageBreak/>
        <w:drawing>
          <wp:inline distT="114300" distB="114300" distL="114300" distR="114300" wp14:anchorId="602ED7CD" wp14:editId="012CB099">
            <wp:extent cx="7653414" cy="5019229"/>
            <wp:effectExtent l="2540" t="0" r="7620" b="7620"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97" t="1394" r="1"/>
                    <a:stretch/>
                  </pic:blipFill>
                  <pic:spPr bwMode="auto">
                    <a:xfrm rot="5400000">
                      <a:off x="0" y="0"/>
                      <a:ext cx="7688136" cy="504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09910B" w14:textId="77777777" w:rsidR="00021450" w:rsidRDefault="00021450" w:rsidP="00283284">
      <w:pPr>
        <w:pStyle w:val="CaptionCutline"/>
        <w:ind w:left="720" w:right="720"/>
      </w:pPr>
      <w:r>
        <w:rPr>
          <w:iCs/>
          <w:lang w:val="es"/>
        </w:rPr>
        <w:t>Carta al presidente Dwight D. Eisenhower de parte de la adolescente Dana Anderson referente a la igualdad de derechos. Archivos de correo masivo, 1953-1961. Archivos centrales de la Casa Blanca (Gobierno de Eisenhower), 1953-1961. Biblioteca Dwight D. Eisenhower. https://catalog.archives.gov/id/6092838</w:t>
      </w:r>
    </w:p>
    <w:p w14:paraId="498B1DFA" w14:textId="323465C3" w:rsidR="00393CC4" w:rsidRDefault="00922392" w:rsidP="00413810">
      <w:pPr>
        <w:pStyle w:val="CaptionCutline"/>
        <w:spacing w:after="60"/>
        <w:jc w:val="center"/>
      </w:pPr>
      <w:r>
        <w:rPr>
          <w:rFonts w:ascii="Arial" w:eastAsia="Arial" w:hAnsi="Arial" w:cs="Arial"/>
          <w:i w:val="0"/>
          <w:noProof/>
          <w:color w:val="auto"/>
          <w:sz w:val="22"/>
          <w:szCs w:val="22"/>
          <w:lang w:val="es"/>
        </w:rPr>
        <w:lastRenderedPageBreak/>
        <w:drawing>
          <wp:inline distT="114300" distB="114300" distL="114300" distR="114300" wp14:anchorId="1F30AD34" wp14:editId="6878FDC6">
            <wp:extent cx="5772150" cy="7315200"/>
            <wp:effectExtent l="0" t="0" r="0" b="0"/>
            <wp:docPr id="1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63" r="1122" b="1538"/>
                    <a:stretch/>
                  </pic:blipFill>
                  <pic:spPr bwMode="auto">
                    <a:xfrm>
                      <a:off x="0" y="0"/>
                      <a:ext cx="5772150" cy="731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D8A416" w14:textId="76F08C59" w:rsidR="00393CC4" w:rsidRDefault="00B53AF4" w:rsidP="00B53AF4">
      <w:pPr>
        <w:pStyle w:val="CaptionCutline"/>
        <w:ind w:left="180"/>
      </w:pPr>
      <w:r>
        <w:rPr>
          <w:iCs/>
          <w:lang w:val="es"/>
        </w:rPr>
        <w:t>Carta al presidente Dwight D. Eisenhower de parte de la adolescente Dana Anderson referente a la igualdad de derechos. Archivos de correo masivo, 1953-1961. Archivos centrales de la Casa Blanca (Gobierno de Eisenhower), 1953-1961. Biblioteca Dwight D. Eisenhower. https://catalog.archives.gov/id/6092838</w:t>
      </w:r>
    </w:p>
    <w:p w14:paraId="1519008F" w14:textId="77777777" w:rsidR="00393CC4" w:rsidRPr="00393CC4" w:rsidRDefault="00393CC4" w:rsidP="00224908">
      <w:pPr>
        <w:pStyle w:val="CaptionCutline"/>
      </w:pPr>
    </w:p>
    <w:sectPr w:rsidR="00393CC4" w:rsidRPr="00393CC4">
      <w:headerReference w:type="even" r:id="rId20"/>
      <w:headerReference w:type="default" r:id="rId21"/>
      <w:footerReference w:type="default" r:id="rId22"/>
      <w:headerReference w:type="first" r:id="rId2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60EA4" w14:textId="77777777" w:rsidR="005F63AF" w:rsidRDefault="005F63AF" w:rsidP="00293785">
      <w:pPr>
        <w:spacing w:after="0" w:line="240" w:lineRule="auto"/>
      </w:pPr>
      <w:r>
        <w:separator/>
      </w:r>
    </w:p>
  </w:endnote>
  <w:endnote w:type="continuationSeparator" w:id="0">
    <w:p w14:paraId="30726F6B" w14:textId="77777777" w:rsidR="005F63AF" w:rsidRDefault="005F63AF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E1208" w14:textId="5807ADA5" w:rsidR="00293785" w:rsidRDefault="004D7560">
    <w:pPr>
      <w:pStyle w:val="Footer"/>
    </w:pPr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01501FA" wp14:editId="1D43D64C">
              <wp:simplePos x="0" y="0"/>
              <wp:positionH relativeFrom="column">
                <wp:posOffset>1624063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FEAB40" w14:textId="19F940B7" w:rsidR="00293785" w:rsidRDefault="00404C8C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9E87B776810A4AD0A895D5511C48EBC0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5F63AF">
                                <w:rPr>
                                  <w:bCs/>
                                  <w:lang w:val="es"/>
                                </w:rPr>
                                <w:t>Dear Mr. President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1501F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127.9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" filled="f" stroked="f">
              <v:textbox>
                <w:txbxContent>
                  <w:p w14:paraId="6BFEAB40" w14:textId="19F940B7" w:rsidR="00293785" w:rsidRDefault="00404C8C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9E87B776810A4AD0A895D5511C48EBC0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5F63AF">
                          <w:rPr>
                            <w:bCs/>
                            <w:lang w:val="es"/>
                          </w:rPr>
                          <w:t>Dear Mr. President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>
      <w:rPr>
        <w:noProof/>
        <w:lang w:val="es"/>
      </w:rPr>
      <w:drawing>
        <wp:anchor distT="0" distB="0" distL="114300" distR="114300" simplePos="0" relativeHeight="251648000" behindDoc="1" locked="0" layoutInCell="1" allowOverlap="1" wp14:anchorId="034ED7AD" wp14:editId="399D7D0A">
          <wp:simplePos x="0" y="0"/>
          <wp:positionH relativeFrom="column">
            <wp:posOffset>1538973</wp:posOffset>
          </wp:positionH>
          <wp:positionV relativeFrom="paragraph">
            <wp:posOffset>-212725</wp:posOffset>
          </wp:positionV>
          <wp:extent cx="4572000" cy="316865"/>
          <wp:effectExtent l="0" t="0" r="0" b="63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0CB1D5" w14:textId="77777777" w:rsidR="005F63AF" w:rsidRDefault="005F63AF" w:rsidP="00293785">
      <w:pPr>
        <w:spacing w:after="0" w:line="240" w:lineRule="auto"/>
      </w:pPr>
      <w:r>
        <w:separator/>
      </w:r>
    </w:p>
  </w:footnote>
  <w:footnote w:type="continuationSeparator" w:id="0">
    <w:p w14:paraId="5271068A" w14:textId="77777777" w:rsidR="005F63AF" w:rsidRDefault="005F63AF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3FE10" w14:textId="77777777" w:rsidR="004D7560" w:rsidRDefault="004D756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F2E84" w14:textId="77777777" w:rsidR="004D7560" w:rsidRDefault="004D756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3E05A" w14:textId="77777777" w:rsidR="004D7560" w:rsidRDefault="004D75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4369359">
    <w:abstractNumId w:val="6"/>
  </w:num>
  <w:num w:numId="2" w16cid:durableId="982923830">
    <w:abstractNumId w:val="7"/>
  </w:num>
  <w:num w:numId="3" w16cid:durableId="1077288160">
    <w:abstractNumId w:val="0"/>
  </w:num>
  <w:num w:numId="4" w16cid:durableId="1695305102">
    <w:abstractNumId w:val="2"/>
  </w:num>
  <w:num w:numId="5" w16cid:durableId="1732196329">
    <w:abstractNumId w:val="3"/>
  </w:num>
  <w:num w:numId="6" w16cid:durableId="637224454">
    <w:abstractNumId w:val="5"/>
  </w:num>
  <w:num w:numId="7" w16cid:durableId="1400246818">
    <w:abstractNumId w:val="4"/>
  </w:num>
  <w:num w:numId="8" w16cid:durableId="534199758">
    <w:abstractNumId w:val="8"/>
  </w:num>
  <w:num w:numId="9" w16cid:durableId="533083143">
    <w:abstractNumId w:val="9"/>
  </w:num>
  <w:num w:numId="10" w16cid:durableId="1804927441">
    <w:abstractNumId w:val="10"/>
  </w:num>
  <w:num w:numId="11" w16cid:durableId="17569017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CC4"/>
    <w:rsid w:val="000167E4"/>
    <w:rsid w:val="00021450"/>
    <w:rsid w:val="0003288C"/>
    <w:rsid w:val="0004006F"/>
    <w:rsid w:val="00050808"/>
    <w:rsid w:val="00053775"/>
    <w:rsid w:val="0005619A"/>
    <w:rsid w:val="0008589D"/>
    <w:rsid w:val="000A27B4"/>
    <w:rsid w:val="000F2A3C"/>
    <w:rsid w:val="0011259B"/>
    <w:rsid w:val="00116FDD"/>
    <w:rsid w:val="00125621"/>
    <w:rsid w:val="00167E85"/>
    <w:rsid w:val="00191103"/>
    <w:rsid w:val="001B205E"/>
    <w:rsid w:val="001D0BBF"/>
    <w:rsid w:val="001E1F85"/>
    <w:rsid w:val="001F125D"/>
    <w:rsid w:val="0021469C"/>
    <w:rsid w:val="00217E0E"/>
    <w:rsid w:val="00224908"/>
    <w:rsid w:val="002315DE"/>
    <w:rsid w:val="002345CC"/>
    <w:rsid w:val="00282A15"/>
    <w:rsid w:val="00283284"/>
    <w:rsid w:val="00293785"/>
    <w:rsid w:val="002B76EF"/>
    <w:rsid w:val="002C0879"/>
    <w:rsid w:val="002C37B4"/>
    <w:rsid w:val="0036040A"/>
    <w:rsid w:val="003903D6"/>
    <w:rsid w:val="00393CC4"/>
    <w:rsid w:val="00397FA9"/>
    <w:rsid w:val="003B7193"/>
    <w:rsid w:val="00404C8C"/>
    <w:rsid w:val="00413810"/>
    <w:rsid w:val="00446C13"/>
    <w:rsid w:val="004519CE"/>
    <w:rsid w:val="004A35D2"/>
    <w:rsid w:val="004D7560"/>
    <w:rsid w:val="004E5CD9"/>
    <w:rsid w:val="004F64CD"/>
    <w:rsid w:val="00507745"/>
    <w:rsid w:val="005078B4"/>
    <w:rsid w:val="0053328A"/>
    <w:rsid w:val="00540FC6"/>
    <w:rsid w:val="005511B6"/>
    <w:rsid w:val="00553C98"/>
    <w:rsid w:val="0059669C"/>
    <w:rsid w:val="005A6A28"/>
    <w:rsid w:val="005A7635"/>
    <w:rsid w:val="005B39C8"/>
    <w:rsid w:val="005E4B08"/>
    <w:rsid w:val="005F11CA"/>
    <w:rsid w:val="005F63AF"/>
    <w:rsid w:val="00645D7F"/>
    <w:rsid w:val="00656940"/>
    <w:rsid w:val="00665274"/>
    <w:rsid w:val="00666C03"/>
    <w:rsid w:val="00686DAB"/>
    <w:rsid w:val="006A2B2C"/>
    <w:rsid w:val="006B4CC2"/>
    <w:rsid w:val="006B6649"/>
    <w:rsid w:val="006C0282"/>
    <w:rsid w:val="006E1542"/>
    <w:rsid w:val="006F39DB"/>
    <w:rsid w:val="006F407B"/>
    <w:rsid w:val="00721EA4"/>
    <w:rsid w:val="00797CB5"/>
    <w:rsid w:val="007A5C00"/>
    <w:rsid w:val="007B055F"/>
    <w:rsid w:val="007E6F1D"/>
    <w:rsid w:val="00880013"/>
    <w:rsid w:val="008920A4"/>
    <w:rsid w:val="008B2022"/>
    <w:rsid w:val="008B6B5C"/>
    <w:rsid w:val="008F0B20"/>
    <w:rsid w:val="008F5386"/>
    <w:rsid w:val="00913172"/>
    <w:rsid w:val="00922392"/>
    <w:rsid w:val="00981E19"/>
    <w:rsid w:val="009B4E86"/>
    <w:rsid w:val="009B52E4"/>
    <w:rsid w:val="009D26E1"/>
    <w:rsid w:val="009D6E8D"/>
    <w:rsid w:val="009E1106"/>
    <w:rsid w:val="009E344E"/>
    <w:rsid w:val="00A101E8"/>
    <w:rsid w:val="00A42848"/>
    <w:rsid w:val="00A52FEB"/>
    <w:rsid w:val="00A608B3"/>
    <w:rsid w:val="00A73C59"/>
    <w:rsid w:val="00A83927"/>
    <w:rsid w:val="00AC349E"/>
    <w:rsid w:val="00AC401D"/>
    <w:rsid w:val="00AD6A87"/>
    <w:rsid w:val="00B051F5"/>
    <w:rsid w:val="00B13758"/>
    <w:rsid w:val="00B31A0E"/>
    <w:rsid w:val="00B3475F"/>
    <w:rsid w:val="00B53AF4"/>
    <w:rsid w:val="00B7546A"/>
    <w:rsid w:val="00B92DBF"/>
    <w:rsid w:val="00B96DCF"/>
    <w:rsid w:val="00B97A3B"/>
    <w:rsid w:val="00BB5BD1"/>
    <w:rsid w:val="00BC4ADB"/>
    <w:rsid w:val="00BD119F"/>
    <w:rsid w:val="00BD7B2F"/>
    <w:rsid w:val="00C61F4C"/>
    <w:rsid w:val="00C73EA1"/>
    <w:rsid w:val="00C8524A"/>
    <w:rsid w:val="00CC4F77"/>
    <w:rsid w:val="00CC55D7"/>
    <w:rsid w:val="00CD3CF6"/>
    <w:rsid w:val="00CE336D"/>
    <w:rsid w:val="00D0682A"/>
    <w:rsid w:val="00D106FF"/>
    <w:rsid w:val="00D15343"/>
    <w:rsid w:val="00D626EB"/>
    <w:rsid w:val="00DC7A6D"/>
    <w:rsid w:val="00DD1471"/>
    <w:rsid w:val="00E03D8D"/>
    <w:rsid w:val="00E838D2"/>
    <w:rsid w:val="00EB79C7"/>
    <w:rsid w:val="00ED24C8"/>
    <w:rsid w:val="00F01AC2"/>
    <w:rsid w:val="00F377E2"/>
    <w:rsid w:val="00F50748"/>
    <w:rsid w:val="00F72D02"/>
    <w:rsid w:val="00F74CE4"/>
    <w:rsid w:val="00F75A4E"/>
    <w:rsid w:val="00F87E93"/>
    <w:rsid w:val="00FB59E7"/>
    <w:rsid w:val="00FD090E"/>
    <w:rsid w:val="00FE0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836F012"/>
  <w15:docId w15:val="{F1D8E6E7-7C4B-4F59-8DF1-55B427CC0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la%20Peters\OneDrive%20-%20University%20of%20Oklahoma\Documents\Custom%20Office%20Templates\TEMPLATE%20Vertical%20LEARN%20Attachment%20with%20Instruc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E87B776810A4AD0A895D5511C48EB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78FCB9-D421-43C8-817D-356DE7AC13E9}"/>
      </w:docPartPr>
      <w:docPartBody>
        <w:p w:rsidR="003A3809" w:rsidRDefault="00D65BDF">
          <w:pPr>
            <w:pStyle w:val="9E87B776810A4AD0A895D5511C48EBC0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809"/>
    <w:rsid w:val="003A3809"/>
    <w:rsid w:val="00D65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9E87B776810A4AD0A895D5511C48EBC0">
    <w:name w:val="9E87B776810A4AD0A895D5511C48EB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Vertical LEARN Attachment with Instructions</Template>
  <TotalTime>66</TotalTime>
  <Pages>12</Pages>
  <Words>535</Words>
  <Characters>3052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Mr. President</vt:lpstr>
    </vt:vector>
  </TitlesOfParts>
  <Company/>
  <LinksUpToDate>false</LinksUpToDate>
  <CharactersWithSpaces>3580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Mr. President</dc:title>
  <dc:creator>K20 Center</dc:creator>
  <cp:lastModifiedBy>Bigler, Elijah B.</cp:lastModifiedBy>
  <cp:revision>80</cp:revision>
  <cp:lastPrinted>2022-06-03T21:54:00Z</cp:lastPrinted>
  <dcterms:created xsi:type="dcterms:W3CDTF">2021-03-08T14:49:00Z</dcterms:created>
  <dcterms:modified xsi:type="dcterms:W3CDTF">2023-07-20T15:06:00Z</dcterms:modified>
</cp:coreProperties>
</file>