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9440A" w14:textId="07EA92DF" w:rsidR="00446C13" w:rsidRPr="00DC7A6D" w:rsidRDefault="00393CC4" w:rsidP="00DC7A6D">
      <w:pPr>
        <w:pStyle w:val="Title"/>
      </w:pPr>
      <w:r>
        <w:t>Presidential Letter Packet</w:t>
      </w:r>
    </w:p>
    <w:p w14:paraId="42F21010" w14:textId="15FA7C66" w:rsidR="009D6E8D" w:rsidRDefault="0003288C" w:rsidP="00CC55D7">
      <w:pPr>
        <w:spacing w:after="60"/>
        <w:jc w:val="center"/>
      </w:pPr>
      <w:r w:rsidRPr="0003288C">
        <w:rPr>
          <w:rFonts w:ascii="Arial" w:eastAsia="Arial" w:hAnsi="Arial" w:cs="Arial"/>
          <w:noProof/>
          <w:sz w:val="22"/>
          <w:lang w:val="en"/>
        </w:rPr>
        <w:drawing>
          <wp:inline distT="114300" distB="114300" distL="114300" distR="114300" wp14:anchorId="45832527" wp14:editId="533529AD">
            <wp:extent cx="4499242" cy="7052866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242" cy="7052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0EB59" w14:textId="4626BC66" w:rsidR="00393CC4" w:rsidRDefault="00282A15" w:rsidP="004E5CD9">
      <w:pPr>
        <w:pStyle w:val="CaptionCutline"/>
        <w:ind w:left="1260" w:right="1260"/>
      </w:pPr>
      <w:r w:rsidRPr="00282A15">
        <w:t>Letter from Linda Kelly, Sherry Bane, and Mickie Mattson to President Dwight D. Eisenhower Regarding Elvis Presley. President (2). Alphabetical Files, 1953-1961. White House Central Files (Eisenhower Administration), 1953-1961. Dwight D. Eisenhower Library (LP-DDE). https://catalog.archives.gov/id/594359</w:t>
      </w:r>
    </w:p>
    <w:p w14:paraId="0B04749A" w14:textId="53D05A2E" w:rsidR="006B6649" w:rsidRDefault="006B6649" w:rsidP="00CC55D7">
      <w:pPr>
        <w:pStyle w:val="CaptionCutline"/>
      </w:pPr>
      <w:r>
        <w:br w:type="page"/>
      </w:r>
    </w:p>
    <w:p w14:paraId="7B206A2E" w14:textId="4DF1308B" w:rsidR="00393CC4" w:rsidRDefault="008B6B5C" w:rsidP="00B051F5">
      <w:pPr>
        <w:pStyle w:val="BodyText"/>
        <w:spacing w:after="60"/>
        <w:jc w:val="center"/>
      </w:pPr>
      <w:r w:rsidRPr="008B6B5C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38E0198A" wp14:editId="62173652">
            <wp:extent cx="7497446" cy="5991543"/>
            <wp:effectExtent l="0" t="8890" r="0" b="0"/>
            <wp:docPr id="1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9"/>
                    <a:stretch/>
                  </pic:blipFill>
                  <pic:spPr bwMode="auto">
                    <a:xfrm rot="5400000">
                      <a:off x="0" y="0"/>
                      <a:ext cx="7498080" cy="599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2EDE0" w14:textId="4A690233" w:rsidR="00393CC4" w:rsidRDefault="00E838D2" w:rsidP="001B205E">
      <w:pPr>
        <w:pStyle w:val="CaptionCutline"/>
      </w:pPr>
      <w:r w:rsidRPr="00E838D2">
        <w:t>Letter from Fidel Castro to President Franklin D. Roosevelt. 1940 Correspondence, Part 12, 800-800.1. General Records, 1936-1961. Records of the Foreign Service Posts of the Department of State, 1788-ca. 1991. National Archives at College Park. https://catalog.archives.gov/id/302040</w:t>
      </w:r>
    </w:p>
    <w:p w14:paraId="24CD5ED0" w14:textId="68D4E892" w:rsidR="006F407B" w:rsidRDefault="006F407B" w:rsidP="005A6A28">
      <w:pPr>
        <w:pStyle w:val="CaptionCutline"/>
      </w:pPr>
      <w:r>
        <w:br w:type="page"/>
      </w:r>
    </w:p>
    <w:p w14:paraId="4AEB1F47" w14:textId="608836D4" w:rsidR="00393CC4" w:rsidRDefault="00D0682A" w:rsidP="00BD7B2F">
      <w:pPr>
        <w:spacing w:after="60"/>
        <w:jc w:val="center"/>
      </w:pPr>
      <w:r w:rsidRPr="00D0682A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64AC4F23" wp14:editId="11328CDF">
            <wp:extent cx="4762500" cy="7606664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 rotWithShape="1">
                    <a:blip r:embed="rId10"/>
                    <a:srcRect l="988" t="368" r="166" b="-1"/>
                    <a:stretch/>
                  </pic:blipFill>
                  <pic:spPr bwMode="auto">
                    <a:xfrm>
                      <a:off x="0" y="0"/>
                      <a:ext cx="4763216" cy="760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FE18" w14:textId="0992B0C2" w:rsidR="00393CC4" w:rsidRDefault="0021469C" w:rsidP="00F01AC2">
      <w:pPr>
        <w:pStyle w:val="CaptionCutline"/>
        <w:ind w:left="900" w:right="900"/>
      </w:pPr>
      <w:r w:rsidRPr="0021469C">
        <w:t>Fried, Ellen. (2004). “Just Between You and Me”: Children’s Letters to Presidents. Prologue Magazine. National Archives. (36) 1. https://www.archives.gov/publications/prologue/2004/spring/childrens-letters.html</w:t>
      </w:r>
    </w:p>
    <w:p w14:paraId="797F9D4F" w14:textId="5A61FC39" w:rsidR="006C0282" w:rsidRDefault="006C0282" w:rsidP="006C0282">
      <w:pPr>
        <w:pStyle w:val="CaptionCutline"/>
      </w:pPr>
      <w:r>
        <w:br w:type="page"/>
      </w:r>
    </w:p>
    <w:p w14:paraId="6070C58B" w14:textId="00629543" w:rsidR="00393CC4" w:rsidRDefault="00EB79C7" w:rsidP="00F75A4E">
      <w:pPr>
        <w:pStyle w:val="BodyText"/>
        <w:spacing w:after="60"/>
        <w:jc w:val="center"/>
      </w:pPr>
      <w:r w:rsidRPr="00EB79C7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6104D00E" wp14:editId="04B1F0B0">
            <wp:extent cx="5940425" cy="7635240"/>
            <wp:effectExtent l="0" t="0" r="3175" b="381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42" b="-4"/>
                    <a:stretch/>
                  </pic:blipFill>
                  <pic:spPr bwMode="auto">
                    <a:xfrm>
                      <a:off x="0" y="0"/>
                      <a:ext cx="5940636" cy="763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DBF65" w14:textId="2A378DE6" w:rsidR="00393CC4" w:rsidRDefault="006F39DB" w:rsidP="006F39DB">
      <w:pPr>
        <w:pStyle w:val="CaptionCutline"/>
      </w:pPr>
      <w:bookmarkStart w:id="0" w:name="_Hlk66088879"/>
      <w:r w:rsidRPr="006F39DB">
        <w:t>Letter from Jackie Robinson to President Eisenhower of May 13, 1958. Negro Matters - Colored Question (6). Official Files, 1953-1961. White House Central Files (Eisenhower Administration), 1953-1961. Dwight D. Eisenhower Library. https://catalog.archives.gov/id/186627?q=jackie%20robinson#.VgWq9gMY1jM.link</w:t>
      </w:r>
    </w:p>
    <w:bookmarkEnd w:id="0"/>
    <w:p w14:paraId="4383910A" w14:textId="2436A1BD" w:rsidR="00393CC4" w:rsidRDefault="00F87E93" w:rsidP="00F75A4E">
      <w:pPr>
        <w:pStyle w:val="BodyText"/>
        <w:spacing w:after="60"/>
        <w:jc w:val="center"/>
      </w:pPr>
      <w:r w:rsidRPr="00F87E93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5EE7A155" wp14:editId="5D6CE417">
            <wp:extent cx="5943600" cy="7572375"/>
            <wp:effectExtent l="0" t="0" r="0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5"/>
                    <a:stretch/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5C984" w14:textId="48701194" w:rsidR="00393CC4" w:rsidRDefault="00FD090E" w:rsidP="00FD090E">
      <w:pPr>
        <w:pStyle w:val="CaptionCutline"/>
      </w:pPr>
      <w:r w:rsidRPr="00FD090E">
        <w:t>Letter from Jackie Robinson to President Eisenhower of May 13, 1958. Negro Matters - Colored Question (6). Official Files, 1953-1961. White House Central Files (Eisenhower Administration), 1953-1961. Dwight D. Eisenhower Library. https://catalog.archives.gov/id/186627?q=jackie%20robinson#.VgWq9gMY1jM.link</w:t>
      </w:r>
    </w:p>
    <w:p w14:paraId="62A7C798" w14:textId="35773267" w:rsidR="000F2A3C" w:rsidRDefault="000F2A3C" w:rsidP="000F2A3C">
      <w:pPr>
        <w:pStyle w:val="CaptionCutline"/>
      </w:pPr>
      <w:r>
        <w:br w:type="page"/>
      </w:r>
    </w:p>
    <w:p w14:paraId="38D57069" w14:textId="35230E0B" w:rsidR="00393CC4" w:rsidRDefault="00F75A4E" w:rsidP="004519CE">
      <w:pPr>
        <w:pStyle w:val="CaptionCutline"/>
        <w:spacing w:after="60"/>
        <w:jc w:val="center"/>
      </w:pPr>
      <w:r w:rsidRPr="00F75A4E">
        <w:rPr>
          <w:rFonts w:ascii="Arial" w:eastAsia="Arial" w:hAnsi="Arial" w:cs="Arial"/>
          <w:i w:val="0"/>
          <w:noProof/>
          <w:color w:val="auto"/>
          <w:sz w:val="22"/>
          <w:szCs w:val="22"/>
          <w:lang w:val="en"/>
        </w:rPr>
        <w:lastRenderedPageBreak/>
        <w:drawing>
          <wp:inline distT="114300" distB="114300" distL="114300" distR="114300" wp14:anchorId="1CDE7F82" wp14:editId="109BA967">
            <wp:extent cx="5886450" cy="76454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73" r="961"/>
                    <a:stretch/>
                  </pic:blipFill>
                  <pic:spPr bwMode="auto">
                    <a:xfrm>
                      <a:off x="0" y="0"/>
                      <a:ext cx="5886450" cy="76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D806" w14:textId="2C2F0817" w:rsidR="00393CC4" w:rsidRDefault="00A608B3" w:rsidP="00A608B3">
      <w:pPr>
        <w:pStyle w:val="CaptionCutline"/>
      </w:pPr>
      <w:r w:rsidRPr="00A608B3">
        <w:t>Letter to President Dwight D. Eisenhower from Charles Alexander Regarding Integration. Bulk Mail Files, 1953-1961. White House Central Files (Eisenhower Administration), 1953-1961. Dwight D. Eisenhower Library. https://catalog.archives.gov/id/6092843</w:t>
      </w:r>
    </w:p>
    <w:p w14:paraId="6D6C9CC1" w14:textId="433883BC" w:rsidR="00393CC4" w:rsidRDefault="00167E85" w:rsidP="00B13758">
      <w:pPr>
        <w:pStyle w:val="BodyText"/>
        <w:spacing w:after="60"/>
        <w:jc w:val="center"/>
      </w:pPr>
      <w:r w:rsidRPr="00167E85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6A229797" wp14:editId="567C8CA2">
            <wp:extent cx="5757361" cy="749046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2"/>
                    <a:stretch/>
                  </pic:blipFill>
                  <pic:spPr bwMode="auto">
                    <a:xfrm>
                      <a:off x="0" y="0"/>
                      <a:ext cx="5758090" cy="749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58D7D" w14:textId="7944BD90" w:rsidR="00393CC4" w:rsidRDefault="00B13758" w:rsidP="005B39C8">
      <w:pPr>
        <w:pStyle w:val="CaptionCutline"/>
        <w:ind w:left="180"/>
      </w:pPr>
      <w:r w:rsidRPr="00B13758">
        <w:t>Letter to President Dwight D. Eisenhower from Charles Alexander Regarding Integration. Bulk Mail Files, 1953-1961. White House Central Files (Eisenhower Administration), 1953-1961. Dwight D. Eisenhower Library. https://catalog.archives.gov/id/6092843</w:t>
      </w:r>
    </w:p>
    <w:p w14:paraId="2FEE6C72" w14:textId="0AB69728" w:rsidR="00F74CE4" w:rsidRDefault="00F74CE4" w:rsidP="00F74CE4">
      <w:pPr>
        <w:pStyle w:val="CaptionCutline"/>
      </w:pPr>
      <w:r>
        <w:br w:type="page"/>
      </w:r>
    </w:p>
    <w:p w14:paraId="19D183CB" w14:textId="31CADEAA" w:rsidR="00393CC4" w:rsidRDefault="003B7193" w:rsidP="00FE0B6F">
      <w:pPr>
        <w:pStyle w:val="CaptionCutline"/>
        <w:spacing w:after="60"/>
        <w:jc w:val="center"/>
      </w:pPr>
      <w:r w:rsidRPr="003B7193">
        <w:rPr>
          <w:rFonts w:ascii="Arial" w:eastAsia="Arial" w:hAnsi="Arial" w:cs="Arial"/>
          <w:i w:val="0"/>
          <w:noProof/>
          <w:color w:val="auto"/>
          <w:sz w:val="22"/>
          <w:szCs w:val="22"/>
          <w:lang w:val="en"/>
        </w:rPr>
        <w:lastRenderedPageBreak/>
        <w:drawing>
          <wp:inline distT="114300" distB="114300" distL="114300" distR="114300" wp14:anchorId="4ECCF4F3" wp14:editId="60B96F9E">
            <wp:extent cx="4714875" cy="7552055"/>
            <wp:effectExtent l="0" t="0" r="9525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1" t="1234" r="973" b="791"/>
                    <a:stretch/>
                  </pic:blipFill>
                  <pic:spPr bwMode="auto">
                    <a:xfrm>
                      <a:off x="0" y="0"/>
                      <a:ext cx="4716253" cy="755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9FB7B" w14:textId="7CFC4B41" w:rsidR="00393CC4" w:rsidRDefault="00FE0B6F" w:rsidP="008F0B20">
      <w:pPr>
        <w:pStyle w:val="CaptionCutline"/>
        <w:ind w:left="1080" w:right="900"/>
      </w:pPr>
      <w:r w:rsidRPr="00FE0B6F">
        <w:t>Letter to President Franklin D. Roosevelt from a Child. President's Personal Files, 1933-1945. Papers as President, President's Personal File, 1933-1945. Franklin D. Roosevelt Library. https://catalog.archives.gov/id/6728529</w:t>
      </w:r>
    </w:p>
    <w:p w14:paraId="3DF2E730" w14:textId="340B6580" w:rsidR="005E4B08" w:rsidRDefault="005E4B08">
      <w:pPr>
        <w:spacing w:after="160" w:line="259" w:lineRule="auto"/>
        <w:rPr>
          <w:i/>
          <w:color w:val="626262"/>
          <w:sz w:val="18"/>
          <w:szCs w:val="20"/>
        </w:rPr>
      </w:pPr>
      <w:r>
        <w:br w:type="page"/>
      </w:r>
    </w:p>
    <w:p w14:paraId="3441BE96" w14:textId="508EAF6B" w:rsidR="00393CC4" w:rsidRDefault="00FB59E7" w:rsidP="00191103">
      <w:pPr>
        <w:pStyle w:val="CaptionCutline"/>
        <w:spacing w:after="60"/>
        <w:jc w:val="center"/>
      </w:pPr>
      <w:r>
        <w:rPr>
          <w:noProof/>
        </w:rPr>
        <w:lastRenderedPageBreak/>
        <w:drawing>
          <wp:inline distT="0" distB="0" distL="0" distR="0" wp14:anchorId="0CEC79C2" wp14:editId="697D2A25">
            <wp:extent cx="5282565" cy="7553325"/>
            <wp:effectExtent l="0" t="0" r="0" b="9525"/>
            <wp:docPr id="15" name="Picture 15" descr="Letter from David Ferriero to President Lyndon B.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etter from David Ferriero to President Lyndon B. Johnso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"/>
                    <a:stretch/>
                  </pic:blipFill>
                  <pic:spPr bwMode="auto">
                    <a:xfrm>
                      <a:off x="0" y="0"/>
                      <a:ext cx="5289914" cy="756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E13B9" w14:textId="0752766B" w:rsidR="00393CC4" w:rsidRDefault="00217E0E" w:rsidP="00217E0E">
      <w:pPr>
        <w:pStyle w:val="CaptionCutline"/>
        <w:ind w:left="540" w:right="540"/>
      </w:pPr>
      <w:r w:rsidRPr="00217E0E">
        <w:t xml:space="preserve">Letter to President Lyndon B. Johnson from David S. </w:t>
      </w:r>
      <w:proofErr w:type="spellStart"/>
      <w:r w:rsidRPr="00217E0E">
        <w:t>Ferriero</w:t>
      </w:r>
      <w:proofErr w:type="spellEnd"/>
      <w:r w:rsidRPr="00217E0E">
        <w:t>. White House Name Files, 11/22/1963-1/20/1969. White House Central Files (Johnson Administration), 11/22/1963-1/20/1969. Lyndon Baines Johnson Library. https://catalog.archives.gov/id/18482221</w:t>
      </w:r>
    </w:p>
    <w:p w14:paraId="4D8CE295" w14:textId="2CEFBC63" w:rsidR="009D26E1" w:rsidRDefault="009D26E1" w:rsidP="009D26E1">
      <w:pPr>
        <w:pStyle w:val="CaptionCutline"/>
      </w:pPr>
      <w:r>
        <w:br w:type="page"/>
      </w:r>
    </w:p>
    <w:p w14:paraId="041AF92F" w14:textId="5199979A" w:rsidR="00393CC4" w:rsidRDefault="00B96DCF" w:rsidP="00A73C59">
      <w:pPr>
        <w:pStyle w:val="CaptionCutline"/>
        <w:spacing w:after="60"/>
        <w:jc w:val="center"/>
      </w:pPr>
      <w:r w:rsidRPr="00B96DCF">
        <w:rPr>
          <w:rFonts w:ascii="Arial" w:eastAsia="Arial" w:hAnsi="Arial" w:cs="Arial"/>
          <w:i w:val="0"/>
          <w:noProof/>
          <w:color w:val="auto"/>
          <w:sz w:val="22"/>
          <w:szCs w:val="22"/>
          <w:lang w:val="en"/>
        </w:rPr>
        <w:lastRenderedPageBreak/>
        <w:drawing>
          <wp:inline distT="114300" distB="114300" distL="114300" distR="114300" wp14:anchorId="0C59D3CD" wp14:editId="29251667">
            <wp:extent cx="5938745" cy="7658100"/>
            <wp:effectExtent l="0" t="0" r="508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62"/>
                    <a:stretch/>
                  </pic:blipFill>
                  <pic:spPr bwMode="auto">
                    <a:xfrm>
                      <a:off x="0" y="0"/>
                      <a:ext cx="5941831" cy="766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BF062" w14:textId="0A54E033" w:rsidR="00393CC4" w:rsidRDefault="004F64CD" w:rsidP="00283284">
      <w:pPr>
        <w:pStyle w:val="CaptionCutline"/>
      </w:pPr>
      <w:r w:rsidRPr="004F64CD">
        <w:t>Letter to President Dwight D. Eisenhower from Teenager Dana Anderson Regarding Equal Rights. Bulk Mail Files, 1953-1961. White House Central Files (Eisenhower Administration), 1953-1961. Dwight D. Eisenhower Library. https://catalog.archives.gov/id/6092838</w:t>
      </w:r>
    </w:p>
    <w:p w14:paraId="68152464" w14:textId="1C0E0051" w:rsidR="00393CC4" w:rsidRDefault="0059669C" w:rsidP="00021450">
      <w:pPr>
        <w:pStyle w:val="BodyText"/>
        <w:spacing w:after="60"/>
        <w:jc w:val="center"/>
      </w:pPr>
      <w:r w:rsidRPr="0059669C">
        <w:rPr>
          <w:rFonts w:ascii="Arial" w:eastAsia="Arial" w:hAnsi="Arial" w:cs="Arial"/>
          <w:noProof/>
          <w:sz w:val="22"/>
          <w:lang w:val="en"/>
        </w:rPr>
        <w:lastRenderedPageBreak/>
        <w:drawing>
          <wp:inline distT="114300" distB="114300" distL="114300" distR="114300" wp14:anchorId="602ED7CD" wp14:editId="012CB099">
            <wp:extent cx="7653414" cy="5019229"/>
            <wp:effectExtent l="2540" t="0" r="7620" b="762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7" t="1394" r="1"/>
                    <a:stretch/>
                  </pic:blipFill>
                  <pic:spPr bwMode="auto">
                    <a:xfrm rot="5400000">
                      <a:off x="0" y="0"/>
                      <a:ext cx="7688136" cy="50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9910B" w14:textId="77777777" w:rsidR="00021450" w:rsidRDefault="00021450" w:rsidP="00283284">
      <w:pPr>
        <w:pStyle w:val="CaptionCutline"/>
        <w:ind w:left="720" w:right="720"/>
      </w:pPr>
      <w:r w:rsidRPr="004F64CD">
        <w:t>Letter to President Dwight D. Eisenhower from Teenager Dana Anderson Regarding Equal Rights. Bulk Mail Files, 1953-1961. White House Central Files (Eisenhower Administration), 1953-1961. Dwight D. Eisenhower Library. https://catalog.archives.gov/id/6092838</w:t>
      </w:r>
    </w:p>
    <w:p w14:paraId="498B1DFA" w14:textId="323465C3" w:rsidR="00393CC4" w:rsidRDefault="00922392" w:rsidP="00413810">
      <w:pPr>
        <w:pStyle w:val="CaptionCutline"/>
        <w:spacing w:after="60"/>
        <w:jc w:val="center"/>
      </w:pPr>
      <w:r w:rsidRPr="00922392">
        <w:rPr>
          <w:rFonts w:ascii="Arial" w:eastAsia="Arial" w:hAnsi="Arial" w:cs="Arial"/>
          <w:i w:val="0"/>
          <w:noProof/>
          <w:color w:val="auto"/>
          <w:sz w:val="22"/>
          <w:szCs w:val="22"/>
          <w:lang w:val="en"/>
        </w:rPr>
        <w:lastRenderedPageBreak/>
        <w:drawing>
          <wp:inline distT="114300" distB="114300" distL="114300" distR="114300" wp14:anchorId="1F30AD34" wp14:editId="6878FDC6">
            <wp:extent cx="5772150" cy="73152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3" r="1122" b="1538"/>
                    <a:stretch/>
                  </pic:blipFill>
                  <pic:spPr bwMode="auto">
                    <a:xfrm>
                      <a:off x="0" y="0"/>
                      <a:ext cx="577215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A416" w14:textId="76F08C59" w:rsidR="00393CC4" w:rsidRDefault="00B53AF4" w:rsidP="00B53AF4">
      <w:pPr>
        <w:pStyle w:val="CaptionCutline"/>
        <w:ind w:left="180"/>
      </w:pPr>
      <w:r w:rsidRPr="00B53AF4">
        <w:t>Letter to President Dwight D. Eisenhower from Teenager Dana Anderson Regarding Equal Rights. Bulk Mail Files, 1953-1961. White House Central Files (Eisenhower Administration), 1953-1961. Dwight D. Eisenhower Library. https://catalog.archives.gov/id/6092838</w:t>
      </w:r>
    </w:p>
    <w:p w14:paraId="1519008F" w14:textId="77777777" w:rsidR="00393CC4" w:rsidRPr="00393CC4" w:rsidRDefault="00393CC4" w:rsidP="00224908">
      <w:pPr>
        <w:pStyle w:val="CaptionCutline"/>
      </w:pPr>
    </w:p>
    <w:sectPr w:rsidR="00393CC4" w:rsidRPr="00393CC4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60EA4" w14:textId="77777777" w:rsidR="005F63AF" w:rsidRDefault="005F63AF" w:rsidP="00293785">
      <w:pPr>
        <w:spacing w:after="0" w:line="240" w:lineRule="auto"/>
      </w:pPr>
      <w:r>
        <w:separator/>
      </w:r>
    </w:p>
  </w:endnote>
  <w:endnote w:type="continuationSeparator" w:id="0">
    <w:p w14:paraId="30726F6B" w14:textId="77777777" w:rsidR="005F63AF" w:rsidRDefault="005F63A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1208" w14:textId="5807ADA5" w:rsidR="00293785" w:rsidRDefault="004D756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1501FA" wp14:editId="1D43D64C">
              <wp:simplePos x="0" y="0"/>
              <wp:positionH relativeFrom="column">
                <wp:posOffset>1624063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EAB40" w14:textId="19F940B7" w:rsidR="00293785" w:rsidRDefault="0016441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E87B776810A4AD0A895D5511C48EBC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52FEB">
                                <w:t>Dear Mr. President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501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7.9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FPPqnfeAAAACQEAAA8AAAAAAAAAAAAAAAAAugQAAGRycy9k&#10;b3ducmV2LnhtbFBLBQYAAAAABAAEAPMAAADFBQAAAAA=&#10;" filled="f" stroked="f">
              <v:textbox>
                <w:txbxContent>
                  <w:p w14:paraId="6BFEAB40" w14:textId="19F940B7" w:rsidR="00293785" w:rsidRDefault="0016441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E87B776810A4AD0A895D5511C48EBC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52FEB">
                          <w:t>Dear Mr. President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34ED7AD" wp14:editId="399D7D0A">
          <wp:simplePos x="0" y="0"/>
          <wp:positionH relativeFrom="column">
            <wp:posOffset>1538973</wp:posOffset>
          </wp:positionH>
          <wp:positionV relativeFrom="paragraph">
            <wp:posOffset>-212725</wp:posOffset>
          </wp:positionV>
          <wp:extent cx="4572000" cy="316865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CB1D5" w14:textId="77777777" w:rsidR="005F63AF" w:rsidRDefault="005F63AF" w:rsidP="00293785">
      <w:pPr>
        <w:spacing w:after="0" w:line="240" w:lineRule="auto"/>
      </w:pPr>
      <w:r>
        <w:separator/>
      </w:r>
    </w:p>
  </w:footnote>
  <w:footnote w:type="continuationSeparator" w:id="0">
    <w:p w14:paraId="5271068A" w14:textId="77777777" w:rsidR="005F63AF" w:rsidRDefault="005F63A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FE10" w14:textId="77777777" w:rsidR="004D7560" w:rsidRDefault="004D75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F2E84" w14:textId="77777777" w:rsidR="004D7560" w:rsidRDefault="004D75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3E05A" w14:textId="77777777" w:rsidR="004D7560" w:rsidRDefault="004D75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659448">
    <w:abstractNumId w:val="6"/>
  </w:num>
  <w:num w:numId="2" w16cid:durableId="707486222">
    <w:abstractNumId w:val="7"/>
  </w:num>
  <w:num w:numId="3" w16cid:durableId="1341085781">
    <w:abstractNumId w:val="0"/>
  </w:num>
  <w:num w:numId="4" w16cid:durableId="347414511">
    <w:abstractNumId w:val="2"/>
  </w:num>
  <w:num w:numId="5" w16cid:durableId="1781997735">
    <w:abstractNumId w:val="3"/>
  </w:num>
  <w:num w:numId="6" w16cid:durableId="709258218">
    <w:abstractNumId w:val="5"/>
  </w:num>
  <w:num w:numId="7" w16cid:durableId="378477487">
    <w:abstractNumId w:val="4"/>
  </w:num>
  <w:num w:numId="8" w16cid:durableId="829446639">
    <w:abstractNumId w:val="8"/>
  </w:num>
  <w:num w:numId="9" w16cid:durableId="884947594">
    <w:abstractNumId w:val="9"/>
  </w:num>
  <w:num w:numId="10" w16cid:durableId="348414116">
    <w:abstractNumId w:val="10"/>
  </w:num>
  <w:num w:numId="11" w16cid:durableId="1555777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C4"/>
    <w:rsid w:val="000167E4"/>
    <w:rsid w:val="00021450"/>
    <w:rsid w:val="0003288C"/>
    <w:rsid w:val="0004006F"/>
    <w:rsid w:val="00050808"/>
    <w:rsid w:val="00053775"/>
    <w:rsid w:val="0005619A"/>
    <w:rsid w:val="0008589D"/>
    <w:rsid w:val="000A27B4"/>
    <w:rsid w:val="000F2A3C"/>
    <w:rsid w:val="0011259B"/>
    <w:rsid w:val="00116FDD"/>
    <w:rsid w:val="00125621"/>
    <w:rsid w:val="0016441C"/>
    <w:rsid w:val="00167E85"/>
    <w:rsid w:val="00191103"/>
    <w:rsid w:val="001B205E"/>
    <w:rsid w:val="001D0BBF"/>
    <w:rsid w:val="001E1F85"/>
    <w:rsid w:val="001F125D"/>
    <w:rsid w:val="0021469C"/>
    <w:rsid w:val="00217E0E"/>
    <w:rsid w:val="00224908"/>
    <w:rsid w:val="002315DE"/>
    <w:rsid w:val="002345CC"/>
    <w:rsid w:val="00282A15"/>
    <w:rsid w:val="00283284"/>
    <w:rsid w:val="00293785"/>
    <w:rsid w:val="002B76EF"/>
    <w:rsid w:val="002C0879"/>
    <w:rsid w:val="002C37B4"/>
    <w:rsid w:val="0036040A"/>
    <w:rsid w:val="003903D6"/>
    <w:rsid w:val="00393CC4"/>
    <w:rsid w:val="00397FA9"/>
    <w:rsid w:val="003B7193"/>
    <w:rsid w:val="00413810"/>
    <w:rsid w:val="00446C13"/>
    <w:rsid w:val="004519CE"/>
    <w:rsid w:val="004A35D2"/>
    <w:rsid w:val="004D7560"/>
    <w:rsid w:val="004E5CD9"/>
    <w:rsid w:val="004F64CD"/>
    <w:rsid w:val="00507745"/>
    <w:rsid w:val="005078B4"/>
    <w:rsid w:val="0053328A"/>
    <w:rsid w:val="00540FC6"/>
    <w:rsid w:val="005511B6"/>
    <w:rsid w:val="00553C98"/>
    <w:rsid w:val="0059669C"/>
    <w:rsid w:val="005A6A28"/>
    <w:rsid w:val="005A7635"/>
    <w:rsid w:val="005B39C8"/>
    <w:rsid w:val="005E4B08"/>
    <w:rsid w:val="005F11CA"/>
    <w:rsid w:val="005F63AF"/>
    <w:rsid w:val="00645D7F"/>
    <w:rsid w:val="00656940"/>
    <w:rsid w:val="00665274"/>
    <w:rsid w:val="00666C03"/>
    <w:rsid w:val="00686DAB"/>
    <w:rsid w:val="006A2B2C"/>
    <w:rsid w:val="006B4CC2"/>
    <w:rsid w:val="006B6649"/>
    <w:rsid w:val="006C0282"/>
    <w:rsid w:val="006E1542"/>
    <w:rsid w:val="006F39DB"/>
    <w:rsid w:val="006F407B"/>
    <w:rsid w:val="00721EA4"/>
    <w:rsid w:val="00797CB5"/>
    <w:rsid w:val="007A5C00"/>
    <w:rsid w:val="007B055F"/>
    <w:rsid w:val="007E6F1D"/>
    <w:rsid w:val="00880013"/>
    <w:rsid w:val="008920A4"/>
    <w:rsid w:val="008B2022"/>
    <w:rsid w:val="008B6B5C"/>
    <w:rsid w:val="008F0B20"/>
    <w:rsid w:val="008F5386"/>
    <w:rsid w:val="00913172"/>
    <w:rsid w:val="00922392"/>
    <w:rsid w:val="00981E19"/>
    <w:rsid w:val="009B4E86"/>
    <w:rsid w:val="009B52E4"/>
    <w:rsid w:val="009D26E1"/>
    <w:rsid w:val="009D6E8D"/>
    <w:rsid w:val="009E1106"/>
    <w:rsid w:val="009E344E"/>
    <w:rsid w:val="00A101E8"/>
    <w:rsid w:val="00A42848"/>
    <w:rsid w:val="00A52FEB"/>
    <w:rsid w:val="00A608B3"/>
    <w:rsid w:val="00A73C59"/>
    <w:rsid w:val="00A83927"/>
    <w:rsid w:val="00AC349E"/>
    <w:rsid w:val="00AC401D"/>
    <w:rsid w:val="00AD6A87"/>
    <w:rsid w:val="00B051F5"/>
    <w:rsid w:val="00B13758"/>
    <w:rsid w:val="00B31A0E"/>
    <w:rsid w:val="00B3475F"/>
    <w:rsid w:val="00B53AF4"/>
    <w:rsid w:val="00B7546A"/>
    <w:rsid w:val="00B92DBF"/>
    <w:rsid w:val="00B96DCF"/>
    <w:rsid w:val="00BB5BD1"/>
    <w:rsid w:val="00BC4ADB"/>
    <w:rsid w:val="00BD119F"/>
    <w:rsid w:val="00BD7B2F"/>
    <w:rsid w:val="00C61F4C"/>
    <w:rsid w:val="00C73EA1"/>
    <w:rsid w:val="00C8524A"/>
    <w:rsid w:val="00CC4F77"/>
    <w:rsid w:val="00CC55D7"/>
    <w:rsid w:val="00CD3CF6"/>
    <w:rsid w:val="00CE336D"/>
    <w:rsid w:val="00D0682A"/>
    <w:rsid w:val="00D106FF"/>
    <w:rsid w:val="00D15343"/>
    <w:rsid w:val="00D626EB"/>
    <w:rsid w:val="00DC7A6D"/>
    <w:rsid w:val="00DD1471"/>
    <w:rsid w:val="00E03D8D"/>
    <w:rsid w:val="00E838D2"/>
    <w:rsid w:val="00EB79C7"/>
    <w:rsid w:val="00ED24C8"/>
    <w:rsid w:val="00F01AC2"/>
    <w:rsid w:val="00F377E2"/>
    <w:rsid w:val="00F50748"/>
    <w:rsid w:val="00F72D02"/>
    <w:rsid w:val="00F74CE4"/>
    <w:rsid w:val="00F75A4E"/>
    <w:rsid w:val="00F87E93"/>
    <w:rsid w:val="00FB59E7"/>
    <w:rsid w:val="00FD090E"/>
    <w:rsid w:val="00FE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36F012"/>
  <w15:docId w15:val="{F1D8E6E7-7C4B-4F59-8DF1-55B427CC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87B776810A4AD0A895D5511C48E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8FCB9-D421-43C8-817D-356DE7AC13E9}"/>
      </w:docPartPr>
      <w:docPartBody>
        <w:p w:rsidR="003A3809" w:rsidRDefault="00D65BDF">
          <w:pPr>
            <w:pStyle w:val="9E87B776810A4AD0A895D5511C48EBC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09"/>
    <w:rsid w:val="003A3809"/>
    <w:rsid w:val="00D6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87B776810A4AD0A895D5511C48EBC0">
    <w:name w:val="9E87B776810A4AD0A895D5511C48E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64</TotalTime>
  <Pages>12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Mr. President</vt:lpstr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Mr. President</dc:title>
  <dc:creator>K20 Center</dc:creator>
  <cp:lastModifiedBy>Bigler, Elijah B.</cp:lastModifiedBy>
  <cp:revision>78</cp:revision>
  <cp:lastPrinted>2016-07-14T14:08:00Z</cp:lastPrinted>
  <dcterms:created xsi:type="dcterms:W3CDTF">2021-03-08T14:49:00Z</dcterms:created>
  <dcterms:modified xsi:type="dcterms:W3CDTF">2023-07-20T15:07:00Z</dcterms:modified>
</cp:coreProperties>
</file>