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3D3D6" w14:textId="7B4D614B" w:rsidR="003B4F79" w:rsidRDefault="000B7164">
      <w:pPr>
        <w:pStyle w:val="Title"/>
        <w:spacing w:line="240" w:lineRule="auto"/>
      </w:pPr>
      <w:r>
        <w:t>HOW I KNOW IT</w:t>
      </w:r>
    </w:p>
    <w:p w14:paraId="4552DF73" w14:textId="77777777" w:rsidR="000B7164" w:rsidRDefault="000B7164" w:rsidP="000B7164">
      <w:pPr>
        <w:pStyle w:val="Heading1"/>
      </w:pPr>
      <w:r>
        <w:t>Directions</w:t>
      </w:r>
    </w:p>
    <w:p w14:paraId="175319AB" w14:textId="77777777" w:rsidR="000B7164" w:rsidRDefault="000B7164" w:rsidP="000B7164">
      <w:r>
        <w:t>I</w:t>
      </w:r>
      <w:r w:rsidRPr="00DC171F">
        <w:t>n</w:t>
      </w:r>
      <w:r>
        <w:t>side</w:t>
      </w:r>
      <w:r w:rsidRPr="00DC171F">
        <w:t xml:space="preserve"> the circle, write all the information you know about how natural selection contributes to the expansion of some species and </w:t>
      </w:r>
      <w:r>
        <w:t xml:space="preserve">the </w:t>
      </w:r>
      <w:r w:rsidRPr="00DC171F">
        <w:t>decline of others</w:t>
      </w:r>
      <w:r>
        <w:t>.</w:t>
      </w:r>
      <w:r w:rsidRPr="00DC171F">
        <w:t xml:space="preserve"> Outside the circle, draw a line from each point and explain how you know th</w:t>
      </w:r>
      <w:r>
        <w:t>at</w:t>
      </w:r>
      <w:r w:rsidRPr="00DC171F">
        <w:t xml:space="preserve"> information</w:t>
      </w:r>
      <w:r>
        <w:t>:</w:t>
      </w:r>
      <w:r w:rsidRPr="00DC171F">
        <w:t xml:space="preserve"> </w:t>
      </w:r>
      <w:r>
        <w:t>Which source(s) did</w:t>
      </w:r>
      <w:r w:rsidRPr="00DC171F">
        <w:t xml:space="preserve"> you </w:t>
      </w:r>
      <w:r>
        <w:t>learn it from</w:t>
      </w:r>
      <w:r w:rsidRPr="00DC171F">
        <w:t xml:space="preserve">? </w:t>
      </w:r>
    </w:p>
    <w:p w14:paraId="0C5BA69A" w14:textId="7226CAE5" w:rsidR="000B7164" w:rsidRDefault="000B7164" w:rsidP="000B7164">
      <w:r w:rsidRPr="00DC17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64B05A1" wp14:editId="76F0A879">
                <wp:simplePos x="0" y="0"/>
                <wp:positionH relativeFrom="column">
                  <wp:posOffset>0</wp:posOffset>
                </wp:positionH>
                <wp:positionV relativeFrom="paragraph">
                  <wp:posOffset>266388</wp:posOffset>
                </wp:positionV>
                <wp:extent cx="5943600" cy="5943600"/>
                <wp:effectExtent l="0" t="0" r="12700" b="12700"/>
                <wp:wrapNone/>
                <wp:docPr id="12" name="Oval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943600" cy="594360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2EC8DC" w14:textId="77777777" w:rsidR="000B7164" w:rsidRDefault="000B7164" w:rsidP="000B716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B05A1" id="Oval 12" o:spid="_x0000_s1026" style="position:absolute;margin-left:0;margin-top:21pt;width:468pt;height:4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" filled="f" strokecolor="#288ac3 [3204]" strokeweight="1pt">
                <v:stroke startarrowwidth="narrow" startarrowlength="short" endarrowwidth="narrow" endarrowlength="short" joinstyle="miter"/>
                <v:path arrowok="t"/>
                <o:lock v:ext="edit" aspectratio="t"/>
                <v:textbox inset="2.53958mm,2.53958mm,2.53958mm,2.53958mm">
                  <w:txbxContent>
                    <w:p w14:paraId="552EC8DC" w14:textId="77777777" w:rsidR="000B7164" w:rsidRDefault="000B7164" w:rsidP="000B7164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00D8A300" w14:textId="47DB4CB1" w:rsidR="000B7164" w:rsidRDefault="000B7164" w:rsidP="000B7164"/>
    <w:p w14:paraId="0A8BE72D" w14:textId="0D86552C" w:rsidR="000B7164" w:rsidRDefault="000B7164" w:rsidP="000B7164"/>
    <w:p w14:paraId="4F1DCD1E" w14:textId="6850785F" w:rsidR="000B7164" w:rsidRDefault="000B7164">
      <w:pPr>
        <w:spacing w:line="240" w:lineRule="auto"/>
      </w:pPr>
    </w:p>
    <w:sectPr w:rsidR="000B7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270FB1" w14:textId="77777777" w:rsidR="001A68B1" w:rsidRDefault="001A68B1">
      <w:pPr>
        <w:spacing w:after="0" w:line="240" w:lineRule="auto"/>
      </w:pPr>
      <w:r>
        <w:separator/>
      </w:r>
    </w:p>
  </w:endnote>
  <w:endnote w:type="continuationSeparator" w:id="0">
    <w:p w14:paraId="25364D9A" w14:textId="77777777" w:rsidR="001A68B1" w:rsidRDefault="001A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23CFAF9-1140-6B47-B8E2-18370B13A76A}"/>
    <w:embedBold r:id="rId2" w:fontKey="{6012E0B8-9AE4-494A-8DF0-FA0E2C86E4D9}"/>
    <w:embedItalic r:id="rId3" w:fontKey="{3C4F1335-F1C9-E446-A212-AB98E356D6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18998D-5E4B-F947-B5AE-CC16502CA721}"/>
    <w:embedBold r:id="rId5" w:fontKey="{C157BAF4-F522-2F40-9A71-DF128C0D8D64}"/>
    <w:embedItalic r:id="rId6" w:fontKey="{B622BBE6-1563-1347-B75C-4BEAE5E235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FD388AF5-E9ED-9E47-A47E-F39370D21CF9}"/>
    <w:embedBold r:id="rId8" w:fontKey="{7B6F04EC-7B3A-4347-AE80-03F6B4989D80}"/>
    <w:embedItalic r:id="rId9" w:fontKey="{D8BA4B74-36EF-254C-87E6-4D4F6168E4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22A1A5F3-1AD5-5841-8F1A-80034E5B3D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F04CE3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0DC69" w14:textId="7D00EA28" w:rsidR="003B4F79" w:rsidRDefault="000B716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C08FB8F" wp14:editId="02367CFA">
              <wp:simplePos x="0" y="0"/>
              <wp:positionH relativeFrom="column">
                <wp:posOffset>2527300</wp:posOffset>
              </wp:positionH>
              <wp:positionV relativeFrom="paragraph">
                <wp:posOffset>-34290</wp:posOffset>
              </wp:positionV>
              <wp:extent cx="2510790" cy="33464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079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50AD0" w14:textId="460D7799" w:rsidR="003B4F79" w:rsidRPr="000B7164" w:rsidRDefault="001C2135" w:rsidP="001C2135">
                          <w:pPr>
                            <w:pStyle w:val="Footer"/>
                          </w:pPr>
                          <w:fldSimple w:instr=" TITLE  \* MERGEFORMAT ">
                            <w:r w:rsidR="00B936A6">
                              <w:t>Only the Strong Survive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08FB8F" id="Rectangle 1" o:spid="_x0000_s1027" style="position:absolute;margin-left:199pt;margin-top:-2.7pt;width:197.7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" filled="f" stroked="f">
              <v:textbox inset="2.53958mm,1.2694mm,2.53958mm,1.2694mm">
                <w:txbxContent>
                  <w:p w14:paraId="06050AD0" w14:textId="460D7799" w:rsidR="003B4F79" w:rsidRPr="000B7164" w:rsidRDefault="001C2135" w:rsidP="001C2135">
                    <w:pPr>
                      <w:pStyle w:val="Footer"/>
                    </w:pPr>
                    <w:fldSimple w:instr=" TITLE  \* MERGEFORMAT ">
                      <w:r w:rsidR="00B936A6">
                        <w:t>Only the Strong Survive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22903440" wp14:editId="088A9EFE">
          <wp:simplePos x="0" y="0"/>
          <wp:positionH relativeFrom="column">
            <wp:posOffset>1109141</wp:posOffset>
          </wp:positionH>
          <wp:positionV relativeFrom="paragraph">
            <wp:posOffset>-32361</wp:posOffset>
          </wp:positionV>
          <wp:extent cx="4902200" cy="50800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86E73E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839BC9" w14:textId="77777777" w:rsidR="001A68B1" w:rsidRDefault="001A68B1">
      <w:pPr>
        <w:spacing w:after="0" w:line="240" w:lineRule="auto"/>
      </w:pPr>
      <w:r>
        <w:separator/>
      </w:r>
    </w:p>
  </w:footnote>
  <w:footnote w:type="continuationSeparator" w:id="0">
    <w:p w14:paraId="1936B27D" w14:textId="77777777" w:rsidR="001A68B1" w:rsidRDefault="001A6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F51072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81594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61DE19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6357"/>
    <w:multiLevelType w:val="multilevel"/>
    <w:tmpl w:val="BAB66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C6508"/>
    <w:multiLevelType w:val="multilevel"/>
    <w:tmpl w:val="6338B1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3039D2"/>
    <w:multiLevelType w:val="multilevel"/>
    <w:tmpl w:val="C504B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8004005">
    <w:abstractNumId w:val="4"/>
  </w:num>
  <w:num w:numId="2" w16cid:durableId="1303656494">
    <w:abstractNumId w:val="2"/>
  </w:num>
  <w:num w:numId="3" w16cid:durableId="1052775949">
    <w:abstractNumId w:val="3"/>
  </w:num>
  <w:num w:numId="4" w16cid:durableId="1296905603">
    <w:abstractNumId w:val="5"/>
  </w:num>
  <w:num w:numId="5" w16cid:durableId="1771200790">
    <w:abstractNumId w:val="1"/>
  </w:num>
  <w:num w:numId="6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79"/>
    <w:rsid w:val="000B7164"/>
    <w:rsid w:val="001A68B1"/>
    <w:rsid w:val="001C2135"/>
    <w:rsid w:val="003B4F79"/>
    <w:rsid w:val="003C3630"/>
    <w:rsid w:val="00660B89"/>
    <w:rsid w:val="00741DDB"/>
    <w:rsid w:val="00B35DE0"/>
    <w:rsid w:val="00B5437C"/>
    <w:rsid w:val="00B9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CCCC6"/>
  <w15:docId w15:val="{D70B0701-69AF-6840-B24C-47FC4A0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C2135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13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213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1C213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1C213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13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C213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C2135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C2135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1C2135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135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135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C2135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C2135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C2135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1C2135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135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135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C2135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C213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C213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C2135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1C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1C213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1C2135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1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2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135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1C2135"/>
    <w:pPr>
      <w:ind w:left="720"/>
      <w:contextualSpacing/>
    </w:pPr>
  </w:style>
  <w:style w:type="paragraph" w:customStyle="1" w:styleId="AnswerKey">
    <w:name w:val="Answer Key"/>
    <w:basedOn w:val="Normal"/>
    <w:qFormat/>
    <w:rsid w:val="001C2135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54</Words>
  <Characters>261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Only the Strong Survive</dc:title>
  <dc:subject/>
  <dc:creator>K20 Center</dc:creator>
  <cp:keywords/>
  <dc:description/>
  <cp:lastModifiedBy>Gracia, Ann M.</cp:lastModifiedBy>
  <cp:revision>3</cp:revision>
  <cp:lastPrinted>2026-07-13T16:15:00Z</cp:lastPrinted>
  <dcterms:created xsi:type="dcterms:W3CDTF">2026-07-13T16:15:00Z</dcterms:created>
  <dcterms:modified xsi:type="dcterms:W3CDTF">2026-07-13T16:15:00Z</dcterms:modified>
  <cp:category/>
</cp:coreProperties>
</file>