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2834FC7" w14:textId="68D3F565" w:rsidR="00446C13" w:rsidRPr="00DC7A6D" w:rsidRDefault="00197857" w:rsidP="00DC7A6D">
      <w:pPr>
        <w:pStyle w:val="Title"/>
      </w:pPr>
      <w:r>
        <w:t>where do animals live and what do they eat?</w:t>
      </w:r>
    </w:p>
    <w:p w14:paraId="691B5C8E" w14:textId="7AF3A4FD" w:rsidR="00197857" w:rsidRPr="00197857" w:rsidRDefault="00197857" w:rsidP="00197857">
      <w:pPr>
        <w:pStyle w:val="Heading1"/>
        <w:rPr>
          <w:rFonts w:asciiTheme="minorHAnsi" w:eastAsiaTheme="minorHAnsi" w:hAnsiTheme="minorHAnsi" w:cstheme="minorBidi"/>
          <w:b w:val="0"/>
          <w:color w:val="auto"/>
          <w:szCs w:val="22"/>
          <w:shd w:val="clear" w:color="auto" w:fill="auto"/>
        </w:rPr>
      </w:pPr>
      <w:r w:rsidRPr="00197857">
        <w:rPr>
          <w:rFonts w:asciiTheme="minorHAnsi" w:eastAsiaTheme="minorHAnsi" w:hAnsiTheme="minorHAnsi" w:cstheme="minorBidi"/>
          <w:b w:val="0"/>
          <w:color w:val="auto"/>
          <w:szCs w:val="22"/>
          <w:shd w:val="clear" w:color="auto" w:fill="auto"/>
        </w:rPr>
        <w:t xml:space="preserve">The information on each </w:t>
      </w:r>
      <w:r w:rsidR="00A07E10">
        <w:rPr>
          <w:rFonts w:asciiTheme="minorHAnsi" w:eastAsiaTheme="minorHAnsi" w:hAnsiTheme="minorHAnsi" w:cstheme="minorBidi"/>
          <w:b w:val="0"/>
          <w:color w:val="auto"/>
          <w:szCs w:val="22"/>
          <w:shd w:val="clear" w:color="auto" w:fill="auto"/>
        </w:rPr>
        <w:t xml:space="preserve">of the below </w:t>
      </w:r>
      <w:r w:rsidRPr="00197857">
        <w:rPr>
          <w:rFonts w:asciiTheme="minorHAnsi" w:eastAsiaTheme="minorHAnsi" w:hAnsiTheme="minorHAnsi" w:cstheme="minorBidi"/>
          <w:b w:val="0"/>
          <w:color w:val="auto"/>
          <w:szCs w:val="22"/>
          <w:shd w:val="clear" w:color="auto" w:fill="auto"/>
        </w:rPr>
        <w:t>card</w:t>
      </w:r>
      <w:r w:rsidR="00A07E10">
        <w:rPr>
          <w:rFonts w:asciiTheme="minorHAnsi" w:eastAsiaTheme="minorHAnsi" w:hAnsiTheme="minorHAnsi" w:cstheme="minorBidi"/>
          <w:b w:val="0"/>
          <w:color w:val="auto"/>
          <w:szCs w:val="22"/>
          <w:shd w:val="clear" w:color="auto" w:fill="auto"/>
        </w:rPr>
        <w:t>s</w:t>
      </w:r>
      <w:r w:rsidRPr="00197857">
        <w:rPr>
          <w:rFonts w:asciiTheme="minorHAnsi" w:eastAsiaTheme="minorHAnsi" w:hAnsiTheme="minorHAnsi" w:cstheme="minorBidi"/>
          <w:b w:val="0"/>
          <w:color w:val="auto"/>
          <w:szCs w:val="22"/>
          <w:shd w:val="clear" w:color="auto" w:fill="auto"/>
        </w:rPr>
        <w:t xml:space="preserve"> can help your students with their farm research. If your students are not reading yet, have them match the cards by looking for key words and pictures.</w:t>
      </w:r>
    </w:p>
    <w:p w14:paraId="7F4ED5C4" w14:textId="45C95235" w:rsidR="00197857" w:rsidRDefault="00197857" w:rsidP="00A07E10">
      <w:pPr>
        <w:pStyle w:val="Heading2"/>
        <w:rPr>
          <w:rFonts w:eastAsiaTheme="minorHAnsi"/>
          <w:b/>
        </w:rPr>
      </w:pPr>
      <w:r w:rsidRPr="00197857">
        <w:rPr>
          <w:rFonts w:eastAsiaTheme="minorHAnsi"/>
        </w:rPr>
        <w:t>Instructions:</w:t>
      </w:r>
      <w:r w:rsidR="00A07E10">
        <w:rPr>
          <w:rFonts w:eastAsiaTheme="minorHAnsi"/>
          <w:b/>
        </w:rPr>
        <w:t xml:space="preserve"> </w:t>
      </w:r>
      <w:r w:rsidRPr="00197857">
        <w:rPr>
          <w:rFonts w:eastAsiaTheme="minorHAnsi"/>
        </w:rPr>
        <w:t>Cut each set into three pieces. If you want the sets to be self</w:t>
      </w:r>
      <w:r w:rsidRPr="006A220C">
        <w:rPr>
          <w:rFonts w:eastAsiaTheme="minorHAnsi"/>
        </w:rPr>
        <w:t>-</w:t>
      </w:r>
      <w:r w:rsidR="00A07E10" w:rsidRPr="006A220C">
        <w:rPr>
          <w:rFonts w:eastAsiaTheme="minorHAnsi"/>
        </w:rPr>
        <w:t>checking,</w:t>
      </w:r>
      <w:r w:rsidRPr="00197857">
        <w:rPr>
          <w:rFonts w:eastAsiaTheme="minorHAnsi"/>
        </w:rPr>
        <w:t xml:space="preserve"> you can color code the sets or mark the cards on the blank side. Laminate for extended use.</w:t>
      </w:r>
    </w:p>
    <w:p w14:paraId="2C700F3B" w14:textId="620520F9" w:rsidR="00A07E10" w:rsidRDefault="00A07E10" w:rsidP="00197857">
      <w:pPr>
        <w:pStyle w:val="BodyText"/>
      </w:pPr>
    </w:p>
    <w:p w14:paraId="79CEE8CA" w14:textId="77777777" w:rsidR="00A07E10" w:rsidRDefault="00A07E10" w:rsidP="00197857">
      <w:pPr>
        <w:pStyle w:val="BodyText"/>
      </w:pPr>
    </w:p>
    <w:p w14:paraId="44EAC4CC" w14:textId="5E0377AC" w:rsidR="00197857" w:rsidRDefault="000D6F0D" w:rsidP="00197857">
      <w:pPr>
        <w:pStyle w:val="BodyText"/>
      </w:pPr>
      <w:r w:rsidRPr="000D6F0D">
        <w:rPr>
          <w:noProof/>
        </w:rPr>
        <w:drawing>
          <wp:inline distT="0" distB="0" distL="0" distR="0" wp14:anchorId="417F58F2" wp14:editId="03F39147">
            <wp:extent cx="5943600" cy="3891280"/>
            <wp:effectExtent l="0" t="0" r="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5B122" w14:textId="0A6CBB90" w:rsidR="00197857" w:rsidRDefault="00197857">
      <w:pPr>
        <w:spacing w:after="160" w:line="259" w:lineRule="auto"/>
      </w:pPr>
      <w:r>
        <w:br w:type="page"/>
      </w:r>
    </w:p>
    <w:p w14:paraId="08642BC7" w14:textId="77777777" w:rsidR="00197857" w:rsidRPr="00197857" w:rsidRDefault="00197857" w:rsidP="00197857">
      <w:pPr>
        <w:pStyle w:val="BodyText"/>
      </w:pPr>
    </w:p>
    <w:p w14:paraId="7D8C959B" w14:textId="6CAEA8D2" w:rsidR="00197857" w:rsidRDefault="00197857" w:rsidP="00197857">
      <w:pPr>
        <w:pStyle w:val="BodyText"/>
      </w:pPr>
      <w:r w:rsidRPr="00197857">
        <w:rPr>
          <w:noProof/>
        </w:rPr>
        <w:drawing>
          <wp:inline distT="0" distB="0" distL="0" distR="0" wp14:anchorId="1C8C9B6D" wp14:editId="2FA87574">
            <wp:extent cx="5943600" cy="7698740"/>
            <wp:effectExtent l="0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F7DA6" w14:textId="033D72BD" w:rsidR="00197857" w:rsidRDefault="00197857" w:rsidP="00197857">
      <w:pPr>
        <w:pStyle w:val="BodyText"/>
      </w:pPr>
      <w:r w:rsidRPr="00197857">
        <w:rPr>
          <w:noProof/>
        </w:rPr>
        <w:lastRenderedPageBreak/>
        <w:drawing>
          <wp:inline distT="0" distB="0" distL="0" distR="0" wp14:anchorId="38068803" wp14:editId="1B0AAA8C">
            <wp:extent cx="5943600" cy="7654290"/>
            <wp:effectExtent l="0" t="0" r="0" b="381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760C6" w14:textId="77697635" w:rsidR="00197857" w:rsidRDefault="00197857" w:rsidP="00197857">
      <w:pPr>
        <w:pStyle w:val="BodyText"/>
      </w:pPr>
    </w:p>
    <w:p w14:paraId="2B3A5077" w14:textId="264F23AE" w:rsidR="00197857" w:rsidRPr="00197857" w:rsidRDefault="00197857" w:rsidP="00197857">
      <w:pPr>
        <w:pStyle w:val="BodyText"/>
      </w:pPr>
      <w:r w:rsidRPr="00197857">
        <w:rPr>
          <w:noProof/>
        </w:rPr>
        <w:lastRenderedPageBreak/>
        <w:drawing>
          <wp:inline distT="0" distB="0" distL="0" distR="0" wp14:anchorId="09EA18BA" wp14:editId="70422F76">
            <wp:extent cx="5943600" cy="7485380"/>
            <wp:effectExtent l="0" t="0" r="0" b="127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8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450CD" w14:textId="77777777" w:rsidR="00197857" w:rsidRPr="00197857" w:rsidRDefault="00197857" w:rsidP="00197857">
      <w:pPr>
        <w:pStyle w:val="BodyText"/>
      </w:pPr>
    </w:p>
    <w:p w14:paraId="5EAC74C1" w14:textId="77777777" w:rsidR="00197857" w:rsidRPr="00197857" w:rsidRDefault="00197857" w:rsidP="00197857">
      <w:pPr>
        <w:pStyle w:val="BodyText"/>
      </w:pPr>
    </w:p>
    <w:p w14:paraId="01C2CAE6" w14:textId="5C3486E5" w:rsidR="00197857" w:rsidRDefault="00197857" w:rsidP="00197857">
      <w:pPr>
        <w:pStyle w:val="BodyText"/>
      </w:pPr>
      <w:r w:rsidRPr="00197857">
        <w:rPr>
          <w:noProof/>
        </w:rPr>
        <w:lastRenderedPageBreak/>
        <w:drawing>
          <wp:inline distT="0" distB="0" distL="0" distR="0" wp14:anchorId="22731BB6" wp14:editId="7DDB2C04">
            <wp:extent cx="5943600" cy="3831590"/>
            <wp:effectExtent l="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86FDC" w14:textId="6C6679F9" w:rsidR="00197857" w:rsidRDefault="00197857" w:rsidP="00472D80">
      <w:pPr>
        <w:pStyle w:val="Citation"/>
      </w:pPr>
      <w:r>
        <w:t>Sources</w:t>
      </w:r>
      <w:r w:rsidR="006A220C">
        <w:t>:</w:t>
      </w:r>
    </w:p>
    <w:p w14:paraId="68FED0F6" w14:textId="231FCA56" w:rsidR="000D6F0D" w:rsidRDefault="000D6F0D" w:rsidP="00472D80">
      <w:pPr>
        <w:pStyle w:val="Citation"/>
        <w:spacing w:after="0"/>
      </w:pPr>
      <w:r w:rsidRPr="000D6F0D">
        <w:t xml:space="preserve">A. </w:t>
      </w:r>
      <w:proofErr w:type="spellStart"/>
      <w:r w:rsidRPr="000D6F0D">
        <w:t>Drauglis</w:t>
      </w:r>
      <w:proofErr w:type="spellEnd"/>
      <w:r w:rsidRPr="000D6F0D">
        <w:t>. (</w:t>
      </w:r>
      <w:proofErr w:type="spellStart"/>
      <w:r w:rsidRPr="000D6F0D">
        <w:t>n.a.</w:t>
      </w:r>
      <w:proofErr w:type="spellEnd"/>
      <w:r w:rsidRPr="000D6F0D">
        <w:t>). Turkey. </w:t>
      </w:r>
      <w:r w:rsidRPr="000D6F0D">
        <w:rPr>
          <w:iCs/>
        </w:rPr>
        <w:t>Flickr.</w:t>
      </w:r>
      <w:r w:rsidRPr="000D6F0D">
        <w:t> </w:t>
      </w:r>
      <w:hyperlink r:id="rId13" w:history="1">
        <w:r w:rsidR="00472D80" w:rsidRPr="00437464">
          <w:rPr>
            <w:rStyle w:val="Hyperlink"/>
          </w:rPr>
          <w:t>https://live.staticflickr.com/3419/3746940920_f4dfe9086d.jpg</w:t>
        </w:r>
      </w:hyperlink>
    </w:p>
    <w:p w14:paraId="5201818D" w14:textId="77777777" w:rsidR="00A07E10" w:rsidRDefault="00A07E10" w:rsidP="00A07E10">
      <w:pPr>
        <w:pStyle w:val="Citation"/>
        <w:spacing w:after="0"/>
      </w:pPr>
      <w:proofErr w:type="spellStart"/>
      <w:r w:rsidRPr="000D6F0D">
        <w:t>N.a.</w:t>
      </w:r>
      <w:proofErr w:type="spellEnd"/>
      <w:r w:rsidRPr="000D6F0D">
        <w:t xml:space="preserve"> (n.d.). Animals. Pixabay. https://cdn.pixabay.com/photo/2012/04/30/09/58/animals-44571_960_720.png</w:t>
      </w:r>
    </w:p>
    <w:p w14:paraId="5C5A31C8" w14:textId="5F73BD5E" w:rsidR="00A07E10" w:rsidRDefault="00A07E10" w:rsidP="00A07E10">
      <w:pPr>
        <w:pStyle w:val="Citation"/>
        <w:spacing w:after="0"/>
      </w:pPr>
      <w:proofErr w:type="spellStart"/>
      <w:r w:rsidRPr="000D6F0D">
        <w:t>N.a.</w:t>
      </w:r>
      <w:proofErr w:type="spellEnd"/>
      <w:r w:rsidRPr="000D6F0D">
        <w:t xml:space="preserve"> (n.d.). Applejack's chicken coop. Wixmp. </w:t>
      </w:r>
      <w:hyperlink r:id="rId14" w:history="1">
        <w:r w:rsidRPr="00437464">
          <w:rPr>
            <w:rStyle w:val="Hyperlink"/>
          </w:rPr>
          <w:t>https://images-wixmp-ed30a86b8c4ca887773594c2.wixmp.com/intermediary/f/f7734375-eee6-49f7-ab92-f5fec3b5c0f1/d7vrp5l-2d981d50-71a3-4399-a1d6-0ab8f489b8de.png/v1/fill/w_287,h_200,strp/mlp_resource__applejack_s_chicken_coop_by_lahirien_d7vrp5l-200h.p</w:t>
        </w:r>
      </w:hyperlink>
    </w:p>
    <w:p w14:paraId="33F6B0FA" w14:textId="4EC450BD" w:rsidR="00472D80" w:rsidRDefault="00472D80" w:rsidP="00472D80">
      <w:pPr>
        <w:pStyle w:val="Citation"/>
        <w:spacing w:after="0"/>
      </w:pPr>
      <w:proofErr w:type="spellStart"/>
      <w:r w:rsidRPr="00472D80">
        <w:t>N.a.</w:t>
      </w:r>
      <w:proofErr w:type="spellEnd"/>
      <w:r w:rsidRPr="00472D80">
        <w:t xml:space="preserve"> (n.d.). Barn. Pixabay. https://pixabay.com/photos/barn-rustic-barns-ohio-digital-art-2683249/</w:t>
      </w:r>
    </w:p>
    <w:p w14:paraId="1EDE08B0" w14:textId="77777777" w:rsidR="00A07E10" w:rsidRDefault="00A07E10" w:rsidP="00A07E10">
      <w:pPr>
        <w:pStyle w:val="Citation"/>
        <w:spacing w:after="0"/>
      </w:pPr>
      <w:proofErr w:type="spellStart"/>
      <w:r w:rsidRPr="000D6F0D">
        <w:t>N.a.</w:t>
      </w:r>
      <w:proofErr w:type="spellEnd"/>
      <w:r w:rsidRPr="000D6F0D">
        <w:t xml:space="preserve"> (n.d.). Goat. G</w:t>
      </w:r>
      <w:r w:rsidRPr="000D6F0D">
        <w:rPr>
          <w:iCs/>
        </w:rPr>
        <w:t>eograph.org.uk</w:t>
      </w:r>
      <w:r w:rsidRPr="000D6F0D">
        <w:t xml:space="preserve">.  </w:t>
      </w:r>
      <w:hyperlink r:id="rId15" w:history="1">
        <w:r w:rsidRPr="00437464">
          <w:rPr>
            <w:rStyle w:val="Hyperlink"/>
          </w:rPr>
          <w:t>https://s0.geograph.org.uk/geophotos/02/23/59/2235987_71729157.jpg</w:t>
        </w:r>
      </w:hyperlink>
    </w:p>
    <w:p w14:paraId="67EF2590" w14:textId="77777777" w:rsidR="00A07E10" w:rsidRDefault="00A07E10" w:rsidP="00A07E10">
      <w:pPr>
        <w:pStyle w:val="Citation"/>
        <w:spacing w:after="0"/>
      </w:pPr>
      <w:proofErr w:type="spellStart"/>
      <w:r w:rsidRPr="000D6F0D">
        <w:t>N.a.</w:t>
      </w:r>
      <w:proofErr w:type="spellEnd"/>
      <w:r w:rsidRPr="000D6F0D">
        <w:t xml:space="preserve"> (n.d.). Goat PNG. PNG </w:t>
      </w:r>
      <w:proofErr w:type="spellStart"/>
      <w:r w:rsidRPr="000D6F0D">
        <w:t>Img</w:t>
      </w:r>
      <w:proofErr w:type="spellEnd"/>
      <w:r w:rsidRPr="000D6F0D">
        <w:t>. http://pngimg.com/uploads/goat/goat_PNG13149.png</w:t>
      </w:r>
    </w:p>
    <w:p w14:paraId="7A63070D" w14:textId="77777777" w:rsidR="00A07E10" w:rsidRDefault="00A07E10" w:rsidP="00A07E10">
      <w:pPr>
        <w:pStyle w:val="Citation"/>
        <w:spacing w:after="0"/>
      </w:pPr>
      <w:proofErr w:type="spellStart"/>
      <w:r w:rsidRPr="000D6F0D">
        <w:t>N.a.</w:t>
      </w:r>
      <w:proofErr w:type="spellEnd"/>
      <w:r w:rsidRPr="000D6F0D">
        <w:t xml:space="preserve"> (n.d.). Goat vector. Pixabay. </w:t>
      </w:r>
      <w:hyperlink r:id="rId16" w:history="1">
        <w:r w:rsidRPr="00437464">
          <w:rPr>
            <w:rStyle w:val="Hyperlink"/>
          </w:rPr>
          <w:t>https://cdn.pixabay.com/photo/2016/06/14/15/02/vector-1456762_640.png</w:t>
        </w:r>
      </w:hyperlink>
    </w:p>
    <w:p w14:paraId="4F4D4E8C" w14:textId="77777777" w:rsidR="00A07E10" w:rsidRDefault="00A07E10" w:rsidP="00A07E10">
      <w:pPr>
        <w:pStyle w:val="Citation"/>
        <w:spacing w:after="0"/>
      </w:pPr>
      <w:proofErr w:type="spellStart"/>
      <w:r w:rsidRPr="000D6F0D">
        <w:t>N.a.</w:t>
      </w:r>
      <w:proofErr w:type="spellEnd"/>
      <w:r w:rsidRPr="000D6F0D">
        <w:t xml:space="preserve"> (n.d.). Goose. Flickr. </w:t>
      </w:r>
      <w:hyperlink r:id="rId17" w:history="1">
        <w:r w:rsidRPr="00437464">
          <w:rPr>
            <w:rStyle w:val="Hyperlink"/>
          </w:rPr>
          <w:t>https://farm3.staticflickr.com/2159/2476380393_0304cc025d_z.jpg</w:t>
        </w:r>
      </w:hyperlink>
    </w:p>
    <w:p w14:paraId="63CB2C45" w14:textId="77777777" w:rsidR="00A07E10" w:rsidRDefault="00A07E10" w:rsidP="00A07E10">
      <w:pPr>
        <w:pStyle w:val="Citation"/>
        <w:spacing w:after="0"/>
      </w:pPr>
      <w:proofErr w:type="spellStart"/>
      <w:r w:rsidRPr="000D6F0D">
        <w:t>N.a.</w:t>
      </w:r>
      <w:proofErr w:type="spellEnd"/>
      <w:r w:rsidRPr="000D6F0D">
        <w:t xml:space="preserve"> (n.d.). Goose. </w:t>
      </w:r>
      <w:r w:rsidRPr="000D6F0D">
        <w:rPr>
          <w:iCs/>
        </w:rPr>
        <w:t>Public Domain Pictures</w:t>
      </w:r>
      <w:r w:rsidRPr="000D6F0D">
        <w:t xml:space="preserve">. </w:t>
      </w:r>
      <w:hyperlink r:id="rId18" w:history="1">
        <w:r w:rsidRPr="00437464">
          <w:rPr>
            <w:rStyle w:val="Hyperlink"/>
          </w:rPr>
          <w:t>https://www.publicdomainpictures.net/pictures/10000/nahled/1066-12453739216Xco.jpg</w:t>
        </w:r>
      </w:hyperlink>
    </w:p>
    <w:p w14:paraId="2F159B56" w14:textId="54A52B1C" w:rsidR="00A07E10" w:rsidRDefault="00A07E10" w:rsidP="00A07E10">
      <w:pPr>
        <w:pStyle w:val="Citation"/>
        <w:spacing w:after="0"/>
      </w:pPr>
      <w:proofErr w:type="spellStart"/>
      <w:r w:rsidRPr="000D6F0D">
        <w:t>N.a.</w:t>
      </w:r>
      <w:proofErr w:type="spellEnd"/>
      <w:r w:rsidRPr="000D6F0D">
        <w:t xml:space="preserve"> (n.d.). Healthy. Open Clip Art. </w:t>
      </w:r>
      <w:hyperlink r:id="rId19" w:history="1">
        <w:r w:rsidRPr="00437464">
          <w:rPr>
            <w:rStyle w:val="Hyperlink"/>
          </w:rPr>
          <w:t>https://openclipart.org/image/2400px/svg_to_png/148765/healthy.png</w:t>
        </w:r>
      </w:hyperlink>
    </w:p>
    <w:p w14:paraId="232B1BFD" w14:textId="77777777" w:rsidR="00A07E10" w:rsidRDefault="00A07E10" w:rsidP="00A07E10">
      <w:pPr>
        <w:pStyle w:val="Citation"/>
        <w:spacing w:after="0"/>
      </w:pPr>
      <w:proofErr w:type="spellStart"/>
      <w:r w:rsidRPr="000D6F0D">
        <w:t>N.a.</w:t>
      </w:r>
      <w:proofErr w:type="spellEnd"/>
      <w:r w:rsidRPr="000D6F0D">
        <w:t xml:space="preserve"> (n.d.). Horses eating hay. Schools Do. </w:t>
      </w:r>
      <w:hyperlink r:id="rId20" w:history="1">
        <w:r w:rsidRPr="00437464">
          <w:rPr>
            <w:rStyle w:val="Hyperlink"/>
          </w:rPr>
          <w:t>https://news.schoolsdo.org/wp-content/uploads/2015/04/horses_eating_hay.jpg</w:t>
        </w:r>
      </w:hyperlink>
    </w:p>
    <w:p w14:paraId="2131F20A" w14:textId="77777777" w:rsidR="00A07E10" w:rsidRDefault="00A07E10" w:rsidP="00A07E10">
      <w:pPr>
        <w:pStyle w:val="Citation"/>
        <w:spacing w:after="0"/>
      </w:pPr>
      <w:proofErr w:type="spellStart"/>
      <w:r w:rsidRPr="000D6F0D">
        <w:t>N.a.</w:t>
      </w:r>
      <w:proofErr w:type="spellEnd"/>
      <w:r w:rsidRPr="000D6F0D">
        <w:t xml:space="preserve"> (</w:t>
      </w:r>
      <w:proofErr w:type="spellStart"/>
      <w:r w:rsidRPr="000D6F0D">
        <w:t>n.a.</w:t>
      </w:r>
      <w:proofErr w:type="spellEnd"/>
      <w:r w:rsidRPr="000D6F0D">
        <w:t>). Pig in dirt. Good Free Photos. https://www.goodfreephotos.com/albums/vector-images/pig-in-dirt-vector-clipart.png</w:t>
      </w:r>
    </w:p>
    <w:p w14:paraId="141F231B" w14:textId="77777777" w:rsidR="00A07E10" w:rsidRPr="00197857" w:rsidRDefault="00A07E10" w:rsidP="00A07E10">
      <w:pPr>
        <w:pStyle w:val="Citation"/>
        <w:spacing w:after="0"/>
      </w:pPr>
      <w:proofErr w:type="spellStart"/>
      <w:r w:rsidRPr="000D6F0D">
        <w:t>N.a.</w:t>
      </w:r>
      <w:proofErr w:type="spellEnd"/>
      <w:r w:rsidRPr="000D6F0D">
        <w:t xml:space="preserve"> (n.d.). Pig. Pixabay. https://pixabay.com/static/uploads/photo/2012/05/07/12/50/pig-48368_960_720.png</w:t>
      </w:r>
    </w:p>
    <w:p w14:paraId="76B82788" w14:textId="77777777" w:rsidR="00A07E10" w:rsidRDefault="00A07E10" w:rsidP="00A07E10">
      <w:pPr>
        <w:pStyle w:val="Citation"/>
        <w:spacing w:after="0"/>
      </w:pPr>
      <w:proofErr w:type="spellStart"/>
      <w:r w:rsidRPr="000D6F0D">
        <w:t>N.a.</w:t>
      </w:r>
      <w:proofErr w:type="spellEnd"/>
      <w:r w:rsidRPr="000D6F0D">
        <w:t xml:space="preserve"> (n.d.). Rice. PNG All. </w:t>
      </w:r>
      <w:hyperlink r:id="rId21" w:history="1">
        <w:r w:rsidRPr="00437464">
          <w:rPr>
            <w:rStyle w:val="Hyperlink"/>
          </w:rPr>
          <w:t>http://www.pngall.com/wp-content/uploads/2018/04/Rice-PNG-HD.png</w:t>
        </w:r>
      </w:hyperlink>
    </w:p>
    <w:p w14:paraId="6451B56F" w14:textId="77777777" w:rsidR="00A07E10" w:rsidRDefault="00A07E10" w:rsidP="00A07E10">
      <w:pPr>
        <w:pStyle w:val="Citation"/>
        <w:spacing w:after="0"/>
      </w:pPr>
      <w:proofErr w:type="spellStart"/>
      <w:r w:rsidRPr="000D6F0D">
        <w:t>N.a.</w:t>
      </w:r>
      <w:proofErr w:type="spellEnd"/>
      <w:r w:rsidRPr="000D6F0D">
        <w:t xml:space="preserve"> (n.d.). Sheep. Flickr. https://live.staticflickr.com/6203/6152714069_0a6a3da34d_n.jpg</w:t>
      </w:r>
    </w:p>
    <w:p w14:paraId="46CD5861" w14:textId="26CC08AA" w:rsidR="00A07E10" w:rsidRDefault="00A07E10" w:rsidP="00A07E10">
      <w:pPr>
        <w:pStyle w:val="Citation"/>
        <w:spacing w:after="0"/>
      </w:pPr>
      <w:proofErr w:type="spellStart"/>
      <w:r w:rsidRPr="000D6F0D">
        <w:t>N.a.</w:t>
      </w:r>
      <w:proofErr w:type="spellEnd"/>
      <w:r w:rsidRPr="000D6F0D">
        <w:t xml:space="preserve"> (n.d.). </w:t>
      </w:r>
      <w:proofErr w:type="spellStart"/>
      <w:r w:rsidRPr="000D6F0D">
        <w:t>Terreno</w:t>
      </w:r>
      <w:proofErr w:type="spellEnd"/>
      <w:r w:rsidRPr="000D6F0D">
        <w:t>. Blogspot. </w:t>
      </w:r>
      <w:hyperlink r:id="rId22" w:history="1">
        <w:r w:rsidRPr="00437464">
          <w:rPr>
            <w:rStyle w:val="Hyperlink"/>
          </w:rPr>
          <w:t>https://3.bp.blogspot.com/-O4SQg-lnDcA/V7t39JKjBkI/AAAAAAAACI4/nWGDsehUu98WLzoAcV3P1W2tC10pNB6KgCLcB/s1600/Terreno.jpg</w:t>
        </w:r>
      </w:hyperlink>
    </w:p>
    <w:p w14:paraId="2E9FFBA3" w14:textId="05FFF101" w:rsidR="000D6F0D" w:rsidRDefault="000D6F0D" w:rsidP="00472D80">
      <w:pPr>
        <w:pStyle w:val="Citation"/>
        <w:spacing w:after="0"/>
      </w:pPr>
      <w:proofErr w:type="spellStart"/>
      <w:r w:rsidRPr="000D6F0D">
        <w:t>N.a.</w:t>
      </w:r>
      <w:proofErr w:type="spellEnd"/>
      <w:r w:rsidRPr="000D6F0D">
        <w:t xml:space="preserve"> (n.d.). Turkey. Flickr. https://live.staticflickr.com/65535/40797185203_00eb747e85_b.jpg</w:t>
      </w:r>
    </w:p>
    <w:p w14:paraId="17D6E44F" w14:textId="05DD9B9C" w:rsidR="000D6F0D" w:rsidRDefault="000D6F0D" w:rsidP="00472D80">
      <w:pPr>
        <w:pStyle w:val="Citation"/>
        <w:spacing w:after="0"/>
      </w:pPr>
      <w:proofErr w:type="spellStart"/>
      <w:r w:rsidRPr="000D6F0D">
        <w:t>N.a.</w:t>
      </w:r>
      <w:proofErr w:type="spellEnd"/>
      <w:r w:rsidRPr="000D6F0D">
        <w:t xml:space="preserve"> (n.d.). Vegetables. Public Domain Files. </w:t>
      </w:r>
      <w:hyperlink r:id="rId23" w:history="1">
        <w:r w:rsidRPr="00437464">
          <w:rPr>
            <w:rStyle w:val="Hyperlink"/>
          </w:rPr>
          <w:t>http://res.publicdomainfiles.com/pdf_view/2/13494157219168.jpg</w:t>
        </w:r>
      </w:hyperlink>
      <w:r>
        <w:t xml:space="preserve"> </w:t>
      </w:r>
    </w:p>
    <w:p w14:paraId="7634A413" w14:textId="77777777" w:rsidR="00A07E10" w:rsidRPr="00197857" w:rsidRDefault="00A07E10">
      <w:pPr>
        <w:pStyle w:val="Citation"/>
        <w:spacing w:after="0"/>
      </w:pPr>
    </w:p>
    <w:sectPr w:rsidR="00A07E10" w:rsidRPr="00197857">
      <w:headerReference w:type="even" r:id="rId24"/>
      <w:headerReference w:type="default" r:id="rId25"/>
      <w:footerReference w:type="default" r:id="rId26"/>
      <w:headerReference w:type="first" r:id="rId2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A9EA13" w14:textId="77777777" w:rsidR="000B06E1" w:rsidRDefault="000B06E1" w:rsidP="00293785">
      <w:pPr>
        <w:spacing w:after="0" w:line="240" w:lineRule="auto"/>
      </w:pPr>
      <w:r>
        <w:separator/>
      </w:r>
    </w:p>
  </w:endnote>
  <w:endnote w:type="continuationSeparator" w:id="0">
    <w:p w14:paraId="470393BD" w14:textId="77777777" w:rsidR="000B06E1" w:rsidRDefault="000B06E1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C73333" w14:textId="16AA0092" w:rsidR="00293785" w:rsidRDefault="00E823A3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7C23319" wp14:editId="00ACAF4D">
              <wp:simplePos x="0" y="0"/>
              <wp:positionH relativeFrom="column">
                <wp:posOffset>1943100</wp:posOffset>
              </wp:positionH>
              <wp:positionV relativeFrom="paragraph">
                <wp:posOffset>-121920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C6A89C" w14:textId="66909573" w:rsidR="00293785" w:rsidRDefault="000B06E1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4891DCB14E2E4FCAB40FDB3969A0C383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5C1363">
                                <w:t>Moo, Cluck, Oink!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C2331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53pt;margin-top:-9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" filled="f" stroked="f">
              <v:textbox>
                <w:txbxContent>
                  <w:p w14:paraId="75C6A89C" w14:textId="66909573" w:rsidR="00293785" w:rsidRDefault="000B06E1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4891DCB14E2E4FCAB40FDB3969A0C383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5C1363">
                          <w:t>Moo, Cluck, Oink!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3C893FA8" wp14:editId="0B9DC589">
          <wp:simplePos x="0" y="0"/>
          <wp:positionH relativeFrom="column">
            <wp:posOffset>1841500</wp:posOffset>
          </wp:positionH>
          <wp:positionV relativeFrom="paragraph">
            <wp:posOffset>-47625</wp:posOffset>
          </wp:positionV>
          <wp:extent cx="4572000" cy="316865"/>
          <wp:effectExtent l="0" t="0" r="0" b="0"/>
          <wp:wrapNone/>
          <wp:docPr id="279" name="Picture 2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90D16A" w14:textId="77777777" w:rsidR="000B06E1" w:rsidRDefault="000B06E1" w:rsidP="00293785">
      <w:pPr>
        <w:spacing w:after="0" w:line="240" w:lineRule="auto"/>
      </w:pPr>
      <w:r>
        <w:separator/>
      </w:r>
    </w:p>
  </w:footnote>
  <w:footnote w:type="continuationSeparator" w:id="0">
    <w:p w14:paraId="300E2AAF" w14:textId="77777777" w:rsidR="000B06E1" w:rsidRDefault="000B06E1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D641C9" w14:textId="77777777" w:rsidR="00E823A3" w:rsidRDefault="00E823A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0BF102" w14:textId="77777777" w:rsidR="00E823A3" w:rsidRDefault="00E823A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E9F2CC" w14:textId="77777777" w:rsidR="00E823A3" w:rsidRDefault="00E823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857"/>
    <w:rsid w:val="0004006F"/>
    <w:rsid w:val="00053775"/>
    <w:rsid w:val="0005619A"/>
    <w:rsid w:val="00075F46"/>
    <w:rsid w:val="00077AB3"/>
    <w:rsid w:val="0008589D"/>
    <w:rsid w:val="000B06E1"/>
    <w:rsid w:val="000D6F0D"/>
    <w:rsid w:val="0011259B"/>
    <w:rsid w:val="00116FDD"/>
    <w:rsid w:val="00125621"/>
    <w:rsid w:val="00197857"/>
    <w:rsid w:val="001A6860"/>
    <w:rsid w:val="001D0BBF"/>
    <w:rsid w:val="001E1F85"/>
    <w:rsid w:val="001F125D"/>
    <w:rsid w:val="002345CC"/>
    <w:rsid w:val="00293785"/>
    <w:rsid w:val="002C0879"/>
    <w:rsid w:val="002C37B4"/>
    <w:rsid w:val="0036040A"/>
    <w:rsid w:val="00397FA9"/>
    <w:rsid w:val="00446C13"/>
    <w:rsid w:val="00472D80"/>
    <w:rsid w:val="005078B4"/>
    <w:rsid w:val="005174F8"/>
    <w:rsid w:val="0053328A"/>
    <w:rsid w:val="00540FC6"/>
    <w:rsid w:val="005511B6"/>
    <w:rsid w:val="00553C98"/>
    <w:rsid w:val="005A7635"/>
    <w:rsid w:val="005C1363"/>
    <w:rsid w:val="00645D7F"/>
    <w:rsid w:val="00656940"/>
    <w:rsid w:val="00665274"/>
    <w:rsid w:val="00666C03"/>
    <w:rsid w:val="00686DAB"/>
    <w:rsid w:val="006A220C"/>
    <w:rsid w:val="006B4CC2"/>
    <w:rsid w:val="006E1542"/>
    <w:rsid w:val="00721EA4"/>
    <w:rsid w:val="00797CB5"/>
    <w:rsid w:val="007B055F"/>
    <w:rsid w:val="007E6F1D"/>
    <w:rsid w:val="00880013"/>
    <w:rsid w:val="008920A4"/>
    <w:rsid w:val="008F5386"/>
    <w:rsid w:val="00913172"/>
    <w:rsid w:val="00981E19"/>
    <w:rsid w:val="009B52E4"/>
    <w:rsid w:val="009D6E8D"/>
    <w:rsid w:val="00A07E10"/>
    <w:rsid w:val="00A101E8"/>
    <w:rsid w:val="00A715B7"/>
    <w:rsid w:val="00AC349E"/>
    <w:rsid w:val="00B92DBF"/>
    <w:rsid w:val="00BD119F"/>
    <w:rsid w:val="00C73EA1"/>
    <w:rsid w:val="00C8524A"/>
    <w:rsid w:val="00CC4F77"/>
    <w:rsid w:val="00CD3CF6"/>
    <w:rsid w:val="00CE336D"/>
    <w:rsid w:val="00D106FF"/>
    <w:rsid w:val="00D626EB"/>
    <w:rsid w:val="00DC7A6D"/>
    <w:rsid w:val="00E823A3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1B4BB6"/>
  <w15:docId w15:val="{46666920-A636-4858-B609-8E07FCF96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197857"/>
    <w:rPr>
      <w:color w:val="A266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7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6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live.staticflickr.com/3419/3746940920_f4dfe9086d.jpg" TargetMode="External"/><Relationship Id="rId18" Type="http://schemas.openxmlformats.org/officeDocument/2006/relationships/hyperlink" Target="https://www.publicdomainpictures.net/pictures/10000/nahled/1066-12453739216Xco.jpg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pngall.com/wp-content/uploads/2018/04/Rice-PNG-HD.pn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s://farm3.staticflickr.com/2159/2476380393_0304cc025d_z.jpg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cdn.pixabay.com/photo/2016/06/14/15/02/vector-1456762_640.png" TargetMode="External"/><Relationship Id="rId20" Type="http://schemas.openxmlformats.org/officeDocument/2006/relationships/hyperlink" Target="https://news.schoolsdo.org/wp-content/uploads/2015/04/horses_eating_hay.jpg" TargetMode="Externa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s0.geograph.org.uk/geophotos/02/23/59/2235987_71729157.jpg" TargetMode="External"/><Relationship Id="rId23" Type="http://schemas.openxmlformats.org/officeDocument/2006/relationships/hyperlink" Target="http://res.publicdomainfiles.com/pdf_view/2/13494157219168.jp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hyperlink" Target="https://openclipart.org/image/2400px/svg_to_png/148765/healthy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images-wixmp-ed30a86b8c4ca887773594c2.wixmp.com/intermediary/f/f7734375-eee6-49f7-ab92-f5fec3b5c0f1/d7vrp5l-2d981d50-71a3-4399-a1d6-0ab8f489b8de.png/v1/fill/w_287,h_200,strp/mlp_resource__applejack_s_chicken_coop_by_lahirien_d7vrp5l-200h.p" TargetMode="External"/><Relationship Id="rId22" Type="http://schemas.openxmlformats.org/officeDocument/2006/relationships/hyperlink" Target="https://3.bp.blogspot.com/-O4SQg-lnDcA/V7t39JKjBkI/AAAAAAAACI4/nWGDsehUu98WLzoAcV3P1W2tC10pNB6KgCLcB/s1600/Terreno.jpg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sst\OneDrive\Documents\Custom%20Office%20Templates\Vertical%20LEARN%20Document%20Attach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891DCB14E2E4FCAB40FDB3969A0C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7A5F4C-C167-4E51-B0B7-E8E4070153FC}"/>
      </w:docPartPr>
      <w:docPartBody>
        <w:p w:rsidR="007905CD" w:rsidRDefault="00D03F5D">
          <w:pPr>
            <w:pStyle w:val="4891DCB14E2E4FCAB40FDB3969A0C383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F5D"/>
    <w:rsid w:val="007905CD"/>
    <w:rsid w:val="00C13476"/>
    <w:rsid w:val="00D03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891DCB14E2E4FCAB40FDB3969A0C383">
    <w:name w:val="4891DCB14E2E4FCAB40FDB3969A0C3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C:\Users\misst\OneDrive\Documents\Custom Office Templates\Vertical LEARN Document Attachment.dotx</Template>
  <TotalTime>415</TotalTime>
  <Pages>5</Pages>
  <Words>553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Vertical LEARN Document Attachment</vt:lpstr>
    </vt:vector>
  </TitlesOfParts>
  <Company/>
  <LinksUpToDate>false</LinksUpToDate>
  <CharactersWithSpaces>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Moo, Cluck, Oink!</dc:title>
  <dc:creator>k20center@ou.edu</dc:creator>
  <cp:lastModifiedBy>Lunsford, Janaye N.</cp:lastModifiedBy>
  <cp:revision>4</cp:revision>
  <cp:lastPrinted>2016-07-14T14:08:00Z</cp:lastPrinted>
  <dcterms:created xsi:type="dcterms:W3CDTF">2021-04-20T14:06:00Z</dcterms:created>
  <dcterms:modified xsi:type="dcterms:W3CDTF">2021-04-22T17:08:00Z</dcterms:modified>
</cp:coreProperties>
</file>