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pPr w:leftFromText="180" w:rightFromText="180" w:vertAnchor="text" w:horzAnchor="margin" w:tblpXSpec="center" w:tblpY="1263"/>
        <w:tblW w:w="14150" w:type="dxa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4405"/>
        <w:gridCol w:w="9745"/>
      </w:tblGrid>
      <w:tr w:rsidR="005A43EE" w:rsidRPr="00DC1CA0" w14:paraId="3C472A16" w14:textId="77777777" w:rsidTr="005F662B">
        <w:trPr>
          <w:trHeight w:val="20"/>
        </w:trPr>
        <w:tc>
          <w:tcPr>
            <w:tcW w:w="4405" w:type="dxa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495D4CD2" w14:textId="674505C3" w:rsidR="005A43EE" w:rsidRPr="005F662B" w:rsidRDefault="005A43EE" w:rsidP="005F662B">
            <w:pPr>
              <w:pStyle w:val="Heading1"/>
              <w:spacing w:before="0" w:after="0"/>
            </w:pPr>
            <w:r w:rsidRPr="00D46F43">
              <w:t>POLITICAL</w:t>
            </w:r>
            <w:r w:rsidR="005F662B">
              <w:t xml:space="preserve">: </w:t>
            </w:r>
            <w:r w:rsidRPr="00D46F43">
              <w:rPr>
                <w:i/>
                <w:iCs/>
              </w:rPr>
              <w:t>Who is in charge? How might the government influence the way people live?</w:t>
            </w:r>
          </w:p>
        </w:tc>
        <w:tc>
          <w:tcPr>
            <w:tcW w:w="974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B58E49D" w14:textId="77777777" w:rsidR="005A43EE" w:rsidRPr="00DC1CA0" w:rsidRDefault="005A43EE" w:rsidP="005F662B"/>
        </w:tc>
      </w:tr>
      <w:tr w:rsidR="005A43EE" w:rsidRPr="00DC1CA0" w14:paraId="4E437470" w14:textId="77777777" w:rsidTr="005F662B">
        <w:trPr>
          <w:trHeight w:val="20"/>
        </w:trPr>
        <w:tc>
          <w:tcPr>
            <w:tcW w:w="4405" w:type="dxa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074AE07F" w14:textId="705A85E7" w:rsidR="005A43EE" w:rsidRPr="005A43EE" w:rsidRDefault="005A43EE" w:rsidP="005F662B">
            <w:pPr>
              <w:pStyle w:val="Heading1"/>
              <w:spacing w:before="0"/>
            </w:pPr>
            <w:r w:rsidRPr="00D46F43">
              <w:t>ECONOMIC</w:t>
            </w:r>
            <w:r w:rsidR="005F662B">
              <w:t xml:space="preserve">: </w:t>
            </w:r>
            <w:r w:rsidRPr="00D46F43">
              <w:rPr>
                <w:i/>
                <w:iCs/>
              </w:rPr>
              <w:t>How do people make a living? How does the economy affect the way people live?</w:t>
            </w:r>
          </w:p>
        </w:tc>
        <w:tc>
          <w:tcPr>
            <w:tcW w:w="974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E9326C6" w14:textId="77777777" w:rsidR="005A43EE" w:rsidRPr="00DC1CA0" w:rsidRDefault="005A43EE" w:rsidP="005F662B"/>
        </w:tc>
      </w:tr>
      <w:tr w:rsidR="005A43EE" w:rsidRPr="00DC1CA0" w14:paraId="390EC26A" w14:textId="77777777" w:rsidTr="005F662B">
        <w:trPr>
          <w:trHeight w:val="20"/>
        </w:trPr>
        <w:tc>
          <w:tcPr>
            <w:tcW w:w="440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6711BE1" w14:textId="12F123D7" w:rsidR="005A43EE" w:rsidRPr="00D46F43" w:rsidRDefault="005A43EE" w:rsidP="005F662B">
            <w:pPr>
              <w:pStyle w:val="Heading1"/>
              <w:spacing w:before="0"/>
            </w:pPr>
            <w:r w:rsidRPr="00D46F43">
              <w:t>RELIGION</w:t>
            </w:r>
            <w:r w:rsidR="005F662B">
              <w:t xml:space="preserve">: </w:t>
            </w:r>
            <w:r w:rsidRPr="00D46F43">
              <w:rPr>
                <w:i/>
                <w:iCs/>
              </w:rPr>
              <w:t>How does religion influence people’s daily lives</w:t>
            </w:r>
            <w:r>
              <w:rPr>
                <w:i/>
                <w:iCs/>
              </w:rPr>
              <w:t>?</w:t>
            </w:r>
          </w:p>
        </w:tc>
        <w:tc>
          <w:tcPr>
            <w:tcW w:w="974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C475EDA" w14:textId="77777777" w:rsidR="005A43EE" w:rsidRPr="00DC1CA0" w:rsidRDefault="005A43EE" w:rsidP="005F662B"/>
        </w:tc>
      </w:tr>
      <w:tr w:rsidR="005A43EE" w:rsidRPr="00DC1CA0" w14:paraId="6DC50B2B" w14:textId="77777777" w:rsidTr="005F662B">
        <w:trPr>
          <w:trHeight w:val="20"/>
        </w:trPr>
        <w:tc>
          <w:tcPr>
            <w:tcW w:w="440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52689D4" w14:textId="3D7DC577" w:rsidR="005A43EE" w:rsidRPr="00D46F43" w:rsidRDefault="005A43EE" w:rsidP="005F662B">
            <w:pPr>
              <w:pStyle w:val="Heading1"/>
              <w:spacing w:before="0"/>
            </w:pPr>
            <w:r w:rsidRPr="00D46F43">
              <w:t>SOCIAL</w:t>
            </w:r>
            <w:r w:rsidR="005F662B">
              <w:t xml:space="preserve">: </w:t>
            </w:r>
            <w:r w:rsidRPr="00D46F43">
              <w:rPr>
                <w:i/>
                <w:iCs/>
              </w:rPr>
              <w:t>What food or clothing influence this country?</w:t>
            </w:r>
            <w:r>
              <w:rPr>
                <w:i/>
                <w:iCs/>
              </w:rPr>
              <w:t xml:space="preserve"> </w:t>
            </w:r>
            <w:r w:rsidRPr="00D46F43">
              <w:rPr>
                <w:i/>
                <w:iCs/>
              </w:rPr>
              <w:t>What are the traditions or customs?</w:t>
            </w:r>
          </w:p>
        </w:tc>
        <w:tc>
          <w:tcPr>
            <w:tcW w:w="974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2825A0A" w14:textId="77777777" w:rsidR="005A43EE" w:rsidRPr="00DC1CA0" w:rsidRDefault="005A43EE" w:rsidP="005F662B"/>
        </w:tc>
      </w:tr>
      <w:tr w:rsidR="005A43EE" w:rsidRPr="00DC1CA0" w14:paraId="6EECFE01" w14:textId="77777777" w:rsidTr="005F662B">
        <w:trPr>
          <w:trHeight w:val="20"/>
        </w:trPr>
        <w:tc>
          <w:tcPr>
            <w:tcW w:w="440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2303C51" w14:textId="110279E2" w:rsidR="005A43EE" w:rsidRPr="00D46F43" w:rsidRDefault="005A43EE" w:rsidP="005F662B">
            <w:pPr>
              <w:pStyle w:val="Heading1"/>
              <w:spacing w:before="0"/>
            </w:pPr>
            <w:r w:rsidRPr="00D46F43">
              <w:t>INTELLECTUAL</w:t>
            </w:r>
            <w:r w:rsidR="005F662B">
              <w:t xml:space="preserve">: </w:t>
            </w:r>
            <w:r w:rsidRPr="00D46F43">
              <w:rPr>
                <w:i/>
                <w:iCs/>
              </w:rPr>
              <w:t>How do people learn and express themselves?</w:t>
            </w:r>
            <w:r>
              <w:rPr>
                <w:i/>
                <w:iCs/>
              </w:rPr>
              <w:t xml:space="preserve"> </w:t>
            </w:r>
            <w:r w:rsidRPr="00D46F43">
              <w:rPr>
                <w:i/>
                <w:iCs/>
              </w:rPr>
              <w:t>What does the music or art say about the civilization?</w:t>
            </w:r>
          </w:p>
        </w:tc>
        <w:tc>
          <w:tcPr>
            <w:tcW w:w="974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F86BC26" w14:textId="77777777" w:rsidR="005A43EE" w:rsidRPr="00DC1CA0" w:rsidRDefault="005A43EE" w:rsidP="005F662B"/>
        </w:tc>
      </w:tr>
      <w:tr w:rsidR="005A43EE" w:rsidRPr="00DC1CA0" w14:paraId="6CD5366C" w14:textId="77777777" w:rsidTr="005F662B">
        <w:trPr>
          <w:trHeight w:val="20"/>
        </w:trPr>
        <w:tc>
          <w:tcPr>
            <w:tcW w:w="440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2F05663" w14:textId="47BC4619" w:rsidR="005A43EE" w:rsidRPr="00D46F43" w:rsidRDefault="005A43EE" w:rsidP="005F662B">
            <w:pPr>
              <w:pStyle w:val="Heading1"/>
              <w:spacing w:before="0"/>
            </w:pPr>
            <w:r w:rsidRPr="00D46F43">
              <w:t>AREA/GEOGRAPHY</w:t>
            </w:r>
            <w:r w:rsidR="005F662B">
              <w:t xml:space="preserve">: </w:t>
            </w:r>
            <w:r w:rsidRPr="00D46F43">
              <w:rPr>
                <w:i/>
                <w:iCs/>
              </w:rPr>
              <w:t xml:space="preserve">How does the geography, climate, or environment impact </w:t>
            </w:r>
            <w:r w:rsidR="005926CE" w:rsidRPr="005926CE">
              <w:rPr>
                <w:i/>
                <w:iCs/>
                <w:u w:val="single"/>
              </w:rPr>
              <w:t>how</w:t>
            </w:r>
            <w:r w:rsidR="005926CE">
              <w:rPr>
                <w:i/>
                <w:iCs/>
              </w:rPr>
              <w:t xml:space="preserve"> </w:t>
            </w:r>
            <w:r w:rsidRPr="00D46F43">
              <w:rPr>
                <w:i/>
                <w:iCs/>
              </w:rPr>
              <w:t>pe</w:t>
            </w:r>
            <w:r>
              <w:rPr>
                <w:i/>
                <w:iCs/>
              </w:rPr>
              <w:t>o</w:t>
            </w:r>
            <w:r w:rsidRPr="00D46F43">
              <w:rPr>
                <w:i/>
                <w:iCs/>
              </w:rPr>
              <w:t>ple live?</w:t>
            </w:r>
          </w:p>
        </w:tc>
        <w:tc>
          <w:tcPr>
            <w:tcW w:w="974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92F0B67" w14:textId="77777777" w:rsidR="005A43EE" w:rsidRPr="00DC1CA0" w:rsidRDefault="005A43EE" w:rsidP="005F662B"/>
        </w:tc>
      </w:tr>
    </w:tbl>
    <w:p w14:paraId="012DEE7E" w14:textId="1E36A6FE" w:rsidR="005F662B" w:rsidRDefault="005F662B" w:rsidP="005F662B">
      <w:pPr>
        <w:pStyle w:val="Title"/>
        <w:rPr>
          <w:color w:val="000000" w:themeColor="text1"/>
        </w:rPr>
      </w:pPr>
      <w:r>
        <w:t>persia</w:t>
      </w:r>
      <w:r w:rsidR="006A3BF5">
        <w:t xml:space="preserve">: </w:t>
      </w:r>
      <w:r>
        <w:t>river valley civilizations</w:t>
      </w:r>
      <w:r w:rsidRPr="009F0B2E">
        <w:rPr>
          <w:color w:val="000000" w:themeColor="text1"/>
        </w:rPr>
        <w:t xml:space="preserve"> </w:t>
      </w:r>
    </w:p>
    <w:p w14:paraId="6B9B9724" w14:textId="699871B4" w:rsidR="005F662B" w:rsidRDefault="005F662B" w:rsidP="00F33303">
      <w:r>
        <w:t>Civilization Name:</w:t>
      </w:r>
    </w:p>
    <w:p w14:paraId="6D2A61A0" w14:textId="389C9F64" w:rsidR="001B5BA6" w:rsidRPr="00F33303" w:rsidRDefault="005A43EE" w:rsidP="00F33303">
      <w:r>
        <w:br/>
      </w:r>
    </w:p>
    <w:sectPr w:rsidR="001B5BA6" w:rsidRPr="00F33303" w:rsidSect="00765C05">
      <w:headerReference w:type="default" r:id="rId7"/>
      <w:foot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2B5C68B" w14:textId="77777777" w:rsidR="0076244C" w:rsidRDefault="0076244C" w:rsidP="009A4615">
      <w:pPr>
        <w:spacing w:after="0" w:line="240" w:lineRule="auto"/>
      </w:pPr>
      <w:r>
        <w:separator/>
      </w:r>
    </w:p>
  </w:endnote>
  <w:endnote w:type="continuationSeparator" w:id="0">
    <w:p w14:paraId="7BF7DE28" w14:textId="77777777" w:rsidR="0076244C" w:rsidRDefault="0076244C" w:rsidP="009A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3CF216" w14:textId="24DF1DE2" w:rsidR="00D04F53" w:rsidRPr="00304DC6" w:rsidRDefault="00765C05" w:rsidP="00C86A74">
    <w:pPr>
      <w:pStyle w:val="Footer"/>
      <w:jc w:val="lef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DE425A2" wp14:editId="61FC6AF9">
          <wp:simplePos x="0" y="0"/>
          <wp:positionH relativeFrom="column">
            <wp:posOffset>4409440</wp:posOffset>
          </wp:positionH>
          <wp:positionV relativeFrom="paragraph">
            <wp:posOffset>-207010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09F8D" wp14:editId="7B3BE499">
              <wp:simplePos x="0" y="0"/>
              <wp:positionH relativeFrom="column">
                <wp:posOffset>4530871</wp:posOffset>
              </wp:positionH>
              <wp:positionV relativeFrom="paragraph">
                <wp:posOffset>-248285</wp:posOffset>
              </wp:positionV>
              <wp:extent cx="3712210" cy="1828800"/>
              <wp:effectExtent l="0" t="0" r="0" b="0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22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F7EDFF" w14:textId="1E597520" w:rsidR="00D04F53" w:rsidRPr="00C76450" w:rsidRDefault="00765C05" w:rsidP="00C76450">
                          <w:pPr>
                            <w:pStyle w:val="Footer"/>
                          </w:pPr>
                          <w:fldSimple w:instr=" TITLE  \* MERGEFORMAT ">
                            <w:r>
                              <w:t>Let's Settle Down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D909F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56.75pt;margin-top:-19.55pt;width:292.3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" filled="f" stroked="f" strokeweight=".5pt">
              <v:textbox style="mso-fit-shape-to-text:t">
                <w:txbxContent>
                  <w:p w14:paraId="37F7EDFF" w14:textId="1E597520" w:rsidR="00D04F53" w:rsidRPr="00C76450" w:rsidRDefault="00765C05" w:rsidP="00C76450">
                    <w:pPr>
                      <w:pStyle w:val="Footer"/>
                    </w:pPr>
                    <w:fldSimple w:instr=" TITLE  \* MERGEFORMAT ">
                      <w:r>
                        <w:t>Let's Settle Down</w:t>
                      </w:r>
                    </w:fldSimple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E0BCF59" w14:textId="77777777" w:rsidR="0076244C" w:rsidRDefault="0076244C" w:rsidP="009A4615">
      <w:pPr>
        <w:spacing w:after="0" w:line="240" w:lineRule="auto"/>
      </w:pPr>
      <w:r>
        <w:separator/>
      </w:r>
    </w:p>
  </w:footnote>
  <w:footnote w:type="continuationSeparator" w:id="0">
    <w:p w14:paraId="33E12269" w14:textId="77777777" w:rsidR="0076244C" w:rsidRDefault="0076244C" w:rsidP="009A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AE92F6" w14:textId="54879FAD" w:rsidR="005F662B" w:rsidRPr="005F662B" w:rsidRDefault="005F662B" w:rsidP="005F662B"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DD4"/>
    <w:rsid w:val="00053774"/>
    <w:rsid w:val="00065807"/>
    <w:rsid w:val="000A6A2A"/>
    <w:rsid w:val="0011355B"/>
    <w:rsid w:val="00151CCF"/>
    <w:rsid w:val="001A3F95"/>
    <w:rsid w:val="001B5BA6"/>
    <w:rsid w:val="001C0115"/>
    <w:rsid w:val="001D22E6"/>
    <w:rsid w:val="001E6BCA"/>
    <w:rsid w:val="002208BC"/>
    <w:rsid w:val="00246BC1"/>
    <w:rsid w:val="002574A4"/>
    <w:rsid w:val="00316C07"/>
    <w:rsid w:val="0032364F"/>
    <w:rsid w:val="003668DB"/>
    <w:rsid w:val="003C3630"/>
    <w:rsid w:val="00424E6B"/>
    <w:rsid w:val="00467B1F"/>
    <w:rsid w:val="00480109"/>
    <w:rsid w:val="004856EB"/>
    <w:rsid w:val="0048595C"/>
    <w:rsid w:val="005448C2"/>
    <w:rsid w:val="00555159"/>
    <w:rsid w:val="005716BA"/>
    <w:rsid w:val="005926CE"/>
    <w:rsid w:val="005A3A1A"/>
    <w:rsid w:val="005A43EE"/>
    <w:rsid w:val="005F662B"/>
    <w:rsid w:val="0063271E"/>
    <w:rsid w:val="006669F0"/>
    <w:rsid w:val="006A3BF5"/>
    <w:rsid w:val="006F637F"/>
    <w:rsid w:val="00741DDB"/>
    <w:rsid w:val="0076244C"/>
    <w:rsid w:val="00765C05"/>
    <w:rsid w:val="007F4DDC"/>
    <w:rsid w:val="008161F9"/>
    <w:rsid w:val="00886FBD"/>
    <w:rsid w:val="00912773"/>
    <w:rsid w:val="009171B5"/>
    <w:rsid w:val="009A4615"/>
    <w:rsid w:val="009E1DD4"/>
    <w:rsid w:val="00A71218"/>
    <w:rsid w:val="00AB30CE"/>
    <w:rsid w:val="00AB67C1"/>
    <w:rsid w:val="00AD0F89"/>
    <w:rsid w:val="00BE33F2"/>
    <w:rsid w:val="00BE5865"/>
    <w:rsid w:val="00C53852"/>
    <w:rsid w:val="00C76450"/>
    <w:rsid w:val="00C86A74"/>
    <w:rsid w:val="00D04F53"/>
    <w:rsid w:val="00D71FBC"/>
    <w:rsid w:val="00DD3628"/>
    <w:rsid w:val="00DE0B48"/>
    <w:rsid w:val="00E46C11"/>
    <w:rsid w:val="00ED1DFE"/>
    <w:rsid w:val="00EF0DD6"/>
    <w:rsid w:val="00F33303"/>
    <w:rsid w:val="00F35875"/>
    <w:rsid w:val="00F477F4"/>
    <w:rsid w:val="00F64B76"/>
    <w:rsid w:val="00FD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B0AD6E"/>
  <w15:chartTrackingRefBased/>
  <w15:docId w15:val="{088B3C8F-2450-344A-9CFC-C1DA64EE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33303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303"/>
    <w:pPr>
      <w:keepNext/>
      <w:keepLines/>
      <w:spacing w:before="360" w:after="80"/>
      <w:outlineLvl w:val="0"/>
    </w:pPr>
    <w:rPr>
      <w:rFonts w:eastAsiaTheme="majorEastAsia"/>
      <w:b/>
      <w:bCs/>
      <w:color w:val="971D20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3303"/>
    <w:pPr>
      <w:keepNext/>
      <w:keepLines/>
      <w:spacing w:before="160" w:after="80"/>
      <w:outlineLvl w:val="1"/>
    </w:pPr>
    <w:rPr>
      <w:rFonts w:eastAsiaTheme="majorEastAsia"/>
      <w:i/>
      <w:iCs/>
      <w:color w:val="971D20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9A4615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615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303"/>
    <w:rPr>
      <w:rFonts w:ascii="Calibri" w:eastAsiaTheme="majorEastAsia" w:hAnsi="Calibri" w:cs="Calibri"/>
      <w:b/>
      <w:bCs/>
      <w:color w:val="971D20" w:themeColor="accent3"/>
    </w:rPr>
  </w:style>
  <w:style w:type="character" w:customStyle="1" w:styleId="Heading2Char">
    <w:name w:val="Heading 2 Char"/>
    <w:basedOn w:val="DefaultParagraphFont"/>
    <w:link w:val="Heading2"/>
    <w:uiPriority w:val="9"/>
    <w:rsid w:val="00F33303"/>
    <w:rPr>
      <w:rFonts w:ascii="Calibri" w:eastAsiaTheme="majorEastAsia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A4615"/>
    <w:rPr>
      <w:rFonts w:ascii="Calibri" w:eastAsiaTheme="majorEastAsia" w:hAnsi="Calibri" w:cs="Calibri"/>
      <w:i/>
      <w:iCs/>
      <w:color w:val="000000" w:themeColor="tex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615"/>
    <w:rPr>
      <w:rFonts w:eastAsiaTheme="majorEastAsia" w:cstheme="majorBidi"/>
      <w:i/>
      <w:iCs/>
      <w:color w:val="1E679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615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615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12773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12773"/>
    <w:rPr>
      <w:rFonts w:ascii="Calibri" w:eastAsiaTheme="majorEastAsia" w:hAnsi="Calibri" w:cs="Calibri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615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615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615"/>
    <w:rPr>
      <w:i/>
      <w:iCs/>
      <w:color w:val="1E67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615"/>
    <w:rPr>
      <w:b/>
      <w:bCs/>
      <w:smallCaps/>
      <w:color w:val="1E6792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76450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76450"/>
    <w:rPr>
      <w:rFonts w:ascii="Calibri" w:hAnsi="Calibri" w:cs="Calibri"/>
      <w:b/>
      <w:bCs/>
      <w:caps/>
    </w:rPr>
  </w:style>
  <w:style w:type="paragraph" w:customStyle="1" w:styleId="BlockQuote">
    <w:name w:val="Block Quote"/>
    <w:basedOn w:val="Normal"/>
    <w:qFormat/>
    <w:rsid w:val="009A461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A461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6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4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615"/>
    <w:rPr>
      <w:rFonts w:ascii="Calibri" w:hAnsi="Calibri" w:cs="Calibri"/>
    </w:rPr>
  </w:style>
  <w:style w:type="paragraph" w:customStyle="1" w:styleId="AnswerKey">
    <w:name w:val="Answer Key"/>
    <w:basedOn w:val="Normal"/>
    <w:qFormat/>
    <w:rsid w:val="0011355B"/>
    <w:rPr>
      <w:color w:val="D30F7F" w:themeColor="accent5"/>
    </w:rPr>
  </w:style>
  <w:style w:type="paragraph" w:customStyle="1" w:styleId="RowHeader">
    <w:name w:val="Row Header"/>
    <w:basedOn w:val="Normal"/>
    <w:qFormat/>
    <w:rsid w:val="002208BC"/>
    <w:pPr>
      <w:spacing w:after="0" w:line="240" w:lineRule="auto"/>
    </w:pPr>
    <w:rPr>
      <w:rFonts w:asciiTheme="minorHAnsi" w:hAnsiTheme="minorHAnsi" w:cstheme="minorBidi"/>
      <w:b/>
      <w:color w:val="288AC3" w:themeColor="accent1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halstied/Downloads/Horizontal%20(25)&#8212;Template%202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Horizontal (25)—Template 2.dotx</Template>
  <TotalTime>1</TotalTime>
  <Pages>1</Pages>
  <Words>90</Words>
  <Characters>503</Characters>
  <Application>Microsoft Office Word</Application>
  <DocSecurity>0</DocSecurity>
  <Lines>27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Horizontal Template</vt:lpstr>
    </vt:vector>
  </TitlesOfParts>
  <Manager/>
  <Company/>
  <LinksUpToDate>false</LinksUpToDate>
  <CharactersWithSpaces>584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Let's Settle Down</dc:title>
  <dc:subject/>
  <dc:creator>K20 Center</dc:creator>
  <cp:keywords/>
  <dc:description/>
  <cp:lastModifiedBy>Gracia, Ann M.</cp:lastModifiedBy>
  <cp:revision>3</cp:revision>
  <cp:lastPrinted>2026-08-03T15:18:00Z</cp:lastPrinted>
  <dcterms:created xsi:type="dcterms:W3CDTF">2026-08-03T15:18:00Z</dcterms:created>
  <dcterms:modified xsi:type="dcterms:W3CDTF">2026-08-03T15:18:00Z</dcterms:modified>
  <cp:category/>
</cp:coreProperties>
</file>