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D2CE0" w14:textId="7B6F64ED" w:rsidR="00F33303" w:rsidRDefault="00DD00D9" w:rsidP="002208BC">
      <w:pPr>
        <w:pStyle w:val="Title"/>
      </w:pPr>
      <w:r>
        <w:t>river valley civilizations</w:t>
      </w:r>
    </w:p>
    <w:p w14:paraId="0C3CA446" w14:textId="77777777" w:rsidR="00DD00D9" w:rsidRPr="00BF4FD8" w:rsidRDefault="00DD00D9" w:rsidP="00DD00D9">
      <w:r>
        <w:t>Four ancient civilizations are shown in the image below. Think about the following questions:</w:t>
      </w:r>
    </w:p>
    <w:p w14:paraId="0D76BAF2" w14:textId="77777777" w:rsidR="00DD00D9" w:rsidRPr="00BF4FD8" w:rsidRDefault="00DD00D9" w:rsidP="00DD00D9">
      <w:pPr>
        <w:pStyle w:val="ListParagraph"/>
        <w:numPr>
          <w:ilvl w:val="0"/>
          <w:numId w:val="4"/>
        </w:numPr>
        <w:spacing w:after="120" w:line="276" w:lineRule="auto"/>
      </w:pPr>
      <w:r w:rsidRPr="00BF4FD8">
        <w:t>What do the locations of each civilization have in common? </w:t>
      </w:r>
    </w:p>
    <w:p w14:paraId="1EEE7B28" w14:textId="77777777" w:rsidR="00DD00D9" w:rsidRPr="00BF4FD8" w:rsidRDefault="00DD00D9" w:rsidP="00DD00D9">
      <w:pPr>
        <w:pStyle w:val="ListParagraph"/>
        <w:numPr>
          <w:ilvl w:val="0"/>
          <w:numId w:val="4"/>
        </w:numPr>
        <w:spacing w:after="120" w:line="276" w:lineRule="auto"/>
      </w:pPr>
      <w:r w:rsidRPr="00BF4FD8">
        <w:t>What natural resources do you observe that supported these civilizations?</w:t>
      </w:r>
    </w:p>
    <w:p w14:paraId="3DF76B93" w14:textId="77777777" w:rsidR="00DD00D9" w:rsidRDefault="00DD00D9" w:rsidP="00DD00D9">
      <w:pPr>
        <w:pStyle w:val="ListParagraph"/>
        <w:numPr>
          <w:ilvl w:val="0"/>
          <w:numId w:val="4"/>
        </w:numPr>
        <w:spacing w:after="120" w:line="276" w:lineRule="auto"/>
      </w:pPr>
      <w:r w:rsidRPr="00BF4FD8">
        <w:t>What else would people have needed to settle in a location besides fresh water? </w:t>
      </w:r>
    </w:p>
    <w:p w14:paraId="57E6A92A" w14:textId="77777777" w:rsidR="00DD00D9" w:rsidRDefault="00DD00D9" w:rsidP="00DD00D9">
      <w:pPr>
        <w:pStyle w:val="CaptionCutline"/>
      </w:pPr>
    </w:p>
    <w:p w14:paraId="1A611AC1" w14:textId="77777777" w:rsidR="00DD00D9" w:rsidRDefault="00DD00D9" w:rsidP="00F33303">
      <w:r>
        <w:rPr>
          <w:noProof/>
        </w:rPr>
        <w:drawing>
          <wp:anchor distT="0" distB="0" distL="114300" distR="114300" simplePos="0" relativeHeight="251658240" behindDoc="0" locked="0" layoutInCell="1" allowOverlap="1" wp14:anchorId="0CC32CE4" wp14:editId="5AF31A8A">
            <wp:simplePos x="914400" y="2415396"/>
            <wp:positionH relativeFrom="column">
              <wp:align>left</wp:align>
            </wp:positionH>
            <wp:positionV relativeFrom="paragraph">
              <wp:align>top</wp:align>
            </wp:positionV>
            <wp:extent cx="7368363" cy="3987260"/>
            <wp:effectExtent l="0" t="0" r="0" b="635"/>
            <wp:wrapSquare wrapText="bothSides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8363" cy="398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EEB38" w14:textId="77777777" w:rsidR="00DD00D9" w:rsidRPr="00DD00D9" w:rsidRDefault="00DD00D9" w:rsidP="00DD00D9"/>
    <w:p w14:paraId="60A9BB62" w14:textId="77777777" w:rsidR="00DD00D9" w:rsidRPr="00DD00D9" w:rsidRDefault="00DD00D9" w:rsidP="00DD00D9"/>
    <w:p w14:paraId="450C2A1C" w14:textId="77777777" w:rsidR="00DD00D9" w:rsidRPr="00DD00D9" w:rsidRDefault="00DD00D9" w:rsidP="00DD00D9"/>
    <w:p w14:paraId="7EB844B7" w14:textId="77777777" w:rsidR="00DD00D9" w:rsidRPr="00DD00D9" w:rsidRDefault="00DD00D9" w:rsidP="00DD00D9"/>
    <w:p w14:paraId="3F40D9FE" w14:textId="77777777" w:rsidR="00DD00D9" w:rsidRPr="00DD00D9" w:rsidRDefault="00DD00D9" w:rsidP="00DD00D9"/>
    <w:p w14:paraId="7B23DBF2" w14:textId="77777777" w:rsidR="00DD00D9" w:rsidRPr="00DD00D9" w:rsidRDefault="00DD00D9" w:rsidP="00DD00D9"/>
    <w:p w14:paraId="5A3DE820" w14:textId="77777777" w:rsidR="00DD00D9" w:rsidRPr="00DD00D9" w:rsidRDefault="00DD00D9" w:rsidP="00DD00D9"/>
    <w:p w14:paraId="3783CD69" w14:textId="77777777" w:rsidR="00DD00D9" w:rsidRDefault="00DD00D9" w:rsidP="00F33303"/>
    <w:p w14:paraId="0862A3EC" w14:textId="77777777" w:rsidR="00DD00D9" w:rsidRDefault="00DD00D9" w:rsidP="00F33303"/>
    <w:p w14:paraId="6D2A61A0" w14:textId="566C00AC" w:rsidR="001B5BA6" w:rsidRPr="00F33303" w:rsidRDefault="00DD00D9" w:rsidP="00F33303">
      <w:r>
        <w:br w:type="textWrapping" w:clear="all"/>
      </w:r>
    </w:p>
    <w:sectPr w:rsidR="001B5BA6" w:rsidRPr="00F33303" w:rsidSect="009A4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DA60B4" w14:textId="77777777" w:rsidR="00FD7207" w:rsidRDefault="00FD7207" w:rsidP="009A4615">
      <w:pPr>
        <w:spacing w:after="0" w:line="240" w:lineRule="auto"/>
      </w:pPr>
      <w:r>
        <w:separator/>
      </w:r>
    </w:p>
  </w:endnote>
  <w:endnote w:type="continuationSeparator" w:id="0">
    <w:p w14:paraId="7FA57919" w14:textId="77777777" w:rsidR="00FD7207" w:rsidRDefault="00FD7207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BF22B0" w14:textId="77777777" w:rsidR="00DC7ACC" w:rsidRDefault="00DC7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7C8C0A47" w:rsidR="00D04F53" w:rsidRPr="00C76450" w:rsidRDefault="00DC7ACC" w:rsidP="00C76450">
                          <w:pPr>
                            <w:pStyle w:val="Footer"/>
                          </w:pPr>
                          <w:fldSimple w:instr=" TITLE  \* MERGEFORMAT ">
                            <w:r w:rsidR="00316092">
                              <w:t>Let's Settle Down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7C8C0A47" w:rsidR="00D04F53" w:rsidRPr="00C76450" w:rsidRDefault="00DC7ACC" w:rsidP="00C76450">
                    <w:pPr>
                      <w:pStyle w:val="Footer"/>
                    </w:pPr>
                    <w:fldSimple w:instr=" TITLE  \* MERGEFORMAT ">
                      <w:r w:rsidR="00316092">
                        <w:t>Let's Settle Down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8B5429" w14:textId="77777777" w:rsidR="00DC7ACC" w:rsidRDefault="00DC7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2DC760" w14:textId="77777777" w:rsidR="00FD7207" w:rsidRDefault="00FD7207" w:rsidP="009A4615">
      <w:pPr>
        <w:spacing w:after="0" w:line="240" w:lineRule="auto"/>
      </w:pPr>
      <w:r>
        <w:separator/>
      </w:r>
    </w:p>
  </w:footnote>
  <w:footnote w:type="continuationSeparator" w:id="0">
    <w:p w14:paraId="7F671972" w14:textId="77777777" w:rsidR="00FD7207" w:rsidRDefault="00FD7207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45186" w14:textId="77777777" w:rsidR="00DC7ACC" w:rsidRDefault="00DC7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0C8149" w14:textId="77777777" w:rsidR="00DC7ACC" w:rsidRDefault="00DC7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3C0F38" w14:textId="77777777" w:rsidR="00DC7ACC" w:rsidRDefault="00DC7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5350F"/>
    <w:multiLevelType w:val="hybridMultilevel"/>
    <w:tmpl w:val="7B38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0"/>
  </w:num>
  <w:num w:numId="4" w16cid:durableId="979578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0E6868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092"/>
    <w:rsid w:val="00316C07"/>
    <w:rsid w:val="0032364F"/>
    <w:rsid w:val="003668DB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41DDB"/>
    <w:rsid w:val="007F17E0"/>
    <w:rsid w:val="007F4DDC"/>
    <w:rsid w:val="008161F9"/>
    <w:rsid w:val="00886FBD"/>
    <w:rsid w:val="00912773"/>
    <w:rsid w:val="009171B5"/>
    <w:rsid w:val="009A4615"/>
    <w:rsid w:val="009E1DD4"/>
    <w:rsid w:val="00A71218"/>
    <w:rsid w:val="00AB30CE"/>
    <w:rsid w:val="00AB67C1"/>
    <w:rsid w:val="00AD0F89"/>
    <w:rsid w:val="00BE33F2"/>
    <w:rsid w:val="00BE5865"/>
    <w:rsid w:val="00C53852"/>
    <w:rsid w:val="00C76450"/>
    <w:rsid w:val="00C86A74"/>
    <w:rsid w:val="00D04F53"/>
    <w:rsid w:val="00D71FBC"/>
    <w:rsid w:val="00DC7ACC"/>
    <w:rsid w:val="00DD00D9"/>
    <w:rsid w:val="00DD3628"/>
    <w:rsid w:val="00DE0B48"/>
    <w:rsid w:val="00E46C11"/>
    <w:rsid w:val="00E77D46"/>
    <w:rsid w:val="00EF0DD6"/>
    <w:rsid w:val="00F33303"/>
    <w:rsid w:val="00F35875"/>
    <w:rsid w:val="00F64B76"/>
    <w:rsid w:val="00FD1B73"/>
    <w:rsid w:val="00F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CaptionCutline">
    <w:name w:val="Caption/Cutline"/>
    <w:basedOn w:val="CommentText"/>
    <w:link w:val="CaptionCutlineChar"/>
    <w:qFormat/>
    <w:rsid w:val="00DD00D9"/>
    <w:pPr>
      <w:spacing w:after="0"/>
    </w:pPr>
    <w:rPr>
      <w:i/>
      <w:color w:val="626262"/>
      <w:kern w:val="0"/>
      <w:sz w:val="18"/>
      <w14:ligatures w14:val="none"/>
    </w:rPr>
  </w:style>
  <w:style w:type="character" w:customStyle="1" w:styleId="CaptionCutlineChar">
    <w:name w:val="Caption/Cutline Char"/>
    <w:basedOn w:val="CommentTextChar"/>
    <w:link w:val="CaptionCutline"/>
    <w:rsid w:val="00DD00D9"/>
    <w:rPr>
      <w:rFonts w:ascii="Calibri" w:hAnsi="Calibri" w:cs="Calibri"/>
      <w:i/>
      <w:color w:val="626262"/>
      <w:kern w:val="0"/>
      <w:sz w:val="18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0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0D9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51</Words>
  <Characters>286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Let's Settle Down</dc:title>
  <dc:subject/>
  <dc:creator>K20 Center</dc:creator>
  <cp:keywords/>
  <dc:description/>
  <cp:lastModifiedBy>Gracia, Ann M.</cp:lastModifiedBy>
  <cp:revision>3</cp:revision>
  <cp:lastPrinted>2026-08-03T15:16:00Z</cp:lastPrinted>
  <dcterms:created xsi:type="dcterms:W3CDTF">2026-08-03T15:16:00Z</dcterms:created>
  <dcterms:modified xsi:type="dcterms:W3CDTF">2026-08-03T15:16:00Z</dcterms:modified>
  <cp:category/>
</cp:coreProperties>
</file>