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BC360BB" w14:textId="284E5440" w:rsidR="00446C13" w:rsidRPr="00DC7A6D" w:rsidRDefault="0016408A" w:rsidP="00DC7A6D">
      <w:pPr>
        <w:pStyle w:val="Title"/>
      </w:pPr>
      <w:r w:rsidRPr="00297813">
        <w:rPr>
          <w:rFonts w:ascii="Calibri" w:eastAsia="Calibri" w:hAnsi="Calibri" w:cs="Calibri"/>
          <w:b w:val="0"/>
          <w:caps w:val="0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3FE5491" wp14:editId="2E93D8A4">
                <wp:simplePos x="0" y="0"/>
                <wp:positionH relativeFrom="column">
                  <wp:posOffset>3295650</wp:posOffset>
                </wp:positionH>
                <wp:positionV relativeFrom="paragraph">
                  <wp:posOffset>391795</wp:posOffset>
                </wp:positionV>
                <wp:extent cx="2668905" cy="2353310"/>
                <wp:effectExtent l="57150" t="19050" r="74295" b="104140"/>
                <wp:wrapNone/>
                <wp:docPr id="10" name="Hexago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905" cy="2353310"/>
                        </a:xfrm>
                        <a:prstGeom prst="hexagon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896C7C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10" o:spid="_x0000_s1026" type="#_x0000_t9" style="position:absolute;margin-left:259.5pt;margin-top:30.85pt;width:210.15pt;height:185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" adj="4761" filled="f" strokecolor="#4a7ebb">
                <v:shadow on="t" color="black" opacity="22937f" origin=",.5" offset="0,.63889mm"/>
              </v:shape>
            </w:pict>
          </mc:Fallback>
        </mc:AlternateContent>
      </w:r>
      <w:r w:rsidRPr="00A63AAE">
        <w:rPr>
          <w:rFonts w:ascii="Calibri" w:eastAsia="Calibri" w:hAnsi="Calibri" w:cs="Calibri"/>
          <w:b w:val="0"/>
          <w:caps w:val="0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CDBEDB0" wp14:editId="2648027D">
                <wp:simplePos x="0" y="0"/>
                <wp:positionH relativeFrom="column">
                  <wp:posOffset>0</wp:posOffset>
                </wp:positionH>
                <wp:positionV relativeFrom="paragraph">
                  <wp:posOffset>391795</wp:posOffset>
                </wp:positionV>
                <wp:extent cx="2668905" cy="2353310"/>
                <wp:effectExtent l="57150" t="19050" r="74295" b="104140"/>
                <wp:wrapNone/>
                <wp:docPr id="45" name="Hexago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905" cy="2353310"/>
                        </a:xfrm>
                        <a:prstGeom prst="hexagon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A6BAF" id="Hexagon 45" o:spid="_x0000_s1026" type="#_x0000_t9" style="position:absolute;margin-left:0;margin-top:30.85pt;width:210.15pt;height:185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" adj="4761" filled="f" strokecolor="#4a7ebb">
                <v:shadow on="t" color="black" opacity="22937f" origin=",.5" offset="0,.63889mm"/>
              </v:shape>
            </w:pict>
          </mc:Fallback>
        </mc:AlternateContent>
      </w:r>
      <w:r w:rsidR="00CC69DD">
        <w:t>Honeycomb Harvest</w:t>
      </w:r>
    </w:p>
    <w:p w14:paraId="1FA7EE12" w14:textId="5092BC4A" w:rsidR="0036040A" w:rsidRDefault="0036040A" w:rsidP="00CC69DD"/>
    <w:p w14:paraId="39A91557" w14:textId="1BD4DD66" w:rsidR="00CC69DD" w:rsidRDefault="00CC69DD" w:rsidP="00CC69DD">
      <w:pPr>
        <w:pStyle w:val="BodyText"/>
      </w:pPr>
    </w:p>
    <w:p w14:paraId="10689BDD" w14:textId="49AF418A" w:rsidR="00CC69DD" w:rsidRDefault="00067836" w:rsidP="00CC69DD">
      <w:pPr>
        <w:pStyle w:val="BodyText"/>
      </w:pPr>
      <w:r w:rsidRPr="0075061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01FDD2" wp14:editId="0C911952">
                <wp:simplePos x="0" y="0"/>
                <wp:positionH relativeFrom="column">
                  <wp:posOffset>3571875</wp:posOffset>
                </wp:positionH>
                <wp:positionV relativeFrom="paragraph">
                  <wp:posOffset>276861</wp:posOffset>
                </wp:positionV>
                <wp:extent cx="2143125" cy="6858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A820E3" w14:textId="1CD5E605" w:rsidR="00750615" w:rsidRPr="00422C8F" w:rsidRDefault="00750615" w:rsidP="0075061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2"/>
                              </w:rPr>
                              <w:t>PERPENDICULAR</w:t>
                            </w:r>
                            <w:r w:rsidRPr="00422C8F">
                              <w:rPr>
                                <w:b/>
                                <w:bCs/>
                                <w:sz w:val="36"/>
                                <w:szCs w:val="32"/>
                              </w:rPr>
                              <w:t xml:space="preserve"> LINES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01FDD2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281.25pt;margin-top:21.8pt;width:168.75pt;height:5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" filled="f" stroked="f" strokeweight=".5pt">
                <v:textbox>
                  <w:txbxContent>
                    <w:p w14:paraId="2CA820E3" w14:textId="1CD5E605" w:rsidR="00750615" w:rsidRPr="00422C8F" w:rsidRDefault="00750615" w:rsidP="00750615">
                      <w:pPr>
                        <w:spacing w:after="0"/>
                        <w:jc w:val="center"/>
                        <w:rPr>
                          <w:b/>
                          <w:bCs/>
                          <w:sz w:val="36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2"/>
                        </w:rPr>
                        <w:t>PERPENDICULAR</w:t>
                      </w:r>
                      <w:r w:rsidRPr="00422C8F">
                        <w:rPr>
                          <w:b/>
                          <w:bCs/>
                          <w:sz w:val="36"/>
                          <w:szCs w:val="32"/>
                        </w:rPr>
                        <w:t xml:space="preserve"> LINES</w:t>
                      </w:r>
                    </w:p>
                  </w:txbxContent>
                </v:textbox>
              </v:shape>
            </w:pict>
          </mc:Fallback>
        </mc:AlternateContent>
      </w:r>
      <w:r w:rsidR="004956D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F9DFFA" wp14:editId="3585060D">
                <wp:simplePos x="0" y="0"/>
                <wp:positionH relativeFrom="column">
                  <wp:posOffset>257175</wp:posOffset>
                </wp:positionH>
                <wp:positionV relativeFrom="paragraph">
                  <wp:posOffset>191135</wp:posOffset>
                </wp:positionV>
                <wp:extent cx="2143125" cy="77152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409870" w14:textId="1F0B6D1C" w:rsidR="000930D5" w:rsidRPr="00422C8F" w:rsidRDefault="00422C8F" w:rsidP="0052254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6"/>
                                <w:szCs w:val="32"/>
                              </w:rPr>
                            </w:pPr>
                            <w:r w:rsidRPr="00422C8F">
                              <w:rPr>
                                <w:b/>
                                <w:bCs/>
                                <w:sz w:val="36"/>
                                <w:szCs w:val="32"/>
                              </w:rPr>
                              <w:t>PARALLEL LINES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9DFFA" id="Text Box 29" o:spid="_x0000_s1027" type="#_x0000_t202" style="position:absolute;margin-left:20.25pt;margin-top:15.05pt;width:168.75pt;height:6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" filled="f" stroked="f" strokeweight=".5pt">
                <v:textbox>
                  <w:txbxContent>
                    <w:p w14:paraId="52409870" w14:textId="1F0B6D1C" w:rsidR="000930D5" w:rsidRPr="00422C8F" w:rsidRDefault="00422C8F" w:rsidP="0052254E">
                      <w:pPr>
                        <w:spacing w:after="0"/>
                        <w:jc w:val="center"/>
                        <w:rPr>
                          <w:b/>
                          <w:bCs/>
                          <w:sz w:val="36"/>
                          <w:szCs w:val="32"/>
                        </w:rPr>
                      </w:pPr>
                      <w:r w:rsidRPr="00422C8F">
                        <w:rPr>
                          <w:b/>
                          <w:bCs/>
                          <w:sz w:val="36"/>
                          <w:szCs w:val="32"/>
                        </w:rPr>
                        <w:t>PARALLEL LINES</w:t>
                      </w:r>
                    </w:p>
                  </w:txbxContent>
                </v:textbox>
              </v:shape>
            </w:pict>
          </mc:Fallback>
        </mc:AlternateContent>
      </w:r>
    </w:p>
    <w:p w14:paraId="0D09009D" w14:textId="3BF1E371" w:rsidR="00CC69DD" w:rsidRDefault="00CC69DD" w:rsidP="00CC69DD">
      <w:pPr>
        <w:pStyle w:val="BodyText"/>
      </w:pPr>
    </w:p>
    <w:p w14:paraId="3A04B91B" w14:textId="6201D6FC" w:rsidR="00CC69DD" w:rsidRDefault="00CC69DD" w:rsidP="00CC69DD">
      <w:pPr>
        <w:pStyle w:val="BodyText"/>
      </w:pPr>
    </w:p>
    <w:p w14:paraId="02F02B39" w14:textId="6D48F69D" w:rsidR="00CC69DD" w:rsidRDefault="00CC69DD" w:rsidP="00CC69DD">
      <w:pPr>
        <w:pStyle w:val="BodyText"/>
      </w:pPr>
    </w:p>
    <w:p w14:paraId="0557F195" w14:textId="6AAE2FF4" w:rsidR="00CC69DD" w:rsidRDefault="00CC69DD" w:rsidP="00CC69DD">
      <w:pPr>
        <w:pStyle w:val="BodyText"/>
      </w:pPr>
    </w:p>
    <w:p w14:paraId="18736963" w14:textId="48E4B4C8" w:rsidR="00CC69DD" w:rsidRDefault="00CC69DD" w:rsidP="00CC69DD">
      <w:pPr>
        <w:pStyle w:val="BodyText"/>
      </w:pPr>
    </w:p>
    <w:p w14:paraId="4B8534F8" w14:textId="717CA7F0" w:rsidR="00CC69DD" w:rsidRDefault="00CC69DD" w:rsidP="00CC69DD">
      <w:pPr>
        <w:pStyle w:val="BodyText"/>
      </w:pPr>
    </w:p>
    <w:p w14:paraId="577FB0BA" w14:textId="56439F3E" w:rsidR="00CC69DD" w:rsidRDefault="0016408A" w:rsidP="00CC69DD">
      <w:pPr>
        <w:pStyle w:val="BodyText"/>
      </w:pPr>
      <w:r w:rsidRPr="001147B3">
        <w:rPr>
          <w:rFonts w:ascii="Calibri" w:eastAsia="Calibri" w:hAnsi="Calibri" w:cs="Calibri"/>
          <w:noProof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73699D6" wp14:editId="4B460174">
                <wp:simplePos x="0" y="0"/>
                <wp:positionH relativeFrom="column">
                  <wp:posOffset>3295650</wp:posOffset>
                </wp:positionH>
                <wp:positionV relativeFrom="paragraph">
                  <wp:posOffset>7620</wp:posOffset>
                </wp:positionV>
                <wp:extent cx="2668905" cy="2353310"/>
                <wp:effectExtent l="57150" t="19050" r="74295" b="104140"/>
                <wp:wrapNone/>
                <wp:docPr id="56" name="Hexagon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905" cy="2353310"/>
                        </a:xfrm>
                        <a:prstGeom prst="hexagon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74CD3" id="Hexagon 56" o:spid="_x0000_s1026" type="#_x0000_t9" style="position:absolute;margin-left:259.5pt;margin-top:.6pt;width:210.15pt;height:185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" adj="4761" filled="f" strokecolor="#4a7ebb">
                <v:shadow on="t" color="black" opacity="22937f" origin=",.5" offset="0,.63889mm"/>
              </v:shape>
            </w:pict>
          </mc:Fallback>
        </mc:AlternateContent>
      </w:r>
      <w:r w:rsidRPr="001147B3">
        <w:rPr>
          <w:rFonts w:ascii="Calibri" w:eastAsia="Calibri" w:hAnsi="Calibri" w:cs="Calibri"/>
          <w:noProof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761A5D5" wp14:editId="57B2AC16">
                <wp:simplePos x="0" y="0"/>
                <wp:positionH relativeFrom="column">
                  <wp:posOffset>0</wp:posOffset>
                </wp:positionH>
                <wp:positionV relativeFrom="paragraph">
                  <wp:posOffset>7620</wp:posOffset>
                </wp:positionV>
                <wp:extent cx="2668905" cy="2353310"/>
                <wp:effectExtent l="57150" t="19050" r="74295" b="104140"/>
                <wp:wrapNone/>
                <wp:docPr id="48" name="Hexagon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905" cy="2353310"/>
                        </a:xfrm>
                        <a:prstGeom prst="hexagon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AE87F" id="Hexagon 48" o:spid="_x0000_s1026" type="#_x0000_t9" style="position:absolute;margin-left:0;margin-top:.6pt;width:210.15pt;height:185.3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" adj="4761" filled="f" strokecolor="#4a7ebb">
                <v:shadow on="t" color="black" opacity="22937f" origin=",.5" offset="0,.63889mm"/>
              </v:shape>
            </w:pict>
          </mc:Fallback>
        </mc:AlternateContent>
      </w:r>
    </w:p>
    <w:p w14:paraId="506EA633" w14:textId="1F26796F" w:rsidR="00CC69DD" w:rsidRDefault="00CC69DD" w:rsidP="00CC69DD">
      <w:pPr>
        <w:pStyle w:val="BodyText"/>
      </w:pPr>
    </w:p>
    <w:p w14:paraId="2D44A89B" w14:textId="47B6F237" w:rsidR="00CC69DD" w:rsidRDefault="004956D1" w:rsidP="00CC69DD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1C367B" wp14:editId="7C80A5E0">
                <wp:simplePos x="0" y="0"/>
                <wp:positionH relativeFrom="column">
                  <wp:posOffset>254000</wp:posOffset>
                </wp:positionH>
                <wp:positionV relativeFrom="paragraph">
                  <wp:posOffset>207645</wp:posOffset>
                </wp:positionV>
                <wp:extent cx="2143125" cy="77152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33944D" w14:textId="4E38DE09" w:rsidR="00E02D2A" w:rsidRPr="00422C8F" w:rsidRDefault="001B1684" w:rsidP="00E02D2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2"/>
                              </w:rPr>
                              <w:t>VERTICAL</w:t>
                            </w:r>
                            <w:r w:rsidRPr="00422C8F">
                              <w:rPr>
                                <w:b/>
                                <w:bCs/>
                                <w:sz w:val="36"/>
                                <w:szCs w:val="32"/>
                              </w:rPr>
                              <w:t xml:space="preserve"> LINES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C367B" id="Text Box 33" o:spid="_x0000_s1028" type="#_x0000_t202" style="position:absolute;margin-left:20pt;margin-top:16.35pt;width:168.75pt;height:6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" filled="f" stroked="f" strokeweight=".5pt">
                <v:textbox>
                  <w:txbxContent>
                    <w:p w14:paraId="4F33944D" w14:textId="4E38DE09" w:rsidR="00E02D2A" w:rsidRPr="00422C8F" w:rsidRDefault="001B1684" w:rsidP="00E02D2A">
                      <w:pPr>
                        <w:spacing w:after="0"/>
                        <w:jc w:val="center"/>
                        <w:rPr>
                          <w:b/>
                          <w:bCs/>
                          <w:sz w:val="36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2"/>
                        </w:rPr>
                        <w:t>VERTICAL</w:t>
                      </w:r>
                      <w:r w:rsidRPr="00422C8F">
                        <w:rPr>
                          <w:b/>
                          <w:bCs/>
                          <w:sz w:val="36"/>
                          <w:szCs w:val="32"/>
                        </w:rPr>
                        <w:t xml:space="preserve"> LINES</w:t>
                      </w:r>
                    </w:p>
                  </w:txbxContent>
                </v:textbox>
              </v:shape>
            </w:pict>
          </mc:Fallback>
        </mc:AlternateContent>
      </w:r>
      <w:r w:rsidR="00122712" w:rsidRPr="0075061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7B5187" wp14:editId="6E687311">
                <wp:simplePos x="0" y="0"/>
                <wp:positionH relativeFrom="column">
                  <wp:posOffset>3571240</wp:posOffset>
                </wp:positionH>
                <wp:positionV relativeFrom="paragraph">
                  <wp:posOffset>203835</wp:posOffset>
                </wp:positionV>
                <wp:extent cx="2143125" cy="77152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BD5102" w14:textId="55D56B95" w:rsidR="00F12FA2" w:rsidRPr="00422C8F" w:rsidRDefault="008D71D5" w:rsidP="00F12FA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2"/>
                              </w:rPr>
                              <w:t>HORIZONTAL</w:t>
                            </w:r>
                            <w:r w:rsidR="00F12FA2" w:rsidRPr="00422C8F">
                              <w:rPr>
                                <w:b/>
                                <w:bCs/>
                                <w:sz w:val="36"/>
                                <w:szCs w:val="32"/>
                              </w:rPr>
                              <w:t xml:space="preserve"> LINES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B5187" id="Text Box 34" o:spid="_x0000_s1029" type="#_x0000_t202" style="position:absolute;margin-left:281.2pt;margin-top:16.05pt;width:168.75pt;height:6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" filled="f" stroked="f" strokeweight=".5pt">
                <v:textbox>
                  <w:txbxContent>
                    <w:p w14:paraId="2DBD5102" w14:textId="55D56B95" w:rsidR="00F12FA2" w:rsidRPr="00422C8F" w:rsidRDefault="008D71D5" w:rsidP="00F12FA2">
                      <w:pPr>
                        <w:spacing w:after="0"/>
                        <w:jc w:val="center"/>
                        <w:rPr>
                          <w:b/>
                          <w:bCs/>
                          <w:sz w:val="36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2"/>
                        </w:rPr>
                        <w:t>HORIZONTAL</w:t>
                      </w:r>
                      <w:r w:rsidR="00F12FA2" w:rsidRPr="00422C8F">
                        <w:rPr>
                          <w:b/>
                          <w:bCs/>
                          <w:sz w:val="36"/>
                          <w:szCs w:val="32"/>
                        </w:rPr>
                        <w:t xml:space="preserve"> LINES</w:t>
                      </w:r>
                    </w:p>
                  </w:txbxContent>
                </v:textbox>
              </v:shape>
            </w:pict>
          </mc:Fallback>
        </mc:AlternateContent>
      </w:r>
    </w:p>
    <w:p w14:paraId="64DF11EF" w14:textId="7AC3EDFA" w:rsidR="00CC69DD" w:rsidRDefault="00CC69DD" w:rsidP="00CC69DD">
      <w:pPr>
        <w:pStyle w:val="BodyText"/>
      </w:pPr>
    </w:p>
    <w:p w14:paraId="46EC847D" w14:textId="616F8969" w:rsidR="00CC69DD" w:rsidRDefault="00CC69DD" w:rsidP="00CC69DD">
      <w:pPr>
        <w:pStyle w:val="BodyText"/>
      </w:pPr>
    </w:p>
    <w:p w14:paraId="70FFF4F6" w14:textId="079E3082" w:rsidR="00CC69DD" w:rsidRDefault="00CC69DD" w:rsidP="00CC69DD">
      <w:pPr>
        <w:pStyle w:val="BodyText"/>
      </w:pPr>
    </w:p>
    <w:p w14:paraId="1AE440EF" w14:textId="64C23645" w:rsidR="00CC69DD" w:rsidRDefault="00CC69DD" w:rsidP="00CC69DD">
      <w:pPr>
        <w:pStyle w:val="BodyText"/>
      </w:pPr>
    </w:p>
    <w:p w14:paraId="0FB8304B" w14:textId="282174E1" w:rsidR="00CC69DD" w:rsidRDefault="00CC69DD" w:rsidP="00CC69DD">
      <w:pPr>
        <w:pStyle w:val="BodyText"/>
      </w:pPr>
    </w:p>
    <w:p w14:paraId="268DA818" w14:textId="7BF31489" w:rsidR="00CC69DD" w:rsidRDefault="00CC69DD" w:rsidP="00CC69DD">
      <w:pPr>
        <w:pStyle w:val="BodyText"/>
      </w:pPr>
    </w:p>
    <w:p w14:paraId="0E0FEDC3" w14:textId="3767D184" w:rsidR="00CC69DD" w:rsidRDefault="0016408A" w:rsidP="00CC69DD">
      <w:pPr>
        <w:pStyle w:val="BodyText"/>
      </w:pPr>
      <w:r w:rsidRPr="001147B3">
        <w:rPr>
          <w:rFonts w:ascii="Calibri" w:eastAsia="Calibri" w:hAnsi="Calibri" w:cs="Calibri"/>
          <w:noProof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B31A8CD" wp14:editId="38133435">
                <wp:simplePos x="0" y="0"/>
                <wp:positionH relativeFrom="column">
                  <wp:posOffset>3295650</wp:posOffset>
                </wp:positionH>
                <wp:positionV relativeFrom="paragraph">
                  <wp:posOffset>27940</wp:posOffset>
                </wp:positionV>
                <wp:extent cx="2668905" cy="2353310"/>
                <wp:effectExtent l="57150" t="19050" r="74295" b="104140"/>
                <wp:wrapNone/>
                <wp:docPr id="58" name="Hexagon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905" cy="2353310"/>
                        </a:xfrm>
                        <a:prstGeom prst="hexagon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79394" id="Hexagon 58" o:spid="_x0000_s1026" type="#_x0000_t9" style="position:absolute;margin-left:259.5pt;margin-top:2.2pt;width:210.15pt;height:185.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" adj="4761" filled="f" strokecolor="#4a7ebb">
                <v:shadow on="t" color="black" opacity="22937f" origin=",.5" offset="0,.63889mm"/>
              </v:shape>
            </w:pict>
          </mc:Fallback>
        </mc:AlternateContent>
      </w:r>
      <w:r w:rsidRPr="001147B3">
        <w:rPr>
          <w:rFonts w:ascii="Calibri" w:eastAsia="Calibri" w:hAnsi="Calibri" w:cs="Calibri"/>
          <w:noProof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76F8729" wp14:editId="53C6B7C9">
                <wp:simplePos x="0" y="0"/>
                <wp:positionH relativeFrom="column">
                  <wp:posOffset>0</wp:posOffset>
                </wp:positionH>
                <wp:positionV relativeFrom="paragraph">
                  <wp:posOffset>27940</wp:posOffset>
                </wp:positionV>
                <wp:extent cx="2668905" cy="2353310"/>
                <wp:effectExtent l="57150" t="19050" r="74295" b="104140"/>
                <wp:wrapNone/>
                <wp:docPr id="57" name="Hexagon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905" cy="2353310"/>
                        </a:xfrm>
                        <a:prstGeom prst="hexagon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57281" id="Hexagon 57" o:spid="_x0000_s1026" type="#_x0000_t9" style="position:absolute;margin-left:0;margin-top:2.2pt;width:210.15pt;height:185.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" adj="4761" filled="f" strokecolor="#4a7ebb">
                <v:shadow on="t" color="black" opacity="22937f" origin=",.5" offset="0,.63889mm"/>
              </v:shape>
            </w:pict>
          </mc:Fallback>
        </mc:AlternateContent>
      </w:r>
    </w:p>
    <w:p w14:paraId="517CAA1B" w14:textId="7A6C6F36" w:rsidR="00CC69DD" w:rsidRDefault="00CC69DD" w:rsidP="00CC69DD">
      <w:pPr>
        <w:pStyle w:val="BodyText"/>
      </w:pPr>
    </w:p>
    <w:p w14:paraId="4E7EE7E5" w14:textId="7DD5A0FA" w:rsidR="00CC69DD" w:rsidRDefault="00011E3A" w:rsidP="00CC69DD">
      <w:pPr>
        <w:pStyle w:val="BodyText"/>
      </w:pPr>
      <w:r w:rsidRPr="00027FE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C4C360" wp14:editId="09856E64">
                <wp:simplePos x="0" y="0"/>
                <wp:positionH relativeFrom="column">
                  <wp:posOffset>3573145</wp:posOffset>
                </wp:positionH>
                <wp:positionV relativeFrom="paragraph">
                  <wp:posOffset>226695</wp:posOffset>
                </wp:positionV>
                <wp:extent cx="2143125" cy="77152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615DCC" w14:textId="2413897F" w:rsidR="00027FE2" w:rsidRPr="005964B2" w:rsidRDefault="00027FE2" w:rsidP="00A3488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6"/>
                                <w:szCs w:val="32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36"/>
                                    <w:szCs w:val="32"/>
                                  </w:rPr>
                                  <m:t>x=2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4C360" id="Text Box 38" o:spid="_x0000_s1030" type="#_x0000_t202" style="position:absolute;margin-left:281.35pt;margin-top:17.85pt;width:168.75pt;height:60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" filled="f" stroked="f" strokeweight=".5pt">
                <v:textbox>
                  <w:txbxContent>
                    <w:p w14:paraId="40615DCC" w14:textId="2413897F" w:rsidR="00027FE2" w:rsidRPr="005964B2" w:rsidRDefault="00027FE2" w:rsidP="00A3488E">
                      <w:pPr>
                        <w:spacing w:after="0"/>
                        <w:jc w:val="center"/>
                        <w:rPr>
                          <w:b/>
                          <w:bCs/>
                          <w:sz w:val="36"/>
                          <w:szCs w:val="32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36"/>
                              <w:szCs w:val="32"/>
                            </w:rPr>
                            <m:t>x=2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78429F" wp14:editId="5EE8BA08">
                <wp:simplePos x="0" y="0"/>
                <wp:positionH relativeFrom="column">
                  <wp:posOffset>259715</wp:posOffset>
                </wp:positionH>
                <wp:positionV relativeFrom="paragraph">
                  <wp:posOffset>222250</wp:posOffset>
                </wp:positionV>
                <wp:extent cx="2143125" cy="77152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A420A" w14:textId="3A592B91" w:rsidR="004D3144" w:rsidRPr="004D3144" w:rsidRDefault="004D3144" w:rsidP="00070F02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2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36"/>
                                    <w:szCs w:val="32"/>
                                  </w:rPr>
                                  <m:t>-3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36"/>
                                    <w:szCs w:val="32"/>
                                  </w:rPr>
                                  <m:t>x+y=4</m:t>
                                </m:r>
                              </m:oMath>
                            </m:oMathPara>
                          </w:p>
                          <w:p w14:paraId="4566490F" w14:textId="559EC184" w:rsidR="00E977BF" w:rsidRPr="004D3144" w:rsidRDefault="004D3144" w:rsidP="004D314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6"/>
                                <w:szCs w:val="32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36"/>
                                    <w:szCs w:val="32"/>
                                  </w:rPr>
                                  <m:t>6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36"/>
                                    <w:szCs w:val="32"/>
                                  </w:rPr>
                                  <m:t>y=18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36"/>
                                    <w:szCs w:val="32"/>
                                  </w:rPr>
                                  <m:t>x-12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8429F" id="Text Box 35" o:spid="_x0000_s1031" type="#_x0000_t202" style="position:absolute;margin-left:20.45pt;margin-top:17.5pt;width:168.75pt;height:6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" filled="f" stroked="f" strokeweight=".5pt">
                <v:textbox>
                  <w:txbxContent>
                    <w:p w14:paraId="1BAA420A" w14:textId="3A592B91" w:rsidR="004D3144" w:rsidRPr="004D3144" w:rsidRDefault="004D3144" w:rsidP="00070F02">
                      <w:pPr>
                        <w:jc w:val="center"/>
                        <w:rPr>
                          <w:b/>
                          <w:bCs/>
                          <w:sz w:val="36"/>
                          <w:szCs w:val="32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36"/>
                              <w:szCs w:val="32"/>
                            </w:rPr>
                            <m:t>-3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36"/>
                              <w:szCs w:val="32"/>
                            </w:rPr>
                            <m:t>x+y=4</m:t>
                          </m:r>
                        </m:oMath>
                      </m:oMathPara>
                    </w:p>
                    <w:p w14:paraId="4566490F" w14:textId="559EC184" w:rsidR="00E977BF" w:rsidRPr="004D3144" w:rsidRDefault="004D3144" w:rsidP="004D3144">
                      <w:pPr>
                        <w:spacing w:after="0"/>
                        <w:jc w:val="center"/>
                        <w:rPr>
                          <w:b/>
                          <w:bCs/>
                          <w:sz w:val="36"/>
                          <w:szCs w:val="32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36"/>
                              <w:szCs w:val="32"/>
                            </w:rPr>
                            <m:t>6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36"/>
                              <w:szCs w:val="32"/>
                            </w:rPr>
                            <m:t>y=18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36"/>
                              <w:szCs w:val="32"/>
                            </w:rPr>
                            <m:t>x-12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298142E5" w14:textId="0567E555" w:rsidR="00CC69DD" w:rsidRDefault="00CC69DD" w:rsidP="00CC69DD">
      <w:pPr>
        <w:pStyle w:val="BodyText"/>
      </w:pPr>
    </w:p>
    <w:p w14:paraId="3BE68B4E" w14:textId="378E686D" w:rsidR="00CC69DD" w:rsidRDefault="00CC69DD" w:rsidP="00CC69DD">
      <w:pPr>
        <w:pStyle w:val="BodyText"/>
      </w:pPr>
    </w:p>
    <w:p w14:paraId="094F92B2" w14:textId="6D6E9BF6" w:rsidR="00CC69DD" w:rsidRDefault="00CC69DD" w:rsidP="00CC69DD">
      <w:pPr>
        <w:pStyle w:val="BodyText"/>
      </w:pPr>
    </w:p>
    <w:p w14:paraId="4D343521" w14:textId="40E713BB" w:rsidR="00CC69DD" w:rsidRDefault="00CC69DD" w:rsidP="00CC69DD">
      <w:pPr>
        <w:pStyle w:val="BodyText"/>
      </w:pPr>
    </w:p>
    <w:p w14:paraId="48C733FB" w14:textId="1D22006C" w:rsidR="00CC69DD" w:rsidRDefault="00CC69DD" w:rsidP="00CC69DD">
      <w:pPr>
        <w:pStyle w:val="BodyText"/>
      </w:pPr>
    </w:p>
    <w:p w14:paraId="3C76F9B7" w14:textId="3B56AA16" w:rsidR="00CC69DD" w:rsidRDefault="00CC69DD" w:rsidP="00CC69DD">
      <w:pPr>
        <w:pStyle w:val="BodyText"/>
      </w:pPr>
    </w:p>
    <w:p w14:paraId="06C7E836" w14:textId="442C327E" w:rsidR="00CC69DD" w:rsidRDefault="00A10039" w:rsidP="00CC69DD">
      <w:pPr>
        <w:pStyle w:val="BodyText"/>
      </w:pPr>
      <w:r w:rsidRPr="00A10039">
        <w:rPr>
          <w:rFonts w:ascii="Calibri" w:eastAsia="Calibri" w:hAnsi="Calibri" w:cs="Calibri"/>
          <w:noProof/>
          <w:szCs w:val="24"/>
        </w:rPr>
        <w:lastRenderedPageBreak/>
        <w:drawing>
          <wp:anchor distT="0" distB="0" distL="114300" distR="114300" simplePos="0" relativeHeight="251768832" behindDoc="0" locked="0" layoutInCell="1" allowOverlap="1" wp14:anchorId="6D837C72" wp14:editId="2135BE98">
            <wp:simplePos x="0" y="0"/>
            <wp:positionH relativeFrom="margin">
              <wp:posOffset>3700145</wp:posOffset>
            </wp:positionH>
            <wp:positionV relativeFrom="margin">
              <wp:posOffset>226695</wp:posOffset>
            </wp:positionV>
            <wp:extent cx="1868066" cy="1380744"/>
            <wp:effectExtent l="0" t="0" r="0" b="0"/>
            <wp:wrapSquare wrapText="bothSides"/>
            <wp:docPr id="13" name="Picture 13" descr="A large clock tower towering over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large clock tower towering over a city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066" cy="1380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074" w:rsidRPr="00E43074">
        <w:rPr>
          <w:rFonts w:ascii="Calibri" w:eastAsia="Calibri" w:hAnsi="Calibri" w:cs="Calibri"/>
          <w:noProof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DDE053F" wp14:editId="25DD8019">
                <wp:simplePos x="0" y="0"/>
                <wp:positionH relativeFrom="column">
                  <wp:posOffset>3286125</wp:posOffset>
                </wp:positionH>
                <wp:positionV relativeFrom="paragraph">
                  <wp:posOffset>-293370</wp:posOffset>
                </wp:positionV>
                <wp:extent cx="2669106" cy="2353599"/>
                <wp:effectExtent l="57150" t="19050" r="74295" b="104140"/>
                <wp:wrapNone/>
                <wp:docPr id="60" name="Hexagon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9106" cy="2353599"/>
                        </a:xfrm>
                        <a:prstGeom prst="hexagon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EFA27" id="Hexagon 60" o:spid="_x0000_s1026" type="#_x0000_t9" style="position:absolute;margin-left:258.75pt;margin-top:-23.1pt;width:210.15pt;height:185.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" adj="4762" filled="f" strokecolor="#4a7ebb">
                <v:shadow on="t" color="black" opacity="22937f" origin=",.5" offset="0,.63889mm"/>
              </v:shape>
            </w:pict>
          </mc:Fallback>
        </mc:AlternateContent>
      </w:r>
      <w:r w:rsidR="00EB1E84" w:rsidRPr="00EB1E84">
        <w:rPr>
          <w:rFonts w:ascii="Calibri" w:eastAsia="Calibri" w:hAnsi="Calibri" w:cs="Calibri"/>
          <w:noProof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DA1DED5" wp14:editId="3D87FF5F">
                <wp:simplePos x="0" y="0"/>
                <wp:positionH relativeFrom="column">
                  <wp:posOffset>0</wp:posOffset>
                </wp:positionH>
                <wp:positionV relativeFrom="paragraph">
                  <wp:posOffset>-293370</wp:posOffset>
                </wp:positionV>
                <wp:extent cx="2669106" cy="2353599"/>
                <wp:effectExtent l="57150" t="19050" r="74295" b="104140"/>
                <wp:wrapNone/>
                <wp:docPr id="59" name="Hexagon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9106" cy="2353599"/>
                        </a:xfrm>
                        <a:prstGeom prst="hexagon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34D86" id="Hexagon 59" o:spid="_x0000_s1026" type="#_x0000_t9" style="position:absolute;margin-left:0;margin-top:-23.1pt;width:210.15pt;height:185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" adj="4762" filled="f" strokecolor="#4a7ebb">
                <v:shadow on="t" color="black" opacity="22937f" origin=",.5" offset="0,.63889mm"/>
              </v:shape>
            </w:pict>
          </mc:Fallback>
        </mc:AlternateContent>
      </w:r>
    </w:p>
    <w:p w14:paraId="30808F6D" w14:textId="642FA149" w:rsidR="00CC69DD" w:rsidRDefault="00AB31CC" w:rsidP="00CC69DD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5A3DA8" wp14:editId="255CB382">
                <wp:simplePos x="0" y="0"/>
                <wp:positionH relativeFrom="column">
                  <wp:posOffset>295275</wp:posOffset>
                </wp:positionH>
                <wp:positionV relativeFrom="paragraph">
                  <wp:posOffset>113665</wp:posOffset>
                </wp:positionV>
                <wp:extent cx="2057400" cy="1005840"/>
                <wp:effectExtent l="0" t="0" r="0" b="381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005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81179" w14:textId="2B768F1E" w:rsidR="00BC002D" w:rsidRPr="00686FE0" w:rsidRDefault="00BC002D" w:rsidP="00BC002D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4"/>
                              </w:rPr>
                            </w:pPr>
                            <w:r w:rsidRPr="00686FE0">
                              <w:rPr>
                                <w:sz w:val="28"/>
                                <w:szCs w:val="24"/>
                              </w:rPr>
                              <w:t>Lines that meet or intersect at a right angle</w:t>
                            </w:r>
                            <w:r w:rsidR="00192FF3">
                              <w:rPr>
                                <w:sz w:val="28"/>
                                <w:szCs w:val="24"/>
                              </w:rPr>
                              <w:t>,</w:t>
                            </w:r>
                            <w:r w:rsidRPr="00686FE0">
                              <w:rPr>
                                <w:sz w:val="28"/>
                                <w:szCs w:val="24"/>
                              </w:rPr>
                              <w:t xml:space="preserve"> or </w:t>
                            </w:r>
                            <w:r w:rsidR="003D4579" w:rsidRPr="00686FE0">
                              <w:rPr>
                                <w:sz w:val="28"/>
                                <w:szCs w:val="24"/>
                              </w:rPr>
                              <w:t>90</w:t>
                            </w:r>
                            <w:r w:rsidRPr="00686FE0">
                              <w:rPr>
                                <w:sz w:val="28"/>
                                <w:szCs w:val="24"/>
                              </w:rPr>
                              <w:t xml:space="preserve"> degrees.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A3DA8" id="Text Box 2" o:spid="_x0000_s1032" type="#_x0000_t202" style="position:absolute;margin-left:23.25pt;margin-top:8.95pt;width:162pt;height:79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" filled="f" stroked="f">
                <v:textbox>
                  <w:txbxContent>
                    <w:p w14:paraId="73181179" w14:textId="2B768F1E" w:rsidR="00BC002D" w:rsidRPr="00686FE0" w:rsidRDefault="00BC002D" w:rsidP="00BC002D">
                      <w:pPr>
                        <w:spacing w:after="0"/>
                        <w:jc w:val="center"/>
                        <w:rPr>
                          <w:sz w:val="28"/>
                          <w:szCs w:val="24"/>
                        </w:rPr>
                      </w:pPr>
                      <w:r w:rsidRPr="00686FE0">
                        <w:rPr>
                          <w:sz w:val="28"/>
                          <w:szCs w:val="24"/>
                        </w:rPr>
                        <w:t>Lines that meet or intersect at a right angle</w:t>
                      </w:r>
                      <w:r w:rsidR="00192FF3">
                        <w:rPr>
                          <w:sz w:val="28"/>
                          <w:szCs w:val="24"/>
                        </w:rPr>
                        <w:t>,</w:t>
                      </w:r>
                      <w:r w:rsidRPr="00686FE0">
                        <w:rPr>
                          <w:sz w:val="28"/>
                          <w:szCs w:val="24"/>
                        </w:rPr>
                        <w:t xml:space="preserve"> or </w:t>
                      </w:r>
                      <w:r w:rsidR="003D4579" w:rsidRPr="00686FE0">
                        <w:rPr>
                          <w:sz w:val="28"/>
                          <w:szCs w:val="24"/>
                        </w:rPr>
                        <w:t>90</w:t>
                      </w:r>
                      <w:r w:rsidRPr="00686FE0">
                        <w:rPr>
                          <w:sz w:val="28"/>
                          <w:szCs w:val="24"/>
                        </w:rPr>
                        <w:t xml:space="preserve"> degrees.</w:t>
                      </w:r>
                    </w:p>
                  </w:txbxContent>
                </v:textbox>
              </v:shape>
            </w:pict>
          </mc:Fallback>
        </mc:AlternateContent>
      </w:r>
    </w:p>
    <w:p w14:paraId="02AFDD1C" w14:textId="33DA80B5" w:rsidR="00CC69DD" w:rsidRDefault="00CC69DD" w:rsidP="00CC69DD">
      <w:pPr>
        <w:pStyle w:val="BodyText"/>
      </w:pPr>
    </w:p>
    <w:p w14:paraId="49A68F68" w14:textId="0A04DD23" w:rsidR="00CC69DD" w:rsidRDefault="00CC69DD" w:rsidP="00CC69DD">
      <w:pPr>
        <w:pStyle w:val="BodyText"/>
      </w:pPr>
    </w:p>
    <w:p w14:paraId="2A51D3AB" w14:textId="0E03D5C2" w:rsidR="00CC69DD" w:rsidRDefault="00CC69DD" w:rsidP="00CC69DD">
      <w:pPr>
        <w:pStyle w:val="BodyText"/>
      </w:pPr>
    </w:p>
    <w:p w14:paraId="39A0E328" w14:textId="65131228" w:rsidR="00CC69DD" w:rsidRDefault="00CC69DD" w:rsidP="00CC69DD">
      <w:pPr>
        <w:pStyle w:val="BodyText"/>
      </w:pPr>
    </w:p>
    <w:p w14:paraId="2287CEB1" w14:textId="37C04116" w:rsidR="00CC69DD" w:rsidRDefault="00CC69DD" w:rsidP="00CC69DD">
      <w:pPr>
        <w:pStyle w:val="BodyText"/>
      </w:pPr>
    </w:p>
    <w:p w14:paraId="6034AD52" w14:textId="5E422FEA" w:rsidR="00CC69DD" w:rsidRDefault="00CC69DD" w:rsidP="00CC69DD">
      <w:pPr>
        <w:pStyle w:val="BodyText"/>
      </w:pPr>
    </w:p>
    <w:p w14:paraId="30D7E3C7" w14:textId="2C3508CA" w:rsidR="00CC69DD" w:rsidRDefault="00A542E4" w:rsidP="00CC69DD">
      <w:pPr>
        <w:pStyle w:val="BodyText"/>
      </w:pPr>
      <w:r w:rsidRPr="00A542E4">
        <w:rPr>
          <w:rFonts w:ascii="Calibri" w:eastAsia="Calibri" w:hAnsi="Calibri" w:cs="Calibri"/>
          <w:noProof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E52B632" wp14:editId="705F4D74">
                <wp:simplePos x="0" y="0"/>
                <wp:positionH relativeFrom="column">
                  <wp:posOffset>3286125</wp:posOffset>
                </wp:positionH>
                <wp:positionV relativeFrom="paragraph">
                  <wp:posOffset>14605</wp:posOffset>
                </wp:positionV>
                <wp:extent cx="2668905" cy="2353310"/>
                <wp:effectExtent l="57150" t="19050" r="74295" b="104140"/>
                <wp:wrapNone/>
                <wp:docPr id="62" name="Hexagon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905" cy="2353310"/>
                        </a:xfrm>
                        <a:prstGeom prst="hexagon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306EA" id="Hexagon 62" o:spid="_x0000_s1026" type="#_x0000_t9" style="position:absolute;margin-left:258.75pt;margin-top:1.15pt;width:210.15pt;height:185.3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" adj="4761" filled="f" strokecolor="#4a7ebb">
                <v:shadow on="t" color="black" opacity="22937f" origin=",.5" offset="0,.63889mm"/>
              </v:shape>
            </w:pict>
          </mc:Fallback>
        </mc:AlternateContent>
      </w:r>
      <w:r w:rsidR="00D76D51" w:rsidRPr="00D76D51">
        <w:rPr>
          <w:rFonts w:ascii="Calibri" w:eastAsia="Calibri" w:hAnsi="Calibri" w:cs="Calibri"/>
          <w:noProof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5FA8E79" wp14:editId="132B4312">
                <wp:simplePos x="0" y="0"/>
                <wp:positionH relativeFrom="column">
                  <wp:posOffset>0</wp:posOffset>
                </wp:positionH>
                <wp:positionV relativeFrom="paragraph">
                  <wp:posOffset>14605</wp:posOffset>
                </wp:positionV>
                <wp:extent cx="2668905" cy="2353310"/>
                <wp:effectExtent l="57150" t="19050" r="74295" b="104140"/>
                <wp:wrapNone/>
                <wp:docPr id="61" name="Hexagon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905" cy="2353310"/>
                        </a:xfrm>
                        <a:prstGeom prst="hexagon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33B67" id="Hexagon 61" o:spid="_x0000_s1026" type="#_x0000_t9" style="position:absolute;margin-left:0;margin-top:1.15pt;width:210.15pt;height:185.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" adj="4761" filled="f" strokecolor="#4a7ebb">
                <v:shadow on="t" color="black" opacity="22937f" origin=",.5" offset="0,.63889mm"/>
              </v:shape>
            </w:pict>
          </mc:Fallback>
        </mc:AlternateContent>
      </w:r>
    </w:p>
    <w:p w14:paraId="689FDC1B" w14:textId="36F1ABEE" w:rsidR="00CC69DD" w:rsidRDefault="00CC69DD" w:rsidP="00CC69DD">
      <w:pPr>
        <w:pStyle w:val="BodyText"/>
      </w:pPr>
    </w:p>
    <w:p w14:paraId="466C62F8" w14:textId="3A0969A4" w:rsidR="00CC69DD" w:rsidRDefault="00A542E4" w:rsidP="00CC69DD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6269DE2" wp14:editId="7DB8BA9D">
                <wp:simplePos x="0" y="0"/>
                <wp:positionH relativeFrom="column">
                  <wp:posOffset>3543300</wp:posOffset>
                </wp:positionH>
                <wp:positionV relativeFrom="paragraph">
                  <wp:posOffset>108585</wp:posOffset>
                </wp:positionV>
                <wp:extent cx="2171700" cy="1066166"/>
                <wp:effectExtent l="0" t="0" r="0" b="635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0661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EE10B7" w14:textId="3F9FCE27" w:rsidR="00203152" w:rsidRPr="00AC0E35" w:rsidRDefault="002650C9" w:rsidP="00203152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4"/>
                              </w:rPr>
                            </w:pPr>
                            <w:r w:rsidRPr="00AC0E35">
                              <w:rPr>
                                <w:sz w:val="28"/>
                                <w:szCs w:val="24"/>
                              </w:rPr>
                              <w:t xml:space="preserve">Lines in the same plane that are at </w:t>
                            </w:r>
                            <w:r w:rsidR="00F06BB9" w:rsidRPr="00AC0E35">
                              <w:rPr>
                                <w:sz w:val="28"/>
                                <w:szCs w:val="24"/>
                              </w:rPr>
                              <w:t xml:space="preserve">an </w:t>
                            </w:r>
                            <w:r w:rsidRPr="00AC0E35">
                              <w:rPr>
                                <w:sz w:val="28"/>
                                <w:szCs w:val="24"/>
                              </w:rPr>
                              <w:t>equal distance from each other and never meet</w:t>
                            </w:r>
                            <w:r w:rsidR="00203152" w:rsidRPr="00AC0E35">
                              <w:rPr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69DE2" id="_x0000_s1033" type="#_x0000_t202" style="position:absolute;margin-left:279pt;margin-top:8.55pt;width:171pt;height:83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" filled="f" stroked="f">
                <v:textbox>
                  <w:txbxContent>
                    <w:p w14:paraId="26EE10B7" w14:textId="3F9FCE27" w:rsidR="00203152" w:rsidRPr="00AC0E35" w:rsidRDefault="002650C9" w:rsidP="00203152">
                      <w:pPr>
                        <w:spacing w:after="0"/>
                        <w:jc w:val="center"/>
                        <w:rPr>
                          <w:sz w:val="28"/>
                          <w:szCs w:val="24"/>
                        </w:rPr>
                      </w:pPr>
                      <w:r w:rsidRPr="00AC0E35">
                        <w:rPr>
                          <w:sz w:val="28"/>
                          <w:szCs w:val="24"/>
                        </w:rPr>
                        <w:t xml:space="preserve">Lines in the same plane that are at </w:t>
                      </w:r>
                      <w:r w:rsidR="00F06BB9" w:rsidRPr="00AC0E35">
                        <w:rPr>
                          <w:sz w:val="28"/>
                          <w:szCs w:val="24"/>
                        </w:rPr>
                        <w:t xml:space="preserve">an </w:t>
                      </w:r>
                      <w:r w:rsidRPr="00AC0E35">
                        <w:rPr>
                          <w:sz w:val="28"/>
                          <w:szCs w:val="24"/>
                        </w:rPr>
                        <w:t>equal distance from each other and never meet</w:t>
                      </w:r>
                      <w:r w:rsidR="00203152" w:rsidRPr="00AC0E35">
                        <w:rPr>
                          <w:sz w:val="28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76D51">
        <w:rPr>
          <w:noProof/>
        </w:rPr>
        <w:drawing>
          <wp:anchor distT="0" distB="0" distL="114300" distR="114300" simplePos="0" relativeHeight="251717632" behindDoc="0" locked="0" layoutInCell="1" allowOverlap="1" wp14:anchorId="0196B79E" wp14:editId="32DC1844">
            <wp:simplePos x="0" y="0"/>
            <wp:positionH relativeFrom="column">
              <wp:posOffset>342265</wp:posOffset>
            </wp:positionH>
            <wp:positionV relativeFrom="paragraph">
              <wp:posOffset>59055</wp:posOffset>
            </wp:positionV>
            <wp:extent cx="1983087" cy="1115568"/>
            <wp:effectExtent l="0" t="0" r="0" b="889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087" cy="111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561ED" w14:textId="219B7A23" w:rsidR="00CC69DD" w:rsidRDefault="00CC69DD" w:rsidP="00CC69DD">
      <w:pPr>
        <w:pStyle w:val="BodyText"/>
      </w:pPr>
    </w:p>
    <w:p w14:paraId="31303846" w14:textId="5CB84723" w:rsidR="00CC69DD" w:rsidRDefault="00CC69DD" w:rsidP="00CC69DD">
      <w:pPr>
        <w:pStyle w:val="BodyText"/>
      </w:pPr>
    </w:p>
    <w:p w14:paraId="68C40657" w14:textId="51647A5C" w:rsidR="00CC69DD" w:rsidRDefault="00CC69DD" w:rsidP="00CC69DD">
      <w:pPr>
        <w:pStyle w:val="BodyText"/>
      </w:pPr>
    </w:p>
    <w:p w14:paraId="4422DF52" w14:textId="6755708D" w:rsidR="00CC69DD" w:rsidRDefault="00CC69DD" w:rsidP="00CC69DD">
      <w:pPr>
        <w:pStyle w:val="BodyText"/>
      </w:pPr>
    </w:p>
    <w:p w14:paraId="4E68758E" w14:textId="62A0A548" w:rsidR="00CC69DD" w:rsidRDefault="00CC69DD" w:rsidP="00CC69DD">
      <w:pPr>
        <w:pStyle w:val="BodyText"/>
      </w:pPr>
    </w:p>
    <w:p w14:paraId="01D67560" w14:textId="4F1D7786" w:rsidR="00CC69DD" w:rsidRDefault="00CC69DD" w:rsidP="00CC69DD">
      <w:pPr>
        <w:pStyle w:val="BodyText"/>
      </w:pPr>
    </w:p>
    <w:p w14:paraId="0A936264" w14:textId="387F1C1B" w:rsidR="00CC69DD" w:rsidRDefault="00E210D3" w:rsidP="00CC69DD">
      <w:pPr>
        <w:pStyle w:val="BodyText"/>
      </w:pPr>
      <w:r w:rsidRPr="00E210D3">
        <w:rPr>
          <w:rFonts w:ascii="Calibri" w:eastAsia="Calibri" w:hAnsi="Calibri" w:cs="Calibri"/>
          <w:noProof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64B8103" wp14:editId="42DC0BA3">
                <wp:simplePos x="0" y="0"/>
                <wp:positionH relativeFrom="column">
                  <wp:posOffset>3286125</wp:posOffset>
                </wp:positionH>
                <wp:positionV relativeFrom="paragraph">
                  <wp:posOffset>31750</wp:posOffset>
                </wp:positionV>
                <wp:extent cx="2668905" cy="2353310"/>
                <wp:effectExtent l="57150" t="19050" r="74295" b="104140"/>
                <wp:wrapNone/>
                <wp:docPr id="65" name="Hexagon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905" cy="2353310"/>
                        </a:xfrm>
                        <a:prstGeom prst="hexagon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99B8C" id="Hexagon 65" o:spid="_x0000_s1026" type="#_x0000_t9" style="position:absolute;margin-left:258.75pt;margin-top:2.5pt;width:210.15pt;height:185.3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" adj="4761" filled="f" strokecolor="#4a7ebb">
                <v:shadow on="t" color="black" opacity="22937f" origin=",.5" offset="0,.63889mm"/>
              </v:shape>
            </w:pict>
          </mc:Fallback>
        </mc:AlternateContent>
      </w:r>
      <w:r w:rsidR="00E474E9" w:rsidRPr="00E474E9">
        <w:rPr>
          <w:rFonts w:ascii="Calibri" w:eastAsia="Calibri" w:hAnsi="Calibri" w:cs="Calibri"/>
          <w:noProof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E8C9850" wp14:editId="2F3BC5EF">
                <wp:simplePos x="0" y="0"/>
                <wp:positionH relativeFrom="column">
                  <wp:posOffset>0</wp:posOffset>
                </wp:positionH>
                <wp:positionV relativeFrom="paragraph">
                  <wp:posOffset>31750</wp:posOffset>
                </wp:positionV>
                <wp:extent cx="2668905" cy="2353310"/>
                <wp:effectExtent l="57150" t="19050" r="74295" b="104140"/>
                <wp:wrapNone/>
                <wp:docPr id="64" name="Hexagon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905" cy="2353310"/>
                        </a:xfrm>
                        <a:prstGeom prst="hexagon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1F56C" id="Hexagon 64" o:spid="_x0000_s1026" type="#_x0000_t9" style="position:absolute;margin-left:0;margin-top:2.5pt;width:210.15pt;height:185.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" adj="4761" filled="f" strokecolor="#4a7ebb">
                <v:shadow on="t" color="black" opacity="22937f" origin=",.5" offset="0,.63889mm"/>
              </v:shape>
            </w:pict>
          </mc:Fallback>
        </mc:AlternateContent>
      </w:r>
    </w:p>
    <w:p w14:paraId="4A0CE39B" w14:textId="1DF9F83A" w:rsidR="00CC69DD" w:rsidRDefault="00CC69DD" w:rsidP="00CC69DD">
      <w:pPr>
        <w:pStyle w:val="BodyText"/>
      </w:pPr>
    </w:p>
    <w:p w14:paraId="551D7685" w14:textId="4FC5400C" w:rsidR="00CC69DD" w:rsidRDefault="00E210D3" w:rsidP="00CC69DD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D36F123" wp14:editId="232522F0">
                <wp:simplePos x="0" y="0"/>
                <wp:positionH relativeFrom="column">
                  <wp:posOffset>3543300</wp:posOffset>
                </wp:positionH>
                <wp:positionV relativeFrom="paragraph">
                  <wp:posOffset>202565</wp:posOffset>
                </wp:positionV>
                <wp:extent cx="2143125" cy="7715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889872" w14:textId="77777777" w:rsidR="00531B68" w:rsidRPr="004D3144" w:rsidRDefault="00531B68" w:rsidP="00531B68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2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36"/>
                                    <w:szCs w:val="32"/>
                                  </w:rPr>
                                  <m:t>y+3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36"/>
                                    <w:szCs w:val="32"/>
                                  </w:rPr>
                                  <m:t>x=7</m:t>
                                </m:r>
                              </m:oMath>
                            </m:oMathPara>
                          </w:p>
                          <w:p w14:paraId="5F4D20BC" w14:textId="77777777" w:rsidR="00531B68" w:rsidRPr="004D3144" w:rsidRDefault="00531B68" w:rsidP="00531B6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6"/>
                                <w:szCs w:val="32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36"/>
                                    <w:szCs w:val="32"/>
                                  </w:rPr>
                                  <m:t>12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36"/>
                                    <w:szCs w:val="32"/>
                                  </w:rPr>
                                  <m:t>y-4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36"/>
                                    <w:szCs w:val="32"/>
                                  </w:rPr>
                                  <m:t>x=-6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6F123" id="Text Box 3" o:spid="_x0000_s1034" type="#_x0000_t202" style="position:absolute;margin-left:279pt;margin-top:15.95pt;width:168.75pt;height:60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" filled="f" stroked="f" strokeweight=".5pt">
                <v:textbox>
                  <w:txbxContent>
                    <w:p w14:paraId="3C889872" w14:textId="77777777" w:rsidR="00531B68" w:rsidRPr="004D3144" w:rsidRDefault="00531B68" w:rsidP="00531B68">
                      <w:pPr>
                        <w:jc w:val="center"/>
                        <w:rPr>
                          <w:b/>
                          <w:bCs/>
                          <w:sz w:val="36"/>
                          <w:szCs w:val="32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36"/>
                              <w:szCs w:val="32"/>
                            </w:rPr>
                            <m:t>y+3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36"/>
                              <w:szCs w:val="32"/>
                            </w:rPr>
                            <m:t>x=7</m:t>
                          </m:r>
                        </m:oMath>
                      </m:oMathPara>
                    </w:p>
                    <w:p w14:paraId="5F4D20BC" w14:textId="77777777" w:rsidR="00531B68" w:rsidRPr="004D3144" w:rsidRDefault="00531B68" w:rsidP="00531B68">
                      <w:pPr>
                        <w:spacing w:after="0"/>
                        <w:jc w:val="center"/>
                        <w:rPr>
                          <w:b/>
                          <w:bCs/>
                          <w:sz w:val="36"/>
                          <w:szCs w:val="32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36"/>
                              <w:szCs w:val="32"/>
                            </w:rPr>
                            <m:t>12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36"/>
                              <w:szCs w:val="32"/>
                            </w:rPr>
                            <m:t>y-4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36"/>
                              <w:szCs w:val="32"/>
                            </w:rPr>
                            <m:t>x=-6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1452DD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9F23FD4" wp14:editId="62BA251B">
                <wp:simplePos x="0" y="0"/>
                <wp:positionH relativeFrom="column">
                  <wp:posOffset>257175</wp:posOffset>
                </wp:positionH>
                <wp:positionV relativeFrom="paragraph">
                  <wp:posOffset>202565</wp:posOffset>
                </wp:positionV>
                <wp:extent cx="2143125" cy="77152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080E80" w14:textId="0FCB0944" w:rsidR="005B71F8" w:rsidRPr="005964B2" w:rsidRDefault="00D24832" w:rsidP="005B71F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6"/>
                                <w:szCs w:val="32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36"/>
                                    <w:szCs w:val="32"/>
                                  </w:rPr>
                                  <m:t>y=-5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23FD4" id="Text Box 47" o:spid="_x0000_s1035" type="#_x0000_t202" style="position:absolute;margin-left:20.25pt;margin-top:15.95pt;width:168.75pt;height:60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" filled="f" stroked="f" strokeweight=".5pt">
                <v:textbox>
                  <w:txbxContent>
                    <w:p w14:paraId="53080E80" w14:textId="0FCB0944" w:rsidR="005B71F8" w:rsidRPr="005964B2" w:rsidRDefault="00D24832" w:rsidP="005B71F8">
                      <w:pPr>
                        <w:spacing w:after="0"/>
                        <w:jc w:val="center"/>
                        <w:rPr>
                          <w:b/>
                          <w:bCs/>
                          <w:sz w:val="36"/>
                          <w:szCs w:val="32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36"/>
                              <w:szCs w:val="32"/>
                            </w:rPr>
                            <m:t>y=-5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7599F3C8" w14:textId="750D3818" w:rsidR="00CC69DD" w:rsidRDefault="00CC69DD" w:rsidP="00CC69DD">
      <w:pPr>
        <w:pStyle w:val="BodyText"/>
      </w:pPr>
    </w:p>
    <w:p w14:paraId="24767CF7" w14:textId="61330076" w:rsidR="00CC69DD" w:rsidRDefault="00CC69DD" w:rsidP="00CC69DD">
      <w:pPr>
        <w:pStyle w:val="BodyText"/>
      </w:pPr>
    </w:p>
    <w:p w14:paraId="7FEF4B3C" w14:textId="7CDA975D" w:rsidR="00CC69DD" w:rsidRDefault="00CC69DD" w:rsidP="00CC69DD">
      <w:pPr>
        <w:pStyle w:val="BodyText"/>
      </w:pPr>
    </w:p>
    <w:p w14:paraId="49356CC8" w14:textId="0DBD27D8" w:rsidR="00CC69DD" w:rsidRDefault="00CC69DD" w:rsidP="00CC69DD">
      <w:pPr>
        <w:pStyle w:val="BodyText"/>
      </w:pPr>
    </w:p>
    <w:p w14:paraId="520CAC64" w14:textId="21BC7F00" w:rsidR="00CC69DD" w:rsidRDefault="00CC69DD" w:rsidP="00CC69DD">
      <w:pPr>
        <w:pStyle w:val="BodyText"/>
      </w:pPr>
    </w:p>
    <w:p w14:paraId="2F537F45" w14:textId="45BD3F36" w:rsidR="00CC69DD" w:rsidRDefault="00CC69DD" w:rsidP="0057484E">
      <w:pPr>
        <w:pStyle w:val="CaptionCutline"/>
      </w:pPr>
    </w:p>
    <w:p w14:paraId="082EC866" w14:textId="77777777" w:rsidR="00CF4DC9" w:rsidRDefault="00CF4DC9" w:rsidP="0057484E">
      <w:pPr>
        <w:pStyle w:val="CaptionCutline"/>
      </w:pPr>
    </w:p>
    <w:p w14:paraId="7197E241" w14:textId="763D3670" w:rsidR="00CC69DD" w:rsidRDefault="0034008B" w:rsidP="000E09DE">
      <w:pPr>
        <w:pStyle w:val="CaptionCutline"/>
        <w:spacing w:after="60"/>
        <w:ind w:left="144" w:hanging="144"/>
      </w:pPr>
      <w:proofErr w:type="spellStart"/>
      <w:r>
        <w:t>K</w:t>
      </w:r>
      <w:r w:rsidR="002F0D1F">
        <w:rPr>
          <w:rFonts w:cstheme="minorHAnsi"/>
        </w:rPr>
        <w:t>ö</w:t>
      </w:r>
      <w:r>
        <w:t>ni</w:t>
      </w:r>
      <w:r w:rsidR="002F0D1F">
        <w:t>gsberg</w:t>
      </w:r>
      <w:proofErr w:type="spellEnd"/>
      <w:r w:rsidR="002F0D1F">
        <w:t xml:space="preserve"> Castle</w:t>
      </w:r>
      <w:r w:rsidR="00F0374C">
        <w:t xml:space="preserve"> courtyard</w:t>
      </w:r>
      <w:r w:rsidR="002F0D1F">
        <w:t xml:space="preserve"> </w:t>
      </w:r>
      <w:r w:rsidR="00C57A53">
        <w:t>[Image</w:t>
      </w:r>
      <w:r w:rsidR="006348A3">
        <w:t>].</w:t>
      </w:r>
      <w:r w:rsidR="002E4ECF">
        <w:t xml:space="preserve"> </w:t>
      </w:r>
      <w:r w:rsidR="00BB346A">
        <w:t xml:space="preserve">(ca. 1890-1900). </w:t>
      </w:r>
      <w:r w:rsidR="003126C0">
        <w:t>Wikimedia</w:t>
      </w:r>
      <w:r w:rsidR="00D850F2">
        <w:t xml:space="preserve"> Commons. </w:t>
      </w:r>
      <w:r w:rsidR="00D850F2" w:rsidRPr="00D850F2">
        <w:t>https://commons.wikimedia.org/wiki/File:K%C3%B6nigsberg_Castle_courtyard.jpg</w:t>
      </w:r>
    </w:p>
    <w:p w14:paraId="2412DBC1" w14:textId="1A83593E" w:rsidR="000329F6" w:rsidRDefault="00A162F6" w:rsidP="00CF4DC9">
      <w:pPr>
        <w:pStyle w:val="CaptionCutline"/>
        <w:ind w:left="144" w:hanging="144"/>
      </w:pPr>
      <w:r>
        <w:t>Griffiths, A., &amp; Chua, C. (</w:t>
      </w:r>
      <w:r w:rsidR="00C14813">
        <w:t xml:space="preserve">2017, December 3). </w:t>
      </w:r>
      <w:r w:rsidR="00C14813" w:rsidRPr="00C14813">
        <w:t xml:space="preserve">Gabled blocks overlook a koi pond at Fabian Tan's </w:t>
      </w:r>
      <w:proofErr w:type="spellStart"/>
      <w:r w:rsidR="00C14813" w:rsidRPr="00C14813">
        <w:t>Knikno</w:t>
      </w:r>
      <w:proofErr w:type="spellEnd"/>
      <w:r w:rsidR="00C14813" w:rsidRPr="00C14813">
        <w:t xml:space="preserve"> House in Malaysia</w:t>
      </w:r>
      <w:r w:rsidR="00C14813">
        <w:t xml:space="preserve"> [Image]</w:t>
      </w:r>
      <w:r w:rsidR="00C14813" w:rsidRPr="00C14813">
        <w:t>.</w:t>
      </w:r>
      <w:r w:rsidR="00C14813">
        <w:t xml:space="preserve"> </w:t>
      </w:r>
      <w:proofErr w:type="spellStart"/>
      <w:r w:rsidR="00AF5040">
        <w:t>Dezeen</w:t>
      </w:r>
      <w:proofErr w:type="spellEnd"/>
      <w:r w:rsidR="00AF5040">
        <w:t xml:space="preserve">. </w:t>
      </w:r>
      <w:r w:rsidR="00AF5040" w:rsidRPr="00AF5040">
        <w:t>www.dezeen.com/2017/12/03/fabian-tan-kniko-house-gabled-blockwork-koi-pond-petaling-jaya-malaysia/</w:t>
      </w:r>
    </w:p>
    <w:p w14:paraId="78682B7D" w14:textId="1E2CCCE6" w:rsidR="00CC69DD" w:rsidRDefault="00B14DE8" w:rsidP="007B29E5">
      <w:pPr>
        <w:pStyle w:val="CaptionCutline"/>
      </w:pPr>
      <w:r w:rsidRPr="00B14DE8">
        <w:rPr>
          <w:rFonts w:ascii="Calibri" w:eastAsia="Calibri" w:hAnsi="Calibri" w:cs="Calibri"/>
          <w:i w:val="0"/>
          <w:noProof/>
          <w:color w:val="auto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6B8233B" wp14:editId="74970159">
                <wp:simplePos x="0" y="0"/>
                <wp:positionH relativeFrom="column">
                  <wp:posOffset>3286125</wp:posOffset>
                </wp:positionH>
                <wp:positionV relativeFrom="paragraph">
                  <wp:posOffset>-293370</wp:posOffset>
                </wp:positionV>
                <wp:extent cx="2669106" cy="2353599"/>
                <wp:effectExtent l="57150" t="19050" r="74295" b="104140"/>
                <wp:wrapNone/>
                <wp:docPr id="67" name="Hexagon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9106" cy="2353599"/>
                        </a:xfrm>
                        <a:prstGeom prst="hexagon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8BBF75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67" o:spid="_x0000_s1026" type="#_x0000_t9" style="position:absolute;margin-left:258.75pt;margin-top:-23.1pt;width:210.15pt;height:185.3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" adj="4762" filled="f" strokecolor="#4a7ebb">
                <v:shadow on="t" color="black" opacity="22937f" origin=",.5" offset="0,.63889mm"/>
              </v:shape>
            </w:pict>
          </mc:Fallback>
        </mc:AlternateContent>
      </w:r>
      <w:r w:rsidR="00050E39" w:rsidRPr="00050E39">
        <w:rPr>
          <w:rFonts w:ascii="Calibri" w:eastAsia="Calibri" w:hAnsi="Calibri" w:cs="Calibri"/>
          <w:i w:val="0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9D6EC05" wp14:editId="0142D303">
                <wp:simplePos x="0" y="0"/>
                <wp:positionH relativeFrom="column">
                  <wp:posOffset>0</wp:posOffset>
                </wp:positionH>
                <wp:positionV relativeFrom="paragraph">
                  <wp:posOffset>-293370</wp:posOffset>
                </wp:positionV>
                <wp:extent cx="2669106" cy="2353599"/>
                <wp:effectExtent l="57150" t="19050" r="74295" b="104140"/>
                <wp:wrapNone/>
                <wp:docPr id="66" name="Hexagon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9106" cy="2353599"/>
                        </a:xfrm>
                        <a:prstGeom prst="hexagon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A266D" id="Hexagon 66" o:spid="_x0000_s1026" type="#_x0000_t9" style="position:absolute;margin-left:0;margin-top:-23.1pt;width:210.15pt;height:185.3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" adj="4762" filled="f" strokecolor="#4a7ebb">
                <v:shadow on="t" color="black" opacity="22937f" origin=",.5" offset="0,.63889mm"/>
              </v:shape>
            </w:pict>
          </mc:Fallback>
        </mc:AlternateContent>
      </w:r>
    </w:p>
    <w:p w14:paraId="608A3913" w14:textId="37BD4F46" w:rsidR="004E1C9F" w:rsidRDefault="00E351B8" w:rsidP="00CC69DD">
      <w:pPr>
        <w:pStyle w:val="BodyText"/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63B11658" wp14:editId="0A9CD3DB">
            <wp:simplePos x="0" y="0"/>
            <wp:positionH relativeFrom="margin">
              <wp:posOffset>390525</wp:posOffset>
            </wp:positionH>
            <wp:positionV relativeFrom="margin">
              <wp:posOffset>228600</wp:posOffset>
            </wp:positionV>
            <wp:extent cx="1892808" cy="1285681"/>
            <wp:effectExtent l="0" t="0" r="0" b="0"/>
            <wp:wrapSquare wrapText="bothSides"/>
            <wp:docPr id="17" name="Picture 17" descr="A small house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mall house in the background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0"/>
                    <a:stretch/>
                  </pic:blipFill>
                  <pic:spPr bwMode="auto">
                    <a:xfrm>
                      <a:off x="0" y="0"/>
                      <a:ext cx="1892808" cy="1285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26A736" w14:textId="61E9AD1C" w:rsidR="004E1C9F" w:rsidRDefault="00B14DE8" w:rsidP="00CC69DD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CA2F3EC" wp14:editId="225ECA44">
                <wp:simplePos x="0" y="0"/>
                <wp:positionH relativeFrom="column">
                  <wp:posOffset>3771900</wp:posOffset>
                </wp:positionH>
                <wp:positionV relativeFrom="paragraph">
                  <wp:posOffset>65405</wp:posOffset>
                </wp:positionV>
                <wp:extent cx="1714500" cy="800100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8A46F" w14:textId="1F907E9F" w:rsidR="00327E74" w:rsidRPr="00464FAD" w:rsidRDefault="00327E74" w:rsidP="00327E74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4"/>
                              </w:rPr>
                            </w:pPr>
                            <w:r w:rsidRPr="00464FAD">
                              <w:rPr>
                                <w:sz w:val="28"/>
                                <w:szCs w:val="24"/>
                              </w:rPr>
                              <w:t xml:space="preserve">Lines </w:t>
                            </w:r>
                            <w:r w:rsidR="00BC03F5" w:rsidRPr="00464FAD">
                              <w:rPr>
                                <w:sz w:val="28"/>
                                <w:szCs w:val="24"/>
                              </w:rPr>
                              <w:t>that do not have</w:t>
                            </w:r>
                            <w:r w:rsidR="006227F4" w:rsidRPr="00464FAD"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BC03F5" w:rsidRPr="00464FAD">
                              <w:rPr>
                                <w:sz w:val="28"/>
                                <w:szCs w:val="24"/>
                              </w:rPr>
                              <w:t>y-intercept</w:t>
                            </w:r>
                            <w:r w:rsidR="006227F4" w:rsidRPr="00464FAD">
                              <w:rPr>
                                <w:sz w:val="28"/>
                                <w:szCs w:val="24"/>
                              </w:rPr>
                              <w:t>s</w:t>
                            </w:r>
                            <w:r w:rsidRPr="00464FAD">
                              <w:rPr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2F3EC" id="_x0000_s1036" type="#_x0000_t202" style="position:absolute;margin-left:297pt;margin-top:5.15pt;width:135pt;height:6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" filled="f" stroked="f">
                <v:textbox>
                  <w:txbxContent>
                    <w:p w14:paraId="50C8A46F" w14:textId="1F907E9F" w:rsidR="00327E74" w:rsidRPr="00464FAD" w:rsidRDefault="00327E74" w:rsidP="00327E74">
                      <w:pPr>
                        <w:spacing w:after="0"/>
                        <w:jc w:val="center"/>
                        <w:rPr>
                          <w:sz w:val="28"/>
                          <w:szCs w:val="24"/>
                        </w:rPr>
                      </w:pPr>
                      <w:r w:rsidRPr="00464FAD">
                        <w:rPr>
                          <w:sz w:val="28"/>
                          <w:szCs w:val="24"/>
                        </w:rPr>
                        <w:t xml:space="preserve">Lines </w:t>
                      </w:r>
                      <w:r w:rsidR="00BC03F5" w:rsidRPr="00464FAD">
                        <w:rPr>
                          <w:sz w:val="28"/>
                          <w:szCs w:val="24"/>
                        </w:rPr>
                        <w:t>that do not have</w:t>
                      </w:r>
                      <w:r w:rsidR="006227F4" w:rsidRPr="00464FAD">
                        <w:rPr>
                          <w:sz w:val="28"/>
                          <w:szCs w:val="24"/>
                        </w:rPr>
                        <w:t xml:space="preserve"> </w:t>
                      </w:r>
                      <w:r w:rsidR="00BC03F5" w:rsidRPr="00464FAD">
                        <w:rPr>
                          <w:sz w:val="28"/>
                          <w:szCs w:val="24"/>
                        </w:rPr>
                        <w:t>y-intercept</w:t>
                      </w:r>
                      <w:r w:rsidR="006227F4" w:rsidRPr="00464FAD">
                        <w:rPr>
                          <w:sz w:val="28"/>
                          <w:szCs w:val="24"/>
                        </w:rPr>
                        <w:t>s</w:t>
                      </w:r>
                      <w:r w:rsidRPr="00464FAD">
                        <w:rPr>
                          <w:sz w:val="28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AE4C905" w14:textId="319569B6" w:rsidR="004E1C9F" w:rsidRDefault="004E1C9F" w:rsidP="00CC69DD">
      <w:pPr>
        <w:pStyle w:val="BodyText"/>
      </w:pPr>
    </w:p>
    <w:p w14:paraId="32D8CD6D" w14:textId="4EF10EFE" w:rsidR="004E1C9F" w:rsidRDefault="004E1C9F" w:rsidP="00CC69DD">
      <w:pPr>
        <w:pStyle w:val="BodyText"/>
      </w:pPr>
    </w:p>
    <w:p w14:paraId="3643F961" w14:textId="5A44F21B" w:rsidR="004E1C9F" w:rsidRDefault="004E1C9F" w:rsidP="00CC69DD">
      <w:pPr>
        <w:pStyle w:val="BodyText"/>
      </w:pPr>
    </w:p>
    <w:p w14:paraId="168941B3" w14:textId="26891065" w:rsidR="004E1C9F" w:rsidRDefault="004E1C9F" w:rsidP="00CC69DD">
      <w:pPr>
        <w:pStyle w:val="BodyText"/>
      </w:pPr>
    </w:p>
    <w:p w14:paraId="5BF89F58" w14:textId="03A5EE48" w:rsidR="004E1C9F" w:rsidRDefault="004E1C9F" w:rsidP="00CC69DD">
      <w:pPr>
        <w:pStyle w:val="BodyText"/>
      </w:pPr>
    </w:p>
    <w:p w14:paraId="38635248" w14:textId="1E18B8E6" w:rsidR="004E1C9F" w:rsidRDefault="00495D3A" w:rsidP="00CC69DD">
      <w:pPr>
        <w:pStyle w:val="BodyText"/>
      </w:pPr>
      <w:r w:rsidRPr="00495D3A">
        <w:rPr>
          <w:rFonts w:ascii="Calibri" w:eastAsia="Calibri" w:hAnsi="Calibri" w:cs="Calibri"/>
          <w:noProof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25F8ED4" wp14:editId="28A8E0C3">
                <wp:simplePos x="0" y="0"/>
                <wp:positionH relativeFrom="column">
                  <wp:posOffset>3286125</wp:posOffset>
                </wp:positionH>
                <wp:positionV relativeFrom="paragraph">
                  <wp:posOffset>165100</wp:posOffset>
                </wp:positionV>
                <wp:extent cx="2669106" cy="2353599"/>
                <wp:effectExtent l="57150" t="19050" r="74295" b="104140"/>
                <wp:wrapNone/>
                <wp:docPr id="69" name="Hexagon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9106" cy="2353599"/>
                        </a:xfrm>
                        <a:prstGeom prst="hexagon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38080" id="Hexagon 69" o:spid="_x0000_s1026" type="#_x0000_t9" style="position:absolute;margin-left:258.75pt;margin-top:13pt;width:210.15pt;height:185.3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" adj="4762" filled="f" strokecolor="#4a7ebb">
                <v:shadow on="t" color="black" opacity="22937f" origin=",.5" offset="0,.63889mm"/>
              </v:shape>
            </w:pict>
          </mc:Fallback>
        </mc:AlternateContent>
      </w:r>
      <w:r w:rsidR="00B14DE8" w:rsidRPr="00B14DE8">
        <w:rPr>
          <w:rFonts w:ascii="Calibri" w:eastAsia="Calibri" w:hAnsi="Calibri" w:cs="Calibri"/>
          <w:noProof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B0942C6" wp14:editId="357A13E4">
                <wp:simplePos x="0" y="0"/>
                <wp:positionH relativeFrom="column">
                  <wp:posOffset>0</wp:posOffset>
                </wp:positionH>
                <wp:positionV relativeFrom="paragraph">
                  <wp:posOffset>165100</wp:posOffset>
                </wp:positionV>
                <wp:extent cx="2669106" cy="2353599"/>
                <wp:effectExtent l="57150" t="19050" r="74295" b="104140"/>
                <wp:wrapNone/>
                <wp:docPr id="68" name="Hexagon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9106" cy="2353599"/>
                        </a:xfrm>
                        <a:prstGeom prst="hexagon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C621E" id="Hexagon 68" o:spid="_x0000_s1026" type="#_x0000_t9" style="position:absolute;margin-left:0;margin-top:13pt;width:210.15pt;height:185.3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" adj="4762" filled="f" strokecolor="#4a7ebb">
                <v:shadow on="t" color="black" opacity="22937f" origin=",.5" offset="0,.63889mm"/>
              </v:shape>
            </w:pict>
          </mc:Fallback>
        </mc:AlternateContent>
      </w:r>
    </w:p>
    <w:p w14:paraId="3C0DA67B" w14:textId="4D3927B4" w:rsidR="004E1C9F" w:rsidRDefault="004E1C9F" w:rsidP="00CC69DD">
      <w:pPr>
        <w:pStyle w:val="BodyText"/>
      </w:pPr>
    </w:p>
    <w:p w14:paraId="30171179" w14:textId="18B2664F" w:rsidR="004E1C9F" w:rsidRDefault="00495D3A" w:rsidP="00CC69DD">
      <w:pPr>
        <w:pStyle w:val="BodyText"/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0F0B9DDF" wp14:editId="0B4AF91A">
            <wp:simplePos x="0" y="0"/>
            <wp:positionH relativeFrom="column">
              <wp:posOffset>3676650</wp:posOffset>
            </wp:positionH>
            <wp:positionV relativeFrom="paragraph">
              <wp:posOffset>177165</wp:posOffset>
            </wp:positionV>
            <wp:extent cx="1883410" cy="1224915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5899D3" w14:textId="5ED5B387" w:rsidR="004E1C9F" w:rsidRDefault="00B14DE8" w:rsidP="00CC69DD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55265F" wp14:editId="5F1A1106">
                <wp:simplePos x="0" y="0"/>
                <wp:positionH relativeFrom="column">
                  <wp:posOffset>576580</wp:posOffset>
                </wp:positionH>
                <wp:positionV relativeFrom="paragraph">
                  <wp:posOffset>83185</wp:posOffset>
                </wp:positionV>
                <wp:extent cx="1485900" cy="800100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2FC6C" w14:textId="6C10F8BB" w:rsidR="004371A6" w:rsidRPr="00464FAD" w:rsidRDefault="004371A6" w:rsidP="004371A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4"/>
                              </w:rPr>
                            </w:pPr>
                            <w:r w:rsidRPr="00464FAD">
                              <w:rPr>
                                <w:sz w:val="28"/>
                                <w:szCs w:val="24"/>
                              </w:rPr>
                              <w:t xml:space="preserve">Lines that </w:t>
                            </w:r>
                            <w:r w:rsidR="007555D4" w:rsidRPr="00464FAD">
                              <w:rPr>
                                <w:sz w:val="28"/>
                                <w:szCs w:val="24"/>
                              </w:rPr>
                              <w:t xml:space="preserve">have a </w:t>
                            </w:r>
                            <w:r w:rsidR="00D71080" w:rsidRPr="00464FAD">
                              <w:rPr>
                                <w:sz w:val="28"/>
                                <w:szCs w:val="24"/>
                              </w:rPr>
                              <w:t>slope of zero</w:t>
                            </w:r>
                            <w:r w:rsidRPr="00464FAD">
                              <w:rPr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55265F" id="_x0000_s1037" type="#_x0000_t202" style="position:absolute;margin-left:45.4pt;margin-top:6.55pt;width:117pt;height:6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" filled="f" stroked="f">
                <v:textbox>
                  <w:txbxContent>
                    <w:p w14:paraId="3662FC6C" w14:textId="6C10F8BB" w:rsidR="004371A6" w:rsidRPr="00464FAD" w:rsidRDefault="004371A6" w:rsidP="004371A6">
                      <w:pPr>
                        <w:spacing w:after="0"/>
                        <w:jc w:val="center"/>
                        <w:rPr>
                          <w:sz w:val="28"/>
                          <w:szCs w:val="24"/>
                        </w:rPr>
                      </w:pPr>
                      <w:r w:rsidRPr="00464FAD">
                        <w:rPr>
                          <w:sz w:val="28"/>
                          <w:szCs w:val="24"/>
                        </w:rPr>
                        <w:t xml:space="preserve">Lines that </w:t>
                      </w:r>
                      <w:r w:rsidR="007555D4" w:rsidRPr="00464FAD">
                        <w:rPr>
                          <w:sz w:val="28"/>
                          <w:szCs w:val="24"/>
                        </w:rPr>
                        <w:t xml:space="preserve">have a </w:t>
                      </w:r>
                      <w:r w:rsidR="00D71080" w:rsidRPr="00464FAD">
                        <w:rPr>
                          <w:sz w:val="28"/>
                          <w:szCs w:val="24"/>
                        </w:rPr>
                        <w:t>slope of zero</w:t>
                      </w:r>
                      <w:r w:rsidRPr="00464FAD">
                        <w:rPr>
                          <w:sz w:val="28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02FED0E" w14:textId="09C3721D" w:rsidR="004E1C9F" w:rsidRDefault="004E1C9F" w:rsidP="00CC69DD">
      <w:pPr>
        <w:pStyle w:val="BodyText"/>
      </w:pPr>
    </w:p>
    <w:p w14:paraId="431B89A6" w14:textId="785D9B9B" w:rsidR="004E1C9F" w:rsidRDefault="004E1C9F" w:rsidP="00CC69DD">
      <w:pPr>
        <w:pStyle w:val="BodyText"/>
      </w:pPr>
    </w:p>
    <w:p w14:paraId="4BB690AB" w14:textId="2809D2E0" w:rsidR="004E1C9F" w:rsidRDefault="004E1C9F" w:rsidP="00CC69DD">
      <w:pPr>
        <w:pStyle w:val="BodyText"/>
      </w:pPr>
    </w:p>
    <w:p w14:paraId="5747855E" w14:textId="5ADA3444" w:rsidR="004E1C9F" w:rsidRDefault="004E1C9F" w:rsidP="00CC69DD">
      <w:pPr>
        <w:pStyle w:val="BodyText"/>
      </w:pPr>
    </w:p>
    <w:p w14:paraId="0501623D" w14:textId="5363F860" w:rsidR="004E1C9F" w:rsidRDefault="004E1C9F" w:rsidP="00CC69DD">
      <w:pPr>
        <w:pStyle w:val="BodyText"/>
      </w:pPr>
    </w:p>
    <w:p w14:paraId="41125006" w14:textId="5E12AFD6" w:rsidR="004E1C9F" w:rsidRDefault="00FD7DD8" w:rsidP="00CC69DD">
      <w:pPr>
        <w:pStyle w:val="BodyText"/>
      </w:pPr>
      <w:r w:rsidRPr="00FD7DD8">
        <w:rPr>
          <w:rFonts w:ascii="Calibri" w:eastAsia="Calibri" w:hAnsi="Calibri" w:cs="Calibri"/>
          <w:noProof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B0C6B55" wp14:editId="17FD5A2C">
                <wp:simplePos x="0" y="0"/>
                <wp:positionH relativeFrom="column">
                  <wp:posOffset>3288030</wp:posOffset>
                </wp:positionH>
                <wp:positionV relativeFrom="paragraph">
                  <wp:posOffset>182880</wp:posOffset>
                </wp:positionV>
                <wp:extent cx="2669106" cy="2353599"/>
                <wp:effectExtent l="57150" t="19050" r="74295" b="104140"/>
                <wp:wrapNone/>
                <wp:docPr id="71" name="Hexagon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9106" cy="2353599"/>
                        </a:xfrm>
                        <a:prstGeom prst="hexagon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480F2" id="Hexagon 71" o:spid="_x0000_s1026" type="#_x0000_t9" style="position:absolute;margin-left:258.9pt;margin-top:14.4pt;width:210.15pt;height:185.3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" adj="4762" filled="f" strokecolor="#4a7ebb">
                <v:shadow on="t" color="black" opacity="22937f" origin=",.5" offset="0,.63889mm"/>
              </v:shape>
            </w:pict>
          </mc:Fallback>
        </mc:AlternateContent>
      </w:r>
      <w:r w:rsidRPr="00FD7DD8">
        <w:rPr>
          <w:rFonts w:ascii="Calibri" w:eastAsia="Calibri" w:hAnsi="Calibri" w:cs="Calibri"/>
          <w:noProof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EE75E69" wp14:editId="1E6C8089">
                <wp:simplePos x="0" y="0"/>
                <wp:positionH relativeFrom="column">
                  <wp:posOffset>0</wp:posOffset>
                </wp:positionH>
                <wp:positionV relativeFrom="paragraph">
                  <wp:posOffset>182880</wp:posOffset>
                </wp:positionV>
                <wp:extent cx="2669106" cy="2353599"/>
                <wp:effectExtent l="57150" t="19050" r="74295" b="104140"/>
                <wp:wrapNone/>
                <wp:docPr id="70" name="Hexagon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9106" cy="2353599"/>
                        </a:xfrm>
                        <a:prstGeom prst="hexagon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68BD6" id="Hexagon 70" o:spid="_x0000_s1026" type="#_x0000_t9" style="position:absolute;margin-left:0;margin-top:14.4pt;width:210.15pt;height:185.3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" adj="4762" filled="f" strokecolor="#4a7ebb">
                <v:shadow on="t" color="black" opacity="22937f" origin=",.5" offset="0,.63889mm"/>
              </v:shape>
            </w:pict>
          </mc:Fallback>
        </mc:AlternateContent>
      </w:r>
    </w:p>
    <w:p w14:paraId="486FC54C" w14:textId="4C016ACF" w:rsidR="004E1C9F" w:rsidRDefault="004E1C9F" w:rsidP="00CC69DD">
      <w:pPr>
        <w:pStyle w:val="BodyText"/>
      </w:pPr>
    </w:p>
    <w:p w14:paraId="68B47FE6" w14:textId="7520143F" w:rsidR="004E1C9F" w:rsidRDefault="004E1C9F" w:rsidP="00CC69DD">
      <w:pPr>
        <w:pStyle w:val="BodyText"/>
      </w:pPr>
    </w:p>
    <w:p w14:paraId="3D5F463E" w14:textId="190D9805" w:rsidR="004E1C9F" w:rsidRDefault="004E1C9F" w:rsidP="00CC69DD">
      <w:pPr>
        <w:pStyle w:val="BodyText"/>
      </w:pPr>
    </w:p>
    <w:p w14:paraId="79A3E65B" w14:textId="1FC917A3" w:rsidR="004E1C9F" w:rsidRDefault="004E1C9F" w:rsidP="00CC69DD">
      <w:pPr>
        <w:pStyle w:val="BodyText"/>
      </w:pPr>
    </w:p>
    <w:p w14:paraId="009C9552" w14:textId="12191ABF" w:rsidR="004E1C9F" w:rsidRDefault="004E1C9F" w:rsidP="00CC69DD">
      <w:pPr>
        <w:pStyle w:val="BodyText"/>
      </w:pPr>
    </w:p>
    <w:p w14:paraId="6823CE74" w14:textId="40B41EE8" w:rsidR="004E1C9F" w:rsidRDefault="004E1C9F" w:rsidP="00CC69DD">
      <w:pPr>
        <w:pStyle w:val="BodyText"/>
      </w:pPr>
    </w:p>
    <w:p w14:paraId="59127582" w14:textId="6E645541" w:rsidR="004E1C9F" w:rsidRDefault="004E1C9F" w:rsidP="00CC69DD">
      <w:pPr>
        <w:pStyle w:val="BodyText"/>
      </w:pPr>
    </w:p>
    <w:p w14:paraId="1F678389" w14:textId="7D246EB5" w:rsidR="004E1C9F" w:rsidRDefault="004E1C9F" w:rsidP="00CC69DD">
      <w:pPr>
        <w:pStyle w:val="BodyText"/>
      </w:pPr>
    </w:p>
    <w:p w14:paraId="173E0860" w14:textId="77777777" w:rsidR="007F66E0" w:rsidRDefault="007F66E0" w:rsidP="007F66E0">
      <w:pPr>
        <w:pStyle w:val="CaptionCutline"/>
      </w:pPr>
    </w:p>
    <w:p w14:paraId="3A76980E" w14:textId="51E7866B" w:rsidR="004E1C9F" w:rsidRDefault="00205312" w:rsidP="00AF4F75">
      <w:pPr>
        <w:pStyle w:val="CaptionCutline"/>
        <w:spacing w:after="60"/>
        <w:ind w:left="144" w:hanging="144"/>
      </w:pPr>
      <w:proofErr w:type="spellStart"/>
      <w:r w:rsidRPr="00205312">
        <w:t>Vincentz</w:t>
      </w:r>
      <w:proofErr w:type="spellEnd"/>
      <w:r w:rsidRPr="00205312">
        <w:t xml:space="preserve">, F. (2007, October 19). Fire </w:t>
      </w:r>
      <w:r w:rsidR="000709A1">
        <w:t>s</w:t>
      </w:r>
      <w:r w:rsidRPr="00205312">
        <w:t>tations</w:t>
      </w:r>
      <w:r w:rsidR="000A1BB4">
        <w:t xml:space="preserve">: </w:t>
      </w:r>
      <w:proofErr w:type="spellStart"/>
      <w:r w:rsidR="000A1BB4" w:rsidRPr="000A1BB4">
        <w:t>Radevormwald</w:t>
      </w:r>
      <w:proofErr w:type="spellEnd"/>
      <w:r w:rsidR="000A1BB4" w:rsidRPr="000A1BB4">
        <w:t xml:space="preserve"> </w:t>
      </w:r>
      <w:proofErr w:type="spellStart"/>
      <w:r w:rsidR="000A1BB4" w:rsidRPr="000A1BB4">
        <w:t>Önkfeld</w:t>
      </w:r>
      <w:proofErr w:type="spellEnd"/>
      <w:r w:rsidR="00D34BB4">
        <w:t xml:space="preserve"> [Image]</w:t>
      </w:r>
      <w:r w:rsidRPr="00205312">
        <w:t>. Wikimedia Commons.</w:t>
      </w:r>
      <w:r w:rsidR="00735817">
        <w:t xml:space="preserve"> </w:t>
      </w:r>
      <w:r w:rsidR="00127807" w:rsidRPr="00127807">
        <w:t>https://commons.wikimedia.org/wiki/Radevormwald#/media/File:Radevormwald_%C3%96nkfeld_02.jpg</w:t>
      </w:r>
    </w:p>
    <w:p w14:paraId="649CB0D4" w14:textId="30FE3695" w:rsidR="00C92189" w:rsidRDefault="00C92189" w:rsidP="00C77B69">
      <w:pPr>
        <w:pStyle w:val="CaptionCutline"/>
        <w:ind w:left="144" w:hanging="144"/>
      </w:pPr>
      <w:proofErr w:type="spellStart"/>
      <w:r w:rsidRPr="00C92189">
        <w:t>Khamdamov</w:t>
      </w:r>
      <w:proofErr w:type="spellEnd"/>
      <w:r>
        <w:t>, A. (</w:t>
      </w:r>
      <w:r w:rsidR="00226D07">
        <w:t xml:space="preserve">2009, December 10). </w:t>
      </w:r>
      <w:r w:rsidR="004D6D6F">
        <w:t xml:space="preserve">Watching 1 World Trade Center </w:t>
      </w:r>
      <w:r w:rsidR="002D580D">
        <w:t>c</w:t>
      </w:r>
      <w:r w:rsidR="004D6D6F">
        <w:t xml:space="preserve">onstruction [Image]. </w:t>
      </w:r>
      <w:r w:rsidR="005F53A8">
        <w:t xml:space="preserve">LiveJournal. </w:t>
      </w:r>
      <w:r w:rsidR="00E136B3" w:rsidRPr="00E136B3">
        <w:t>https://ganievich.livejournal.com/107983.html#cutid1</w:t>
      </w:r>
    </w:p>
    <w:p w14:paraId="33CC9281" w14:textId="2C055290" w:rsidR="00346028" w:rsidRDefault="00961A2C" w:rsidP="00CC69DD">
      <w:pPr>
        <w:pStyle w:val="BodyText"/>
      </w:pPr>
      <w:r w:rsidRPr="00961A2C">
        <w:rPr>
          <w:rFonts w:ascii="Calibri" w:eastAsia="Calibri" w:hAnsi="Calibri" w:cs="Calibri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7E523CB" wp14:editId="72B7193E">
                <wp:simplePos x="0" y="0"/>
                <wp:positionH relativeFrom="column">
                  <wp:posOffset>3295650</wp:posOffset>
                </wp:positionH>
                <wp:positionV relativeFrom="paragraph">
                  <wp:posOffset>3175</wp:posOffset>
                </wp:positionV>
                <wp:extent cx="2669106" cy="2353599"/>
                <wp:effectExtent l="57150" t="19050" r="74295" b="104140"/>
                <wp:wrapNone/>
                <wp:docPr id="73" name="Hexagon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9106" cy="2353599"/>
                        </a:xfrm>
                        <a:prstGeom prst="hexagon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CDBE4" id="Hexagon 73" o:spid="_x0000_s1026" type="#_x0000_t9" style="position:absolute;margin-left:259.5pt;margin-top:.25pt;width:210.15pt;height:185.3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" adj="4762" filled="f" strokecolor="#4a7ebb">
                <v:shadow on="t" color="black" opacity="22937f" origin=",.5" offset="0,.63889mm"/>
              </v:shape>
            </w:pict>
          </mc:Fallback>
        </mc:AlternateContent>
      </w:r>
      <w:r w:rsidR="00760D0D" w:rsidRPr="00760D0D">
        <w:rPr>
          <w:rFonts w:ascii="Calibri" w:eastAsia="Calibri" w:hAnsi="Calibri" w:cs="Calibri"/>
          <w:noProof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8E80A17" wp14:editId="6E409287">
                <wp:simplePos x="0" y="0"/>
                <wp:positionH relativeFrom="column">
                  <wp:posOffset>0</wp:posOffset>
                </wp:positionH>
                <wp:positionV relativeFrom="paragraph">
                  <wp:posOffset>3175</wp:posOffset>
                </wp:positionV>
                <wp:extent cx="2669106" cy="2353599"/>
                <wp:effectExtent l="57150" t="19050" r="74295" b="104140"/>
                <wp:wrapNone/>
                <wp:docPr id="72" name="Hexagon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9106" cy="2353599"/>
                        </a:xfrm>
                        <a:prstGeom prst="hexagon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B7392" id="Hexagon 72" o:spid="_x0000_s1026" type="#_x0000_t9" style="position:absolute;margin-left:0;margin-top:.25pt;width:210.15pt;height:185.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" adj="4762" filled="f" strokecolor="#4a7ebb">
                <v:shadow on="t" color="black" opacity="22937f" origin=",.5" offset="0,.63889mm"/>
              </v:shape>
            </w:pict>
          </mc:Fallback>
        </mc:AlternateContent>
      </w:r>
    </w:p>
    <w:p w14:paraId="5AF04746" w14:textId="3B8FD7EA" w:rsidR="00346028" w:rsidRDefault="00346028" w:rsidP="00CC69DD">
      <w:pPr>
        <w:pStyle w:val="BodyText"/>
      </w:pPr>
    </w:p>
    <w:p w14:paraId="2DF03E58" w14:textId="00D5E0FE" w:rsidR="00346028" w:rsidRDefault="00346028" w:rsidP="00CC69DD">
      <w:pPr>
        <w:pStyle w:val="BodyText"/>
      </w:pPr>
    </w:p>
    <w:p w14:paraId="7E8C75D7" w14:textId="4751F3D3" w:rsidR="00346028" w:rsidRDefault="00346028" w:rsidP="00CC69DD">
      <w:pPr>
        <w:pStyle w:val="BodyText"/>
      </w:pPr>
    </w:p>
    <w:p w14:paraId="07B5FD86" w14:textId="6BCBA9F6" w:rsidR="00346028" w:rsidRDefault="00346028" w:rsidP="00CC69DD">
      <w:pPr>
        <w:pStyle w:val="BodyText"/>
      </w:pPr>
    </w:p>
    <w:p w14:paraId="7F44299D" w14:textId="74FD77EC" w:rsidR="00346028" w:rsidRDefault="00346028" w:rsidP="00CC69DD">
      <w:pPr>
        <w:pStyle w:val="BodyText"/>
      </w:pPr>
    </w:p>
    <w:p w14:paraId="3AEE9DBC" w14:textId="6F25F8A8" w:rsidR="00346028" w:rsidRDefault="00346028" w:rsidP="00CC69DD">
      <w:pPr>
        <w:pStyle w:val="BodyText"/>
      </w:pPr>
    </w:p>
    <w:p w14:paraId="1EC12A30" w14:textId="737C2F4D" w:rsidR="00346028" w:rsidRDefault="00346028" w:rsidP="00CC69DD">
      <w:pPr>
        <w:pStyle w:val="BodyText"/>
      </w:pPr>
    </w:p>
    <w:p w14:paraId="7E2FA231" w14:textId="046E3082" w:rsidR="00346028" w:rsidRDefault="00346028" w:rsidP="00CC69DD">
      <w:pPr>
        <w:pStyle w:val="BodyText"/>
      </w:pPr>
    </w:p>
    <w:p w14:paraId="1247A4B3" w14:textId="07E61FA2" w:rsidR="00346028" w:rsidRDefault="00F57050" w:rsidP="00CC69DD">
      <w:pPr>
        <w:pStyle w:val="BodyText"/>
      </w:pPr>
      <w:r w:rsidRPr="00472FD7">
        <w:rPr>
          <w:rFonts w:ascii="Calibri" w:eastAsia="Calibri" w:hAnsi="Calibri" w:cs="Calibri"/>
          <w:noProof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E43719E" wp14:editId="1047A016">
                <wp:simplePos x="0" y="0"/>
                <wp:positionH relativeFrom="column">
                  <wp:posOffset>3286125</wp:posOffset>
                </wp:positionH>
                <wp:positionV relativeFrom="paragraph">
                  <wp:posOffset>135255</wp:posOffset>
                </wp:positionV>
                <wp:extent cx="2668905" cy="2353310"/>
                <wp:effectExtent l="57150" t="19050" r="74295" b="104140"/>
                <wp:wrapNone/>
                <wp:docPr id="75" name="Hexagon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905" cy="2353310"/>
                        </a:xfrm>
                        <a:prstGeom prst="hexagon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5A22F" id="Hexagon 75" o:spid="_x0000_s1026" type="#_x0000_t9" style="position:absolute;margin-left:258.75pt;margin-top:10.65pt;width:210.15pt;height:185.3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" adj="4761" filled="f" strokecolor="#4a7ebb">
                <v:shadow on="t" color="black" opacity="22937f" origin=",.5" offset="0,.63889mm"/>
              </v:shape>
            </w:pict>
          </mc:Fallback>
        </mc:AlternateContent>
      </w:r>
      <w:r w:rsidRPr="00961A2C">
        <w:rPr>
          <w:rFonts w:ascii="Calibri" w:eastAsia="Calibri" w:hAnsi="Calibri" w:cs="Calibri"/>
          <w:noProof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B1322FB" wp14:editId="225843EC">
                <wp:simplePos x="0" y="0"/>
                <wp:positionH relativeFrom="column">
                  <wp:posOffset>0</wp:posOffset>
                </wp:positionH>
                <wp:positionV relativeFrom="paragraph">
                  <wp:posOffset>135255</wp:posOffset>
                </wp:positionV>
                <wp:extent cx="2668905" cy="2353310"/>
                <wp:effectExtent l="57150" t="19050" r="74295" b="104140"/>
                <wp:wrapNone/>
                <wp:docPr id="74" name="Hexagon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905" cy="2353310"/>
                        </a:xfrm>
                        <a:prstGeom prst="hexagon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F9A89" id="Hexagon 74" o:spid="_x0000_s1026" type="#_x0000_t9" style="position:absolute;margin-left:0;margin-top:10.65pt;width:210.15pt;height:185.3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" adj="4761" filled="f" strokecolor="#4a7ebb">
                <v:shadow on="t" color="black" opacity="22937f" origin=",.5" offset="0,.63889mm"/>
              </v:shape>
            </w:pict>
          </mc:Fallback>
        </mc:AlternateContent>
      </w:r>
    </w:p>
    <w:p w14:paraId="72882374" w14:textId="503CF35B" w:rsidR="00346028" w:rsidRDefault="00346028" w:rsidP="00CC69DD">
      <w:pPr>
        <w:pStyle w:val="BodyText"/>
      </w:pPr>
    </w:p>
    <w:p w14:paraId="006A992D" w14:textId="41C1832D" w:rsidR="00346028" w:rsidRDefault="00346028" w:rsidP="00CC69DD">
      <w:pPr>
        <w:pStyle w:val="BodyText"/>
      </w:pPr>
    </w:p>
    <w:p w14:paraId="7FC6B40C" w14:textId="622D0038" w:rsidR="00346028" w:rsidRDefault="00346028" w:rsidP="00CC69DD">
      <w:pPr>
        <w:pStyle w:val="BodyText"/>
      </w:pPr>
    </w:p>
    <w:p w14:paraId="759ECFEA" w14:textId="5C3ACD5B" w:rsidR="00346028" w:rsidRDefault="00346028" w:rsidP="00CC69DD">
      <w:pPr>
        <w:pStyle w:val="BodyText"/>
      </w:pPr>
    </w:p>
    <w:p w14:paraId="26A60806" w14:textId="35E7A9A4" w:rsidR="00346028" w:rsidRDefault="00346028" w:rsidP="00CC69DD">
      <w:pPr>
        <w:pStyle w:val="BodyText"/>
      </w:pPr>
    </w:p>
    <w:p w14:paraId="5D43BFD3" w14:textId="327B68B7" w:rsidR="00346028" w:rsidRDefault="00346028" w:rsidP="00CC69DD">
      <w:pPr>
        <w:pStyle w:val="BodyText"/>
      </w:pPr>
    </w:p>
    <w:p w14:paraId="54BE11C3" w14:textId="1ABC44B4" w:rsidR="00346028" w:rsidRDefault="00346028" w:rsidP="00CC69DD">
      <w:pPr>
        <w:pStyle w:val="BodyText"/>
      </w:pPr>
    </w:p>
    <w:p w14:paraId="43A45F38" w14:textId="13E5B92B" w:rsidR="00346028" w:rsidRDefault="00346028" w:rsidP="00CC69DD">
      <w:pPr>
        <w:pStyle w:val="BodyText"/>
      </w:pPr>
    </w:p>
    <w:p w14:paraId="6EFD6795" w14:textId="3250FF48" w:rsidR="00346028" w:rsidRDefault="00F57050" w:rsidP="00CC69DD">
      <w:pPr>
        <w:pStyle w:val="BodyText"/>
      </w:pPr>
      <w:r w:rsidRPr="00380D33">
        <w:rPr>
          <w:rFonts w:ascii="Calibri" w:eastAsia="Calibri" w:hAnsi="Calibri" w:cs="Calibri"/>
          <w:noProof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92B98F4" wp14:editId="04A84CDF">
                <wp:simplePos x="0" y="0"/>
                <wp:positionH relativeFrom="column">
                  <wp:posOffset>3291840</wp:posOffset>
                </wp:positionH>
                <wp:positionV relativeFrom="paragraph">
                  <wp:posOffset>264160</wp:posOffset>
                </wp:positionV>
                <wp:extent cx="2668905" cy="2353310"/>
                <wp:effectExtent l="57150" t="19050" r="74295" b="104140"/>
                <wp:wrapNone/>
                <wp:docPr id="77" name="Hexagon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905" cy="2353310"/>
                        </a:xfrm>
                        <a:prstGeom prst="hexagon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28ECE" id="Hexagon 77" o:spid="_x0000_s1026" type="#_x0000_t9" style="position:absolute;margin-left:259.2pt;margin-top:20.8pt;width:210.15pt;height:185.3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" adj="4761" filled="f" strokecolor="#4a7ebb">
                <v:shadow on="t" color="black" opacity="22937f" origin=",.5" offset="0,.63889mm"/>
              </v:shape>
            </w:pict>
          </mc:Fallback>
        </mc:AlternateContent>
      </w:r>
      <w:r w:rsidRPr="00472FD7">
        <w:rPr>
          <w:rFonts w:ascii="Calibri" w:eastAsia="Calibri" w:hAnsi="Calibri" w:cs="Calibri"/>
          <w:noProof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9972605" wp14:editId="0D2614ED">
                <wp:simplePos x="0" y="0"/>
                <wp:positionH relativeFrom="column">
                  <wp:posOffset>0</wp:posOffset>
                </wp:positionH>
                <wp:positionV relativeFrom="paragraph">
                  <wp:posOffset>267335</wp:posOffset>
                </wp:positionV>
                <wp:extent cx="2668905" cy="2353310"/>
                <wp:effectExtent l="57150" t="19050" r="74295" b="104140"/>
                <wp:wrapNone/>
                <wp:docPr id="76" name="Hexagon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905" cy="2353310"/>
                        </a:xfrm>
                        <a:prstGeom prst="hexagon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A5B69" id="Hexagon 76" o:spid="_x0000_s1026" type="#_x0000_t9" style="position:absolute;margin-left:0;margin-top:21.05pt;width:210.15pt;height:185.3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" adj="4761" filled="f" strokecolor="#4a7ebb">
                <v:shadow on="t" color="black" opacity="22937f" origin=",.5" offset="0,.63889mm"/>
              </v:shape>
            </w:pict>
          </mc:Fallback>
        </mc:AlternateContent>
      </w:r>
    </w:p>
    <w:p w14:paraId="456E33F9" w14:textId="23ACAC0C" w:rsidR="00346028" w:rsidRDefault="00346028" w:rsidP="00CC69DD">
      <w:pPr>
        <w:pStyle w:val="BodyText"/>
      </w:pPr>
    </w:p>
    <w:p w14:paraId="59AF2E4F" w14:textId="4930B804" w:rsidR="00346028" w:rsidRDefault="00346028" w:rsidP="00CC69DD">
      <w:pPr>
        <w:pStyle w:val="BodyText"/>
      </w:pPr>
    </w:p>
    <w:p w14:paraId="2E9AEF3B" w14:textId="08D8646F" w:rsidR="00346028" w:rsidRDefault="00346028" w:rsidP="00CC69DD">
      <w:pPr>
        <w:pStyle w:val="BodyText"/>
      </w:pPr>
    </w:p>
    <w:p w14:paraId="70919A10" w14:textId="1CD04A4E" w:rsidR="00346028" w:rsidRDefault="00346028" w:rsidP="00CC69DD">
      <w:pPr>
        <w:pStyle w:val="BodyText"/>
      </w:pPr>
    </w:p>
    <w:p w14:paraId="7DBF5ACA" w14:textId="310AEA06" w:rsidR="00346028" w:rsidRDefault="00346028" w:rsidP="00CC69DD">
      <w:pPr>
        <w:pStyle w:val="BodyText"/>
      </w:pPr>
    </w:p>
    <w:p w14:paraId="0AC0BEBA" w14:textId="1F61912E" w:rsidR="00346028" w:rsidRDefault="00346028" w:rsidP="00CC69DD">
      <w:pPr>
        <w:pStyle w:val="BodyText"/>
      </w:pPr>
    </w:p>
    <w:p w14:paraId="7D0B609B" w14:textId="56EA0EBB" w:rsidR="00346028" w:rsidRDefault="00346028" w:rsidP="00CC69DD">
      <w:pPr>
        <w:pStyle w:val="BodyText"/>
      </w:pPr>
    </w:p>
    <w:p w14:paraId="0D3DB38C" w14:textId="77777777" w:rsidR="00346028" w:rsidRPr="00CC69DD" w:rsidRDefault="00346028" w:rsidP="00CC69DD">
      <w:pPr>
        <w:pStyle w:val="BodyText"/>
      </w:pPr>
    </w:p>
    <w:sectPr w:rsidR="00346028" w:rsidRPr="00CC69DD">
      <w:headerReference w:type="even" r:id="rId13"/>
      <w:headerReference w:type="default" r:id="rId14"/>
      <w:footerReference w:type="default" r:id="rId15"/>
      <w:headerReference w:type="firs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A5F24D" w14:textId="77777777" w:rsidR="00A90B9C" w:rsidRDefault="00A90B9C" w:rsidP="00293785">
      <w:pPr>
        <w:spacing w:after="0" w:line="240" w:lineRule="auto"/>
      </w:pPr>
      <w:r>
        <w:separator/>
      </w:r>
    </w:p>
  </w:endnote>
  <w:endnote w:type="continuationSeparator" w:id="0">
    <w:p w14:paraId="1B13BD38" w14:textId="77777777" w:rsidR="00A90B9C" w:rsidRDefault="00A90B9C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528DB9" w14:textId="0C6F27F4" w:rsidR="00293785" w:rsidRDefault="008007B9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443F0D4" wp14:editId="1837163E">
              <wp:simplePos x="0" y="0"/>
              <wp:positionH relativeFrom="column">
                <wp:posOffset>1879600</wp:posOffset>
              </wp:positionH>
              <wp:positionV relativeFrom="paragraph">
                <wp:posOffset>-121920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0AAD2E" w14:textId="557502A2" w:rsidR="00293785" w:rsidRDefault="00A90B9C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5E4A5E598ECF4B838388D324B8E78C5D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0E4F98">
                                <w:t>Look Up: Discovering Lines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43F0D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8" type="#_x0000_t202" style="position:absolute;margin-left:148pt;margin-top:-9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" filled="f" stroked="f">
              <v:textbox>
                <w:txbxContent>
                  <w:p w14:paraId="1D0AAD2E" w14:textId="557502A2" w:rsidR="00293785" w:rsidRDefault="00A90B9C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5E4A5E598ECF4B838388D324B8E78C5D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0E4F98">
                          <w:t>Look Up: Discovering Lines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26E66CB4" wp14:editId="48C94C96">
          <wp:simplePos x="0" y="0"/>
          <wp:positionH relativeFrom="column">
            <wp:posOffset>1879600</wp:posOffset>
          </wp:positionH>
          <wp:positionV relativeFrom="paragraph">
            <wp:posOffset>22225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90D64A" w14:textId="77777777" w:rsidR="00A90B9C" w:rsidRDefault="00A90B9C" w:rsidP="00293785">
      <w:pPr>
        <w:spacing w:after="0" w:line="240" w:lineRule="auto"/>
      </w:pPr>
      <w:r>
        <w:separator/>
      </w:r>
    </w:p>
  </w:footnote>
  <w:footnote w:type="continuationSeparator" w:id="0">
    <w:p w14:paraId="03D23C2C" w14:textId="77777777" w:rsidR="00A90B9C" w:rsidRDefault="00A90B9C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CEBD91" w14:textId="77777777" w:rsidR="008007B9" w:rsidRDefault="008007B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D950C7" w14:textId="77777777" w:rsidR="008007B9" w:rsidRDefault="008007B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BA9176" w14:textId="77777777" w:rsidR="008007B9" w:rsidRDefault="008007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9DD"/>
    <w:rsid w:val="0000124D"/>
    <w:rsid w:val="00011E3A"/>
    <w:rsid w:val="00012EDA"/>
    <w:rsid w:val="00025764"/>
    <w:rsid w:val="00027FE2"/>
    <w:rsid w:val="000329F6"/>
    <w:rsid w:val="0004006F"/>
    <w:rsid w:val="00044B75"/>
    <w:rsid w:val="000452BC"/>
    <w:rsid w:val="00050E39"/>
    <w:rsid w:val="00053775"/>
    <w:rsid w:val="0005619A"/>
    <w:rsid w:val="00067836"/>
    <w:rsid w:val="000709A1"/>
    <w:rsid w:val="00070F02"/>
    <w:rsid w:val="0008589D"/>
    <w:rsid w:val="000930D5"/>
    <w:rsid w:val="000A1BB4"/>
    <w:rsid w:val="000E09DE"/>
    <w:rsid w:val="000E4E5C"/>
    <w:rsid w:val="000E4F98"/>
    <w:rsid w:val="001041DC"/>
    <w:rsid w:val="00107064"/>
    <w:rsid w:val="0011259B"/>
    <w:rsid w:val="001147B3"/>
    <w:rsid w:val="00116FDD"/>
    <w:rsid w:val="001218D0"/>
    <w:rsid w:val="00122712"/>
    <w:rsid w:val="00125621"/>
    <w:rsid w:val="00127807"/>
    <w:rsid w:val="00134C8D"/>
    <w:rsid w:val="00143FB9"/>
    <w:rsid w:val="001452DD"/>
    <w:rsid w:val="0015188A"/>
    <w:rsid w:val="0016268C"/>
    <w:rsid w:val="0016348B"/>
    <w:rsid w:val="0016408A"/>
    <w:rsid w:val="00167B5C"/>
    <w:rsid w:val="001819ED"/>
    <w:rsid w:val="00192FF3"/>
    <w:rsid w:val="001A27BB"/>
    <w:rsid w:val="001B1267"/>
    <w:rsid w:val="001B1684"/>
    <w:rsid w:val="001C2AE3"/>
    <w:rsid w:val="001D0BBF"/>
    <w:rsid w:val="001D2670"/>
    <w:rsid w:val="001E1F85"/>
    <w:rsid w:val="001F125D"/>
    <w:rsid w:val="00203152"/>
    <w:rsid w:val="002037CB"/>
    <w:rsid w:val="00205312"/>
    <w:rsid w:val="002159D4"/>
    <w:rsid w:val="00226D07"/>
    <w:rsid w:val="002315DE"/>
    <w:rsid w:val="002345CC"/>
    <w:rsid w:val="002528C7"/>
    <w:rsid w:val="002528EA"/>
    <w:rsid w:val="002557BD"/>
    <w:rsid w:val="002650C9"/>
    <w:rsid w:val="0028228E"/>
    <w:rsid w:val="002829F8"/>
    <w:rsid w:val="00293785"/>
    <w:rsid w:val="00297813"/>
    <w:rsid w:val="002B0E2B"/>
    <w:rsid w:val="002B29B2"/>
    <w:rsid w:val="002B4EAC"/>
    <w:rsid w:val="002B5318"/>
    <w:rsid w:val="002B5B38"/>
    <w:rsid w:val="002C0879"/>
    <w:rsid w:val="002C37B4"/>
    <w:rsid w:val="002D580D"/>
    <w:rsid w:val="002E4ECF"/>
    <w:rsid w:val="002F0D1F"/>
    <w:rsid w:val="002F2590"/>
    <w:rsid w:val="002F5675"/>
    <w:rsid w:val="003126C0"/>
    <w:rsid w:val="00321F5F"/>
    <w:rsid w:val="00327E74"/>
    <w:rsid w:val="0034008B"/>
    <w:rsid w:val="00346028"/>
    <w:rsid w:val="00354A4D"/>
    <w:rsid w:val="00357917"/>
    <w:rsid w:val="00357B9F"/>
    <w:rsid w:val="0036040A"/>
    <w:rsid w:val="00375F12"/>
    <w:rsid w:val="00380899"/>
    <w:rsid w:val="00380D33"/>
    <w:rsid w:val="00397FA9"/>
    <w:rsid w:val="003B1303"/>
    <w:rsid w:val="003B1CB2"/>
    <w:rsid w:val="003C5760"/>
    <w:rsid w:val="003D4579"/>
    <w:rsid w:val="003E05DC"/>
    <w:rsid w:val="00407DFC"/>
    <w:rsid w:val="00417202"/>
    <w:rsid w:val="00422C8F"/>
    <w:rsid w:val="00423505"/>
    <w:rsid w:val="004371A6"/>
    <w:rsid w:val="00446C13"/>
    <w:rsid w:val="00462064"/>
    <w:rsid w:val="00464FAD"/>
    <w:rsid w:val="00472FD7"/>
    <w:rsid w:val="00477B77"/>
    <w:rsid w:val="004956D1"/>
    <w:rsid w:val="00495D3A"/>
    <w:rsid w:val="004A7ACF"/>
    <w:rsid w:val="004B4555"/>
    <w:rsid w:val="004C2816"/>
    <w:rsid w:val="004D0456"/>
    <w:rsid w:val="004D3144"/>
    <w:rsid w:val="004D6D6F"/>
    <w:rsid w:val="004E1C9F"/>
    <w:rsid w:val="004E2798"/>
    <w:rsid w:val="004F2442"/>
    <w:rsid w:val="005078B4"/>
    <w:rsid w:val="00510A77"/>
    <w:rsid w:val="005137F8"/>
    <w:rsid w:val="00513C34"/>
    <w:rsid w:val="0052254E"/>
    <w:rsid w:val="005272FB"/>
    <w:rsid w:val="00531B68"/>
    <w:rsid w:val="0053328A"/>
    <w:rsid w:val="00540FC6"/>
    <w:rsid w:val="005511B6"/>
    <w:rsid w:val="00553C98"/>
    <w:rsid w:val="00560202"/>
    <w:rsid w:val="0057484E"/>
    <w:rsid w:val="00577644"/>
    <w:rsid w:val="005964B2"/>
    <w:rsid w:val="005A5020"/>
    <w:rsid w:val="005A7635"/>
    <w:rsid w:val="005B71F8"/>
    <w:rsid w:val="005E2013"/>
    <w:rsid w:val="005F53A8"/>
    <w:rsid w:val="00606EAD"/>
    <w:rsid w:val="00612190"/>
    <w:rsid w:val="006227F4"/>
    <w:rsid w:val="0062344D"/>
    <w:rsid w:val="006348A3"/>
    <w:rsid w:val="00645D7F"/>
    <w:rsid w:val="00656940"/>
    <w:rsid w:val="00665274"/>
    <w:rsid w:val="00666C03"/>
    <w:rsid w:val="0067222B"/>
    <w:rsid w:val="00686DAB"/>
    <w:rsid w:val="00686FE0"/>
    <w:rsid w:val="0068705A"/>
    <w:rsid w:val="00691A26"/>
    <w:rsid w:val="006A6967"/>
    <w:rsid w:val="006B06F3"/>
    <w:rsid w:val="006B4CC2"/>
    <w:rsid w:val="006C0FB3"/>
    <w:rsid w:val="006E1542"/>
    <w:rsid w:val="00702916"/>
    <w:rsid w:val="00721EA4"/>
    <w:rsid w:val="00735817"/>
    <w:rsid w:val="00750615"/>
    <w:rsid w:val="007555D4"/>
    <w:rsid w:val="00760D0D"/>
    <w:rsid w:val="0076106E"/>
    <w:rsid w:val="00773225"/>
    <w:rsid w:val="00775EFD"/>
    <w:rsid w:val="00797CB5"/>
    <w:rsid w:val="007B055F"/>
    <w:rsid w:val="007B29E5"/>
    <w:rsid w:val="007C6FCE"/>
    <w:rsid w:val="007D0C98"/>
    <w:rsid w:val="007E087A"/>
    <w:rsid w:val="007E1E5D"/>
    <w:rsid w:val="007E614C"/>
    <w:rsid w:val="007E6F1D"/>
    <w:rsid w:val="007F66E0"/>
    <w:rsid w:val="008007B9"/>
    <w:rsid w:val="0082008D"/>
    <w:rsid w:val="008356E8"/>
    <w:rsid w:val="00856E86"/>
    <w:rsid w:val="00880013"/>
    <w:rsid w:val="008920A4"/>
    <w:rsid w:val="00895D26"/>
    <w:rsid w:val="008A02D1"/>
    <w:rsid w:val="008C57EC"/>
    <w:rsid w:val="008D71D5"/>
    <w:rsid w:val="008F5386"/>
    <w:rsid w:val="00913172"/>
    <w:rsid w:val="00931B15"/>
    <w:rsid w:val="00951962"/>
    <w:rsid w:val="00954DE5"/>
    <w:rsid w:val="0096043F"/>
    <w:rsid w:val="00961A2C"/>
    <w:rsid w:val="0096576C"/>
    <w:rsid w:val="00973D30"/>
    <w:rsid w:val="00981E19"/>
    <w:rsid w:val="0098480F"/>
    <w:rsid w:val="009B2F62"/>
    <w:rsid w:val="009B52E4"/>
    <w:rsid w:val="009B7EF3"/>
    <w:rsid w:val="009D151E"/>
    <w:rsid w:val="009D6E8D"/>
    <w:rsid w:val="009E3FBF"/>
    <w:rsid w:val="00A10039"/>
    <w:rsid w:val="00A101E8"/>
    <w:rsid w:val="00A162F6"/>
    <w:rsid w:val="00A27F05"/>
    <w:rsid w:val="00A3488E"/>
    <w:rsid w:val="00A35287"/>
    <w:rsid w:val="00A42390"/>
    <w:rsid w:val="00A46848"/>
    <w:rsid w:val="00A5306D"/>
    <w:rsid w:val="00A542E4"/>
    <w:rsid w:val="00A63AAE"/>
    <w:rsid w:val="00A90B9C"/>
    <w:rsid w:val="00AA1279"/>
    <w:rsid w:val="00AA3560"/>
    <w:rsid w:val="00AB31CC"/>
    <w:rsid w:val="00AB7B8D"/>
    <w:rsid w:val="00AC0E35"/>
    <w:rsid w:val="00AC349E"/>
    <w:rsid w:val="00AF0917"/>
    <w:rsid w:val="00AF384A"/>
    <w:rsid w:val="00AF4F75"/>
    <w:rsid w:val="00AF5040"/>
    <w:rsid w:val="00B07E23"/>
    <w:rsid w:val="00B14DE8"/>
    <w:rsid w:val="00B22817"/>
    <w:rsid w:val="00B249BF"/>
    <w:rsid w:val="00B2760B"/>
    <w:rsid w:val="00B3475F"/>
    <w:rsid w:val="00B34B30"/>
    <w:rsid w:val="00B35DEE"/>
    <w:rsid w:val="00B373BE"/>
    <w:rsid w:val="00B632DA"/>
    <w:rsid w:val="00B75901"/>
    <w:rsid w:val="00B92DBF"/>
    <w:rsid w:val="00BA07F1"/>
    <w:rsid w:val="00BB346A"/>
    <w:rsid w:val="00BC002D"/>
    <w:rsid w:val="00BC03F5"/>
    <w:rsid w:val="00BD119F"/>
    <w:rsid w:val="00BD6C95"/>
    <w:rsid w:val="00BE0B81"/>
    <w:rsid w:val="00BF1433"/>
    <w:rsid w:val="00BF28E7"/>
    <w:rsid w:val="00BF3C04"/>
    <w:rsid w:val="00C10E62"/>
    <w:rsid w:val="00C14813"/>
    <w:rsid w:val="00C572CA"/>
    <w:rsid w:val="00C57A53"/>
    <w:rsid w:val="00C60616"/>
    <w:rsid w:val="00C73EA1"/>
    <w:rsid w:val="00C757B8"/>
    <w:rsid w:val="00C77B69"/>
    <w:rsid w:val="00C8524A"/>
    <w:rsid w:val="00C92189"/>
    <w:rsid w:val="00CA0AB3"/>
    <w:rsid w:val="00CA7D58"/>
    <w:rsid w:val="00CC0653"/>
    <w:rsid w:val="00CC4F77"/>
    <w:rsid w:val="00CC69DD"/>
    <w:rsid w:val="00CD0863"/>
    <w:rsid w:val="00CD3CF6"/>
    <w:rsid w:val="00CE336D"/>
    <w:rsid w:val="00CF4DC9"/>
    <w:rsid w:val="00D0598D"/>
    <w:rsid w:val="00D106FF"/>
    <w:rsid w:val="00D22D7A"/>
    <w:rsid w:val="00D24832"/>
    <w:rsid w:val="00D34BB4"/>
    <w:rsid w:val="00D42A57"/>
    <w:rsid w:val="00D56BA3"/>
    <w:rsid w:val="00D626EB"/>
    <w:rsid w:val="00D71080"/>
    <w:rsid w:val="00D75911"/>
    <w:rsid w:val="00D76D51"/>
    <w:rsid w:val="00D850F2"/>
    <w:rsid w:val="00D85509"/>
    <w:rsid w:val="00D85C69"/>
    <w:rsid w:val="00DC1433"/>
    <w:rsid w:val="00DC7A6D"/>
    <w:rsid w:val="00DE5FAF"/>
    <w:rsid w:val="00E02D2A"/>
    <w:rsid w:val="00E136B3"/>
    <w:rsid w:val="00E15ECE"/>
    <w:rsid w:val="00E177A4"/>
    <w:rsid w:val="00E210D3"/>
    <w:rsid w:val="00E2204E"/>
    <w:rsid w:val="00E351B8"/>
    <w:rsid w:val="00E43074"/>
    <w:rsid w:val="00E474E9"/>
    <w:rsid w:val="00E640CB"/>
    <w:rsid w:val="00E805A2"/>
    <w:rsid w:val="00E843EE"/>
    <w:rsid w:val="00E977BF"/>
    <w:rsid w:val="00EB1E84"/>
    <w:rsid w:val="00EC1D29"/>
    <w:rsid w:val="00EC4B3A"/>
    <w:rsid w:val="00EC6904"/>
    <w:rsid w:val="00EC7EE3"/>
    <w:rsid w:val="00ED24C8"/>
    <w:rsid w:val="00EF1384"/>
    <w:rsid w:val="00F01FAB"/>
    <w:rsid w:val="00F0374C"/>
    <w:rsid w:val="00F06BB9"/>
    <w:rsid w:val="00F12FA2"/>
    <w:rsid w:val="00F377E2"/>
    <w:rsid w:val="00F50748"/>
    <w:rsid w:val="00F57050"/>
    <w:rsid w:val="00F72D02"/>
    <w:rsid w:val="00FA34D6"/>
    <w:rsid w:val="00FD67B3"/>
    <w:rsid w:val="00FD7DD8"/>
    <w:rsid w:val="00FF4862"/>
    <w:rsid w:val="00FF5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928362"/>
  <w15:docId w15:val="{BE93F5A3-7FEF-42ED-8DE8-3380F02BC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la%20Peters\OneDrive%20-%20University%20of%20Oklahoma\Documents\Custom%20Office%20Templates\TEMPLATE%20Vertical%20LEARN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E4A5E598ECF4B838388D324B8E78C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B5CE9-2707-469A-B416-42E39F14BD45}"/>
      </w:docPartPr>
      <w:docPartBody>
        <w:p w:rsidR="006941DB" w:rsidRDefault="00ED69C0">
          <w:pPr>
            <w:pStyle w:val="5E4A5E598ECF4B838388D324B8E78C5D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9C0"/>
    <w:rsid w:val="004A7F41"/>
    <w:rsid w:val="006941DB"/>
    <w:rsid w:val="006D7302"/>
    <w:rsid w:val="00ED69C0"/>
    <w:rsid w:val="00EF1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D69C0"/>
    <w:rPr>
      <w:color w:val="808080"/>
    </w:rPr>
  </w:style>
  <w:style w:type="paragraph" w:customStyle="1" w:styleId="5E4A5E598ECF4B838388D324B8E78C5D">
    <w:name w:val="5E4A5E598ECF4B838388D324B8E78C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C:\Users\Daniella Peters\OneDrive - University of Oklahoma\Documents\Custom Office Templates\TEMPLATE Vertical LEARN Attachment with Instructions.dotx</Template>
  <TotalTime>298</TotalTime>
  <Pages>4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Look Up: Discovering Lines</vt:lpstr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Look Up: Discovering Lines</dc:title>
  <dc:creator>k20center@ou.edu</dc:creator>
  <cp:lastModifiedBy>Lunsford, Janaye N.</cp:lastModifiedBy>
  <cp:revision>275</cp:revision>
  <cp:lastPrinted>2021-03-31T16:15:00Z</cp:lastPrinted>
  <dcterms:created xsi:type="dcterms:W3CDTF">2021-03-29T19:07:00Z</dcterms:created>
  <dcterms:modified xsi:type="dcterms:W3CDTF">2021-04-09T18:22:00Z</dcterms:modified>
</cp:coreProperties>
</file>