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7D9BC75" w14:textId="2C588860" w:rsidR="00446C13" w:rsidRPr="001872E7" w:rsidRDefault="00B06F0D" w:rsidP="001872E7">
      <w:pPr>
        <w:pStyle w:val="Title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B748E75" wp14:editId="49DC140F">
                <wp:simplePos x="0" y="0"/>
                <wp:positionH relativeFrom="column">
                  <wp:posOffset>-683260</wp:posOffset>
                </wp:positionH>
                <wp:positionV relativeFrom="paragraph">
                  <wp:posOffset>424539</wp:posOffset>
                </wp:positionV>
                <wp:extent cx="9572625" cy="5290820"/>
                <wp:effectExtent l="0" t="0" r="9525" b="508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72625" cy="5290820"/>
                          <a:chOff x="0" y="0"/>
                          <a:chExt cx="9572625" cy="5290820"/>
                        </a:xfrm>
                      </wpg:grpSpPr>
                      <pic:pic xmlns:pic="http://schemas.openxmlformats.org/drawingml/2006/picture">
                        <pic:nvPicPr>
                          <pic:cNvPr id="2" name="image3.png" descr="Graphical user interface, text, whiteboard&#10;&#10;Description automatically generated"/>
                          <pic:cNvPicPr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2625" cy="52908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pic:pic xmlns:pic="http://schemas.openxmlformats.org/drawingml/2006/picture">
                        <pic:nvPicPr>
                          <pic:cNvPr id="1" name="Picture 1" descr="A picture containing shoji, clip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0000">
                            <a:off x="1214893" y="284591"/>
                            <a:ext cx="3922395" cy="23952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AB9702" id="Group 3" o:spid="_x0000_s1026" style="position:absolute;margin-left:-53.8pt;margin-top:33.45pt;width:753.75pt;height:416.6pt;z-index:251660288" coordsize="95726,52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3.png" o:spid="_x0000_s1027" type="#_x0000_t75" alt="Graphical user interface, text, whiteboard&#10;&#10;Description automatically generated" style="position:absolute;width:95726;height:52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">
                  <v:imagedata r:id="rId10" o:title="Graphical user interface, text, whiteboard&#10;&#10;Description automatically generated"/>
                </v:shape>
                <v:shape id="Picture 1" o:spid="_x0000_s1028" type="#_x0000_t75" alt="A picture containing shoji, clipart&#10;&#10;Description automatically generated" style="position:absolute;left:12148;top:2845;width:39224;height:23953;rotation: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">
                  <v:imagedata r:id="rId11" o:title="A picture containing shoji, clipart&#10;&#10;Description automatically generated"/>
                </v:shape>
              </v:group>
            </w:pict>
          </mc:Fallback>
        </mc:AlternateContent>
      </w:r>
      <w:r w:rsidR="005A3C7B">
        <w:t>Food Truck Design</w:t>
      </w:r>
    </w:p>
    <w:p w14:paraId="286B9708" w14:textId="07535C3E" w:rsidR="005A3C7B" w:rsidRDefault="005A3C7B" w:rsidP="005A3C7B">
      <w:pPr>
        <w:pStyle w:val="BodyText"/>
      </w:pPr>
    </w:p>
    <w:p w14:paraId="2406625C" w14:textId="1AB558EC" w:rsidR="00873AAD" w:rsidRDefault="00873AAD" w:rsidP="005A3C7B">
      <w:pPr>
        <w:pStyle w:val="BodyText"/>
      </w:pPr>
    </w:p>
    <w:p w14:paraId="3A210910" w14:textId="20657A0D" w:rsidR="00873AAD" w:rsidRDefault="00873AAD" w:rsidP="005A3C7B">
      <w:pPr>
        <w:pStyle w:val="BodyText"/>
      </w:pPr>
    </w:p>
    <w:p w14:paraId="70080E99" w14:textId="00250789" w:rsidR="00873AAD" w:rsidRDefault="00873AAD" w:rsidP="005A3C7B">
      <w:pPr>
        <w:pStyle w:val="BodyText"/>
      </w:pPr>
    </w:p>
    <w:p w14:paraId="279EC14D" w14:textId="106A7919" w:rsidR="00873AAD" w:rsidRDefault="00873AAD" w:rsidP="005A3C7B">
      <w:pPr>
        <w:pStyle w:val="BodyText"/>
      </w:pPr>
    </w:p>
    <w:p w14:paraId="5FB478F1" w14:textId="29908C9F" w:rsidR="00873AAD" w:rsidRDefault="00873AAD" w:rsidP="005A3C7B">
      <w:pPr>
        <w:pStyle w:val="BodyText"/>
      </w:pPr>
    </w:p>
    <w:p w14:paraId="296F65C9" w14:textId="31A0A870" w:rsidR="00873AAD" w:rsidRDefault="00873AAD" w:rsidP="005A3C7B">
      <w:pPr>
        <w:pStyle w:val="BodyText"/>
      </w:pPr>
    </w:p>
    <w:p w14:paraId="7B6A910C" w14:textId="424B7AB0" w:rsidR="00873AAD" w:rsidRDefault="00873AAD" w:rsidP="005A3C7B">
      <w:pPr>
        <w:pStyle w:val="BodyText"/>
      </w:pPr>
    </w:p>
    <w:p w14:paraId="64AE7931" w14:textId="146C430A" w:rsidR="00873AAD" w:rsidRDefault="00873AAD" w:rsidP="005A3C7B">
      <w:pPr>
        <w:pStyle w:val="BodyText"/>
      </w:pPr>
    </w:p>
    <w:p w14:paraId="1854A23D" w14:textId="01E0BC34" w:rsidR="00873AAD" w:rsidRDefault="00873AAD" w:rsidP="005A3C7B">
      <w:pPr>
        <w:pStyle w:val="BodyText"/>
      </w:pPr>
    </w:p>
    <w:p w14:paraId="25A0D9A7" w14:textId="26CAAF71" w:rsidR="00873AAD" w:rsidRDefault="00873AAD" w:rsidP="005A3C7B">
      <w:pPr>
        <w:pStyle w:val="BodyText"/>
      </w:pPr>
    </w:p>
    <w:p w14:paraId="48B94F60" w14:textId="0827011A" w:rsidR="00873AAD" w:rsidRDefault="00873AAD" w:rsidP="005A3C7B">
      <w:pPr>
        <w:pStyle w:val="BodyText"/>
      </w:pPr>
    </w:p>
    <w:p w14:paraId="5B61F326" w14:textId="57B9D531" w:rsidR="00873AAD" w:rsidRDefault="00873AAD" w:rsidP="005A3C7B">
      <w:pPr>
        <w:pStyle w:val="BodyText"/>
      </w:pPr>
    </w:p>
    <w:p w14:paraId="0F349138" w14:textId="6EB3D1B4" w:rsidR="00873AAD" w:rsidRDefault="00873AAD" w:rsidP="005A3C7B">
      <w:pPr>
        <w:pStyle w:val="BodyText"/>
      </w:pPr>
    </w:p>
    <w:p w14:paraId="0380E7B9" w14:textId="0346451B" w:rsidR="00873AAD" w:rsidRDefault="00873AAD" w:rsidP="005A3C7B">
      <w:pPr>
        <w:pStyle w:val="BodyText"/>
      </w:pPr>
    </w:p>
    <w:p w14:paraId="39D5C652" w14:textId="59260365" w:rsidR="00873AAD" w:rsidRDefault="00873AAD" w:rsidP="005A3C7B">
      <w:pPr>
        <w:pStyle w:val="BodyText"/>
      </w:pPr>
    </w:p>
    <w:p w14:paraId="3131D1A7" w14:textId="5F44D047" w:rsidR="00873AAD" w:rsidRDefault="00873AAD" w:rsidP="005A3C7B">
      <w:pPr>
        <w:pStyle w:val="BodyText"/>
      </w:pPr>
    </w:p>
    <w:p w14:paraId="6DF7211C" w14:textId="0D2AA3AE" w:rsidR="00873AAD" w:rsidRDefault="00873AAD" w:rsidP="000E7DDF">
      <w:pPr>
        <w:pStyle w:val="Citation"/>
      </w:pPr>
    </w:p>
    <w:p w14:paraId="37D60435" w14:textId="77777777" w:rsidR="00D03274" w:rsidRPr="00D03274" w:rsidRDefault="00D03274" w:rsidP="00D03274">
      <w:pPr>
        <w:pStyle w:val="FootnoteText"/>
      </w:pPr>
    </w:p>
    <w:p w14:paraId="3D25516F" w14:textId="45E86895" w:rsidR="000E7DDF" w:rsidRPr="000E7DDF" w:rsidRDefault="00D25BED" w:rsidP="0008463A">
      <w:pPr>
        <w:pStyle w:val="Citation"/>
        <w:spacing w:before="80" w:after="0"/>
      </w:pPr>
      <w:r>
        <w:t xml:space="preserve">Source: </w:t>
      </w:r>
      <w:r w:rsidR="00063979">
        <w:t>Adapted from</w:t>
      </w:r>
      <w:r w:rsidR="00D03274">
        <w:t xml:space="preserve"> </w:t>
      </w:r>
      <w:r w:rsidR="00D03274" w:rsidRPr="00D03274">
        <w:t>ClipartMax. (</w:t>
      </w:r>
      <w:r w:rsidR="003237AF">
        <w:t>n.d.</w:t>
      </w:r>
      <w:r w:rsidR="00D03274" w:rsidRPr="00D03274">
        <w:t>). Food Truck Clip Art [Image]. ClipartMax. www.clipartmax.com/max/m2i8G6m2i8i8d3m2</w:t>
      </w:r>
      <w:r w:rsidR="003237AF">
        <w:t>/</w:t>
      </w:r>
    </w:p>
    <w:sectPr w:rsidR="000E7DDF" w:rsidRPr="000E7DDF" w:rsidSect="008E4D00">
      <w:footerReference w:type="default" r:id="rId12"/>
      <w:pgSz w:w="15840" w:h="12240" w:orient="landscape"/>
      <w:pgMar w:top="1440" w:right="1440" w:bottom="1440" w:left="1440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1751FE" w14:textId="77777777" w:rsidR="00A6206D" w:rsidRDefault="00A6206D" w:rsidP="00293785">
      <w:pPr>
        <w:spacing w:after="0" w:line="240" w:lineRule="auto"/>
      </w:pPr>
      <w:r>
        <w:separator/>
      </w:r>
    </w:p>
  </w:endnote>
  <w:endnote w:type="continuationSeparator" w:id="0">
    <w:p w14:paraId="3E0F82C5" w14:textId="77777777" w:rsidR="00A6206D" w:rsidRDefault="00A6206D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7536F5" w14:textId="77777777" w:rsidR="00293785" w:rsidRDefault="008E4D00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6A339FA" wp14:editId="6EF41B29">
              <wp:simplePos x="0" y="0"/>
              <wp:positionH relativeFrom="column">
                <wp:posOffset>3705225</wp:posOffset>
              </wp:positionH>
              <wp:positionV relativeFrom="paragraph">
                <wp:posOffset>-261620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AC5FDBF" w14:textId="4585BA96" w:rsidR="00293785" w:rsidRDefault="00A6206D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902256145"/>
                              <w:placeholder>
                                <w:docPart w:val="AC5D7A53905047C69FEA8A0E614F10C9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082395">
                                <w:t>Two Worlds Collide, Part 3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A339FA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291.75pt;margin-top:-20.6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" filled="f" stroked="f">
              <v:textbox>
                <w:txbxContent>
                  <w:p w14:paraId="4AC5FDBF" w14:textId="4585BA96" w:rsidR="00293785" w:rsidRDefault="00FB1F78" w:rsidP="00D106FF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902256145"/>
                        <w:placeholder>
                          <w:docPart w:val="AC5D7A53905047C69FEA8A0E614F10C9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082395">
                          <w:t>Two Worlds Collide, Part 3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48000" behindDoc="1" locked="0" layoutInCell="1" allowOverlap="1" wp14:anchorId="25C2F11A" wp14:editId="42A83A01">
          <wp:simplePos x="0" y="0"/>
          <wp:positionH relativeFrom="column">
            <wp:posOffset>3590925</wp:posOffset>
          </wp:positionH>
          <wp:positionV relativeFrom="paragraph">
            <wp:posOffset>-212725</wp:posOffset>
          </wp:positionV>
          <wp:extent cx="4572000" cy="316865"/>
          <wp:effectExtent l="0" t="0" r="0" b="698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CF3649" w14:textId="77777777" w:rsidR="00A6206D" w:rsidRDefault="00A6206D" w:rsidP="00293785">
      <w:pPr>
        <w:spacing w:after="0" w:line="240" w:lineRule="auto"/>
      </w:pPr>
      <w:r>
        <w:separator/>
      </w:r>
    </w:p>
  </w:footnote>
  <w:footnote w:type="continuationSeparator" w:id="0">
    <w:p w14:paraId="6AC70297" w14:textId="77777777" w:rsidR="00A6206D" w:rsidRDefault="00A6206D" w:rsidP="002937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2"/>
  </w:num>
  <w:num w:numId="5">
    <w:abstractNumId w:val="3"/>
  </w:num>
  <w:num w:numId="6">
    <w:abstractNumId w:val="5"/>
  </w:num>
  <w:num w:numId="7">
    <w:abstractNumId w:val="4"/>
  </w:num>
  <w:num w:numId="8">
    <w:abstractNumId w:val="8"/>
  </w:num>
  <w:num w:numId="9">
    <w:abstractNumId w:val="9"/>
  </w:num>
  <w:num w:numId="10">
    <w:abstractNumId w:val="1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3C7B"/>
    <w:rsid w:val="0004006F"/>
    <w:rsid w:val="00053775"/>
    <w:rsid w:val="0005619A"/>
    <w:rsid w:val="00063979"/>
    <w:rsid w:val="000716BE"/>
    <w:rsid w:val="00082395"/>
    <w:rsid w:val="0008463A"/>
    <w:rsid w:val="000E7DDF"/>
    <w:rsid w:val="0011259B"/>
    <w:rsid w:val="00116FDD"/>
    <w:rsid w:val="00125621"/>
    <w:rsid w:val="001872E7"/>
    <w:rsid w:val="001C12AA"/>
    <w:rsid w:val="001D0BBF"/>
    <w:rsid w:val="001E1F85"/>
    <w:rsid w:val="001E236D"/>
    <w:rsid w:val="001F125D"/>
    <w:rsid w:val="002345CC"/>
    <w:rsid w:val="00293785"/>
    <w:rsid w:val="002C0879"/>
    <w:rsid w:val="002C37B4"/>
    <w:rsid w:val="003237AF"/>
    <w:rsid w:val="0036040A"/>
    <w:rsid w:val="0038576F"/>
    <w:rsid w:val="003D514A"/>
    <w:rsid w:val="00446C13"/>
    <w:rsid w:val="004831F3"/>
    <w:rsid w:val="005078B4"/>
    <w:rsid w:val="0053328A"/>
    <w:rsid w:val="00540FC6"/>
    <w:rsid w:val="005A3C7B"/>
    <w:rsid w:val="00645D7F"/>
    <w:rsid w:val="00656940"/>
    <w:rsid w:val="00666C03"/>
    <w:rsid w:val="00686DAB"/>
    <w:rsid w:val="00696D80"/>
    <w:rsid w:val="006E1542"/>
    <w:rsid w:val="0070234A"/>
    <w:rsid w:val="00721EA4"/>
    <w:rsid w:val="007B055F"/>
    <w:rsid w:val="007D4DF2"/>
    <w:rsid w:val="00873AAD"/>
    <w:rsid w:val="00880013"/>
    <w:rsid w:val="00895E9E"/>
    <w:rsid w:val="008E4D00"/>
    <w:rsid w:val="008F5386"/>
    <w:rsid w:val="00913172"/>
    <w:rsid w:val="00981E19"/>
    <w:rsid w:val="00986DB1"/>
    <w:rsid w:val="009877F3"/>
    <w:rsid w:val="009B52E4"/>
    <w:rsid w:val="009D6E8D"/>
    <w:rsid w:val="00A101E8"/>
    <w:rsid w:val="00A471FD"/>
    <w:rsid w:val="00A6206D"/>
    <w:rsid w:val="00AC349E"/>
    <w:rsid w:val="00AC75FD"/>
    <w:rsid w:val="00B06F0D"/>
    <w:rsid w:val="00B92DBF"/>
    <w:rsid w:val="00BD119F"/>
    <w:rsid w:val="00C73EA1"/>
    <w:rsid w:val="00CB27A0"/>
    <w:rsid w:val="00CC4F77"/>
    <w:rsid w:val="00CD3CF6"/>
    <w:rsid w:val="00CE317F"/>
    <w:rsid w:val="00CE336D"/>
    <w:rsid w:val="00D03274"/>
    <w:rsid w:val="00D106FF"/>
    <w:rsid w:val="00D25BED"/>
    <w:rsid w:val="00D626EB"/>
    <w:rsid w:val="00DA3ADA"/>
    <w:rsid w:val="00ED24C8"/>
    <w:rsid w:val="00EE3A34"/>
    <w:rsid w:val="00F377E2"/>
    <w:rsid w:val="00F50748"/>
    <w:rsid w:val="00F72D02"/>
    <w:rsid w:val="00FB1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566B6B"/>
  <w15:docId w15:val="{1EFFA5C5-3E74-46B1-B8E4-D4CC9F3F4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106FF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1872E7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106FF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1872E7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7D4DF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7D4DF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7D4DF2"/>
    <w:pPr>
      <w:spacing w:after="0" w:line="240" w:lineRule="auto"/>
    </w:pPr>
    <w:rPr>
      <w:b/>
      <w:color w:val="910D28" w:themeColor="accent1"/>
    </w:rPr>
  </w:style>
  <w:style w:type="paragraph" w:customStyle="1" w:styleId="TableBody">
    <w:name w:val="Table Body"/>
    <w:basedOn w:val="Normal"/>
    <w:qFormat/>
    <w:rsid w:val="007D4DF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iella%20-%20Work\OneDrive%20-%20University%20of%20Oklahoma\Documents\Custom%20Office%20Templates\TEMPLATE%20Horizontal%20LEARN%20Attachment%20with%20Instruction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C5D7A53905047C69FEA8A0E614F10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C41618-990A-4505-998B-1CA536076336}"/>
      </w:docPartPr>
      <w:docPartBody>
        <w:p w:rsidR="002C0BFF" w:rsidRDefault="00C80BEC">
          <w:pPr>
            <w:pStyle w:val="AC5D7A53905047C69FEA8A0E614F10C9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0BEC"/>
    <w:rsid w:val="0003755B"/>
    <w:rsid w:val="002C0BFF"/>
    <w:rsid w:val="00405652"/>
    <w:rsid w:val="00BF4CD8"/>
    <w:rsid w:val="00C80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AC5D7A53905047C69FEA8A0E614F10C9">
    <w:name w:val="AC5D7A53905047C69FEA8A0E614F10C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1251F8-FE80-4A41-AAFF-71C8C7A989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Horizontal LEARN Attachment with Instructions</Template>
  <TotalTime>11</TotalTime>
  <Pages>1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Horizontal LEARN Attachment with Instructions</vt:lpstr>
    </vt:vector>
  </TitlesOfParts>
  <Company/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Two Worlds Collide, Part 3</dc:title>
  <dc:creator>k20center@ou.edu</dc:creator>
  <cp:lastModifiedBy>Daniella Peters</cp:lastModifiedBy>
  <cp:revision>13</cp:revision>
  <cp:lastPrinted>2016-07-14T14:08:00Z</cp:lastPrinted>
  <dcterms:created xsi:type="dcterms:W3CDTF">2022-01-05T16:06:00Z</dcterms:created>
  <dcterms:modified xsi:type="dcterms:W3CDTF">2022-01-14T16:52:00Z</dcterms:modified>
</cp:coreProperties>
</file>