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FF5F03A" w14:textId="0FD3013C" w:rsidR="00446C13" w:rsidRPr="00B74634" w:rsidRDefault="00DB353E" w:rsidP="00DC7A6D">
      <w:pPr>
        <w:pStyle w:val="Title"/>
        <w:rPr>
          <w:lang w:val="es-CO"/>
        </w:rPr>
      </w:pPr>
      <w:r w:rsidRPr="00B74634">
        <w:rPr>
          <w:bCs/>
          <w:lang w:val="es-CO"/>
        </w:rPr>
        <w:t>GRUPO 2: PAQUETE DE ANUNCIOS DE ÉPOCA</w:t>
      </w:r>
    </w:p>
    <w:p w14:paraId="39B4136E" w14:textId="77777777" w:rsidR="00DB353E" w:rsidRPr="00B74634" w:rsidRDefault="00DB353E" w:rsidP="00DB353E">
      <w:pPr>
        <w:rPr>
          <w:lang w:val="es-CO"/>
        </w:rPr>
      </w:pPr>
      <w:r w:rsidRPr="00B74634">
        <w:rPr>
          <w:b/>
          <w:bCs/>
          <w:lang w:val="es-CO"/>
        </w:rPr>
        <w:t xml:space="preserve">Anuncio 1 de los años 30: </w:t>
      </w:r>
      <w:r w:rsidRPr="00B74634">
        <w:rPr>
          <w:lang w:val="es-CO"/>
        </w:rPr>
        <w:t>Sapulpa Herald</w:t>
      </w:r>
      <w:r w:rsidRPr="00B74634">
        <w:rPr>
          <w:i/>
          <w:iCs/>
          <w:lang w:val="es-CO"/>
        </w:rPr>
        <w:t xml:space="preserve">, </w:t>
      </w:r>
      <w:r w:rsidRPr="00B74634">
        <w:rPr>
          <w:lang w:val="es-CO"/>
        </w:rPr>
        <w:t>11 de enero de 1930, pág. 4</w:t>
      </w:r>
    </w:p>
    <w:p w14:paraId="4C5A3109" w14:textId="77777777" w:rsidR="00DB353E" w:rsidRPr="00B74634" w:rsidRDefault="00DB353E" w:rsidP="00DB353E">
      <w:pPr>
        <w:rPr>
          <w:lang w:val="es-CO"/>
        </w:rPr>
      </w:pPr>
    </w:p>
    <w:p w14:paraId="3B180A73" w14:textId="77777777" w:rsidR="00DB353E" w:rsidRPr="00B74634" w:rsidRDefault="00DB353E" w:rsidP="00DB353E">
      <w:pPr>
        <w:rPr>
          <w:lang w:val="es-CO"/>
        </w:rPr>
      </w:pPr>
      <w:r w:rsidRPr="00B74634">
        <w:rPr>
          <w:lang w:val="es-CO"/>
        </w:rPr>
        <w:drawing>
          <wp:inline distT="0" distB="0" distL="0" distR="0" wp14:anchorId="573D9ACC" wp14:editId="71685BFF">
            <wp:extent cx="4367914" cy="6466548"/>
            <wp:effectExtent l="0" t="0" r="0" b="0"/>
            <wp:docPr id="7" name="image6.png" descr="A picture containing text, newspaper,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 newspaper, sign&#10;&#10;Description automatically generated"/>
                    <pic:cNvPicPr preferRelativeResize="0"/>
                  </pic:nvPicPr>
                  <pic:blipFill>
                    <a:blip r:embed="rId8"/>
                    <a:srcRect/>
                    <a:stretch>
                      <a:fillRect/>
                    </a:stretch>
                  </pic:blipFill>
                  <pic:spPr>
                    <a:xfrm>
                      <a:off x="0" y="0"/>
                      <a:ext cx="4367914" cy="6466548"/>
                    </a:xfrm>
                    <a:prstGeom prst="rect">
                      <a:avLst/>
                    </a:prstGeom>
                    <a:ln/>
                  </pic:spPr>
                </pic:pic>
              </a:graphicData>
            </a:graphic>
          </wp:inline>
        </w:drawing>
      </w:r>
    </w:p>
    <w:p w14:paraId="2455B200" w14:textId="77777777" w:rsidR="00DB353E" w:rsidRPr="00B74634" w:rsidRDefault="00DB353E" w:rsidP="00DB353E">
      <w:pPr>
        <w:rPr>
          <w:lang w:val="es-CO"/>
        </w:rPr>
      </w:pPr>
    </w:p>
    <w:p w14:paraId="069A63C6" w14:textId="77777777" w:rsidR="00DB353E" w:rsidRPr="00B74634" w:rsidRDefault="00DB353E" w:rsidP="00DB353E">
      <w:pPr>
        <w:rPr>
          <w:lang w:val="es-CO"/>
        </w:rPr>
      </w:pPr>
      <w:r w:rsidRPr="00B74634">
        <w:rPr>
          <w:lang w:val="es-CO"/>
        </w:rPr>
        <w:t>Anota en tu gráfico el rango de precios de los diferentes modelos de Chevrolet.</w:t>
      </w:r>
    </w:p>
    <w:p w14:paraId="68D0B017" w14:textId="77777777" w:rsidR="00DB353E" w:rsidRPr="00B74634" w:rsidRDefault="00DB353E" w:rsidP="00DB353E">
      <w:pPr>
        <w:rPr>
          <w:lang w:val="es-CO"/>
        </w:rPr>
      </w:pPr>
      <w:r w:rsidRPr="00B74634">
        <w:rPr>
          <w:b/>
          <w:bCs/>
          <w:lang w:val="es-CO"/>
        </w:rPr>
        <w:lastRenderedPageBreak/>
        <w:t xml:space="preserve">Anuncio 2 de los años 30: </w:t>
      </w:r>
      <w:r w:rsidRPr="00B74634">
        <w:rPr>
          <w:lang w:val="es-CO"/>
        </w:rPr>
        <w:t>Sapulpa Herald</w:t>
      </w:r>
      <w:r w:rsidRPr="00B74634">
        <w:rPr>
          <w:i/>
          <w:iCs/>
          <w:lang w:val="es-CO"/>
        </w:rPr>
        <w:t xml:space="preserve">, </w:t>
      </w:r>
      <w:r w:rsidRPr="00B74634">
        <w:rPr>
          <w:lang w:val="es-CO"/>
        </w:rPr>
        <w:t>26 de diciembre de 1930, pág. 4</w:t>
      </w:r>
    </w:p>
    <w:p w14:paraId="2900402B" w14:textId="77777777" w:rsidR="00DB353E" w:rsidRPr="00B74634" w:rsidRDefault="00DB353E" w:rsidP="00DB353E">
      <w:pPr>
        <w:rPr>
          <w:lang w:val="es-CO"/>
        </w:rPr>
      </w:pPr>
    </w:p>
    <w:p w14:paraId="09AA74FC" w14:textId="77777777" w:rsidR="00DB353E" w:rsidRPr="00B74634" w:rsidRDefault="00DB353E" w:rsidP="00DB353E">
      <w:pPr>
        <w:rPr>
          <w:lang w:val="es-CO"/>
        </w:rPr>
      </w:pPr>
      <w:r w:rsidRPr="00B74634">
        <w:rPr>
          <w:lang w:val="es-CO"/>
        </w:rPr>
        <w:drawing>
          <wp:inline distT="0" distB="0" distL="0" distR="0" wp14:anchorId="4B9E4850" wp14:editId="1248F683">
            <wp:extent cx="5943600" cy="5682615"/>
            <wp:effectExtent l="0" t="0" r="0" b="0"/>
            <wp:docPr id="11" name="image7.png" descr="A picture containing text,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text, newspaper&#10;&#10;Description automatically generated"/>
                    <pic:cNvPicPr preferRelativeResize="0"/>
                  </pic:nvPicPr>
                  <pic:blipFill>
                    <a:blip r:embed="rId9"/>
                    <a:srcRect/>
                    <a:stretch>
                      <a:fillRect/>
                    </a:stretch>
                  </pic:blipFill>
                  <pic:spPr>
                    <a:xfrm>
                      <a:off x="0" y="0"/>
                      <a:ext cx="5943600" cy="5682615"/>
                    </a:xfrm>
                    <a:prstGeom prst="rect">
                      <a:avLst/>
                    </a:prstGeom>
                    <a:ln/>
                  </pic:spPr>
                </pic:pic>
              </a:graphicData>
            </a:graphic>
          </wp:inline>
        </w:drawing>
      </w:r>
    </w:p>
    <w:p w14:paraId="6B56A656" w14:textId="77777777" w:rsidR="00DB353E" w:rsidRPr="00B74634" w:rsidRDefault="00DB353E" w:rsidP="00DB353E">
      <w:pPr>
        <w:rPr>
          <w:lang w:val="es-CO"/>
        </w:rPr>
      </w:pPr>
    </w:p>
    <w:p w14:paraId="76381352" w14:textId="77777777" w:rsidR="00DB353E" w:rsidRPr="00B74634" w:rsidRDefault="00DB353E" w:rsidP="00DB353E">
      <w:pPr>
        <w:rPr>
          <w:lang w:val="es-CO"/>
        </w:rPr>
      </w:pPr>
      <w:r w:rsidRPr="00B74634">
        <w:rPr>
          <w:lang w:val="es-CO"/>
        </w:rPr>
        <w:t>Busca los precios de la leche, el café y el tocino y anótalos en tu gráfico. Además, como los sacos de harina de 5 libras se solían anunciar en años posteriores, divide el valor de la harina entre cinco para que veas cómo se compara con los precios de más adelante de manera aproximada. Asimismo, anota ese número en tu gráfico.</w:t>
      </w:r>
    </w:p>
    <w:p w14:paraId="604A2826" w14:textId="77777777" w:rsidR="00DB353E" w:rsidRPr="00B74634" w:rsidRDefault="00DB353E" w:rsidP="00DB353E">
      <w:pPr>
        <w:rPr>
          <w:lang w:val="es-CO"/>
        </w:rPr>
      </w:pPr>
    </w:p>
    <w:p w14:paraId="17F32149" w14:textId="77777777" w:rsidR="00DB353E" w:rsidRPr="00B74634" w:rsidRDefault="00DB353E" w:rsidP="00DB353E">
      <w:pPr>
        <w:rPr>
          <w:lang w:val="es-CO"/>
        </w:rPr>
      </w:pPr>
    </w:p>
    <w:p w14:paraId="34027F6B" w14:textId="77777777" w:rsidR="00DB353E" w:rsidRPr="00B74634" w:rsidRDefault="00DB353E" w:rsidP="00DB353E">
      <w:pPr>
        <w:rPr>
          <w:lang w:val="es-CO"/>
        </w:rPr>
      </w:pPr>
      <w:r w:rsidRPr="00B74634">
        <w:rPr>
          <w:b/>
          <w:bCs/>
          <w:lang w:val="es-CO"/>
        </w:rPr>
        <w:lastRenderedPageBreak/>
        <w:t xml:space="preserve">Anuncio 3 de los años 30: </w:t>
      </w:r>
      <w:r w:rsidRPr="00B74634">
        <w:rPr>
          <w:lang w:val="es-CO"/>
        </w:rPr>
        <w:t>Sapulpa Herald</w:t>
      </w:r>
      <w:r w:rsidRPr="00B74634">
        <w:rPr>
          <w:i/>
          <w:iCs/>
          <w:lang w:val="es-CO"/>
        </w:rPr>
        <w:t xml:space="preserve">, </w:t>
      </w:r>
      <w:r w:rsidRPr="00B74634">
        <w:rPr>
          <w:lang w:val="es-CO"/>
        </w:rPr>
        <w:t>24 de febrero de 1930, pág. 5</w:t>
      </w:r>
    </w:p>
    <w:p w14:paraId="5EDEEEB5" w14:textId="77777777" w:rsidR="00DB353E" w:rsidRPr="00B74634" w:rsidRDefault="00DB353E" w:rsidP="00DB353E">
      <w:pPr>
        <w:rPr>
          <w:lang w:val="es-CO"/>
        </w:rPr>
      </w:pPr>
    </w:p>
    <w:p w14:paraId="2978707E" w14:textId="77777777" w:rsidR="00DB353E" w:rsidRPr="00B74634" w:rsidRDefault="00DB353E" w:rsidP="00DB353E">
      <w:pPr>
        <w:rPr>
          <w:lang w:val="es-CO"/>
        </w:rPr>
      </w:pPr>
      <w:r w:rsidRPr="00B74634">
        <w:rPr>
          <w:lang w:val="es-CO"/>
        </w:rPr>
        <w:drawing>
          <wp:inline distT="114300" distB="114300" distL="114300" distR="114300" wp14:anchorId="1425C414" wp14:editId="07DFE77F">
            <wp:extent cx="3781425" cy="374332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781425" cy="3743325"/>
                    </a:xfrm>
                    <a:prstGeom prst="rect">
                      <a:avLst/>
                    </a:prstGeom>
                    <a:ln/>
                  </pic:spPr>
                </pic:pic>
              </a:graphicData>
            </a:graphic>
          </wp:inline>
        </w:drawing>
      </w:r>
    </w:p>
    <w:p w14:paraId="0C806A58" w14:textId="77777777" w:rsidR="00DB353E" w:rsidRPr="00B74634" w:rsidRDefault="00DB353E" w:rsidP="00DB353E">
      <w:pPr>
        <w:rPr>
          <w:lang w:val="es-CO"/>
        </w:rPr>
      </w:pPr>
    </w:p>
    <w:p w14:paraId="357C59E8" w14:textId="77777777" w:rsidR="00DB353E" w:rsidRPr="00B74634" w:rsidRDefault="00DB353E" w:rsidP="00DB353E">
      <w:pPr>
        <w:rPr>
          <w:lang w:val="es-CO"/>
        </w:rPr>
      </w:pPr>
      <w:r w:rsidRPr="00B74634">
        <w:rPr>
          <w:lang w:val="es-CO"/>
        </w:rPr>
        <w:t>Anota los dos precios de la vivienda en tu gráfico.</w:t>
      </w:r>
    </w:p>
    <w:p w14:paraId="7E91EC00" w14:textId="77777777" w:rsidR="00DB353E" w:rsidRPr="00B74634" w:rsidRDefault="00DB353E" w:rsidP="00DB353E">
      <w:pPr>
        <w:rPr>
          <w:lang w:val="es-CO"/>
        </w:rPr>
      </w:pPr>
    </w:p>
    <w:p w14:paraId="3F17AA38" w14:textId="77777777" w:rsidR="00DB353E" w:rsidRPr="00B74634" w:rsidRDefault="00DB353E" w:rsidP="00DB353E">
      <w:pPr>
        <w:rPr>
          <w:lang w:val="es-CO"/>
        </w:rPr>
      </w:pPr>
    </w:p>
    <w:p w14:paraId="09EA07AE" w14:textId="77777777" w:rsidR="00DB353E" w:rsidRPr="00B74634" w:rsidRDefault="00DB353E" w:rsidP="00DB353E">
      <w:pPr>
        <w:rPr>
          <w:lang w:val="es-CO"/>
        </w:rPr>
      </w:pPr>
    </w:p>
    <w:p w14:paraId="72354FD0" w14:textId="77777777" w:rsidR="00DB353E" w:rsidRPr="00B74634" w:rsidRDefault="00DB353E" w:rsidP="00DB353E">
      <w:pPr>
        <w:rPr>
          <w:lang w:val="es-CO"/>
        </w:rPr>
      </w:pPr>
    </w:p>
    <w:p w14:paraId="0243C1D9" w14:textId="77777777" w:rsidR="00DB353E" w:rsidRPr="00B74634" w:rsidRDefault="00DB353E" w:rsidP="00DB353E">
      <w:pPr>
        <w:rPr>
          <w:lang w:val="es-CO"/>
        </w:rPr>
      </w:pPr>
    </w:p>
    <w:p w14:paraId="7C7048DE" w14:textId="77777777" w:rsidR="00DB353E" w:rsidRPr="00B74634" w:rsidRDefault="00DB353E" w:rsidP="00DB353E">
      <w:pPr>
        <w:rPr>
          <w:lang w:val="es-CO"/>
        </w:rPr>
      </w:pPr>
    </w:p>
    <w:p w14:paraId="7AA85ED7" w14:textId="77777777" w:rsidR="00DB353E" w:rsidRPr="00B74634" w:rsidRDefault="00DB353E" w:rsidP="00DB353E">
      <w:pPr>
        <w:rPr>
          <w:lang w:val="es-CO"/>
        </w:rPr>
      </w:pPr>
    </w:p>
    <w:p w14:paraId="284B4821" w14:textId="77777777" w:rsidR="00DB353E" w:rsidRPr="00B74634" w:rsidRDefault="00DB353E" w:rsidP="00DB353E">
      <w:pPr>
        <w:rPr>
          <w:lang w:val="es-CO"/>
        </w:rPr>
      </w:pPr>
    </w:p>
    <w:p w14:paraId="6B1AF4B9" w14:textId="77777777" w:rsidR="00DB353E" w:rsidRPr="00B74634" w:rsidRDefault="00DB353E" w:rsidP="00DB353E">
      <w:pPr>
        <w:rPr>
          <w:lang w:val="es-CO"/>
        </w:rPr>
      </w:pPr>
    </w:p>
    <w:p w14:paraId="042B5C24" w14:textId="77777777" w:rsidR="00DB353E" w:rsidRPr="00B74634" w:rsidRDefault="00DB353E" w:rsidP="00DB353E">
      <w:pPr>
        <w:rPr>
          <w:lang w:val="es-CO"/>
        </w:rPr>
      </w:pPr>
    </w:p>
    <w:p w14:paraId="0E7A792B" w14:textId="77777777" w:rsidR="00DB353E" w:rsidRPr="00B74634" w:rsidRDefault="00DB353E" w:rsidP="00DB353E">
      <w:pPr>
        <w:rPr>
          <w:lang w:val="es-CO"/>
        </w:rPr>
      </w:pPr>
    </w:p>
    <w:p w14:paraId="75569627" w14:textId="77777777" w:rsidR="00DB353E" w:rsidRPr="00B74634" w:rsidRDefault="00DB353E" w:rsidP="00DB353E">
      <w:pPr>
        <w:rPr>
          <w:lang w:val="es-CO"/>
        </w:rPr>
      </w:pPr>
      <w:r w:rsidRPr="00B74634">
        <w:rPr>
          <w:b/>
          <w:bCs/>
          <w:lang w:val="es-CO"/>
        </w:rPr>
        <w:lastRenderedPageBreak/>
        <w:t xml:space="preserve">Anuncio 1 de los años 80: </w:t>
      </w:r>
      <w:r w:rsidRPr="00B74634">
        <w:rPr>
          <w:lang w:val="es-CO"/>
        </w:rPr>
        <w:t>Sapulpa Herald</w:t>
      </w:r>
      <w:r w:rsidRPr="00B74634">
        <w:rPr>
          <w:i/>
          <w:iCs/>
          <w:lang w:val="es-CO"/>
        </w:rPr>
        <w:t xml:space="preserve">, </w:t>
      </w:r>
      <w:r w:rsidRPr="00B74634">
        <w:rPr>
          <w:lang w:val="es-CO"/>
        </w:rPr>
        <w:t>27 de abril de 1980, pág. 18</w:t>
      </w:r>
    </w:p>
    <w:p w14:paraId="15CB48E3" w14:textId="77777777" w:rsidR="00DB353E" w:rsidRPr="00B74634" w:rsidRDefault="00DB353E" w:rsidP="00DB353E">
      <w:pPr>
        <w:rPr>
          <w:lang w:val="es-CO"/>
        </w:rPr>
      </w:pPr>
    </w:p>
    <w:p w14:paraId="32B7E38A" w14:textId="77777777" w:rsidR="00DB353E" w:rsidRPr="00B74634" w:rsidRDefault="00DB353E" w:rsidP="00DB353E">
      <w:pPr>
        <w:rPr>
          <w:lang w:val="es-CO"/>
        </w:rPr>
      </w:pPr>
      <w:r w:rsidRPr="00B74634">
        <w:rPr>
          <w:lang w:val="es-CO"/>
        </w:rPr>
        <w:drawing>
          <wp:inline distT="0" distB="0" distL="0" distR="0" wp14:anchorId="33C09767" wp14:editId="7E7D20F5">
            <wp:extent cx="5518590" cy="5742317"/>
            <wp:effectExtent l="0" t="0" r="0" b="0"/>
            <wp:docPr id="10" name="image1.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sign&#10;&#10;Description automatically generated"/>
                    <pic:cNvPicPr preferRelativeResize="0"/>
                  </pic:nvPicPr>
                  <pic:blipFill>
                    <a:blip r:embed="rId11"/>
                    <a:srcRect/>
                    <a:stretch>
                      <a:fillRect/>
                    </a:stretch>
                  </pic:blipFill>
                  <pic:spPr>
                    <a:xfrm>
                      <a:off x="0" y="0"/>
                      <a:ext cx="5518590" cy="5742317"/>
                    </a:xfrm>
                    <a:prstGeom prst="rect">
                      <a:avLst/>
                    </a:prstGeom>
                    <a:ln/>
                  </pic:spPr>
                </pic:pic>
              </a:graphicData>
            </a:graphic>
          </wp:inline>
        </w:drawing>
      </w:r>
    </w:p>
    <w:p w14:paraId="53A0EC04" w14:textId="77777777" w:rsidR="00DB353E" w:rsidRPr="00B74634" w:rsidRDefault="00DB353E" w:rsidP="00DB353E">
      <w:pPr>
        <w:rPr>
          <w:lang w:val="es-CO"/>
        </w:rPr>
      </w:pPr>
      <w:r w:rsidRPr="00B74634">
        <w:rPr>
          <w:lang w:val="es-CO"/>
        </w:rPr>
        <w:t>Busca el precio de la vivienda de 2 dormitorios en Sapulpa y anótalo en tu gráfico.</w:t>
      </w:r>
    </w:p>
    <w:p w14:paraId="5F8B28D9" w14:textId="77777777" w:rsidR="00DB353E" w:rsidRPr="00B74634" w:rsidRDefault="00DB353E" w:rsidP="00DB353E">
      <w:pPr>
        <w:rPr>
          <w:lang w:val="es-CO"/>
        </w:rPr>
      </w:pPr>
    </w:p>
    <w:p w14:paraId="78AAED09" w14:textId="77777777" w:rsidR="00DB353E" w:rsidRPr="00B74634" w:rsidRDefault="00DB353E" w:rsidP="00DB353E">
      <w:pPr>
        <w:rPr>
          <w:lang w:val="es-CO"/>
        </w:rPr>
      </w:pPr>
    </w:p>
    <w:p w14:paraId="50547B2A" w14:textId="77777777" w:rsidR="00DB353E" w:rsidRPr="00B74634" w:rsidRDefault="00DB353E" w:rsidP="00DB353E">
      <w:pPr>
        <w:rPr>
          <w:lang w:val="es-CO"/>
        </w:rPr>
      </w:pPr>
    </w:p>
    <w:p w14:paraId="5405CEB3" w14:textId="77777777" w:rsidR="00DB353E" w:rsidRPr="00B74634" w:rsidRDefault="00DB353E" w:rsidP="00DB353E">
      <w:pPr>
        <w:rPr>
          <w:lang w:val="es-CO"/>
        </w:rPr>
      </w:pPr>
    </w:p>
    <w:p w14:paraId="7DD79E10" w14:textId="77777777" w:rsidR="00DB353E" w:rsidRPr="00B74634" w:rsidRDefault="00DB353E" w:rsidP="00DB353E">
      <w:pPr>
        <w:rPr>
          <w:lang w:val="es-CO"/>
        </w:rPr>
      </w:pPr>
    </w:p>
    <w:p w14:paraId="02967F5E" w14:textId="77777777" w:rsidR="00DB353E" w:rsidRPr="00B74634" w:rsidRDefault="00DB353E" w:rsidP="00DB353E">
      <w:pPr>
        <w:rPr>
          <w:lang w:val="es-CO"/>
        </w:rPr>
      </w:pPr>
      <w:r w:rsidRPr="00B74634">
        <w:rPr>
          <w:b/>
          <w:bCs/>
          <w:lang w:val="es-CO"/>
        </w:rPr>
        <w:lastRenderedPageBreak/>
        <w:t xml:space="preserve">Anuncio 2 de los años 80: </w:t>
      </w:r>
      <w:r w:rsidRPr="00B74634">
        <w:rPr>
          <w:lang w:val="es-CO"/>
        </w:rPr>
        <w:t>Sapulpa Herald</w:t>
      </w:r>
      <w:r w:rsidRPr="00B74634">
        <w:rPr>
          <w:i/>
          <w:iCs/>
          <w:lang w:val="es-CO"/>
        </w:rPr>
        <w:t xml:space="preserve">, </w:t>
      </w:r>
      <w:r w:rsidRPr="00B74634">
        <w:rPr>
          <w:lang w:val="es-CO"/>
        </w:rPr>
        <w:t>27 de abril de 1980, pág. 32</w:t>
      </w:r>
    </w:p>
    <w:p w14:paraId="62A0F89C" w14:textId="77777777" w:rsidR="00DB353E" w:rsidRPr="00B74634" w:rsidRDefault="00DB353E" w:rsidP="00DB353E">
      <w:pPr>
        <w:rPr>
          <w:lang w:val="es-CO"/>
        </w:rPr>
      </w:pPr>
    </w:p>
    <w:p w14:paraId="546E731B" w14:textId="77777777" w:rsidR="00DB353E" w:rsidRPr="00B74634" w:rsidRDefault="00DB353E" w:rsidP="00DB353E">
      <w:pPr>
        <w:rPr>
          <w:lang w:val="es-CO"/>
        </w:rPr>
      </w:pPr>
      <w:r w:rsidRPr="00B74634">
        <w:rPr>
          <w:lang w:val="es-CO"/>
        </w:rPr>
        <w:drawing>
          <wp:inline distT="114300" distB="114300" distL="114300" distR="114300" wp14:anchorId="21664F57" wp14:editId="6CFE8BA7">
            <wp:extent cx="4195763" cy="5267866"/>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195763" cy="5267866"/>
                    </a:xfrm>
                    <a:prstGeom prst="rect">
                      <a:avLst/>
                    </a:prstGeom>
                    <a:ln/>
                  </pic:spPr>
                </pic:pic>
              </a:graphicData>
            </a:graphic>
          </wp:inline>
        </w:drawing>
      </w:r>
    </w:p>
    <w:p w14:paraId="2C42BC02" w14:textId="77777777" w:rsidR="00DB353E" w:rsidRPr="00B74634" w:rsidRDefault="00DB353E" w:rsidP="00DB353E">
      <w:pPr>
        <w:rPr>
          <w:lang w:val="es-CO"/>
        </w:rPr>
      </w:pPr>
    </w:p>
    <w:p w14:paraId="17337378" w14:textId="77777777" w:rsidR="00DB353E" w:rsidRPr="00B74634" w:rsidRDefault="00DB353E" w:rsidP="00DB353E">
      <w:pPr>
        <w:rPr>
          <w:lang w:val="es-CO"/>
        </w:rPr>
      </w:pPr>
      <w:r w:rsidRPr="00B74634">
        <w:rPr>
          <w:lang w:val="es-CO"/>
        </w:rPr>
        <w:t>Busca los precios de la leche y el tocino y anótalos en tu gráfico.</w:t>
      </w:r>
    </w:p>
    <w:p w14:paraId="2BE174CC" w14:textId="77777777" w:rsidR="00DB353E" w:rsidRPr="00B74634" w:rsidRDefault="00DB353E" w:rsidP="00DB353E">
      <w:pPr>
        <w:rPr>
          <w:lang w:val="es-CO"/>
        </w:rPr>
      </w:pPr>
    </w:p>
    <w:p w14:paraId="034A846A" w14:textId="77777777" w:rsidR="00DB353E" w:rsidRPr="00B74634" w:rsidRDefault="00DB353E" w:rsidP="00DB353E">
      <w:pPr>
        <w:rPr>
          <w:lang w:val="es-CO"/>
        </w:rPr>
      </w:pPr>
    </w:p>
    <w:p w14:paraId="5CC682DD" w14:textId="77777777" w:rsidR="00DB353E" w:rsidRPr="00B74634" w:rsidRDefault="00DB353E" w:rsidP="00DB353E">
      <w:pPr>
        <w:rPr>
          <w:lang w:val="es-CO"/>
        </w:rPr>
      </w:pPr>
    </w:p>
    <w:p w14:paraId="46974682" w14:textId="77777777" w:rsidR="00DB353E" w:rsidRPr="00B74634" w:rsidRDefault="00DB353E" w:rsidP="00DB353E">
      <w:pPr>
        <w:rPr>
          <w:lang w:val="es-CO"/>
        </w:rPr>
      </w:pPr>
    </w:p>
    <w:p w14:paraId="3478BB20" w14:textId="77777777" w:rsidR="00DB353E" w:rsidRPr="00B74634" w:rsidRDefault="00DB353E" w:rsidP="00DB353E">
      <w:pPr>
        <w:rPr>
          <w:lang w:val="es-CO"/>
        </w:rPr>
      </w:pPr>
    </w:p>
    <w:p w14:paraId="16AF828F" w14:textId="77777777" w:rsidR="00DB353E" w:rsidRPr="00B74634" w:rsidRDefault="00DB353E" w:rsidP="00DB353E">
      <w:pPr>
        <w:rPr>
          <w:lang w:val="es-CO"/>
        </w:rPr>
      </w:pPr>
    </w:p>
    <w:p w14:paraId="190CD2F4" w14:textId="77777777" w:rsidR="00DB353E" w:rsidRPr="00B74634" w:rsidRDefault="00DB353E" w:rsidP="00DB353E">
      <w:pPr>
        <w:rPr>
          <w:lang w:val="es-CO"/>
        </w:rPr>
      </w:pPr>
      <w:r w:rsidRPr="00B74634">
        <w:rPr>
          <w:b/>
          <w:bCs/>
          <w:lang w:val="es-CO"/>
        </w:rPr>
        <w:lastRenderedPageBreak/>
        <w:t xml:space="preserve">Anuncio 3 de los años 80: </w:t>
      </w:r>
      <w:r w:rsidRPr="00B74634">
        <w:rPr>
          <w:lang w:val="es-CO"/>
        </w:rPr>
        <w:t>Sapulpa Herald</w:t>
      </w:r>
      <w:r w:rsidRPr="00B74634">
        <w:rPr>
          <w:i/>
          <w:iCs/>
          <w:lang w:val="es-CO"/>
        </w:rPr>
        <w:t xml:space="preserve">, </w:t>
      </w:r>
      <w:r w:rsidRPr="00B74634">
        <w:rPr>
          <w:lang w:val="es-CO"/>
        </w:rPr>
        <w:t>23 de junio de 1980, pág. 6</w:t>
      </w:r>
    </w:p>
    <w:p w14:paraId="1C05A38C" w14:textId="77777777" w:rsidR="00DB353E" w:rsidRPr="00B74634" w:rsidRDefault="00DB353E" w:rsidP="00DB353E">
      <w:pPr>
        <w:rPr>
          <w:lang w:val="es-CO"/>
        </w:rPr>
      </w:pPr>
    </w:p>
    <w:p w14:paraId="1F600196" w14:textId="77777777" w:rsidR="00DB353E" w:rsidRPr="00B74634" w:rsidRDefault="00DB353E" w:rsidP="00DB353E">
      <w:pPr>
        <w:rPr>
          <w:lang w:val="es-CO"/>
        </w:rPr>
      </w:pPr>
      <w:r w:rsidRPr="00B74634">
        <w:rPr>
          <w:lang w:val="es-CO"/>
        </w:rPr>
        <w:drawing>
          <wp:inline distT="0" distB="0" distL="0" distR="0" wp14:anchorId="7C4077B5" wp14:editId="503D4646">
            <wp:extent cx="5511800" cy="5842000"/>
            <wp:effectExtent l="0" t="0" r="0" b="0"/>
            <wp:docPr id="12" name="image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pic:cNvPicPr preferRelativeResize="0"/>
                  </pic:nvPicPr>
                  <pic:blipFill>
                    <a:blip r:embed="rId13"/>
                    <a:srcRect/>
                    <a:stretch>
                      <a:fillRect/>
                    </a:stretch>
                  </pic:blipFill>
                  <pic:spPr>
                    <a:xfrm>
                      <a:off x="0" y="0"/>
                      <a:ext cx="5511800" cy="5842000"/>
                    </a:xfrm>
                    <a:prstGeom prst="rect">
                      <a:avLst/>
                    </a:prstGeom>
                    <a:ln/>
                  </pic:spPr>
                </pic:pic>
              </a:graphicData>
            </a:graphic>
          </wp:inline>
        </w:drawing>
      </w:r>
    </w:p>
    <w:p w14:paraId="41299529" w14:textId="77777777" w:rsidR="00DB353E" w:rsidRPr="00B74634" w:rsidRDefault="00DB353E" w:rsidP="00DB353E">
      <w:pPr>
        <w:rPr>
          <w:lang w:val="es-CO"/>
        </w:rPr>
      </w:pPr>
    </w:p>
    <w:p w14:paraId="734C0C2D" w14:textId="77777777" w:rsidR="00DB353E" w:rsidRPr="00B74634" w:rsidRDefault="00DB353E" w:rsidP="00DB353E">
      <w:pPr>
        <w:rPr>
          <w:lang w:val="es-CO"/>
        </w:rPr>
      </w:pPr>
      <w:r w:rsidRPr="00B74634">
        <w:rPr>
          <w:lang w:val="es-CO"/>
        </w:rPr>
        <w:t>Encuentra los precios de venta totales de ambos modelos de Chevrolet y anótalos en tu gráfico.</w:t>
      </w:r>
    </w:p>
    <w:p w14:paraId="477C02B9" w14:textId="77777777" w:rsidR="00DB353E" w:rsidRPr="00B74634" w:rsidRDefault="00DB353E" w:rsidP="00DB353E">
      <w:pPr>
        <w:rPr>
          <w:lang w:val="es-CO"/>
        </w:rPr>
      </w:pPr>
    </w:p>
    <w:p w14:paraId="7B814E17" w14:textId="77777777" w:rsidR="00DB353E" w:rsidRPr="00B74634" w:rsidRDefault="00DB353E" w:rsidP="00DB353E">
      <w:pPr>
        <w:rPr>
          <w:lang w:val="es-CO"/>
        </w:rPr>
      </w:pPr>
    </w:p>
    <w:p w14:paraId="2A9DD539" w14:textId="77777777" w:rsidR="00DB353E" w:rsidRPr="00B74634" w:rsidRDefault="00DB353E" w:rsidP="00DB353E">
      <w:pPr>
        <w:rPr>
          <w:lang w:val="es-CO"/>
        </w:rPr>
      </w:pPr>
    </w:p>
    <w:p w14:paraId="0409B1C5" w14:textId="77777777" w:rsidR="00DB353E" w:rsidRPr="00B74634" w:rsidRDefault="00DB353E" w:rsidP="00DB353E">
      <w:pPr>
        <w:rPr>
          <w:lang w:val="es-CO"/>
        </w:rPr>
      </w:pPr>
    </w:p>
    <w:p w14:paraId="72A0209C" w14:textId="77777777" w:rsidR="00DB353E" w:rsidRPr="00B74634" w:rsidRDefault="00DB353E" w:rsidP="00DB353E">
      <w:pPr>
        <w:rPr>
          <w:lang w:val="es-CO"/>
        </w:rPr>
      </w:pPr>
      <w:r w:rsidRPr="00B74634">
        <w:rPr>
          <w:b/>
          <w:bCs/>
          <w:lang w:val="es-CO"/>
        </w:rPr>
        <w:lastRenderedPageBreak/>
        <w:t xml:space="preserve">Anuncio 4 de los años 80: </w:t>
      </w:r>
      <w:r w:rsidRPr="00B74634">
        <w:rPr>
          <w:lang w:val="es-CO"/>
        </w:rPr>
        <w:t>Oklahoma Eagle</w:t>
      </w:r>
      <w:r w:rsidRPr="00B74634">
        <w:rPr>
          <w:i/>
          <w:iCs/>
          <w:lang w:val="es-CO"/>
        </w:rPr>
        <w:t xml:space="preserve">, </w:t>
      </w:r>
      <w:r w:rsidRPr="00B74634">
        <w:rPr>
          <w:lang w:val="es-CO"/>
        </w:rPr>
        <w:t>14 de febrero de 1980, pág. 13</w:t>
      </w:r>
    </w:p>
    <w:p w14:paraId="040FE694" w14:textId="77777777" w:rsidR="00DB353E" w:rsidRPr="00B74634" w:rsidRDefault="00DB353E" w:rsidP="00DB353E">
      <w:pPr>
        <w:rPr>
          <w:lang w:val="es-CO"/>
        </w:rPr>
      </w:pPr>
    </w:p>
    <w:p w14:paraId="710D7070" w14:textId="77777777" w:rsidR="00DB353E" w:rsidRPr="00B74634" w:rsidRDefault="00DB353E" w:rsidP="00DB353E">
      <w:pPr>
        <w:rPr>
          <w:lang w:val="es-CO"/>
        </w:rPr>
      </w:pPr>
      <w:r w:rsidRPr="00B74634">
        <w:rPr>
          <w:lang w:val="es-CO"/>
        </w:rPr>
        <w:drawing>
          <wp:inline distT="114300" distB="114300" distL="114300" distR="114300" wp14:anchorId="59BDDE72" wp14:editId="640B8E48">
            <wp:extent cx="3890963" cy="671258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890963" cy="6712584"/>
                    </a:xfrm>
                    <a:prstGeom prst="rect">
                      <a:avLst/>
                    </a:prstGeom>
                    <a:ln/>
                  </pic:spPr>
                </pic:pic>
              </a:graphicData>
            </a:graphic>
          </wp:inline>
        </w:drawing>
      </w:r>
    </w:p>
    <w:p w14:paraId="2B9F6D21" w14:textId="77777777" w:rsidR="00DB353E" w:rsidRPr="00B74634" w:rsidRDefault="00DB353E" w:rsidP="00DB353E">
      <w:pPr>
        <w:rPr>
          <w:lang w:val="es-CO"/>
        </w:rPr>
      </w:pPr>
    </w:p>
    <w:p w14:paraId="1E2A48F5" w14:textId="77777777" w:rsidR="00DB353E" w:rsidRPr="00B74634" w:rsidRDefault="00DB353E" w:rsidP="00DB353E">
      <w:pPr>
        <w:rPr>
          <w:lang w:val="es-CO"/>
        </w:rPr>
      </w:pPr>
      <w:r w:rsidRPr="00B74634">
        <w:rPr>
          <w:lang w:val="es-CO"/>
        </w:rPr>
        <w:t>Anota el precio del café Hills Brothers en tu gráfico.</w:t>
      </w:r>
    </w:p>
    <w:p w14:paraId="2CE3202F" w14:textId="77777777" w:rsidR="00DB353E" w:rsidRPr="00B74634" w:rsidRDefault="00DB353E" w:rsidP="00DB353E">
      <w:pPr>
        <w:rPr>
          <w:lang w:val="es-CO"/>
        </w:rPr>
      </w:pPr>
    </w:p>
    <w:sectPr w:rsidR="00DB353E" w:rsidRPr="00B7463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E3B8A" w14:textId="77777777" w:rsidR="006B3D74" w:rsidRDefault="006B3D74" w:rsidP="00293785">
      <w:pPr>
        <w:spacing w:after="0" w:line="240" w:lineRule="auto"/>
      </w:pPr>
      <w:r>
        <w:separator/>
      </w:r>
    </w:p>
  </w:endnote>
  <w:endnote w:type="continuationSeparator" w:id="0">
    <w:p w14:paraId="4920DA41" w14:textId="77777777" w:rsidR="006B3D74" w:rsidRDefault="006B3D74"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A794"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7EF8C7C5" wp14:editId="2914DA70">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E82A19A" w14:textId="0AC500AC" w:rsidR="00293785" w:rsidRDefault="00B74634" w:rsidP="00D106FF">
                          <w:pPr>
                            <w:pStyle w:val="LessonFooter"/>
                          </w:pPr>
                          <w:sdt>
                            <w:sdtPr>
                              <w:alias w:val="Title"/>
                              <w:tag w:val=""/>
                              <w:id w:val="1281607793"/>
                              <w:placeholder>
                                <w:docPart w:val="F5EB3A61ADE24A7DBF5E0B4A0D5C46BE"/>
                              </w:placeholder>
                              <w:dataBinding w:prefixMappings="xmlns:ns0='http://purl.org/dc/elements/1.1/' xmlns:ns1='http://schemas.openxmlformats.org/package/2006/metadata/core-properties' " w:xpath="/ns1:coreProperties[1]/ns0:title[1]" w:storeItemID="{6C3C8BC8-F283-45AE-878A-BAB7291924A1}"/>
                              <w:text/>
                            </w:sdtPr>
                            <w:sdtEndPr/>
                            <w:sdtContent>
                              <w:r w:rsidR="006B3D74">
                                <w:rPr>
                                  <w:bCs/>
                                  <w:lang w:val="es"/>
                                </w:rPr>
                                <w:t>INFLATION INVESTIGATION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8C7C5"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5E82A19A" w14:textId="0AC500AC" w:rsidR="00293785" w:rsidRDefault="006B3D74" w:rsidP="00D106FF">
                    <w:pPr>
                      <w:pStyle w:val="LessonFooter"/>
                      <w:bidi w:val="0"/>
                    </w:pPr>
                    <w:sdt>
                      <w:sdtPr>
                        <w:alias w:val="Title"/>
                        <w:tag w:val=""/>
                        <w:id w:val="1281607793"/>
                        <w:placeholder>
                          <w:docPart w:val="F5EB3A61ADE24A7DBF5E0B4A0D5C46BE"/>
                        </w:placeholder>
                        <w:dataBinding w:prefixMappings="xmlns:ns0='http://purl.org/dc/elements/1.1/' xmlns:ns1='http://schemas.openxmlformats.org/package/2006/metadata/core-properties' " w:xpath="/ns1:coreProperties[1]/ns0:title[1]" w:storeItemID="{6C3C8BC8-F283-45AE-878A-BAB7291924A1}"/>
                        <w:text/>
                      </w:sdtPr>
                      <w:sdtEndPr/>
                      <w:sdtContent>
                        <w:r>
                          <w:rPr>
                            <w:lang w:val="es"/>
                            <w:b w:val="1"/>
                            <w:bCs w:val="1"/>
                            <w:i w:val="0"/>
                            <w:iCs w:val="0"/>
                            <w:u w:val="none"/>
                            <w:vertAlign w:val="baseline"/>
                            <w:rtl w:val="0"/>
                          </w:rPr>
                          <w:t xml:space="preserve">INFLATION INVESTIGATION</w:t>
                        </w:r>
                      </w:sdtContent>
                    </w:sdt>
                  </w:p>
                </w:txbxContent>
              </v:textbox>
            </v:shape>
          </w:pict>
        </mc:Fallback>
      </mc:AlternateContent>
    </w:r>
    <w:r>
      <w:rPr>
        <w:noProof/>
        <w:lang w:val="es"/>
      </w:rPr>
      <w:drawing>
        <wp:anchor distT="0" distB="0" distL="114300" distR="114300" simplePos="0" relativeHeight="251648000" behindDoc="1" locked="0" layoutInCell="1" allowOverlap="1" wp14:anchorId="200CB68F" wp14:editId="22C44472">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2BFF5" w14:textId="77777777" w:rsidR="006B3D74" w:rsidRDefault="006B3D74" w:rsidP="00293785">
      <w:pPr>
        <w:spacing w:after="0" w:line="240" w:lineRule="auto"/>
      </w:pPr>
      <w:r>
        <w:separator/>
      </w:r>
    </w:p>
  </w:footnote>
  <w:footnote w:type="continuationSeparator" w:id="0">
    <w:p w14:paraId="50854DA5" w14:textId="77777777" w:rsidR="006B3D74" w:rsidRDefault="006B3D74"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2326593">
    <w:abstractNumId w:val="6"/>
  </w:num>
  <w:num w:numId="2" w16cid:durableId="800658630">
    <w:abstractNumId w:val="7"/>
  </w:num>
  <w:num w:numId="3" w16cid:durableId="2048135900">
    <w:abstractNumId w:val="0"/>
  </w:num>
  <w:num w:numId="4" w16cid:durableId="612706716">
    <w:abstractNumId w:val="2"/>
  </w:num>
  <w:num w:numId="5" w16cid:durableId="2061437158">
    <w:abstractNumId w:val="3"/>
  </w:num>
  <w:num w:numId="6" w16cid:durableId="416365762">
    <w:abstractNumId w:val="5"/>
  </w:num>
  <w:num w:numId="7" w16cid:durableId="715859248">
    <w:abstractNumId w:val="4"/>
  </w:num>
  <w:num w:numId="8" w16cid:durableId="82537791">
    <w:abstractNumId w:val="8"/>
  </w:num>
  <w:num w:numId="9" w16cid:durableId="379090201">
    <w:abstractNumId w:val="9"/>
  </w:num>
  <w:num w:numId="10" w16cid:durableId="1982927189">
    <w:abstractNumId w:val="10"/>
  </w:num>
  <w:num w:numId="11" w16cid:durableId="928393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53E"/>
    <w:rsid w:val="0004006F"/>
    <w:rsid w:val="00053775"/>
    <w:rsid w:val="0005619A"/>
    <w:rsid w:val="0008589D"/>
    <w:rsid w:val="0011259B"/>
    <w:rsid w:val="00116FDD"/>
    <w:rsid w:val="00125621"/>
    <w:rsid w:val="001D0BBF"/>
    <w:rsid w:val="001E1F85"/>
    <w:rsid w:val="001F125D"/>
    <w:rsid w:val="002345CC"/>
    <w:rsid w:val="00293785"/>
    <w:rsid w:val="002C0879"/>
    <w:rsid w:val="002C37B4"/>
    <w:rsid w:val="0036040A"/>
    <w:rsid w:val="00397FA9"/>
    <w:rsid w:val="00446C13"/>
    <w:rsid w:val="005078B4"/>
    <w:rsid w:val="0053328A"/>
    <w:rsid w:val="00540FC6"/>
    <w:rsid w:val="005511B6"/>
    <w:rsid w:val="00553C98"/>
    <w:rsid w:val="005A7635"/>
    <w:rsid w:val="00645D7F"/>
    <w:rsid w:val="00656940"/>
    <w:rsid w:val="00665274"/>
    <w:rsid w:val="00666C03"/>
    <w:rsid w:val="00686DAB"/>
    <w:rsid w:val="006B3D74"/>
    <w:rsid w:val="006B4CC2"/>
    <w:rsid w:val="006E1542"/>
    <w:rsid w:val="00721EA4"/>
    <w:rsid w:val="00797CB5"/>
    <w:rsid w:val="007B055F"/>
    <w:rsid w:val="007E6F1D"/>
    <w:rsid w:val="00880013"/>
    <w:rsid w:val="008920A4"/>
    <w:rsid w:val="008F5386"/>
    <w:rsid w:val="00913172"/>
    <w:rsid w:val="00981E19"/>
    <w:rsid w:val="009B52E4"/>
    <w:rsid w:val="009D6E8D"/>
    <w:rsid w:val="00A101E8"/>
    <w:rsid w:val="00AC349E"/>
    <w:rsid w:val="00B74634"/>
    <w:rsid w:val="00B92DBF"/>
    <w:rsid w:val="00BD119F"/>
    <w:rsid w:val="00C73EA1"/>
    <w:rsid w:val="00C8524A"/>
    <w:rsid w:val="00CC4F77"/>
    <w:rsid w:val="00CD3CF6"/>
    <w:rsid w:val="00CE336D"/>
    <w:rsid w:val="00D106FF"/>
    <w:rsid w:val="00D626EB"/>
    <w:rsid w:val="00DB353E"/>
    <w:rsid w:val="00DC7A6D"/>
    <w:rsid w:val="00ED24C8"/>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783BA5"/>
  <w15:docId w15:val="{41C6615D-A833-41DC-A72F-B34EBF03C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e%20Lee\Documents\Custom%20Office%20Templates\Vertical%20LEARN%20Document%20Attachment%20with%20Instruction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EB3A61ADE24A7DBF5E0B4A0D5C46BE"/>
        <w:category>
          <w:name w:val="General"/>
          <w:gallery w:val="placeholder"/>
        </w:category>
        <w:types>
          <w:type w:val="bbPlcHdr"/>
        </w:types>
        <w:behaviors>
          <w:behavior w:val="content"/>
        </w:behaviors>
        <w:guid w:val="{3DD12111-F479-4180-91C4-C454AFA4DE37}"/>
      </w:docPartPr>
      <w:docPartBody>
        <w:p w:rsidR="00D66A7E" w:rsidRDefault="00AE65DF">
          <w:pPr>
            <w:pStyle w:val="F5EB3A61ADE24A7DBF5E0B4A0D5C46BE"/>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DF"/>
    <w:rsid w:val="00AE65DF"/>
    <w:rsid w:val="00D66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5EB3A61ADE24A7DBF5E0B4A0D5C46BE">
    <w:name w:val="F5EB3A61ADE24A7DBF5E0B4A0D5C46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Attachment with Instructions</Template>
  <TotalTime>3</TotalTime>
  <Pages>7</Pages>
  <Words>202</Words>
  <Characters>1156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Creating LEARN Attachments in Word</vt:lpstr>
    </vt:vector>
  </TitlesOfParts>
  <Company/>
  <LinksUpToDate>false</LinksUpToDate>
  <CharactersWithSpaces>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INFLATION INVESTIGATION</dc:title>
  <dc:creator>K20 Center</dc:creator>
  <cp:lastModifiedBy>Catalina Otalora</cp:lastModifiedBy>
  <cp:revision>2</cp:revision>
  <cp:lastPrinted>2016-07-14T14:08:00Z</cp:lastPrinted>
  <dcterms:created xsi:type="dcterms:W3CDTF">2021-07-20T18:13:00Z</dcterms:created>
  <dcterms:modified xsi:type="dcterms:W3CDTF">2022-06-20T16:33:00Z</dcterms:modified>
</cp:coreProperties>
</file>