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FF5F03A" w14:textId="0FD3013C" w:rsidR="00446C13" w:rsidRDefault="00DB353E" w:rsidP="00DC7A6D">
      <w:pPr>
        <w:pStyle w:val="Title"/>
      </w:pPr>
      <w:r>
        <w:t>GROUP 2 VINTAGE AD PACKET</w:t>
      </w:r>
    </w:p>
    <w:p w14:paraId="39B4136E" w14:textId="77777777" w:rsidR="00DB353E" w:rsidRDefault="00DB353E" w:rsidP="00DB353E">
      <w:r>
        <w:rPr>
          <w:b/>
        </w:rPr>
        <w:t xml:space="preserve">1930s Ad 1: </w:t>
      </w:r>
      <w:r>
        <w:rPr>
          <w:i/>
        </w:rPr>
        <w:t xml:space="preserve">Sapulpa Herald, </w:t>
      </w:r>
      <w:r>
        <w:t>January 11, 1930, p. 4</w:t>
      </w:r>
    </w:p>
    <w:p w14:paraId="4C5A3109" w14:textId="77777777" w:rsidR="00DB353E" w:rsidRDefault="00DB353E" w:rsidP="00DB353E"/>
    <w:p w14:paraId="3B180A73" w14:textId="77777777" w:rsidR="00DB353E" w:rsidRDefault="00DB353E" w:rsidP="00DB353E">
      <w:r>
        <w:rPr>
          <w:noProof/>
        </w:rPr>
        <w:drawing>
          <wp:inline distT="0" distB="0" distL="0" distR="0" wp14:anchorId="573D9ACC" wp14:editId="71685BFF">
            <wp:extent cx="4367914" cy="6466548"/>
            <wp:effectExtent l="0" t="0" r="0" b="0"/>
            <wp:docPr id="7" name="image6.png" descr="A picture containing text, newspaper, sig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A picture containing text, newspaper, sign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7914" cy="64665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55B200" w14:textId="77777777" w:rsidR="00DB353E" w:rsidRDefault="00DB353E" w:rsidP="00DB353E"/>
    <w:p w14:paraId="069A63C6" w14:textId="77777777" w:rsidR="00DB353E" w:rsidRDefault="00DB353E" w:rsidP="00DB353E">
      <w:r>
        <w:t>Enter the range of prices for different Chevrolet models in your chart.</w:t>
      </w:r>
    </w:p>
    <w:p w14:paraId="68D0B017" w14:textId="77777777" w:rsidR="00DB353E" w:rsidRDefault="00DB353E" w:rsidP="00DB353E">
      <w:r>
        <w:rPr>
          <w:b/>
        </w:rPr>
        <w:lastRenderedPageBreak/>
        <w:t xml:space="preserve">1930s Ad 2: </w:t>
      </w:r>
      <w:r>
        <w:rPr>
          <w:i/>
        </w:rPr>
        <w:t xml:space="preserve">Sapulpa Herald, </w:t>
      </w:r>
      <w:r>
        <w:t>December 26, 1930, p. 4</w:t>
      </w:r>
    </w:p>
    <w:p w14:paraId="2900402B" w14:textId="77777777" w:rsidR="00DB353E" w:rsidRDefault="00DB353E" w:rsidP="00DB353E"/>
    <w:p w14:paraId="09AA74FC" w14:textId="77777777" w:rsidR="00DB353E" w:rsidRDefault="00DB353E" w:rsidP="00DB353E">
      <w:r>
        <w:rPr>
          <w:noProof/>
        </w:rPr>
        <w:drawing>
          <wp:inline distT="0" distB="0" distL="0" distR="0" wp14:anchorId="4B9E4850" wp14:editId="1248F683">
            <wp:extent cx="5943600" cy="5682615"/>
            <wp:effectExtent l="0" t="0" r="0" b="0"/>
            <wp:docPr id="11" name="image7.png" descr="A picture containing text, newspap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A picture containing text, newspaper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82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56A656" w14:textId="77777777" w:rsidR="00DB353E" w:rsidRDefault="00DB353E" w:rsidP="00DB353E"/>
    <w:p w14:paraId="76381352" w14:textId="77777777" w:rsidR="00DB353E" w:rsidRDefault="00DB353E" w:rsidP="00DB353E">
      <w:r>
        <w:t xml:space="preserve">Find the prices of milk, coffee, and bacon, and enter them in your chart. Also, since 5-lb. flour bags were usually advertised in later years, divide the value of flour by 5 so </w:t>
      </w:r>
      <w:proofErr w:type="gramStart"/>
      <w:r>
        <w:t>you’ll</w:t>
      </w:r>
      <w:proofErr w:type="gramEnd"/>
      <w:r>
        <w:t xml:space="preserve"> see how it roughly compares to prices later on, and enter that number in your chart.</w:t>
      </w:r>
    </w:p>
    <w:p w14:paraId="604A2826" w14:textId="77777777" w:rsidR="00DB353E" w:rsidRDefault="00DB353E" w:rsidP="00DB353E"/>
    <w:p w14:paraId="17F32149" w14:textId="77777777" w:rsidR="00DB353E" w:rsidRDefault="00DB353E" w:rsidP="00DB353E"/>
    <w:p w14:paraId="65509B13" w14:textId="77777777" w:rsidR="00DB353E" w:rsidRDefault="00DB353E" w:rsidP="00DB353E"/>
    <w:p w14:paraId="34027F6B" w14:textId="77777777" w:rsidR="00DB353E" w:rsidRDefault="00DB353E" w:rsidP="00DB353E">
      <w:r>
        <w:rPr>
          <w:b/>
        </w:rPr>
        <w:lastRenderedPageBreak/>
        <w:t xml:space="preserve">1930s Ad 3: </w:t>
      </w:r>
      <w:r>
        <w:rPr>
          <w:i/>
        </w:rPr>
        <w:t xml:space="preserve">Sapulpa Herald, </w:t>
      </w:r>
      <w:r>
        <w:t>February 24, 1930, p. 5</w:t>
      </w:r>
    </w:p>
    <w:p w14:paraId="5EDEEEB5" w14:textId="77777777" w:rsidR="00DB353E" w:rsidRDefault="00DB353E" w:rsidP="00DB353E"/>
    <w:p w14:paraId="2978707E" w14:textId="77777777" w:rsidR="00DB353E" w:rsidRDefault="00DB353E" w:rsidP="00DB353E">
      <w:r>
        <w:rPr>
          <w:noProof/>
        </w:rPr>
        <w:drawing>
          <wp:inline distT="114300" distB="114300" distL="114300" distR="114300" wp14:anchorId="1425C414" wp14:editId="07DFE77F">
            <wp:extent cx="3781425" cy="3743325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743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806A58" w14:textId="77777777" w:rsidR="00DB353E" w:rsidRDefault="00DB353E" w:rsidP="00DB353E"/>
    <w:p w14:paraId="357C59E8" w14:textId="77777777" w:rsidR="00DB353E" w:rsidRDefault="00DB353E" w:rsidP="00DB353E">
      <w:r>
        <w:t xml:space="preserve">Enter </w:t>
      </w:r>
      <w:proofErr w:type="gramStart"/>
      <w:r>
        <w:t>both of the home</w:t>
      </w:r>
      <w:proofErr w:type="gramEnd"/>
      <w:r>
        <w:t xml:space="preserve"> prices in your chart.</w:t>
      </w:r>
    </w:p>
    <w:p w14:paraId="7E91EC00" w14:textId="77777777" w:rsidR="00DB353E" w:rsidRDefault="00DB353E" w:rsidP="00DB353E"/>
    <w:p w14:paraId="3F17AA38" w14:textId="77777777" w:rsidR="00DB353E" w:rsidRDefault="00DB353E" w:rsidP="00DB353E"/>
    <w:p w14:paraId="09EA07AE" w14:textId="77777777" w:rsidR="00DB353E" w:rsidRDefault="00DB353E" w:rsidP="00DB353E"/>
    <w:p w14:paraId="72354FD0" w14:textId="77777777" w:rsidR="00DB353E" w:rsidRDefault="00DB353E" w:rsidP="00DB353E"/>
    <w:p w14:paraId="0243C1D9" w14:textId="77777777" w:rsidR="00DB353E" w:rsidRDefault="00DB353E" w:rsidP="00DB353E"/>
    <w:p w14:paraId="7C7048DE" w14:textId="77777777" w:rsidR="00DB353E" w:rsidRDefault="00DB353E" w:rsidP="00DB353E"/>
    <w:p w14:paraId="7AA85ED7" w14:textId="77777777" w:rsidR="00DB353E" w:rsidRDefault="00DB353E" w:rsidP="00DB353E"/>
    <w:p w14:paraId="284B4821" w14:textId="77777777" w:rsidR="00DB353E" w:rsidRDefault="00DB353E" w:rsidP="00DB353E"/>
    <w:p w14:paraId="6B1AF4B9" w14:textId="77777777" w:rsidR="00DB353E" w:rsidRDefault="00DB353E" w:rsidP="00DB353E"/>
    <w:p w14:paraId="042B5C24" w14:textId="77777777" w:rsidR="00DB353E" w:rsidRDefault="00DB353E" w:rsidP="00DB353E"/>
    <w:p w14:paraId="0E7A792B" w14:textId="77777777" w:rsidR="00DB353E" w:rsidRDefault="00DB353E" w:rsidP="00DB353E"/>
    <w:p w14:paraId="75569627" w14:textId="77777777" w:rsidR="00DB353E" w:rsidRDefault="00DB353E" w:rsidP="00DB353E">
      <w:r>
        <w:rPr>
          <w:b/>
        </w:rPr>
        <w:lastRenderedPageBreak/>
        <w:t xml:space="preserve">1980s Ad 1: </w:t>
      </w:r>
      <w:r>
        <w:rPr>
          <w:i/>
        </w:rPr>
        <w:t xml:space="preserve">Sapulpa Herald, </w:t>
      </w:r>
      <w:r>
        <w:t>April 27, 1980, p. 18</w:t>
      </w:r>
    </w:p>
    <w:p w14:paraId="15CB48E3" w14:textId="77777777" w:rsidR="00DB353E" w:rsidRDefault="00DB353E" w:rsidP="00DB353E"/>
    <w:p w14:paraId="32B7E38A" w14:textId="77777777" w:rsidR="00DB353E" w:rsidRDefault="00DB353E" w:rsidP="00DB353E">
      <w:r>
        <w:rPr>
          <w:noProof/>
        </w:rPr>
        <w:drawing>
          <wp:inline distT="0" distB="0" distL="0" distR="0" wp14:anchorId="33C09767" wp14:editId="7E7D20F5">
            <wp:extent cx="5518590" cy="5742317"/>
            <wp:effectExtent l="0" t="0" r="0" b="0"/>
            <wp:docPr id="10" name="image1.png" descr="A picture containing text, sig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picture containing text, sign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8590" cy="57423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A0EC04" w14:textId="77777777" w:rsidR="00DB353E" w:rsidRDefault="00DB353E" w:rsidP="00DB353E">
      <w:r>
        <w:t xml:space="preserve">Find the price of the 2-bedroom home in </w:t>
      </w:r>
      <w:proofErr w:type="gramStart"/>
      <w:r>
        <w:t>Sapulpa, and</w:t>
      </w:r>
      <w:proofErr w:type="gramEnd"/>
      <w:r>
        <w:t xml:space="preserve"> enter it in your chart.</w:t>
      </w:r>
    </w:p>
    <w:p w14:paraId="5F8B28D9" w14:textId="77777777" w:rsidR="00DB353E" w:rsidRDefault="00DB353E" w:rsidP="00DB353E"/>
    <w:p w14:paraId="78AAED09" w14:textId="77777777" w:rsidR="00DB353E" w:rsidRDefault="00DB353E" w:rsidP="00DB353E"/>
    <w:p w14:paraId="50547B2A" w14:textId="77777777" w:rsidR="00DB353E" w:rsidRDefault="00DB353E" w:rsidP="00DB353E"/>
    <w:p w14:paraId="5405CEB3" w14:textId="77777777" w:rsidR="00DB353E" w:rsidRDefault="00DB353E" w:rsidP="00DB353E"/>
    <w:p w14:paraId="7DD79E10" w14:textId="77777777" w:rsidR="00DB353E" w:rsidRDefault="00DB353E" w:rsidP="00DB353E"/>
    <w:p w14:paraId="02967F5E" w14:textId="77777777" w:rsidR="00DB353E" w:rsidRDefault="00DB353E" w:rsidP="00DB353E">
      <w:r>
        <w:rPr>
          <w:b/>
        </w:rPr>
        <w:lastRenderedPageBreak/>
        <w:t xml:space="preserve">1980s Ad 2: </w:t>
      </w:r>
      <w:r>
        <w:rPr>
          <w:i/>
        </w:rPr>
        <w:t xml:space="preserve">Sapulpa Herald, </w:t>
      </w:r>
      <w:r>
        <w:t>April 27, 1980, p. 32</w:t>
      </w:r>
    </w:p>
    <w:p w14:paraId="62A0F89C" w14:textId="77777777" w:rsidR="00DB353E" w:rsidRDefault="00DB353E" w:rsidP="00DB353E"/>
    <w:p w14:paraId="546E731B" w14:textId="77777777" w:rsidR="00DB353E" w:rsidRDefault="00DB353E" w:rsidP="00DB353E">
      <w:r>
        <w:rPr>
          <w:noProof/>
        </w:rPr>
        <w:drawing>
          <wp:inline distT="114300" distB="114300" distL="114300" distR="114300" wp14:anchorId="21664F57" wp14:editId="6CFE8BA7">
            <wp:extent cx="4195763" cy="5267866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5763" cy="52678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42BC02" w14:textId="77777777" w:rsidR="00DB353E" w:rsidRDefault="00DB353E" w:rsidP="00DB353E"/>
    <w:p w14:paraId="17337378" w14:textId="77777777" w:rsidR="00DB353E" w:rsidRDefault="00DB353E" w:rsidP="00DB353E">
      <w:r>
        <w:t xml:space="preserve">Find the prices of milk and </w:t>
      </w:r>
      <w:proofErr w:type="gramStart"/>
      <w:r>
        <w:t>bacon, and</w:t>
      </w:r>
      <w:proofErr w:type="gramEnd"/>
      <w:r>
        <w:t xml:space="preserve"> enter them in your chart.</w:t>
      </w:r>
    </w:p>
    <w:p w14:paraId="2BE174CC" w14:textId="77777777" w:rsidR="00DB353E" w:rsidRDefault="00DB353E" w:rsidP="00DB353E"/>
    <w:p w14:paraId="034A846A" w14:textId="77777777" w:rsidR="00DB353E" w:rsidRDefault="00DB353E" w:rsidP="00DB353E"/>
    <w:p w14:paraId="5CC682DD" w14:textId="77777777" w:rsidR="00DB353E" w:rsidRDefault="00DB353E" w:rsidP="00DB353E"/>
    <w:p w14:paraId="46974682" w14:textId="77777777" w:rsidR="00DB353E" w:rsidRDefault="00DB353E" w:rsidP="00DB353E"/>
    <w:p w14:paraId="3478BB20" w14:textId="77777777" w:rsidR="00DB353E" w:rsidRDefault="00DB353E" w:rsidP="00DB353E"/>
    <w:p w14:paraId="16AF828F" w14:textId="77777777" w:rsidR="00DB353E" w:rsidRDefault="00DB353E" w:rsidP="00DB353E"/>
    <w:p w14:paraId="190CD2F4" w14:textId="77777777" w:rsidR="00DB353E" w:rsidRDefault="00DB353E" w:rsidP="00DB353E">
      <w:r>
        <w:rPr>
          <w:b/>
        </w:rPr>
        <w:lastRenderedPageBreak/>
        <w:t xml:space="preserve">1980s Ad 3: </w:t>
      </w:r>
      <w:r>
        <w:rPr>
          <w:i/>
        </w:rPr>
        <w:t xml:space="preserve">Sapulpa Herald, </w:t>
      </w:r>
      <w:r>
        <w:t>June 23, 1980, p. 6</w:t>
      </w:r>
    </w:p>
    <w:p w14:paraId="1C05A38C" w14:textId="77777777" w:rsidR="00DB353E" w:rsidRDefault="00DB353E" w:rsidP="00DB353E"/>
    <w:p w14:paraId="1F600196" w14:textId="77777777" w:rsidR="00DB353E" w:rsidRDefault="00DB353E" w:rsidP="00DB353E">
      <w:r>
        <w:rPr>
          <w:noProof/>
        </w:rPr>
        <w:drawing>
          <wp:inline distT="0" distB="0" distL="0" distR="0" wp14:anchorId="7C4077B5" wp14:editId="503D4646">
            <wp:extent cx="5511800" cy="5842000"/>
            <wp:effectExtent l="0" t="0" r="0" b="0"/>
            <wp:docPr id="12" name="image2.png" descr="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Text&#10;&#10;Description automatically generated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584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299529" w14:textId="77777777" w:rsidR="00DB353E" w:rsidRDefault="00DB353E" w:rsidP="00DB353E"/>
    <w:p w14:paraId="734C0C2D" w14:textId="77777777" w:rsidR="00DB353E" w:rsidRDefault="00DB353E" w:rsidP="00DB353E">
      <w:r>
        <w:t xml:space="preserve">Find the total sale prices of both </w:t>
      </w:r>
      <w:proofErr w:type="gramStart"/>
      <w:r>
        <w:t>Chevrolets, and</w:t>
      </w:r>
      <w:proofErr w:type="gramEnd"/>
      <w:r>
        <w:t xml:space="preserve"> enter them in your chart.</w:t>
      </w:r>
    </w:p>
    <w:p w14:paraId="477C02B9" w14:textId="77777777" w:rsidR="00DB353E" w:rsidRDefault="00DB353E" w:rsidP="00DB353E"/>
    <w:p w14:paraId="7B814E17" w14:textId="77777777" w:rsidR="00DB353E" w:rsidRDefault="00DB353E" w:rsidP="00DB353E"/>
    <w:p w14:paraId="2A9DD539" w14:textId="77777777" w:rsidR="00DB353E" w:rsidRDefault="00DB353E" w:rsidP="00DB353E"/>
    <w:p w14:paraId="0409B1C5" w14:textId="77777777" w:rsidR="00DB353E" w:rsidRDefault="00DB353E" w:rsidP="00DB353E"/>
    <w:p w14:paraId="72A0209C" w14:textId="77777777" w:rsidR="00DB353E" w:rsidRDefault="00DB353E" w:rsidP="00DB353E">
      <w:r>
        <w:rPr>
          <w:b/>
        </w:rPr>
        <w:lastRenderedPageBreak/>
        <w:t xml:space="preserve">1980s Ad 4: </w:t>
      </w:r>
      <w:r>
        <w:rPr>
          <w:i/>
        </w:rPr>
        <w:t xml:space="preserve">Oklahoma Eagle, </w:t>
      </w:r>
      <w:r>
        <w:t>February 14, 1980, p. 13</w:t>
      </w:r>
    </w:p>
    <w:p w14:paraId="040FE694" w14:textId="77777777" w:rsidR="00DB353E" w:rsidRDefault="00DB353E" w:rsidP="00DB353E"/>
    <w:p w14:paraId="710D7070" w14:textId="77777777" w:rsidR="00DB353E" w:rsidRDefault="00DB353E" w:rsidP="00DB353E">
      <w:r>
        <w:rPr>
          <w:noProof/>
        </w:rPr>
        <w:drawing>
          <wp:inline distT="114300" distB="114300" distL="114300" distR="114300" wp14:anchorId="59BDDE72" wp14:editId="640B8E48">
            <wp:extent cx="3890963" cy="6712584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0963" cy="67125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9F6D21" w14:textId="77777777" w:rsidR="00DB353E" w:rsidRDefault="00DB353E" w:rsidP="00DB353E"/>
    <w:p w14:paraId="1E2A48F5" w14:textId="77777777" w:rsidR="00DB353E" w:rsidRDefault="00DB353E" w:rsidP="00DB353E">
      <w:r>
        <w:t>Enter the price of Hills Brothers coffee in your chart.</w:t>
      </w:r>
    </w:p>
    <w:p w14:paraId="2CE3202F" w14:textId="77777777" w:rsidR="00DB353E" w:rsidRPr="00DB353E" w:rsidRDefault="00DB353E" w:rsidP="00DB353E"/>
    <w:sectPr w:rsidR="00DB353E" w:rsidRPr="00DB353E">
      <w:footerReference w:type="defaul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4E3B8A" w14:textId="77777777" w:rsidR="006B3D74" w:rsidRDefault="006B3D74" w:rsidP="00293785">
      <w:pPr>
        <w:spacing w:after="0" w:line="240" w:lineRule="auto"/>
      </w:pPr>
      <w:r>
        <w:separator/>
      </w:r>
    </w:p>
  </w:endnote>
  <w:endnote w:type="continuationSeparator" w:id="0">
    <w:p w14:paraId="4920DA41" w14:textId="77777777" w:rsidR="006B3D74" w:rsidRDefault="006B3D74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BA794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EF8C7C5" wp14:editId="2914DA70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E82A19A" w14:textId="0AC500AC" w:rsidR="00293785" w:rsidRDefault="006B3D74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F5EB3A61ADE24A7DBF5E0B4A0D5C46BE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DB353E">
                                <w:t>INFLATION INVESTIGATION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F8C7C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" filled="f" stroked="f">
              <v:textbox>
                <w:txbxContent>
                  <w:p w14:paraId="5E82A19A" w14:textId="0AC500AC" w:rsidR="00293785" w:rsidRDefault="006B3D74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F5EB3A61ADE24A7DBF5E0B4A0D5C46BE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DB353E">
                          <w:t>INFLATION INVESTIGATION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200CB68F" wp14:editId="22C44472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2BFF5" w14:textId="77777777" w:rsidR="006B3D74" w:rsidRDefault="006B3D74" w:rsidP="00293785">
      <w:pPr>
        <w:spacing w:after="0" w:line="240" w:lineRule="auto"/>
      </w:pPr>
      <w:r>
        <w:separator/>
      </w:r>
    </w:p>
  </w:footnote>
  <w:footnote w:type="continuationSeparator" w:id="0">
    <w:p w14:paraId="50854DA5" w14:textId="77777777" w:rsidR="006B3D74" w:rsidRDefault="006B3D74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53E"/>
    <w:rsid w:val="0004006F"/>
    <w:rsid w:val="00053775"/>
    <w:rsid w:val="0005619A"/>
    <w:rsid w:val="0008589D"/>
    <w:rsid w:val="0011259B"/>
    <w:rsid w:val="00116FDD"/>
    <w:rsid w:val="00125621"/>
    <w:rsid w:val="001D0BBF"/>
    <w:rsid w:val="001E1F85"/>
    <w:rsid w:val="001F125D"/>
    <w:rsid w:val="002345CC"/>
    <w:rsid w:val="00293785"/>
    <w:rsid w:val="002C0879"/>
    <w:rsid w:val="002C37B4"/>
    <w:rsid w:val="0036040A"/>
    <w:rsid w:val="00397FA9"/>
    <w:rsid w:val="00446C13"/>
    <w:rsid w:val="005078B4"/>
    <w:rsid w:val="0053328A"/>
    <w:rsid w:val="00540FC6"/>
    <w:rsid w:val="005511B6"/>
    <w:rsid w:val="00553C98"/>
    <w:rsid w:val="005A7635"/>
    <w:rsid w:val="00645D7F"/>
    <w:rsid w:val="00656940"/>
    <w:rsid w:val="00665274"/>
    <w:rsid w:val="00666C03"/>
    <w:rsid w:val="00686DAB"/>
    <w:rsid w:val="006B3D74"/>
    <w:rsid w:val="006B4CC2"/>
    <w:rsid w:val="006E1542"/>
    <w:rsid w:val="00721EA4"/>
    <w:rsid w:val="00797CB5"/>
    <w:rsid w:val="007B055F"/>
    <w:rsid w:val="007E6F1D"/>
    <w:rsid w:val="00880013"/>
    <w:rsid w:val="008920A4"/>
    <w:rsid w:val="008F5386"/>
    <w:rsid w:val="00913172"/>
    <w:rsid w:val="00981E19"/>
    <w:rsid w:val="009B52E4"/>
    <w:rsid w:val="009D6E8D"/>
    <w:rsid w:val="00A101E8"/>
    <w:rsid w:val="00AC349E"/>
    <w:rsid w:val="00B92DBF"/>
    <w:rsid w:val="00BD119F"/>
    <w:rsid w:val="00C73EA1"/>
    <w:rsid w:val="00C8524A"/>
    <w:rsid w:val="00CC4F77"/>
    <w:rsid w:val="00CD3CF6"/>
    <w:rsid w:val="00CE336D"/>
    <w:rsid w:val="00D106FF"/>
    <w:rsid w:val="00D626EB"/>
    <w:rsid w:val="00DB353E"/>
    <w:rsid w:val="00DC7A6D"/>
    <w:rsid w:val="00ED24C8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783BA5"/>
  <w15:docId w15:val="{41C6615D-A833-41DC-A72F-B34EBF03C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ooke%20Lee\Documents\Custom%20Office%20Templates\Vertical%20LEARN%20Document%20Attachment%20with%20Instructions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5EB3A61ADE24A7DBF5E0B4A0D5C46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D12111-F479-4180-91C4-C454AFA4DE37}"/>
      </w:docPartPr>
      <w:docPartBody>
        <w:p w:rsidR="00000000" w:rsidRDefault="00AE65DF">
          <w:pPr>
            <w:pStyle w:val="F5EB3A61ADE24A7DBF5E0B4A0D5C46BE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5DF"/>
    <w:rsid w:val="00AE6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5EB3A61ADE24A7DBF5E0B4A0D5C46BE">
    <w:name w:val="F5EB3A61ADE24A7DBF5E0B4A0D5C46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 with Instructions</Template>
  <TotalTime>1</TotalTime>
  <Pages>7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Creating LEARN Attachments in Word</vt:lpstr>
    </vt:vector>
  </TitlesOfParts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INFLATION INVESTIGATION</dc:title>
  <dc:creator>K20 Center</dc:creator>
  <cp:lastModifiedBy>Lee, Brooke L.</cp:lastModifiedBy>
  <cp:revision>1</cp:revision>
  <cp:lastPrinted>2016-07-14T14:08:00Z</cp:lastPrinted>
  <dcterms:created xsi:type="dcterms:W3CDTF">2021-07-20T18:13:00Z</dcterms:created>
  <dcterms:modified xsi:type="dcterms:W3CDTF">2021-07-20T18:14:00Z</dcterms:modified>
</cp:coreProperties>
</file>