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A99911" w14:textId="7C24116F" w:rsidR="00446C13" w:rsidRDefault="005D123C" w:rsidP="00DC7A6D">
      <w:pPr>
        <w:pStyle w:val="Title"/>
      </w:pPr>
      <w:r>
        <w:t>group 3 vintage ad packet</w:t>
      </w:r>
    </w:p>
    <w:p w14:paraId="7E95069B" w14:textId="77777777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1940s Ad 1: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April 12, 1940, p. 8</w:t>
      </w:r>
    </w:p>
    <w:p w14:paraId="362B73C0" w14:textId="77777777" w:rsidR="005D123C" w:rsidRDefault="005D123C" w:rsidP="005D123C">
      <w:pPr>
        <w:rPr>
          <w:rFonts w:ascii="Times New Roman" w:eastAsia="Times New Roman" w:hAnsi="Times New Roman" w:cs="Times New Roman"/>
        </w:rPr>
      </w:pPr>
    </w:p>
    <w:p w14:paraId="3C0467F0" w14:textId="66509646" w:rsidR="005D123C" w:rsidRDefault="005D123C" w:rsidP="005D123C">
      <w:r>
        <w:rPr>
          <w:noProof/>
        </w:rPr>
        <w:drawing>
          <wp:inline distT="0" distB="0" distL="0" distR="0" wp14:anchorId="5EFC0185" wp14:editId="772BCC7C">
            <wp:extent cx="5156200" cy="3695700"/>
            <wp:effectExtent l="0" t="0" r="6350" b="0"/>
            <wp:docPr id="12" name="Picture 12" descr="A picture containing text, outdoor, white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picture containing text, outdoor, white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43E34" w14:textId="77777777" w:rsidR="005D123C" w:rsidRDefault="005D123C" w:rsidP="005D123C"/>
    <w:p w14:paraId="73A30676" w14:textId="77777777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Find the price of the </w:t>
      </w:r>
      <w:proofErr w:type="gramStart"/>
      <w:r>
        <w:rPr>
          <w:rFonts w:ascii="Calibri" w:eastAsia="Calibri" w:hAnsi="Calibri" w:cs="Calibri"/>
        </w:rPr>
        <w:t>Buick, and</w:t>
      </w:r>
      <w:proofErr w:type="gramEnd"/>
      <w:r>
        <w:rPr>
          <w:rFonts w:ascii="Calibri" w:eastAsia="Calibri" w:hAnsi="Calibri" w:cs="Calibri"/>
        </w:rPr>
        <w:t xml:space="preserve"> enter it in your chart.</w:t>
      </w:r>
    </w:p>
    <w:p w14:paraId="503BD833" w14:textId="77777777" w:rsidR="005D123C" w:rsidRDefault="005D123C" w:rsidP="005D123C">
      <w:pPr>
        <w:rPr>
          <w:rFonts w:ascii="Times New Roman" w:eastAsia="Times New Roman" w:hAnsi="Times New Roman" w:cs="Times New Roman"/>
        </w:rPr>
      </w:pPr>
    </w:p>
    <w:p w14:paraId="22E1F5C5" w14:textId="77777777" w:rsidR="005D123C" w:rsidRDefault="005D123C" w:rsidP="005D123C"/>
    <w:p w14:paraId="519E46DB" w14:textId="77777777" w:rsidR="005D123C" w:rsidRDefault="005D123C" w:rsidP="005D123C"/>
    <w:p w14:paraId="4011138E" w14:textId="77777777" w:rsidR="005D123C" w:rsidRDefault="005D123C" w:rsidP="005D123C"/>
    <w:p w14:paraId="6A27F9D0" w14:textId="77777777" w:rsidR="005D123C" w:rsidRDefault="005D123C" w:rsidP="005D123C"/>
    <w:p w14:paraId="1AA7887E" w14:textId="77777777" w:rsidR="005D123C" w:rsidRDefault="005D123C" w:rsidP="005D123C"/>
    <w:p w14:paraId="282BFAC7" w14:textId="77777777" w:rsidR="005D123C" w:rsidRDefault="005D123C" w:rsidP="005D123C"/>
    <w:p w14:paraId="3A407631" w14:textId="77777777" w:rsidR="005D123C" w:rsidRDefault="005D123C" w:rsidP="005D123C"/>
    <w:p w14:paraId="5602FDBB" w14:textId="77777777" w:rsidR="005D123C" w:rsidRDefault="005D123C" w:rsidP="005D123C"/>
    <w:p w14:paraId="4BCCD729" w14:textId="77777777" w:rsidR="005D123C" w:rsidRDefault="005D123C" w:rsidP="005D123C"/>
    <w:p w14:paraId="6D0C52EE" w14:textId="77777777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1940s Ad 2: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April 12, 1940, p. 2</w:t>
      </w:r>
    </w:p>
    <w:p w14:paraId="0CD6562C" w14:textId="77777777" w:rsidR="005D123C" w:rsidRDefault="005D123C" w:rsidP="005D123C">
      <w:pPr>
        <w:rPr>
          <w:rFonts w:ascii="Times New Roman" w:eastAsia="Times New Roman" w:hAnsi="Times New Roman" w:cs="Times New Roman"/>
          <w:b/>
        </w:rPr>
      </w:pPr>
    </w:p>
    <w:p w14:paraId="15B48411" w14:textId="4D2DCDF3" w:rsidR="005D123C" w:rsidRDefault="005D123C" w:rsidP="005D123C">
      <w:r>
        <w:rPr>
          <w:noProof/>
        </w:rPr>
        <w:drawing>
          <wp:inline distT="0" distB="0" distL="0" distR="0" wp14:anchorId="04D32635" wp14:editId="5022413E">
            <wp:extent cx="4229100" cy="6559550"/>
            <wp:effectExtent l="0" t="0" r="0" b="0"/>
            <wp:docPr id="11" name="Picture 11" descr="A picture containing text, crossword puzzle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picture containing text, crossword puzzle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4EDA" w14:textId="77777777" w:rsidR="005D123C" w:rsidRDefault="005D123C" w:rsidP="005D123C"/>
    <w:p w14:paraId="034CD066" w14:textId="77777777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Find the values of bacon and </w:t>
      </w:r>
      <w:proofErr w:type="gramStart"/>
      <w:r>
        <w:rPr>
          <w:rFonts w:ascii="Calibri" w:eastAsia="Calibri" w:hAnsi="Calibri" w:cs="Calibri"/>
          <w:color w:val="000000"/>
        </w:rPr>
        <w:t>coffee, and</w:t>
      </w:r>
      <w:proofErr w:type="gramEnd"/>
      <w:r>
        <w:rPr>
          <w:rFonts w:ascii="Calibri" w:eastAsia="Calibri" w:hAnsi="Calibri" w:cs="Calibri"/>
          <w:color w:val="000000"/>
        </w:rPr>
        <w:t xml:space="preserve"> enter them in your chart. </w:t>
      </w:r>
      <w:r>
        <w:rPr>
          <w:rFonts w:ascii="Calibri" w:eastAsia="Calibri" w:hAnsi="Calibri" w:cs="Calibri"/>
        </w:rPr>
        <w:t xml:space="preserve">Also, since 5-lb. flour bags were usually advertised in later years, divide the value of flour by 5 so </w:t>
      </w:r>
      <w:proofErr w:type="gramStart"/>
      <w:r>
        <w:rPr>
          <w:rFonts w:ascii="Calibri" w:eastAsia="Calibri" w:hAnsi="Calibri" w:cs="Calibri"/>
        </w:rPr>
        <w:t>you’ll</w:t>
      </w:r>
      <w:proofErr w:type="gramEnd"/>
      <w:r>
        <w:rPr>
          <w:rFonts w:ascii="Calibri" w:eastAsia="Calibri" w:hAnsi="Calibri" w:cs="Calibri"/>
        </w:rPr>
        <w:t xml:space="preserve"> see how it roughly compares to prices later on, and enter that number in your chart.</w:t>
      </w:r>
    </w:p>
    <w:p w14:paraId="11E324FD" w14:textId="77777777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1940s Ad 3: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April 12, 1940, p. 6</w:t>
      </w:r>
    </w:p>
    <w:p w14:paraId="520EC1F2" w14:textId="77777777" w:rsidR="005D123C" w:rsidRDefault="005D123C" w:rsidP="005D123C">
      <w:pPr>
        <w:rPr>
          <w:rFonts w:ascii="Times New Roman" w:eastAsia="Times New Roman" w:hAnsi="Times New Roman" w:cs="Times New Roman"/>
        </w:rPr>
      </w:pPr>
    </w:p>
    <w:p w14:paraId="1B33380F" w14:textId="5EEB3FEB" w:rsidR="005D123C" w:rsidRDefault="005D123C" w:rsidP="005D123C">
      <w:r>
        <w:rPr>
          <w:noProof/>
        </w:rPr>
        <w:drawing>
          <wp:inline distT="0" distB="0" distL="0" distR="0" wp14:anchorId="336D7F65" wp14:editId="20EDD403">
            <wp:extent cx="4241800" cy="5372100"/>
            <wp:effectExtent l="0" t="0" r="6350" b="0"/>
            <wp:docPr id="9" name="Picture 9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A5472" w14:textId="77777777" w:rsidR="005D123C" w:rsidRDefault="005D123C" w:rsidP="005D123C"/>
    <w:p w14:paraId="1C864759" w14:textId="77777777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Find the cost of </w:t>
      </w:r>
      <w:proofErr w:type="gramStart"/>
      <w:r>
        <w:rPr>
          <w:rFonts w:ascii="Calibri" w:eastAsia="Calibri" w:hAnsi="Calibri" w:cs="Calibri"/>
        </w:rPr>
        <w:t>milk, and</w:t>
      </w:r>
      <w:proofErr w:type="gramEnd"/>
      <w:r>
        <w:rPr>
          <w:rFonts w:ascii="Calibri" w:eastAsia="Calibri" w:hAnsi="Calibri" w:cs="Calibri"/>
        </w:rPr>
        <w:t xml:space="preserve"> enter it in your chart.</w:t>
      </w:r>
    </w:p>
    <w:p w14:paraId="666BE211" w14:textId="77777777" w:rsidR="005D123C" w:rsidRDefault="005D123C" w:rsidP="005D123C">
      <w:pPr>
        <w:rPr>
          <w:rFonts w:ascii="Calibri" w:eastAsia="Calibri" w:hAnsi="Calibri" w:cs="Calibri"/>
        </w:rPr>
      </w:pPr>
    </w:p>
    <w:p w14:paraId="53CCA3FB" w14:textId="77777777" w:rsidR="005D123C" w:rsidRDefault="005D123C" w:rsidP="005D123C">
      <w:pPr>
        <w:rPr>
          <w:rFonts w:ascii="Calibri" w:eastAsia="Calibri" w:hAnsi="Calibri" w:cs="Calibri"/>
        </w:rPr>
      </w:pPr>
    </w:p>
    <w:p w14:paraId="6CBBAD0C" w14:textId="77777777" w:rsidR="005D123C" w:rsidRDefault="005D123C" w:rsidP="005D123C">
      <w:pPr>
        <w:rPr>
          <w:rFonts w:ascii="Calibri" w:eastAsia="Calibri" w:hAnsi="Calibri" w:cs="Calibri"/>
        </w:rPr>
      </w:pPr>
    </w:p>
    <w:p w14:paraId="76EA8F88" w14:textId="77777777" w:rsidR="005D123C" w:rsidRDefault="005D123C" w:rsidP="005D123C">
      <w:pPr>
        <w:rPr>
          <w:rFonts w:ascii="Calibri" w:eastAsia="Calibri" w:hAnsi="Calibri" w:cs="Calibri"/>
        </w:rPr>
      </w:pPr>
    </w:p>
    <w:p w14:paraId="1F913D15" w14:textId="77777777" w:rsidR="005D123C" w:rsidRDefault="005D123C" w:rsidP="005D123C">
      <w:pPr>
        <w:rPr>
          <w:rFonts w:ascii="Calibri" w:eastAsia="Calibri" w:hAnsi="Calibri" w:cs="Calibri"/>
        </w:rPr>
      </w:pPr>
    </w:p>
    <w:p w14:paraId="5A5FBC48" w14:textId="77777777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1940s Ad 4: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March 1, 1940, p. 7</w:t>
      </w:r>
    </w:p>
    <w:p w14:paraId="25C70B6C" w14:textId="77777777" w:rsidR="005D123C" w:rsidRDefault="005D123C" w:rsidP="005D123C">
      <w:pPr>
        <w:rPr>
          <w:rFonts w:ascii="Calibri" w:eastAsia="Calibri" w:hAnsi="Calibri" w:cs="Calibri"/>
        </w:rPr>
      </w:pPr>
    </w:p>
    <w:p w14:paraId="600DEBF9" w14:textId="7D17ACC8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ABD0BC1" wp14:editId="2F2016CE">
            <wp:extent cx="4781550" cy="4667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2A313" w14:textId="77777777" w:rsidR="005D123C" w:rsidRDefault="005D123C" w:rsidP="005D123C">
      <w:pPr>
        <w:rPr>
          <w:rFonts w:ascii="Times New Roman" w:eastAsia="Times New Roman" w:hAnsi="Times New Roman" w:cs="Times New Roman"/>
        </w:rPr>
      </w:pPr>
    </w:p>
    <w:p w14:paraId="78D6CDCA" w14:textId="77777777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Enter the prices of both homes in your chart.</w:t>
      </w:r>
    </w:p>
    <w:p w14:paraId="63A1BFEF" w14:textId="77777777" w:rsidR="005D123C" w:rsidRDefault="005D123C" w:rsidP="005D123C">
      <w:pPr>
        <w:rPr>
          <w:rFonts w:ascii="Times New Roman" w:eastAsia="Times New Roman" w:hAnsi="Times New Roman" w:cs="Times New Roman"/>
        </w:rPr>
      </w:pPr>
    </w:p>
    <w:p w14:paraId="4F4D0FE9" w14:textId="77777777" w:rsidR="005D123C" w:rsidRDefault="005D123C" w:rsidP="005D123C"/>
    <w:p w14:paraId="5A68408C" w14:textId="77777777" w:rsidR="005D123C" w:rsidRDefault="005D123C" w:rsidP="005D123C"/>
    <w:p w14:paraId="6C813211" w14:textId="77777777" w:rsidR="005D123C" w:rsidRDefault="005D123C" w:rsidP="005D123C"/>
    <w:p w14:paraId="336AB601" w14:textId="77777777" w:rsidR="005D123C" w:rsidRDefault="005D123C" w:rsidP="005D123C"/>
    <w:p w14:paraId="1FD519B5" w14:textId="77777777" w:rsidR="005D123C" w:rsidRDefault="005D123C" w:rsidP="005D123C"/>
    <w:p w14:paraId="4D480A52" w14:textId="77777777" w:rsidR="005D123C" w:rsidRDefault="005D123C" w:rsidP="005D123C"/>
    <w:p w14:paraId="5FC0D643" w14:textId="77777777" w:rsidR="005D123C" w:rsidRDefault="005D123C" w:rsidP="005D123C"/>
    <w:p w14:paraId="218F2DCC" w14:textId="77777777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1990s Ad 1: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July 1, 1990, p. 5</w:t>
      </w:r>
    </w:p>
    <w:p w14:paraId="0CDCBDD5" w14:textId="77777777" w:rsidR="005D123C" w:rsidRDefault="005D123C" w:rsidP="005D123C">
      <w:pPr>
        <w:rPr>
          <w:rFonts w:ascii="Times New Roman" w:eastAsia="Times New Roman" w:hAnsi="Times New Roman" w:cs="Times New Roman"/>
        </w:rPr>
      </w:pPr>
    </w:p>
    <w:p w14:paraId="0B6B5C3D" w14:textId="7DB031AC" w:rsidR="005D123C" w:rsidRDefault="005D123C" w:rsidP="005D123C">
      <w:r>
        <w:rPr>
          <w:noProof/>
        </w:rPr>
        <w:drawing>
          <wp:inline distT="0" distB="0" distL="0" distR="0" wp14:anchorId="11789839" wp14:editId="213808A4">
            <wp:extent cx="5530850" cy="4044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E4B0E" w14:textId="77777777" w:rsidR="005D123C" w:rsidRDefault="005D123C" w:rsidP="005D123C"/>
    <w:p w14:paraId="0F522916" w14:textId="77777777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Determine the range of prices for the listed </w:t>
      </w:r>
      <w:proofErr w:type="gramStart"/>
      <w:r>
        <w:rPr>
          <w:rFonts w:ascii="Calibri" w:eastAsia="Calibri" w:hAnsi="Calibri" w:cs="Calibri"/>
        </w:rPr>
        <w:t>cars, and</w:t>
      </w:r>
      <w:proofErr w:type="gramEnd"/>
      <w:r>
        <w:rPr>
          <w:rFonts w:ascii="Calibri" w:eastAsia="Calibri" w:hAnsi="Calibri" w:cs="Calibri"/>
        </w:rPr>
        <w:t xml:space="preserve"> enter them in your chart.</w:t>
      </w:r>
    </w:p>
    <w:p w14:paraId="5DFEF207" w14:textId="77777777" w:rsidR="005D123C" w:rsidRDefault="005D123C" w:rsidP="005D123C">
      <w:pPr>
        <w:rPr>
          <w:rFonts w:ascii="Times New Roman" w:eastAsia="Times New Roman" w:hAnsi="Times New Roman" w:cs="Times New Roman"/>
        </w:rPr>
      </w:pPr>
    </w:p>
    <w:p w14:paraId="1897E9DC" w14:textId="77777777" w:rsidR="005D123C" w:rsidRDefault="005D123C" w:rsidP="005D123C"/>
    <w:p w14:paraId="16F3654E" w14:textId="77777777" w:rsidR="005D123C" w:rsidRDefault="005D123C" w:rsidP="005D123C"/>
    <w:p w14:paraId="128226A6" w14:textId="77777777" w:rsidR="005D123C" w:rsidRDefault="005D123C" w:rsidP="005D123C"/>
    <w:p w14:paraId="26116275" w14:textId="77777777" w:rsidR="005D123C" w:rsidRDefault="005D123C" w:rsidP="005D123C"/>
    <w:p w14:paraId="03FAE62B" w14:textId="77777777" w:rsidR="005D123C" w:rsidRDefault="005D123C" w:rsidP="005D123C"/>
    <w:p w14:paraId="4B5CB3EC" w14:textId="77777777" w:rsidR="005D123C" w:rsidRDefault="005D123C" w:rsidP="005D123C"/>
    <w:p w14:paraId="3E6F3655" w14:textId="77777777" w:rsidR="005D123C" w:rsidRDefault="005D123C" w:rsidP="005D123C"/>
    <w:p w14:paraId="4B842D4D" w14:textId="77777777" w:rsidR="005D123C" w:rsidRDefault="005D123C" w:rsidP="005D123C"/>
    <w:p w14:paraId="28CAB552" w14:textId="77777777" w:rsidR="005D123C" w:rsidRDefault="005D123C" w:rsidP="005D123C"/>
    <w:p w14:paraId="11B71647" w14:textId="77777777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1990s Ad 2: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February 14, 1990, p. 5</w:t>
      </w:r>
    </w:p>
    <w:p w14:paraId="37DE4F80" w14:textId="77777777" w:rsidR="005D123C" w:rsidRDefault="005D123C" w:rsidP="005D123C">
      <w:pPr>
        <w:rPr>
          <w:rFonts w:ascii="Times New Roman" w:eastAsia="Times New Roman" w:hAnsi="Times New Roman" w:cs="Times New Roman"/>
        </w:rPr>
      </w:pPr>
    </w:p>
    <w:p w14:paraId="669CB3B2" w14:textId="15AAF3D4" w:rsidR="005D123C" w:rsidRDefault="005D123C" w:rsidP="005D123C">
      <w:r>
        <w:rPr>
          <w:noProof/>
        </w:rPr>
        <w:drawing>
          <wp:inline distT="0" distB="0" distL="0" distR="0" wp14:anchorId="5A748385" wp14:editId="38CFC450">
            <wp:extent cx="5943600" cy="2959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69778" w14:textId="77777777" w:rsidR="005D123C" w:rsidRDefault="005D123C" w:rsidP="005D123C"/>
    <w:p w14:paraId="260DAE56" w14:textId="77777777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Find the prices of coffee, milk, and flour, and enter them in your chart.</w:t>
      </w:r>
    </w:p>
    <w:p w14:paraId="75E5E79D" w14:textId="77777777" w:rsidR="005D123C" w:rsidRDefault="005D123C" w:rsidP="005D123C">
      <w:pPr>
        <w:rPr>
          <w:rFonts w:ascii="Times New Roman" w:eastAsia="Times New Roman" w:hAnsi="Times New Roman" w:cs="Times New Roman"/>
        </w:rPr>
      </w:pPr>
    </w:p>
    <w:p w14:paraId="0FF37217" w14:textId="77777777" w:rsidR="005D123C" w:rsidRDefault="005D123C" w:rsidP="005D123C"/>
    <w:p w14:paraId="096CA02B" w14:textId="77777777" w:rsidR="005D123C" w:rsidRDefault="005D123C" w:rsidP="005D123C"/>
    <w:p w14:paraId="274953DC" w14:textId="77777777" w:rsidR="005D123C" w:rsidRDefault="005D123C" w:rsidP="005D123C"/>
    <w:p w14:paraId="4322E847" w14:textId="77777777" w:rsidR="005D123C" w:rsidRDefault="005D123C" w:rsidP="005D123C"/>
    <w:p w14:paraId="2D35BEF7" w14:textId="77777777" w:rsidR="005D123C" w:rsidRDefault="005D123C" w:rsidP="005D123C"/>
    <w:p w14:paraId="01EBD50A" w14:textId="77777777" w:rsidR="005D123C" w:rsidRDefault="005D123C" w:rsidP="005D123C"/>
    <w:p w14:paraId="4F5882CD" w14:textId="77777777" w:rsidR="005D123C" w:rsidRDefault="005D123C" w:rsidP="005D123C"/>
    <w:p w14:paraId="119EC5B9" w14:textId="77777777" w:rsidR="005D123C" w:rsidRDefault="005D123C" w:rsidP="005D123C"/>
    <w:p w14:paraId="13140D1F" w14:textId="77777777" w:rsidR="005D123C" w:rsidRDefault="005D123C" w:rsidP="005D123C"/>
    <w:p w14:paraId="0348199C" w14:textId="77777777" w:rsidR="005D123C" w:rsidRDefault="005D123C" w:rsidP="005D123C"/>
    <w:p w14:paraId="000B23C2" w14:textId="77777777" w:rsidR="005D123C" w:rsidRDefault="005D123C" w:rsidP="005D123C"/>
    <w:p w14:paraId="466771CA" w14:textId="77777777" w:rsidR="005D123C" w:rsidRDefault="005D123C" w:rsidP="005D123C"/>
    <w:p w14:paraId="09853895" w14:textId="77777777" w:rsidR="005D123C" w:rsidRDefault="005D123C" w:rsidP="005D123C"/>
    <w:p w14:paraId="15DB6B27" w14:textId="77777777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1990s Ad 3: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February 14, 1990, p. 9</w:t>
      </w:r>
    </w:p>
    <w:p w14:paraId="1DAA7EE0" w14:textId="77777777" w:rsidR="005D123C" w:rsidRDefault="005D123C" w:rsidP="005D123C">
      <w:pPr>
        <w:rPr>
          <w:rFonts w:ascii="Times New Roman" w:eastAsia="Times New Roman" w:hAnsi="Times New Roman" w:cs="Times New Roman"/>
        </w:rPr>
      </w:pPr>
    </w:p>
    <w:p w14:paraId="30D22AB2" w14:textId="42EFE0BA" w:rsidR="005D123C" w:rsidRDefault="005D123C" w:rsidP="005D123C">
      <w:r>
        <w:rPr>
          <w:noProof/>
        </w:rPr>
        <w:drawing>
          <wp:inline distT="0" distB="0" distL="0" distR="0" wp14:anchorId="42E663BA" wp14:editId="729E6E06">
            <wp:extent cx="3898900" cy="52324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CC7E8" w14:textId="77777777" w:rsidR="005D123C" w:rsidRDefault="005D123C" w:rsidP="005D123C"/>
    <w:p w14:paraId="2A4DCF92" w14:textId="77777777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Enter the price of the home in your chart.</w:t>
      </w:r>
    </w:p>
    <w:p w14:paraId="0620E80A" w14:textId="77777777" w:rsidR="005D123C" w:rsidRDefault="005D123C" w:rsidP="005D123C">
      <w:pPr>
        <w:rPr>
          <w:rFonts w:ascii="Calibri" w:eastAsia="Calibri" w:hAnsi="Calibri" w:cs="Calibri"/>
        </w:rPr>
      </w:pPr>
    </w:p>
    <w:p w14:paraId="37726C80" w14:textId="77777777" w:rsidR="005D123C" w:rsidRDefault="005D123C" w:rsidP="005D123C">
      <w:pPr>
        <w:rPr>
          <w:rFonts w:ascii="Calibri" w:eastAsia="Calibri" w:hAnsi="Calibri" w:cs="Calibri"/>
        </w:rPr>
      </w:pPr>
    </w:p>
    <w:p w14:paraId="3BB92C10" w14:textId="77777777" w:rsidR="005D123C" w:rsidRDefault="005D123C" w:rsidP="005D123C">
      <w:pPr>
        <w:rPr>
          <w:rFonts w:ascii="Calibri" w:eastAsia="Calibri" w:hAnsi="Calibri" w:cs="Calibri"/>
        </w:rPr>
      </w:pPr>
    </w:p>
    <w:p w14:paraId="49DC392E" w14:textId="77777777" w:rsidR="005D123C" w:rsidRDefault="005D123C" w:rsidP="005D123C">
      <w:pPr>
        <w:rPr>
          <w:rFonts w:ascii="Calibri" w:eastAsia="Calibri" w:hAnsi="Calibri" w:cs="Calibri"/>
        </w:rPr>
      </w:pPr>
    </w:p>
    <w:p w14:paraId="208A6B9C" w14:textId="77777777" w:rsidR="005D123C" w:rsidRDefault="005D123C" w:rsidP="005D123C">
      <w:pPr>
        <w:rPr>
          <w:rFonts w:ascii="Calibri" w:eastAsia="Calibri" w:hAnsi="Calibri" w:cs="Calibri"/>
        </w:rPr>
      </w:pPr>
    </w:p>
    <w:p w14:paraId="794F079A" w14:textId="77777777" w:rsidR="005D123C" w:rsidRDefault="005D123C" w:rsidP="005D123C">
      <w:pPr>
        <w:rPr>
          <w:rFonts w:ascii="Calibri" w:eastAsia="Calibri" w:hAnsi="Calibri" w:cs="Calibri"/>
        </w:rPr>
      </w:pPr>
    </w:p>
    <w:p w14:paraId="0C97687F" w14:textId="77777777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1990s Ad 4: </w:t>
      </w:r>
      <w:r>
        <w:rPr>
          <w:rFonts w:ascii="Calibri" w:eastAsia="Calibri" w:hAnsi="Calibri" w:cs="Calibri"/>
          <w:i/>
        </w:rPr>
        <w:t xml:space="preserve">Sapulpa Herald, </w:t>
      </w:r>
      <w:r>
        <w:rPr>
          <w:rFonts w:ascii="Calibri" w:eastAsia="Calibri" w:hAnsi="Calibri" w:cs="Calibri"/>
        </w:rPr>
        <w:t>January 7, 1990, p. 14</w:t>
      </w:r>
    </w:p>
    <w:p w14:paraId="27908470" w14:textId="77777777" w:rsidR="005D123C" w:rsidRDefault="005D123C" w:rsidP="005D123C">
      <w:pPr>
        <w:rPr>
          <w:rFonts w:ascii="Calibri" w:eastAsia="Calibri" w:hAnsi="Calibri" w:cs="Calibri"/>
        </w:rPr>
      </w:pPr>
    </w:p>
    <w:p w14:paraId="6E358E48" w14:textId="6410A61C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B8CAB51" wp14:editId="3806484E">
            <wp:extent cx="5943600" cy="48895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058F2" w14:textId="77777777" w:rsidR="005D123C" w:rsidRDefault="005D123C" w:rsidP="005D123C">
      <w:pPr>
        <w:rPr>
          <w:rFonts w:ascii="Calibri" w:eastAsia="Calibri" w:hAnsi="Calibri" w:cs="Calibri"/>
        </w:rPr>
      </w:pPr>
    </w:p>
    <w:p w14:paraId="7D80E7E5" w14:textId="77777777" w:rsidR="005D123C" w:rsidRDefault="005D123C" w:rsidP="005D123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Enter the price of Hormel bacon in your chart.</w:t>
      </w:r>
    </w:p>
    <w:p w14:paraId="0EBDD90C" w14:textId="77777777" w:rsidR="005D123C" w:rsidRPr="005D123C" w:rsidRDefault="005D123C" w:rsidP="005D123C"/>
    <w:sectPr w:rsidR="005D123C" w:rsidRPr="005D123C"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D72C1" w14:textId="77777777" w:rsidR="005853A4" w:rsidRDefault="005853A4" w:rsidP="00293785">
      <w:pPr>
        <w:spacing w:after="0" w:line="240" w:lineRule="auto"/>
      </w:pPr>
      <w:r>
        <w:separator/>
      </w:r>
    </w:p>
  </w:endnote>
  <w:endnote w:type="continuationSeparator" w:id="0">
    <w:p w14:paraId="3AC85418" w14:textId="77777777" w:rsidR="005853A4" w:rsidRDefault="005853A4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70360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5436605" wp14:editId="55AD8124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CBB9BD" w14:textId="0451DFFA" w:rsidR="00293785" w:rsidRDefault="005853A4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20DF575B998E425891C6FBE12A7A970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D123C">
                                <w:t>inflation investigation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43660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1DCBB9BD" w14:textId="0451DFFA" w:rsidR="00293785" w:rsidRDefault="005853A4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20DF575B998E425891C6FBE12A7A970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D123C">
                          <w:t>inflation investigation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7C402C2C" wp14:editId="44EB9BFB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3193F" w14:textId="77777777" w:rsidR="005853A4" w:rsidRDefault="005853A4" w:rsidP="00293785">
      <w:pPr>
        <w:spacing w:after="0" w:line="240" w:lineRule="auto"/>
      </w:pPr>
      <w:r>
        <w:separator/>
      </w:r>
    </w:p>
  </w:footnote>
  <w:footnote w:type="continuationSeparator" w:id="0">
    <w:p w14:paraId="691FA88C" w14:textId="77777777" w:rsidR="005853A4" w:rsidRDefault="005853A4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23C"/>
    <w:rsid w:val="0004006F"/>
    <w:rsid w:val="00053775"/>
    <w:rsid w:val="0005619A"/>
    <w:rsid w:val="0008589D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397FA9"/>
    <w:rsid w:val="00446C13"/>
    <w:rsid w:val="005078B4"/>
    <w:rsid w:val="0053328A"/>
    <w:rsid w:val="00540FC6"/>
    <w:rsid w:val="005511B6"/>
    <w:rsid w:val="00553C98"/>
    <w:rsid w:val="005853A4"/>
    <w:rsid w:val="005A7635"/>
    <w:rsid w:val="005D123C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136B16"/>
  <w15:docId w15:val="{E3EB2180-416F-4034-BA74-28BA84877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oke%20Lee\Documents\Custom%20Office%20Templates\Vertical%20LEARN%20Document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0DF575B998E425891C6FBE12A7A9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3B296-264A-48C5-A276-823582A04D8F}"/>
      </w:docPartPr>
      <w:docPartBody>
        <w:p w:rsidR="00000000" w:rsidRDefault="00C62AD6">
          <w:pPr>
            <w:pStyle w:val="20DF575B998E425891C6FBE12A7A9702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AD6"/>
    <w:rsid w:val="00C6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0DF575B998E425891C6FBE12A7A9702">
    <w:name w:val="20DF575B998E425891C6FBE12A7A97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</Template>
  <TotalTime>1</TotalTime>
  <Pages>8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 LEARN Attachments in Word</vt:lpstr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inflation investigation</dc:title>
  <dc:creator>K20 Center</dc:creator>
  <cp:lastModifiedBy>Lee, Brooke L.</cp:lastModifiedBy>
  <cp:revision>1</cp:revision>
  <cp:lastPrinted>2016-07-14T14:08:00Z</cp:lastPrinted>
  <dcterms:created xsi:type="dcterms:W3CDTF">2021-07-20T18:15:00Z</dcterms:created>
  <dcterms:modified xsi:type="dcterms:W3CDTF">2021-07-20T18:22:00Z</dcterms:modified>
</cp:coreProperties>
</file>