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0A7B015" w14:textId="70589B63" w:rsidR="00446C13" w:rsidRDefault="0006345D" w:rsidP="00DC7A6D">
      <w:pPr>
        <w:pStyle w:val="Title"/>
      </w:pPr>
      <w:r>
        <w:t xml:space="preserve">group </w:t>
      </w:r>
      <w:r w:rsidR="008D7E2E">
        <w:t>4</w:t>
      </w:r>
      <w:r>
        <w:t xml:space="preserve"> vintage ad packet</w:t>
      </w:r>
    </w:p>
    <w:p w14:paraId="24E53FB8" w14:textId="52B6FD6B" w:rsidR="0006345D" w:rsidRDefault="0006345D" w:rsidP="0006345D">
      <w:r>
        <w:rPr>
          <w:rFonts w:ascii="Calibri" w:eastAsia="Calibri" w:hAnsi="Calibri" w:cs="Calibri"/>
          <w:b/>
        </w:rPr>
        <w:t xml:space="preserve">1950s Ad 1: </w:t>
      </w:r>
      <w:r>
        <w:rPr>
          <w:rFonts w:ascii="Calibri" w:eastAsia="Calibri" w:hAnsi="Calibri" w:cs="Calibri"/>
          <w:i/>
        </w:rPr>
        <w:t xml:space="preserve">Democrat News, </w:t>
      </w:r>
      <w:r>
        <w:rPr>
          <w:rFonts w:ascii="Calibri" w:eastAsia="Calibri" w:hAnsi="Calibri" w:cs="Calibri"/>
        </w:rPr>
        <w:t>December 21, 1950, p. 6</w:t>
      </w:r>
    </w:p>
    <w:p w14:paraId="09CA46EB" w14:textId="77777777" w:rsidR="0006345D" w:rsidRDefault="0006345D" w:rsidP="0006345D">
      <w:r>
        <w:rPr>
          <w:noProof/>
        </w:rPr>
        <w:drawing>
          <wp:inline distT="0" distB="0" distL="0" distR="0" wp14:anchorId="1D65EEA1" wp14:editId="6A806071">
            <wp:extent cx="5094167" cy="6756303"/>
            <wp:effectExtent l="0" t="0" r="0" b="0"/>
            <wp:docPr id="16" name="image8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4167" cy="6756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E3EB11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Find the price range of the </w:t>
      </w:r>
      <w:proofErr w:type="gramStart"/>
      <w:r>
        <w:rPr>
          <w:rFonts w:ascii="Calibri" w:eastAsia="Calibri" w:hAnsi="Calibri" w:cs="Calibri"/>
        </w:rPr>
        <w:t>Buicks, and</w:t>
      </w:r>
      <w:proofErr w:type="gramEnd"/>
      <w:r>
        <w:rPr>
          <w:rFonts w:ascii="Calibri" w:eastAsia="Calibri" w:hAnsi="Calibri" w:cs="Calibri"/>
        </w:rPr>
        <w:t xml:space="preserve"> enter it in your chart.</w:t>
      </w:r>
    </w:p>
    <w:p w14:paraId="74BDDA4B" w14:textId="77777777" w:rsidR="0006345D" w:rsidRDefault="0006345D" w:rsidP="0006345D"/>
    <w:p w14:paraId="326C5766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1950s Ad 2: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November 2, 1950, p. 12</w:t>
      </w:r>
    </w:p>
    <w:p w14:paraId="0161AA1E" w14:textId="77777777" w:rsidR="0006345D" w:rsidRDefault="0006345D" w:rsidP="0006345D">
      <w:pPr>
        <w:rPr>
          <w:b/>
        </w:rPr>
      </w:pPr>
    </w:p>
    <w:p w14:paraId="1AC7EE02" w14:textId="77777777" w:rsidR="0006345D" w:rsidRDefault="0006345D" w:rsidP="0006345D">
      <w:r>
        <w:rPr>
          <w:noProof/>
        </w:rPr>
        <w:drawing>
          <wp:inline distT="0" distB="0" distL="0" distR="0" wp14:anchorId="5A00B39A" wp14:editId="67F71201">
            <wp:extent cx="5943600" cy="5154295"/>
            <wp:effectExtent l="0" t="0" r="0" b="0"/>
            <wp:docPr id="18" name="image5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picture containing tex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4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02838B" w14:textId="77777777" w:rsidR="0006345D" w:rsidRDefault="0006345D" w:rsidP="0006345D"/>
    <w:p w14:paraId="127D2F0C" w14:textId="77777777" w:rsidR="0006345D" w:rsidRDefault="0006345D" w:rsidP="0006345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Cs w:val="24"/>
        </w:rPr>
        <w:t>In your chart, enter the range of prices listed for a pound of coffee and a pound of bacon.</w:t>
      </w:r>
    </w:p>
    <w:p w14:paraId="67829C64" w14:textId="77777777" w:rsidR="0006345D" w:rsidRDefault="0006345D" w:rsidP="0006345D"/>
    <w:p w14:paraId="18B683EE" w14:textId="77777777" w:rsidR="0006345D" w:rsidRDefault="0006345D" w:rsidP="0006345D">
      <w:pPr>
        <w:rPr>
          <w:b/>
        </w:rPr>
      </w:pPr>
    </w:p>
    <w:p w14:paraId="2CF00A4B" w14:textId="77777777" w:rsidR="0006345D" w:rsidRDefault="0006345D" w:rsidP="0006345D">
      <w:pPr>
        <w:rPr>
          <w:b/>
        </w:rPr>
      </w:pPr>
    </w:p>
    <w:p w14:paraId="0FC7A801" w14:textId="77777777" w:rsidR="0006345D" w:rsidRDefault="0006345D" w:rsidP="0006345D">
      <w:pPr>
        <w:rPr>
          <w:b/>
        </w:rPr>
      </w:pPr>
    </w:p>
    <w:p w14:paraId="7984F026" w14:textId="77777777" w:rsidR="0006345D" w:rsidRDefault="0006345D" w:rsidP="0006345D">
      <w:pPr>
        <w:rPr>
          <w:b/>
        </w:rPr>
      </w:pPr>
    </w:p>
    <w:p w14:paraId="7BFDCE13" w14:textId="77777777" w:rsidR="0006345D" w:rsidRDefault="0006345D" w:rsidP="0006345D">
      <w:pPr>
        <w:rPr>
          <w:b/>
        </w:rPr>
      </w:pPr>
    </w:p>
    <w:p w14:paraId="6B2B19F8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1950s Ad 3: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November 2, 1950, p. 6</w:t>
      </w:r>
    </w:p>
    <w:p w14:paraId="6F903CF8" w14:textId="77777777" w:rsidR="0006345D" w:rsidRDefault="0006345D" w:rsidP="0006345D"/>
    <w:p w14:paraId="0B7FFC4B" w14:textId="77777777" w:rsidR="0006345D" w:rsidRDefault="0006345D" w:rsidP="0006345D">
      <w:r>
        <w:rPr>
          <w:noProof/>
        </w:rPr>
        <w:drawing>
          <wp:inline distT="0" distB="0" distL="0" distR="0" wp14:anchorId="0C7AA242" wp14:editId="57AF750C">
            <wp:extent cx="5943600" cy="5622925"/>
            <wp:effectExtent l="0" t="0" r="0" b="0"/>
            <wp:docPr id="17" name="image2.png" descr="A picture containing text, newspaper, receip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picture containing text, newspaper, receipt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FE8903" w14:textId="77777777" w:rsidR="0006345D" w:rsidRDefault="0006345D" w:rsidP="0006345D"/>
    <w:p w14:paraId="0ADB01AC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Find the cost of </w:t>
      </w:r>
      <w:proofErr w:type="gramStart"/>
      <w:r>
        <w:rPr>
          <w:rFonts w:ascii="Calibri" w:eastAsia="Calibri" w:hAnsi="Calibri" w:cs="Calibri"/>
        </w:rPr>
        <w:t>milk, and</w:t>
      </w:r>
      <w:proofErr w:type="gramEnd"/>
      <w:r>
        <w:rPr>
          <w:rFonts w:ascii="Calibri" w:eastAsia="Calibri" w:hAnsi="Calibri" w:cs="Calibri"/>
        </w:rPr>
        <w:t xml:space="preserve"> enter it in your chart. Also, since 5-lb. flour sacks were usually advertised in later years, divide the value of the 10-lb. sack of flour in half so </w:t>
      </w:r>
      <w:proofErr w:type="gramStart"/>
      <w:r>
        <w:rPr>
          <w:rFonts w:ascii="Calibri" w:eastAsia="Calibri" w:hAnsi="Calibri" w:cs="Calibri"/>
        </w:rPr>
        <w:t>you’ll</w:t>
      </w:r>
      <w:proofErr w:type="gramEnd"/>
      <w:r>
        <w:rPr>
          <w:rFonts w:ascii="Calibri" w:eastAsia="Calibri" w:hAnsi="Calibri" w:cs="Calibri"/>
        </w:rPr>
        <w:t xml:space="preserve"> see how it roughly compares to prices later on, and enter that number in your chart.</w:t>
      </w:r>
    </w:p>
    <w:p w14:paraId="0EDBE533" w14:textId="77777777" w:rsidR="0006345D" w:rsidRDefault="0006345D" w:rsidP="0006345D">
      <w:pPr>
        <w:rPr>
          <w:rFonts w:ascii="Calibri" w:eastAsia="Calibri" w:hAnsi="Calibri" w:cs="Calibri"/>
        </w:rPr>
      </w:pPr>
    </w:p>
    <w:p w14:paraId="24F49478" w14:textId="77777777" w:rsidR="0006345D" w:rsidRDefault="0006345D" w:rsidP="0006345D">
      <w:pPr>
        <w:rPr>
          <w:rFonts w:ascii="Calibri" w:eastAsia="Calibri" w:hAnsi="Calibri" w:cs="Calibri"/>
        </w:rPr>
      </w:pPr>
    </w:p>
    <w:p w14:paraId="55F0893F" w14:textId="77777777" w:rsidR="0006345D" w:rsidRDefault="0006345D" w:rsidP="0006345D">
      <w:pPr>
        <w:rPr>
          <w:rFonts w:ascii="Calibri" w:eastAsia="Calibri" w:hAnsi="Calibri" w:cs="Calibri"/>
        </w:rPr>
      </w:pPr>
    </w:p>
    <w:p w14:paraId="7FF110F9" w14:textId="0D3A44B0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1950s Ad 4: </w:t>
      </w:r>
      <w:r>
        <w:rPr>
          <w:rFonts w:ascii="Calibri" w:eastAsia="Calibri" w:hAnsi="Calibri" w:cs="Calibri"/>
          <w:i/>
        </w:rPr>
        <w:t xml:space="preserve">Oklahoma Eagle, </w:t>
      </w:r>
      <w:r>
        <w:rPr>
          <w:rFonts w:ascii="Calibri" w:eastAsia="Calibri" w:hAnsi="Calibri" w:cs="Calibri"/>
        </w:rPr>
        <w:t>March 9, 1950, p. 2</w:t>
      </w:r>
    </w:p>
    <w:p w14:paraId="5E2512B9" w14:textId="77777777" w:rsidR="0006345D" w:rsidRDefault="0006345D" w:rsidP="0006345D">
      <w:pPr>
        <w:rPr>
          <w:rFonts w:ascii="Calibri" w:eastAsia="Calibri" w:hAnsi="Calibri" w:cs="Calibri"/>
        </w:rPr>
      </w:pPr>
    </w:p>
    <w:p w14:paraId="4F4C1D32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012A3A9C" wp14:editId="4C171FB4">
            <wp:extent cx="4133850" cy="4867275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86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8E6C6" w14:textId="77777777" w:rsidR="0006345D" w:rsidRDefault="0006345D" w:rsidP="0006345D">
      <w:pPr>
        <w:rPr>
          <w:rFonts w:ascii="Calibri" w:eastAsia="Calibri" w:hAnsi="Calibri" w:cs="Calibri"/>
        </w:rPr>
      </w:pPr>
    </w:p>
    <w:p w14:paraId="0E8A0B15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Enter the prices of both homes in your chart. (Leave out the down payments and per-month value.)</w:t>
      </w:r>
    </w:p>
    <w:p w14:paraId="60D7CD3D" w14:textId="77777777" w:rsidR="0006345D" w:rsidRDefault="0006345D" w:rsidP="0006345D"/>
    <w:p w14:paraId="51E9883B" w14:textId="77777777" w:rsidR="0006345D" w:rsidRDefault="0006345D" w:rsidP="0006345D"/>
    <w:p w14:paraId="071C2EEE" w14:textId="77777777" w:rsidR="0006345D" w:rsidRDefault="0006345D" w:rsidP="0006345D"/>
    <w:p w14:paraId="5F411EBA" w14:textId="77777777" w:rsidR="0006345D" w:rsidRDefault="0006345D" w:rsidP="0006345D"/>
    <w:p w14:paraId="60449D3C" w14:textId="77777777" w:rsidR="0006345D" w:rsidRDefault="0006345D" w:rsidP="0006345D"/>
    <w:p w14:paraId="4350F491" w14:textId="77777777" w:rsidR="0006345D" w:rsidRDefault="0006345D" w:rsidP="0006345D"/>
    <w:p w14:paraId="27A3594F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2000s Ad 1: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February 6, 2000, p. 5</w:t>
      </w:r>
    </w:p>
    <w:p w14:paraId="40A60277" w14:textId="77777777" w:rsidR="0006345D" w:rsidRDefault="0006345D" w:rsidP="0006345D"/>
    <w:p w14:paraId="3BB9761C" w14:textId="77777777" w:rsidR="0006345D" w:rsidRDefault="0006345D" w:rsidP="0006345D">
      <w:r>
        <w:rPr>
          <w:noProof/>
        </w:rPr>
        <w:drawing>
          <wp:inline distT="0" distB="0" distL="0" distR="0" wp14:anchorId="2E281C9A" wp14:editId="53DE0793">
            <wp:extent cx="5943600" cy="3749040"/>
            <wp:effectExtent l="0" t="0" r="0" b="0"/>
            <wp:docPr id="20" name="image6.png" descr="A picture containing qr cod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picture containing qr cod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F4D2B5" w14:textId="77777777" w:rsidR="0006345D" w:rsidRDefault="0006345D" w:rsidP="0006345D"/>
    <w:p w14:paraId="4F444EFB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Find the prices of milk and </w:t>
      </w:r>
      <w:proofErr w:type="gramStart"/>
      <w:r>
        <w:rPr>
          <w:rFonts w:ascii="Calibri" w:eastAsia="Calibri" w:hAnsi="Calibri" w:cs="Calibri"/>
        </w:rPr>
        <w:t>flour, and</w:t>
      </w:r>
      <w:proofErr w:type="gramEnd"/>
      <w:r>
        <w:rPr>
          <w:rFonts w:ascii="Calibri" w:eastAsia="Calibri" w:hAnsi="Calibri" w:cs="Calibri"/>
        </w:rPr>
        <w:t xml:space="preserve"> enter them in your chart.</w:t>
      </w:r>
    </w:p>
    <w:p w14:paraId="0A96DC3D" w14:textId="77777777" w:rsidR="0006345D" w:rsidRDefault="0006345D" w:rsidP="0006345D"/>
    <w:p w14:paraId="588BB699" w14:textId="77777777" w:rsidR="0006345D" w:rsidRDefault="0006345D" w:rsidP="0006345D"/>
    <w:p w14:paraId="02E8EC65" w14:textId="77777777" w:rsidR="0006345D" w:rsidRDefault="0006345D" w:rsidP="0006345D"/>
    <w:p w14:paraId="3CC185E1" w14:textId="77777777" w:rsidR="0006345D" w:rsidRDefault="0006345D" w:rsidP="0006345D"/>
    <w:p w14:paraId="6739E281" w14:textId="77777777" w:rsidR="0006345D" w:rsidRDefault="0006345D" w:rsidP="0006345D"/>
    <w:p w14:paraId="32B35092" w14:textId="77777777" w:rsidR="0006345D" w:rsidRDefault="0006345D" w:rsidP="0006345D"/>
    <w:p w14:paraId="2426C57C" w14:textId="77777777" w:rsidR="0006345D" w:rsidRDefault="0006345D" w:rsidP="0006345D"/>
    <w:p w14:paraId="7E72F4B8" w14:textId="77777777" w:rsidR="0006345D" w:rsidRDefault="0006345D" w:rsidP="0006345D"/>
    <w:p w14:paraId="1B232C69" w14:textId="77777777" w:rsidR="0006345D" w:rsidRDefault="0006345D" w:rsidP="0006345D"/>
    <w:p w14:paraId="2F6B6B79" w14:textId="77777777" w:rsidR="0006345D" w:rsidRDefault="0006345D" w:rsidP="0006345D"/>
    <w:p w14:paraId="4706C4B1" w14:textId="77777777" w:rsidR="0006345D" w:rsidRDefault="0006345D" w:rsidP="0006345D"/>
    <w:p w14:paraId="3E8E623E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2000s Ad 2: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February 6, 2000, p. 15</w:t>
      </w:r>
    </w:p>
    <w:p w14:paraId="775BB18C" w14:textId="77777777" w:rsidR="0006345D" w:rsidRDefault="0006345D" w:rsidP="0006345D"/>
    <w:p w14:paraId="13B73D93" w14:textId="77777777" w:rsidR="0006345D" w:rsidRDefault="0006345D" w:rsidP="0006345D">
      <w:r>
        <w:rPr>
          <w:noProof/>
        </w:rPr>
        <w:drawing>
          <wp:inline distT="0" distB="0" distL="0" distR="0" wp14:anchorId="07D5851F" wp14:editId="2560AD43">
            <wp:extent cx="3048000" cy="2946400"/>
            <wp:effectExtent l="0" t="0" r="0" b="0"/>
            <wp:docPr id="19" name="image4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ext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C1F1A9" w14:textId="77777777" w:rsidR="0006345D" w:rsidRDefault="0006345D" w:rsidP="0006345D"/>
    <w:p w14:paraId="6660E89D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Find the cost of the </w:t>
      </w:r>
      <w:proofErr w:type="gramStart"/>
      <w:r>
        <w:rPr>
          <w:rFonts w:ascii="Calibri" w:eastAsia="Calibri" w:hAnsi="Calibri" w:cs="Calibri"/>
        </w:rPr>
        <w:t>house, and</w:t>
      </w:r>
      <w:proofErr w:type="gramEnd"/>
      <w:r>
        <w:rPr>
          <w:rFonts w:ascii="Calibri" w:eastAsia="Calibri" w:hAnsi="Calibri" w:cs="Calibri"/>
        </w:rPr>
        <w:t xml:space="preserve"> enter it in your chart.</w:t>
      </w:r>
    </w:p>
    <w:p w14:paraId="2EC8B191" w14:textId="77777777" w:rsidR="0006345D" w:rsidRDefault="0006345D" w:rsidP="0006345D"/>
    <w:p w14:paraId="6450DC0B" w14:textId="77777777" w:rsidR="0006345D" w:rsidRDefault="0006345D" w:rsidP="0006345D"/>
    <w:p w14:paraId="0D168012" w14:textId="77777777" w:rsidR="0006345D" w:rsidRDefault="0006345D" w:rsidP="0006345D"/>
    <w:p w14:paraId="333BDF7F" w14:textId="77777777" w:rsidR="0006345D" w:rsidRDefault="0006345D" w:rsidP="0006345D"/>
    <w:p w14:paraId="1AF9E461" w14:textId="77777777" w:rsidR="0006345D" w:rsidRDefault="0006345D" w:rsidP="0006345D"/>
    <w:p w14:paraId="7FBB1D86" w14:textId="77777777" w:rsidR="0006345D" w:rsidRDefault="0006345D" w:rsidP="0006345D"/>
    <w:p w14:paraId="4868980A" w14:textId="77777777" w:rsidR="0006345D" w:rsidRDefault="0006345D" w:rsidP="0006345D"/>
    <w:p w14:paraId="6F9D82EF" w14:textId="77777777" w:rsidR="0006345D" w:rsidRDefault="0006345D" w:rsidP="0006345D"/>
    <w:p w14:paraId="08B4F9B9" w14:textId="77777777" w:rsidR="0006345D" w:rsidRDefault="0006345D" w:rsidP="0006345D"/>
    <w:p w14:paraId="21DCDB17" w14:textId="77777777" w:rsidR="0006345D" w:rsidRDefault="0006345D" w:rsidP="0006345D"/>
    <w:p w14:paraId="30CDD3A1" w14:textId="77777777" w:rsidR="0006345D" w:rsidRDefault="0006345D" w:rsidP="0006345D"/>
    <w:p w14:paraId="633C8BE5" w14:textId="77777777" w:rsidR="0006345D" w:rsidRDefault="0006345D" w:rsidP="0006345D"/>
    <w:p w14:paraId="24CFCA2D" w14:textId="77777777" w:rsidR="0006345D" w:rsidRDefault="0006345D" w:rsidP="0006345D"/>
    <w:p w14:paraId="528BEF19" w14:textId="77777777" w:rsidR="0006345D" w:rsidRDefault="0006345D" w:rsidP="0006345D"/>
    <w:p w14:paraId="33C3A2D2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2000s Ad 3: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May 19, 2000, p. 14</w:t>
      </w:r>
    </w:p>
    <w:p w14:paraId="734A2C6D" w14:textId="77777777" w:rsidR="0006345D" w:rsidRDefault="0006345D" w:rsidP="0006345D"/>
    <w:p w14:paraId="7F973F24" w14:textId="77777777" w:rsidR="0006345D" w:rsidRDefault="0006345D" w:rsidP="0006345D">
      <w:r>
        <w:rPr>
          <w:noProof/>
        </w:rPr>
        <w:drawing>
          <wp:inline distT="0" distB="0" distL="0" distR="0" wp14:anchorId="08E3A342" wp14:editId="1FFACC22">
            <wp:extent cx="5943600" cy="6779895"/>
            <wp:effectExtent l="0" t="0" r="0" b="0"/>
            <wp:docPr id="13" name="image7.png" descr="A picture containing text, newspap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picture containing text, newspaper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9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5E377F" w14:textId="77777777" w:rsidR="0006345D" w:rsidRDefault="0006345D" w:rsidP="0006345D"/>
    <w:p w14:paraId="0183E0E0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Enter the range of prices for the Chevrolets in your chart.</w:t>
      </w:r>
    </w:p>
    <w:p w14:paraId="5187D833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2000s Ad 4: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January 9, 2000, p. 5</w:t>
      </w:r>
    </w:p>
    <w:p w14:paraId="637E00DB" w14:textId="77777777" w:rsidR="0006345D" w:rsidRDefault="0006345D" w:rsidP="0006345D">
      <w:pPr>
        <w:rPr>
          <w:rFonts w:ascii="Calibri" w:eastAsia="Calibri" w:hAnsi="Calibri" w:cs="Calibri"/>
        </w:rPr>
      </w:pPr>
    </w:p>
    <w:p w14:paraId="73F3B3B6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7375EDD2" wp14:editId="0E317758">
            <wp:extent cx="2971800" cy="5667375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66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424B5F" w14:textId="77777777" w:rsidR="0006345D" w:rsidRDefault="0006345D" w:rsidP="0006345D">
      <w:pPr>
        <w:rPr>
          <w:rFonts w:ascii="Calibri" w:eastAsia="Calibri" w:hAnsi="Calibri" w:cs="Calibri"/>
        </w:rPr>
      </w:pPr>
    </w:p>
    <w:p w14:paraId="755257E5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Enter the price of Hormel bacon in your chart.</w:t>
      </w:r>
    </w:p>
    <w:p w14:paraId="7302EAF8" w14:textId="77777777" w:rsidR="0006345D" w:rsidRDefault="0006345D" w:rsidP="0006345D">
      <w:pPr>
        <w:rPr>
          <w:rFonts w:ascii="Calibri" w:eastAsia="Calibri" w:hAnsi="Calibri" w:cs="Calibri"/>
        </w:rPr>
      </w:pPr>
    </w:p>
    <w:p w14:paraId="51FD12D2" w14:textId="77777777" w:rsidR="0006345D" w:rsidRDefault="0006345D" w:rsidP="0006345D">
      <w:pPr>
        <w:rPr>
          <w:rFonts w:ascii="Calibri" w:eastAsia="Calibri" w:hAnsi="Calibri" w:cs="Calibri"/>
        </w:rPr>
      </w:pPr>
    </w:p>
    <w:p w14:paraId="74C7DD53" w14:textId="77777777" w:rsidR="0006345D" w:rsidRDefault="0006345D" w:rsidP="0006345D">
      <w:pPr>
        <w:rPr>
          <w:rFonts w:ascii="Calibri" w:eastAsia="Calibri" w:hAnsi="Calibri" w:cs="Calibri"/>
        </w:rPr>
      </w:pPr>
    </w:p>
    <w:p w14:paraId="3282AD98" w14:textId="77777777" w:rsidR="0006345D" w:rsidRDefault="0006345D" w:rsidP="0006345D">
      <w:pPr>
        <w:rPr>
          <w:rFonts w:ascii="Calibri" w:eastAsia="Calibri" w:hAnsi="Calibri" w:cs="Calibri"/>
        </w:rPr>
      </w:pPr>
    </w:p>
    <w:p w14:paraId="24D12997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2000s Ad 5: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January 16, 2000, p. 5</w:t>
      </w:r>
    </w:p>
    <w:p w14:paraId="07353A75" w14:textId="77777777" w:rsidR="0006345D" w:rsidRDefault="0006345D" w:rsidP="0006345D">
      <w:pPr>
        <w:rPr>
          <w:rFonts w:ascii="Calibri" w:eastAsia="Calibri" w:hAnsi="Calibri" w:cs="Calibri"/>
        </w:rPr>
      </w:pPr>
    </w:p>
    <w:p w14:paraId="2010619D" w14:textId="77777777" w:rsidR="0006345D" w:rsidRDefault="0006345D" w:rsidP="000634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1ABC2DBC" wp14:editId="403332B4">
            <wp:extent cx="2847975" cy="4772025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77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7D85F9" w14:textId="77777777" w:rsidR="0006345D" w:rsidRDefault="0006345D" w:rsidP="0006345D">
      <w:pPr>
        <w:rPr>
          <w:rFonts w:ascii="Calibri" w:eastAsia="Calibri" w:hAnsi="Calibri" w:cs="Calibri"/>
        </w:rPr>
      </w:pPr>
    </w:p>
    <w:p w14:paraId="747AA7A4" w14:textId="6441A712" w:rsidR="0006345D" w:rsidRPr="0006345D" w:rsidRDefault="0006345D" w:rsidP="0006345D">
      <w:r>
        <w:rPr>
          <w:rFonts w:ascii="Calibri" w:eastAsia="Calibri" w:hAnsi="Calibri" w:cs="Calibri"/>
        </w:rPr>
        <w:t>Divide the price of Chase &amp; Sanborn coffee in half to see approximately how much a pound of coffee would cost. Enter that value in your chart.</w:t>
      </w:r>
    </w:p>
    <w:sectPr w:rsidR="0006345D" w:rsidRPr="0006345D"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0FB05" w14:textId="77777777" w:rsidR="00F81A6C" w:rsidRDefault="00F81A6C" w:rsidP="00293785">
      <w:pPr>
        <w:spacing w:after="0" w:line="240" w:lineRule="auto"/>
      </w:pPr>
      <w:r>
        <w:separator/>
      </w:r>
    </w:p>
  </w:endnote>
  <w:endnote w:type="continuationSeparator" w:id="0">
    <w:p w14:paraId="10321BD8" w14:textId="77777777" w:rsidR="00F81A6C" w:rsidRDefault="00F81A6C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4850C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D67AB3" wp14:editId="6F2E18F0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30F642" w14:textId="08806FA9" w:rsidR="00293785" w:rsidRDefault="00F81A6C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67704CF2787C4602AF0C196D3DF8FB7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6345D">
                                <w:t>inflation investigation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D67AB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5430F642" w14:textId="08806FA9" w:rsidR="00293785" w:rsidRDefault="00D56A63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67704CF2787C4602AF0C196D3DF8FB7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06345D">
                          <w:t>inflation investigation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567FAF64" wp14:editId="7B786112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12BDA" w14:textId="77777777" w:rsidR="00F81A6C" w:rsidRDefault="00F81A6C" w:rsidP="00293785">
      <w:pPr>
        <w:spacing w:after="0" w:line="240" w:lineRule="auto"/>
      </w:pPr>
      <w:r>
        <w:separator/>
      </w:r>
    </w:p>
  </w:footnote>
  <w:footnote w:type="continuationSeparator" w:id="0">
    <w:p w14:paraId="6A9D3CDF" w14:textId="77777777" w:rsidR="00F81A6C" w:rsidRDefault="00F81A6C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45D"/>
    <w:rsid w:val="0004006F"/>
    <w:rsid w:val="00053775"/>
    <w:rsid w:val="0005619A"/>
    <w:rsid w:val="0006345D"/>
    <w:rsid w:val="0008589D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397FA9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B055F"/>
    <w:rsid w:val="007E6F1D"/>
    <w:rsid w:val="00880013"/>
    <w:rsid w:val="008920A4"/>
    <w:rsid w:val="008D7E2E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56A63"/>
    <w:rsid w:val="00D626EB"/>
    <w:rsid w:val="00DC7A6D"/>
    <w:rsid w:val="00ED24C8"/>
    <w:rsid w:val="00F377E2"/>
    <w:rsid w:val="00F50748"/>
    <w:rsid w:val="00F72D02"/>
    <w:rsid w:val="00F8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C50C10"/>
  <w15:docId w15:val="{30C598CE-6A82-4343-A495-777D84783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oke%20Lee\Documents\Custom%20Office%20Templates\Vertical%20LEARN%20Document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704CF2787C4602AF0C196D3DF8F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7A7F2-D2BB-42CA-B35B-DB8C639D5B9F}"/>
      </w:docPartPr>
      <w:docPartBody>
        <w:p w:rsidR="009D1450" w:rsidRDefault="00C51032">
          <w:pPr>
            <w:pStyle w:val="67704CF2787C4602AF0C196D3DF8FB71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032"/>
    <w:rsid w:val="00280624"/>
    <w:rsid w:val="009D1450"/>
    <w:rsid w:val="00C5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7704CF2787C4602AF0C196D3DF8FB71">
    <w:name w:val="67704CF2787C4602AF0C196D3DF8FB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</Template>
  <TotalTime>1</TotalTime>
  <Pages>9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 LEARN Attachments in Word</vt:lpstr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inflation investigation</dc:title>
  <dc:creator>K20 Center</dc:creator>
  <cp:lastModifiedBy>Lee, Brooke L.</cp:lastModifiedBy>
  <cp:revision>2</cp:revision>
  <cp:lastPrinted>2016-07-14T14:08:00Z</cp:lastPrinted>
  <dcterms:created xsi:type="dcterms:W3CDTF">2021-07-20T18:14:00Z</dcterms:created>
  <dcterms:modified xsi:type="dcterms:W3CDTF">2021-07-20T18:24:00Z</dcterms:modified>
</cp:coreProperties>
</file>